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2E41D07" w14:textId="77777777" w:rsidR="00660903" w:rsidRPr="0014195E" w:rsidRDefault="000218E3" w:rsidP="00660903">
      <w:pPr>
        <w:pStyle w:val="01BlueMax7BIGNAMEHeading"/>
        <w:rPr>
          <w:sz w:val="180"/>
          <w:szCs w:val="180"/>
          <w:lang w:val="uz-Cyrl-UZ"/>
        </w:rPr>
      </w:pPr>
      <w:r w:rsidRPr="0014195E">
        <w:rPr>
          <w:noProof/>
          <w:sz w:val="180"/>
          <w:szCs w:val="180"/>
          <w:lang w:eastAsia="en-US"/>
        </w:rPr>
        <mc:AlternateContent>
          <mc:Choice Requires="wps">
            <w:drawing>
              <wp:anchor distT="0" distB="0" distL="114300" distR="114300" simplePos="0" relativeHeight="251645952" behindDoc="1" locked="0" layoutInCell="1" allowOverlap="1" wp14:anchorId="0C783417" wp14:editId="2CBAE0A1">
                <wp:simplePos x="0" y="0"/>
                <wp:positionH relativeFrom="column">
                  <wp:posOffset>-1066800</wp:posOffset>
                </wp:positionH>
                <wp:positionV relativeFrom="paragraph">
                  <wp:posOffset>-800100</wp:posOffset>
                </wp:positionV>
                <wp:extent cx="7429500" cy="10515600"/>
                <wp:effectExtent l="0" t="0" r="0" b="0"/>
                <wp:wrapNone/>
                <wp:docPr id="4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105156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660EE1" id="Rectangle 195" o:spid="_x0000_s1026" style="position:absolute;margin-left:-84pt;margin-top:-63pt;width:585pt;height:8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" fillcolor="#00b0f0" stroked="f"/>
            </w:pict>
          </mc:Fallback>
        </mc:AlternateContent>
      </w:r>
      <w:r w:rsidR="002F1E1A" w:rsidRPr="0014195E">
        <w:rPr>
          <w:sz w:val="180"/>
          <w:szCs w:val="180"/>
          <w:lang w:val="uz-Cyrl-UZ"/>
        </w:rPr>
        <w:t>Kidshub</w:t>
      </w:r>
      <w:r w:rsidR="0074390F" w:rsidRPr="0014195E">
        <w:rPr>
          <w:sz w:val="180"/>
          <w:szCs w:val="180"/>
          <w:lang w:val="uz-Cyrl-UZ"/>
        </w:rPr>
        <w:t>s</w:t>
      </w:r>
    </w:p>
    <w:p w14:paraId="743A7260" w14:textId="743E4552" w:rsidR="00660903" w:rsidRPr="0014195E" w:rsidRDefault="000E698A" w:rsidP="00660903">
      <w:pPr>
        <w:pStyle w:val="01BlueMax7LevelNumber"/>
        <w:spacing w:after="0"/>
        <w:rPr>
          <w:lang w:val="uz-Cyrl-UZ"/>
        </w:rPr>
      </w:pPr>
      <w:r w:rsidRPr="0014195E">
        <w:rPr>
          <w:sz w:val="72"/>
          <w:lang w:val="uz-Cyrl-UZ"/>
        </w:rPr>
        <w:t>GUIA DE ENTRENAMIENTO</w:t>
      </w:r>
      <w:r w:rsidR="00660903" w:rsidRPr="0014195E">
        <w:rPr>
          <w:lang w:val="uz-Cyrl-UZ"/>
        </w:rPr>
        <w:t xml:space="preserve"> </w:t>
      </w:r>
    </w:p>
    <w:p w14:paraId="081AA075" w14:textId="6B448881" w:rsidR="00410590" w:rsidRPr="0014195E" w:rsidRDefault="00410590" w:rsidP="00410590">
      <w:pPr>
        <w:pStyle w:val="01BlueMax7LevelNumber"/>
        <w:spacing w:before="0" w:after="0"/>
        <w:jc w:val="right"/>
        <w:rPr>
          <w:sz w:val="24"/>
          <w:szCs w:val="24"/>
          <w:lang w:val="uz-Cyrl-UZ"/>
        </w:rPr>
      </w:pPr>
      <w:r w:rsidRPr="0014195E">
        <w:rPr>
          <w:sz w:val="24"/>
          <w:szCs w:val="24"/>
          <w:lang w:val="uz-Cyrl-UZ"/>
        </w:rPr>
        <w:t>Versi</w:t>
      </w:r>
      <w:r w:rsidR="000E698A" w:rsidRPr="0014195E">
        <w:rPr>
          <w:sz w:val="24"/>
          <w:szCs w:val="24"/>
          <w:lang w:val="uz-Cyrl-UZ"/>
        </w:rPr>
        <w:t>Ó</w:t>
      </w:r>
      <w:r w:rsidRPr="0014195E">
        <w:rPr>
          <w:sz w:val="24"/>
          <w:szCs w:val="24"/>
          <w:lang w:val="uz-Cyrl-UZ"/>
        </w:rPr>
        <w:t>n 2</w:t>
      </w:r>
    </w:p>
    <w:tbl>
      <w:tblPr>
        <w:tblW w:w="5989" w:type="pct"/>
        <w:tblInd w:w="-74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902"/>
        <w:gridCol w:w="1052"/>
        <w:gridCol w:w="5121"/>
        <w:gridCol w:w="2558"/>
        <w:gridCol w:w="1208"/>
      </w:tblGrid>
      <w:tr w:rsidR="00660903" w:rsidRPr="0014195E" w14:paraId="2C0E405E" w14:textId="77777777">
        <w:trPr>
          <w:trHeight w:val="315"/>
        </w:trPr>
        <w:tc>
          <w:tcPr>
            <w:tcW w:w="416" w:type="pct"/>
            <w:vMerge w:val="restart"/>
            <w:shd w:val="clear" w:color="000000" w:fill="000000"/>
            <w:textDirection w:val="btLr"/>
            <w:vAlign w:val="center"/>
          </w:tcPr>
          <w:p w14:paraId="0142CF1B" w14:textId="62B6F7BB" w:rsidR="00660903" w:rsidRPr="0014195E" w:rsidRDefault="00157FD4" w:rsidP="00660903">
            <w:pPr>
              <w:jc w:val="center"/>
              <w:rPr>
                <w:rFonts w:ascii="Arial" w:hAnsi="Arial" w:cs="Arial"/>
                <w:b/>
                <w:bCs/>
                <w:color w:val="FFFFFF"/>
                <w:sz w:val="32"/>
                <w:szCs w:val="32"/>
                <w:lang w:val="uz-Cyrl-UZ" w:eastAsia="zh-CN"/>
              </w:rPr>
            </w:pPr>
            <w:r w:rsidRPr="0014195E">
              <w:rPr>
                <w:rFonts w:ascii="Arial" w:hAnsi="Arial" w:cs="Arial"/>
                <w:b/>
                <w:bCs/>
                <w:color w:val="FFFFFF"/>
                <w:sz w:val="32"/>
                <w:szCs w:val="32"/>
                <w:lang w:val="uz-Cyrl-UZ" w:eastAsia="zh-CN"/>
              </w:rPr>
              <w:t>Ni</w:t>
            </w:r>
            <w:r w:rsidR="00660903" w:rsidRPr="0014195E">
              <w:rPr>
                <w:rFonts w:ascii="Arial" w:hAnsi="Arial" w:cs="Arial"/>
                <w:b/>
                <w:bCs/>
                <w:color w:val="FFFFFF"/>
                <w:sz w:val="32"/>
                <w:szCs w:val="32"/>
                <w:lang w:val="uz-Cyrl-UZ" w:eastAsia="zh-CN"/>
              </w:rPr>
              <w:t>vel 2</w:t>
            </w:r>
          </w:p>
        </w:tc>
        <w:tc>
          <w:tcPr>
            <w:tcW w:w="4584" w:type="pct"/>
            <w:gridSpan w:val="4"/>
            <w:shd w:val="clear" w:color="auto" w:fill="000000"/>
            <w:vAlign w:val="center"/>
          </w:tcPr>
          <w:p w14:paraId="7B0FE698" w14:textId="1BEB0666" w:rsidR="00660903" w:rsidRPr="0014195E" w:rsidRDefault="000E698A" w:rsidP="00660903">
            <w:pPr>
              <w:rPr>
                <w:rFonts w:ascii="Arial" w:hAnsi="Arial" w:cs="Arial"/>
                <w:b/>
                <w:color w:val="FFFFFF"/>
                <w:sz w:val="20"/>
                <w:szCs w:val="20"/>
                <w:lang w:val="uz-Cyrl-UZ" w:eastAsia="zh-CN"/>
              </w:rPr>
            </w:pPr>
            <w:r w:rsidRPr="0014195E">
              <w:rPr>
                <w:rFonts w:ascii="Arial" w:hAnsi="Arial" w:cs="Arial"/>
                <w:b/>
                <w:color w:val="FFFFFF"/>
                <w:sz w:val="20"/>
                <w:szCs w:val="20"/>
                <w:lang w:val="uz-Cyrl-UZ" w:eastAsia="zh-CN"/>
              </w:rPr>
              <w:t>Haciendo discípulos activos</w:t>
            </w:r>
          </w:p>
        </w:tc>
      </w:tr>
      <w:tr w:rsidR="00660903" w:rsidRPr="0014195E" w14:paraId="14CCF0E6" w14:textId="77777777">
        <w:trPr>
          <w:trHeight w:val="330"/>
        </w:trPr>
        <w:tc>
          <w:tcPr>
            <w:tcW w:w="416" w:type="pct"/>
            <w:vMerge/>
            <w:vAlign w:val="center"/>
          </w:tcPr>
          <w:p w14:paraId="39C831C9" w14:textId="77777777" w:rsidR="00660903" w:rsidRPr="0014195E" w:rsidRDefault="00660903" w:rsidP="00660903">
            <w:pPr>
              <w:rPr>
                <w:rFonts w:ascii="Arial" w:hAnsi="Arial" w:cs="Arial"/>
                <w:b/>
                <w:bCs/>
                <w:color w:val="FFFFFF"/>
                <w:sz w:val="32"/>
                <w:szCs w:val="32"/>
                <w:lang w:val="uz-Cyrl-UZ" w:eastAsia="zh-CN"/>
              </w:rPr>
            </w:pPr>
          </w:p>
        </w:tc>
        <w:tc>
          <w:tcPr>
            <w:tcW w:w="4584" w:type="pct"/>
            <w:gridSpan w:val="4"/>
            <w:shd w:val="clear" w:color="auto" w:fill="000000"/>
            <w:vAlign w:val="center"/>
          </w:tcPr>
          <w:p w14:paraId="502ACB7A" w14:textId="04E2F27F" w:rsidR="00660903" w:rsidRPr="0014195E" w:rsidRDefault="00660903" w:rsidP="000E698A">
            <w:pPr>
              <w:rPr>
                <w:rFonts w:ascii="Arial" w:hAnsi="Arial" w:cs="Arial"/>
                <w:b/>
                <w:bCs/>
                <w:color w:val="FFFFFF"/>
                <w:sz w:val="20"/>
                <w:szCs w:val="20"/>
                <w:lang w:val="uz-Cyrl-UZ" w:eastAsia="zh-CN"/>
              </w:rPr>
            </w:pPr>
            <w:r w:rsidRPr="0014195E">
              <w:rPr>
                <w:rFonts w:ascii="Arial" w:hAnsi="Arial" w:cs="Arial"/>
                <w:b/>
                <w:bCs/>
                <w:color w:val="FFFFFF"/>
                <w:sz w:val="20"/>
                <w:szCs w:val="20"/>
                <w:lang w:val="uz-Cyrl-UZ" w:eastAsia="zh-CN"/>
              </w:rPr>
              <w:t>6 – 9 hor</w:t>
            </w:r>
            <w:r w:rsidR="000E698A" w:rsidRPr="0014195E">
              <w:rPr>
                <w:rFonts w:ascii="Arial" w:hAnsi="Arial" w:cs="Arial"/>
                <w:b/>
                <w:bCs/>
                <w:color w:val="FFFFFF"/>
                <w:sz w:val="20"/>
                <w:szCs w:val="20"/>
                <w:lang w:val="uz-Cyrl-UZ" w:eastAsia="zh-CN"/>
              </w:rPr>
              <w:t>a</w:t>
            </w:r>
            <w:r w:rsidRPr="0014195E">
              <w:rPr>
                <w:rFonts w:ascii="Arial" w:hAnsi="Arial" w:cs="Arial"/>
                <w:b/>
                <w:bCs/>
                <w:color w:val="FFFFFF"/>
                <w:sz w:val="20"/>
                <w:szCs w:val="20"/>
                <w:lang w:val="uz-Cyrl-UZ" w:eastAsia="zh-CN"/>
              </w:rPr>
              <w:t>s</w:t>
            </w:r>
          </w:p>
        </w:tc>
      </w:tr>
      <w:tr w:rsidR="00660903" w:rsidRPr="0014195E" w14:paraId="4818F5AF" w14:textId="77777777">
        <w:trPr>
          <w:trHeight w:val="540"/>
        </w:trPr>
        <w:tc>
          <w:tcPr>
            <w:tcW w:w="416" w:type="pct"/>
            <w:vMerge/>
            <w:vAlign w:val="center"/>
          </w:tcPr>
          <w:p w14:paraId="15425869" w14:textId="77777777" w:rsidR="00660903" w:rsidRPr="0014195E" w:rsidRDefault="00660903" w:rsidP="00660903">
            <w:pPr>
              <w:rPr>
                <w:rFonts w:ascii="Arial" w:hAnsi="Arial" w:cs="Arial"/>
                <w:b/>
                <w:bCs/>
                <w:color w:val="FFFFFF"/>
                <w:sz w:val="32"/>
                <w:szCs w:val="32"/>
                <w:lang w:val="uz-Cyrl-UZ" w:eastAsia="zh-CN"/>
              </w:rPr>
            </w:pPr>
          </w:p>
        </w:tc>
        <w:tc>
          <w:tcPr>
            <w:tcW w:w="485" w:type="pct"/>
            <w:shd w:val="clear" w:color="auto" w:fill="7F7F7F"/>
            <w:vAlign w:val="center"/>
          </w:tcPr>
          <w:p w14:paraId="2D46781B" w14:textId="77777777" w:rsidR="00660903" w:rsidRPr="0014195E" w:rsidRDefault="00660903" w:rsidP="00660903">
            <w:pPr>
              <w:spacing w:before="120" w:after="120"/>
              <w:ind w:left="-85" w:right="-85"/>
              <w:jc w:val="center"/>
              <w:rPr>
                <w:rFonts w:ascii="Arial" w:hAnsi="Arial" w:cs="Arial"/>
                <w:b/>
                <w:bCs/>
                <w:color w:val="FFFFFF"/>
                <w:sz w:val="20"/>
                <w:szCs w:val="20"/>
                <w:lang w:val="uz-Cyrl-UZ" w:eastAsia="zh-CN"/>
              </w:rPr>
            </w:pPr>
          </w:p>
        </w:tc>
        <w:tc>
          <w:tcPr>
            <w:tcW w:w="2362" w:type="pct"/>
            <w:shd w:val="clear" w:color="auto" w:fill="00B0F0"/>
            <w:vAlign w:val="center"/>
          </w:tcPr>
          <w:p w14:paraId="037A73FC" w14:textId="26E6BA1D" w:rsidR="00660903" w:rsidRPr="0014195E" w:rsidRDefault="000E698A" w:rsidP="000E698A">
            <w:pPr>
              <w:spacing w:before="120" w:after="120"/>
              <w:jc w:val="center"/>
              <w:rPr>
                <w:rFonts w:ascii="Arial" w:hAnsi="Arial" w:cs="Arial"/>
                <w:b/>
                <w:iCs/>
                <w:color w:val="FFFFFF"/>
                <w:sz w:val="20"/>
                <w:lang w:val="uz-Cyrl-UZ" w:eastAsia="zh-CN"/>
              </w:rPr>
            </w:pPr>
            <w:r w:rsidRPr="0014195E">
              <w:rPr>
                <w:rFonts w:ascii="Arial" w:hAnsi="Arial" w:cs="Arial"/>
                <w:b/>
                <w:iCs/>
                <w:color w:val="FFFFFF"/>
                <w:sz w:val="20"/>
                <w:lang w:val="uz-Cyrl-UZ" w:eastAsia="zh-CN"/>
              </w:rPr>
              <w:t>TEMA DEL MÓDULO</w:t>
            </w:r>
          </w:p>
        </w:tc>
        <w:tc>
          <w:tcPr>
            <w:tcW w:w="1180" w:type="pct"/>
            <w:shd w:val="clear" w:color="auto" w:fill="00B0F0"/>
          </w:tcPr>
          <w:p w14:paraId="0BC04BAA" w14:textId="7905CE72" w:rsidR="00660903" w:rsidRPr="0014195E" w:rsidRDefault="000E698A" w:rsidP="00660903">
            <w:pPr>
              <w:spacing w:before="120" w:after="120"/>
              <w:jc w:val="center"/>
              <w:rPr>
                <w:rFonts w:ascii="Arial" w:hAnsi="Arial" w:cs="Arial"/>
                <w:b/>
                <w:iCs/>
                <w:color w:val="FFFFFF"/>
                <w:sz w:val="20"/>
                <w:lang w:val="uz-Cyrl-UZ" w:eastAsia="zh-CN"/>
              </w:rPr>
            </w:pPr>
            <w:r w:rsidRPr="0014195E">
              <w:rPr>
                <w:rFonts w:ascii="Arial" w:hAnsi="Arial" w:cs="Arial"/>
                <w:b/>
                <w:iCs/>
                <w:color w:val="FFFFFF"/>
                <w:sz w:val="20"/>
                <w:lang w:val="uz-Cyrl-UZ" w:eastAsia="zh-CN"/>
              </w:rPr>
              <w:t>TI</w:t>
            </w:r>
            <w:r w:rsidR="00660903" w:rsidRPr="0014195E">
              <w:rPr>
                <w:rFonts w:ascii="Arial" w:hAnsi="Arial" w:cs="Arial"/>
                <w:b/>
                <w:iCs/>
                <w:color w:val="FFFFFF"/>
                <w:sz w:val="20"/>
                <w:lang w:val="uz-Cyrl-UZ" w:eastAsia="zh-CN"/>
              </w:rPr>
              <w:t>E</w:t>
            </w:r>
            <w:r w:rsidRPr="0014195E">
              <w:rPr>
                <w:rFonts w:ascii="Arial" w:hAnsi="Arial" w:cs="Arial"/>
                <w:b/>
                <w:iCs/>
                <w:color w:val="FFFFFF"/>
                <w:sz w:val="20"/>
                <w:lang w:val="uz-Cyrl-UZ" w:eastAsia="zh-CN"/>
              </w:rPr>
              <w:t>MPO</w:t>
            </w:r>
          </w:p>
        </w:tc>
        <w:tc>
          <w:tcPr>
            <w:tcW w:w="557" w:type="pct"/>
            <w:shd w:val="clear" w:color="auto" w:fill="00B0F0"/>
          </w:tcPr>
          <w:p w14:paraId="6B236650" w14:textId="6E86EA8A" w:rsidR="00660903" w:rsidRPr="0014195E" w:rsidRDefault="00660903" w:rsidP="000E698A">
            <w:pPr>
              <w:spacing w:before="120" w:after="120"/>
              <w:jc w:val="center"/>
              <w:rPr>
                <w:rFonts w:ascii="Arial" w:hAnsi="Arial" w:cs="Arial"/>
                <w:b/>
                <w:iCs/>
                <w:color w:val="FFFFFF"/>
                <w:sz w:val="20"/>
                <w:lang w:val="uz-Cyrl-UZ" w:eastAsia="zh-CN"/>
              </w:rPr>
            </w:pPr>
            <w:r w:rsidRPr="0014195E">
              <w:rPr>
                <w:rFonts w:ascii="Arial" w:hAnsi="Arial" w:cs="Arial"/>
                <w:b/>
                <w:iCs/>
                <w:color w:val="FFFFFF"/>
                <w:sz w:val="20"/>
                <w:lang w:val="uz-Cyrl-UZ" w:eastAsia="zh-CN"/>
              </w:rPr>
              <w:t>P</w:t>
            </w:r>
            <w:r w:rsidR="000E698A" w:rsidRPr="0014195E">
              <w:rPr>
                <w:rFonts w:ascii="Arial" w:hAnsi="Arial" w:cs="Arial"/>
                <w:b/>
                <w:iCs/>
                <w:color w:val="FFFFFF"/>
                <w:sz w:val="20"/>
                <w:lang w:val="uz-Cyrl-UZ" w:eastAsia="zh-CN"/>
              </w:rPr>
              <w:t>ÁGINA</w:t>
            </w:r>
          </w:p>
        </w:tc>
      </w:tr>
      <w:tr w:rsidR="00660903" w:rsidRPr="0014195E" w14:paraId="0A070208" w14:textId="77777777">
        <w:trPr>
          <w:trHeight w:val="540"/>
        </w:trPr>
        <w:tc>
          <w:tcPr>
            <w:tcW w:w="416" w:type="pct"/>
            <w:vMerge/>
            <w:vAlign w:val="center"/>
          </w:tcPr>
          <w:p w14:paraId="009626B3" w14:textId="77777777" w:rsidR="00660903" w:rsidRPr="0014195E" w:rsidRDefault="00660903" w:rsidP="00660903">
            <w:pPr>
              <w:rPr>
                <w:rFonts w:ascii="Arial" w:hAnsi="Arial" w:cs="Arial"/>
                <w:b/>
                <w:bCs/>
                <w:color w:val="FFFFFF"/>
                <w:sz w:val="32"/>
                <w:szCs w:val="32"/>
                <w:lang w:val="uz-Cyrl-UZ" w:eastAsia="zh-CN"/>
              </w:rPr>
            </w:pPr>
          </w:p>
        </w:tc>
        <w:tc>
          <w:tcPr>
            <w:tcW w:w="485" w:type="pct"/>
            <w:shd w:val="clear" w:color="auto" w:fill="00B0F0"/>
            <w:vAlign w:val="center"/>
          </w:tcPr>
          <w:p w14:paraId="1B5758A0" w14:textId="77777777" w:rsidR="00660903" w:rsidRPr="0014195E" w:rsidRDefault="002F1E1A" w:rsidP="00660903">
            <w:pPr>
              <w:ind w:left="-85" w:right="-85"/>
              <w:jc w:val="center"/>
              <w:rPr>
                <w:rFonts w:ascii="Arial" w:hAnsi="Arial" w:cs="Arial"/>
                <w:b/>
                <w:bCs/>
                <w:sz w:val="20"/>
                <w:szCs w:val="20"/>
                <w:lang w:val="uz-Cyrl-UZ" w:eastAsia="zh-CN"/>
              </w:rPr>
            </w:pPr>
            <w:r w:rsidRPr="0014195E">
              <w:rPr>
                <w:rFonts w:ascii="Arial" w:hAnsi="Arial" w:cs="Arial"/>
                <w:b/>
                <w:bCs/>
                <w:sz w:val="20"/>
                <w:szCs w:val="20"/>
                <w:lang w:val="uz-Cyrl-UZ" w:eastAsia="zh-CN"/>
              </w:rPr>
              <w:t>KH1</w:t>
            </w:r>
            <w:r w:rsidR="00660903" w:rsidRPr="0014195E">
              <w:rPr>
                <w:rFonts w:ascii="Arial" w:hAnsi="Arial" w:cs="Arial"/>
                <w:b/>
                <w:bCs/>
                <w:sz w:val="20"/>
                <w:szCs w:val="20"/>
                <w:lang w:val="uz-Cyrl-UZ" w:eastAsia="zh-CN"/>
              </w:rPr>
              <w:t>.1</w:t>
            </w:r>
          </w:p>
        </w:tc>
        <w:tc>
          <w:tcPr>
            <w:tcW w:w="2362" w:type="pct"/>
            <w:shd w:val="clear" w:color="auto" w:fill="C6D9F1"/>
            <w:vAlign w:val="center"/>
          </w:tcPr>
          <w:p w14:paraId="00EFC36D" w14:textId="62E3AF59" w:rsidR="00660903" w:rsidRPr="0014195E" w:rsidRDefault="000E698A" w:rsidP="00660903">
            <w:pPr>
              <w:pStyle w:val="08TableText"/>
              <w:rPr>
                <w:szCs w:val="20"/>
                <w:lang w:val="uz-Cyrl-UZ"/>
              </w:rPr>
            </w:pPr>
            <w:r w:rsidRPr="0014195E">
              <w:rPr>
                <w:lang w:val="uz-Cyrl-UZ"/>
              </w:rPr>
              <w:t>Una base bíblica para KidsHubs</w:t>
            </w:r>
          </w:p>
        </w:tc>
        <w:tc>
          <w:tcPr>
            <w:tcW w:w="1180" w:type="pct"/>
            <w:shd w:val="clear" w:color="auto" w:fill="C6D9F1"/>
          </w:tcPr>
          <w:p w14:paraId="0928EEA7" w14:textId="266BCC9D" w:rsidR="00660903" w:rsidRPr="0014195E" w:rsidRDefault="00660903" w:rsidP="000E698A">
            <w:pPr>
              <w:spacing w:before="120" w:after="120"/>
              <w:jc w:val="center"/>
              <w:rPr>
                <w:rFonts w:ascii="Arial" w:hAnsi="Arial" w:cs="Arial"/>
                <w:i/>
                <w:iCs/>
                <w:sz w:val="20"/>
                <w:lang w:val="uz-Cyrl-UZ" w:eastAsia="zh-CN"/>
              </w:rPr>
            </w:pPr>
            <w:r w:rsidRPr="0014195E">
              <w:rPr>
                <w:rFonts w:ascii="Arial" w:hAnsi="Arial" w:cs="Arial"/>
                <w:i/>
                <w:iCs/>
                <w:sz w:val="20"/>
                <w:lang w:val="uz-Cyrl-UZ" w:eastAsia="zh-CN"/>
              </w:rPr>
              <w:t>90 minut</w:t>
            </w:r>
            <w:r w:rsidR="000E698A" w:rsidRPr="0014195E">
              <w:rPr>
                <w:rFonts w:ascii="Arial" w:hAnsi="Arial" w:cs="Arial"/>
                <w:i/>
                <w:iCs/>
                <w:sz w:val="20"/>
                <w:lang w:val="uz-Cyrl-UZ" w:eastAsia="zh-CN"/>
              </w:rPr>
              <w:t>o</w:t>
            </w:r>
            <w:r w:rsidRPr="0014195E">
              <w:rPr>
                <w:rFonts w:ascii="Arial" w:hAnsi="Arial" w:cs="Arial"/>
                <w:i/>
                <w:iCs/>
                <w:sz w:val="20"/>
                <w:lang w:val="uz-Cyrl-UZ" w:eastAsia="zh-CN"/>
              </w:rPr>
              <w:t>s</w:t>
            </w:r>
          </w:p>
        </w:tc>
        <w:tc>
          <w:tcPr>
            <w:tcW w:w="557" w:type="pct"/>
            <w:shd w:val="clear" w:color="auto" w:fill="C6D9F1"/>
          </w:tcPr>
          <w:p w14:paraId="0258216D" w14:textId="77777777" w:rsidR="00660903" w:rsidRPr="0014195E" w:rsidRDefault="004A78D8" w:rsidP="00660903">
            <w:pPr>
              <w:spacing w:before="120" w:after="120"/>
              <w:jc w:val="center"/>
              <w:rPr>
                <w:rFonts w:ascii="Arial" w:hAnsi="Arial" w:cs="Arial"/>
                <w:b/>
                <w:iCs/>
                <w:sz w:val="20"/>
                <w:lang w:val="uz-Cyrl-UZ" w:eastAsia="zh-CN"/>
              </w:rPr>
            </w:pPr>
            <w:r w:rsidRPr="0014195E">
              <w:rPr>
                <w:rFonts w:ascii="Arial" w:hAnsi="Arial" w:cs="Arial"/>
                <w:b/>
                <w:iCs/>
                <w:sz w:val="20"/>
                <w:lang w:val="uz-Cyrl-UZ" w:eastAsia="zh-CN"/>
              </w:rPr>
              <w:t>3</w:t>
            </w:r>
          </w:p>
        </w:tc>
      </w:tr>
      <w:tr w:rsidR="00660903" w:rsidRPr="0014195E" w14:paraId="51C2150C" w14:textId="77777777">
        <w:trPr>
          <w:trHeight w:val="330"/>
        </w:trPr>
        <w:tc>
          <w:tcPr>
            <w:tcW w:w="416" w:type="pct"/>
            <w:vMerge/>
            <w:vAlign w:val="center"/>
          </w:tcPr>
          <w:p w14:paraId="49E59F8F" w14:textId="77777777" w:rsidR="00660903" w:rsidRPr="0014195E" w:rsidRDefault="00660903" w:rsidP="00660903">
            <w:pPr>
              <w:rPr>
                <w:rFonts w:ascii="Arial" w:hAnsi="Arial" w:cs="Arial"/>
                <w:b/>
                <w:bCs/>
                <w:color w:val="FFFFFF"/>
                <w:sz w:val="32"/>
                <w:szCs w:val="32"/>
                <w:lang w:val="uz-Cyrl-UZ" w:eastAsia="zh-CN"/>
              </w:rPr>
            </w:pPr>
          </w:p>
        </w:tc>
        <w:tc>
          <w:tcPr>
            <w:tcW w:w="485" w:type="pct"/>
            <w:shd w:val="clear" w:color="auto" w:fill="00B0F0"/>
            <w:vAlign w:val="center"/>
          </w:tcPr>
          <w:p w14:paraId="092719B1" w14:textId="77777777" w:rsidR="00660903" w:rsidRPr="0014195E" w:rsidRDefault="00D53371" w:rsidP="00660903">
            <w:pPr>
              <w:ind w:left="-85" w:right="-85"/>
              <w:jc w:val="center"/>
              <w:rPr>
                <w:rFonts w:ascii="Arial" w:hAnsi="Arial" w:cs="Arial"/>
                <w:b/>
                <w:bCs/>
                <w:sz w:val="20"/>
                <w:szCs w:val="20"/>
                <w:lang w:val="uz-Cyrl-UZ" w:eastAsia="zh-CN"/>
              </w:rPr>
            </w:pPr>
            <w:r w:rsidRPr="0014195E">
              <w:rPr>
                <w:rFonts w:ascii="Arial" w:hAnsi="Arial" w:cs="Arial"/>
                <w:b/>
                <w:bCs/>
                <w:sz w:val="20"/>
                <w:szCs w:val="20"/>
                <w:lang w:val="uz-Cyrl-UZ" w:eastAsia="zh-CN"/>
              </w:rPr>
              <w:t>KH1</w:t>
            </w:r>
            <w:r w:rsidR="00660903" w:rsidRPr="0014195E">
              <w:rPr>
                <w:rFonts w:ascii="Arial" w:hAnsi="Arial" w:cs="Arial"/>
                <w:b/>
                <w:bCs/>
                <w:sz w:val="20"/>
                <w:szCs w:val="20"/>
                <w:lang w:val="uz-Cyrl-UZ" w:eastAsia="zh-CN"/>
              </w:rPr>
              <w:t>.2</w:t>
            </w:r>
          </w:p>
        </w:tc>
        <w:tc>
          <w:tcPr>
            <w:tcW w:w="2362" w:type="pct"/>
            <w:shd w:val="clear" w:color="auto" w:fill="C6D9F1"/>
            <w:vAlign w:val="center"/>
          </w:tcPr>
          <w:p w14:paraId="3C11634F" w14:textId="22314928" w:rsidR="00660903" w:rsidRPr="0014195E" w:rsidRDefault="000E698A" w:rsidP="00F8785B">
            <w:pPr>
              <w:pStyle w:val="08TableText"/>
              <w:rPr>
                <w:szCs w:val="20"/>
                <w:lang w:val="uz-Cyrl-UZ"/>
              </w:rPr>
            </w:pPr>
            <w:r w:rsidRPr="0014195E">
              <w:rPr>
                <w:lang w:val="uz-Cyrl-UZ"/>
              </w:rPr>
              <w:t>Encontrando solución creativa</w:t>
            </w:r>
          </w:p>
        </w:tc>
        <w:tc>
          <w:tcPr>
            <w:tcW w:w="1180" w:type="pct"/>
            <w:shd w:val="clear" w:color="auto" w:fill="C6D9F1"/>
          </w:tcPr>
          <w:p w14:paraId="021B9689" w14:textId="4E15FAE3" w:rsidR="00660903" w:rsidRPr="0014195E" w:rsidRDefault="00B73BD7" w:rsidP="000E698A">
            <w:pPr>
              <w:spacing w:before="120" w:after="120"/>
              <w:jc w:val="center"/>
              <w:rPr>
                <w:rFonts w:ascii="Arial" w:hAnsi="Arial" w:cs="Arial"/>
                <w:i/>
                <w:sz w:val="20"/>
                <w:lang w:val="uz-Cyrl-UZ" w:eastAsia="zh-CN"/>
              </w:rPr>
            </w:pPr>
            <w:r w:rsidRPr="0014195E">
              <w:rPr>
                <w:rFonts w:ascii="Arial" w:hAnsi="Arial" w:cs="Arial"/>
                <w:i/>
                <w:sz w:val="20"/>
                <w:lang w:val="uz-Cyrl-UZ" w:eastAsia="zh-CN"/>
              </w:rPr>
              <w:t>110</w:t>
            </w:r>
            <w:r w:rsidR="00660903" w:rsidRPr="0014195E">
              <w:rPr>
                <w:rFonts w:ascii="Arial" w:hAnsi="Arial" w:cs="Arial"/>
                <w:i/>
                <w:sz w:val="20"/>
                <w:lang w:val="uz-Cyrl-UZ" w:eastAsia="zh-CN"/>
              </w:rPr>
              <w:t xml:space="preserve"> minut</w:t>
            </w:r>
            <w:r w:rsidR="000E698A" w:rsidRPr="0014195E">
              <w:rPr>
                <w:rFonts w:ascii="Arial" w:hAnsi="Arial" w:cs="Arial"/>
                <w:i/>
                <w:sz w:val="20"/>
                <w:lang w:val="uz-Cyrl-UZ" w:eastAsia="zh-CN"/>
              </w:rPr>
              <w:t>o</w:t>
            </w:r>
            <w:r w:rsidR="00660903" w:rsidRPr="0014195E">
              <w:rPr>
                <w:rFonts w:ascii="Arial" w:hAnsi="Arial" w:cs="Arial"/>
                <w:i/>
                <w:sz w:val="20"/>
                <w:lang w:val="uz-Cyrl-UZ" w:eastAsia="zh-CN"/>
              </w:rPr>
              <w:t>s</w:t>
            </w:r>
          </w:p>
        </w:tc>
        <w:tc>
          <w:tcPr>
            <w:tcW w:w="557" w:type="pct"/>
            <w:shd w:val="clear" w:color="auto" w:fill="C6D9F1"/>
          </w:tcPr>
          <w:p w14:paraId="776AA829" w14:textId="77777777" w:rsidR="00660903" w:rsidRPr="0014195E" w:rsidRDefault="00F8785B" w:rsidP="00660903">
            <w:pPr>
              <w:spacing w:before="120" w:after="120"/>
              <w:jc w:val="center"/>
              <w:rPr>
                <w:rFonts w:ascii="Arial" w:hAnsi="Arial" w:cs="Arial"/>
                <w:b/>
                <w:sz w:val="20"/>
                <w:lang w:val="uz-Cyrl-UZ" w:eastAsia="zh-CN"/>
              </w:rPr>
            </w:pPr>
            <w:r w:rsidRPr="0014195E">
              <w:rPr>
                <w:rFonts w:ascii="Arial" w:hAnsi="Arial" w:cs="Arial"/>
                <w:b/>
                <w:sz w:val="20"/>
                <w:lang w:val="uz-Cyrl-UZ" w:eastAsia="zh-CN"/>
              </w:rPr>
              <w:t>9</w:t>
            </w:r>
          </w:p>
        </w:tc>
      </w:tr>
      <w:tr w:rsidR="00BC3384" w:rsidRPr="0014195E" w14:paraId="0C6E4D4B" w14:textId="77777777">
        <w:trPr>
          <w:trHeight w:val="540"/>
        </w:trPr>
        <w:tc>
          <w:tcPr>
            <w:tcW w:w="416" w:type="pct"/>
            <w:vMerge/>
            <w:vAlign w:val="center"/>
          </w:tcPr>
          <w:p w14:paraId="1DAE4A59" w14:textId="77777777" w:rsidR="00BC3384" w:rsidRPr="0014195E" w:rsidRDefault="00BC3384" w:rsidP="00660903">
            <w:pPr>
              <w:rPr>
                <w:rFonts w:ascii="Arial" w:hAnsi="Arial" w:cs="Arial"/>
                <w:b/>
                <w:bCs/>
                <w:color w:val="FFFFFF"/>
                <w:sz w:val="32"/>
                <w:szCs w:val="32"/>
                <w:lang w:val="uz-Cyrl-UZ" w:eastAsia="zh-CN"/>
              </w:rPr>
            </w:pPr>
          </w:p>
        </w:tc>
        <w:tc>
          <w:tcPr>
            <w:tcW w:w="485" w:type="pct"/>
            <w:shd w:val="clear" w:color="auto" w:fill="00B0F0"/>
            <w:vAlign w:val="center"/>
          </w:tcPr>
          <w:p w14:paraId="4266FBC5" w14:textId="77777777" w:rsidR="00BC3384" w:rsidRPr="0014195E" w:rsidRDefault="00BC3384" w:rsidP="00660903">
            <w:pPr>
              <w:ind w:left="-85" w:right="-85"/>
              <w:jc w:val="center"/>
              <w:rPr>
                <w:rFonts w:ascii="Arial" w:hAnsi="Arial" w:cs="Arial"/>
                <w:b/>
                <w:bCs/>
                <w:sz w:val="20"/>
                <w:szCs w:val="20"/>
                <w:lang w:val="uz-Cyrl-UZ" w:eastAsia="zh-CN"/>
              </w:rPr>
            </w:pPr>
            <w:r w:rsidRPr="0014195E">
              <w:rPr>
                <w:rFonts w:ascii="Arial" w:hAnsi="Arial" w:cs="Arial"/>
                <w:b/>
                <w:bCs/>
                <w:sz w:val="20"/>
                <w:szCs w:val="20"/>
                <w:lang w:val="uz-Cyrl-UZ" w:eastAsia="zh-CN"/>
              </w:rPr>
              <w:t>KH1.3</w:t>
            </w:r>
          </w:p>
        </w:tc>
        <w:tc>
          <w:tcPr>
            <w:tcW w:w="2362" w:type="pct"/>
            <w:shd w:val="clear" w:color="auto" w:fill="C6D9F1"/>
            <w:vAlign w:val="center"/>
          </w:tcPr>
          <w:p w14:paraId="03D57A54" w14:textId="06D78D72" w:rsidR="00BC3384" w:rsidRPr="0014195E" w:rsidRDefault="0014195E" w:rsidP="000E698A">
            <w:pPr>
              <w:pStyle w:val="08TableText"/>
              <w:rPr>
                <w:szCs w:val="20"/>
                <w:lang w:val="uz-Cyrl-UZ"/>
              </w:rPr>
            </w:pPr>
            <w:r w:rsidRPr="0014195E">
              <w:rPr>
                <w:lang w:val="uz-Cyrl-UZ"/>
              </w:rPr>
              <w:t>Demostrando</w:t>
            </w:r>
            <w:r w:rsidR="00BC3384" w:rsidRPr="0014195E">
              <w:rPr>
                <w:lang w:val="uz-Cyrl-UZ"/>
              </w:rPr>
              <w:t xml:space="preserve"> KidsHubs</w:t>
            </w:r>
          </w:p>
        </w:tc>
        <w:tc>
          <w:tcPr>
            <w:tcW w:w="1180" w:type="pct"/>
            <w:shd w:val="clear" w:color="auto" w:fill="C6D9F1"/>
          </w:tcPr>
          <w:p w14:paraId="2FC2A01D" w14:textId="0139773E" w:rsidR="00BC3384" w:rsidRPr="0014195E" w:rsidRDefault="00004C9E" w:rsidP="000E698A">
            <w:pPr>
              <w:spacing w:before="120" w:after="120"/>
              <w:jc w:val="center"/>
              <w:rPr>
                <w:rFonts w:ascii="Arial" w:hAnsi="Arial" w:cs="Arial"/>
                <w:i/>
                <w:iCs/>
                <w:sz w:val="20"/>
                <w:lang w:val="uz-Cyrl-UZ" w:eastAsia="zh-CN"/>
              </w:rPr>
            </w:pPr>
            <w:r w:rsidRPr="0014195E">
              <w:rPr>
                <w:rFonts w:ascii="Arial" w:hAnsi="Arial" w:cs="Arial"/>
                <w:i/>
                <w:iCs/>
                <w:sz w:val="20"/>
                <w:lang w:val="uz-Cyrl-UZ" w:eastAsia="zh-CN"/>
              </w:rPr>
              <w:t>8</w:t>
            </w:r>
            <w:r w:rsidR="00BC3384" w:rsidRPr="0014195E">
              <w:rPr>
                <w:rFonts w:ascii="Arial" w:hAnsi="Arial" w:cs="Arial"/>
                <w:i/>
                <w:iCs/>
                <w:sz w:val="20"/>
                <w:lang w:val="uz-Cyrl-UZ" w:eastAsia="zh-CN"/>
              </w:rPr>
              <w:t>0 minut</w:t>
            </w:r>
            <w:r w:rsidR="000E698A" w:rsidRPr="0014195E">
              <w:rPr>
                <w:rFonts w:ascii="Arial" w:hAnsi="Arial" w:cs="Arial"/>
                <w:i/>
                <w:iCs/>
                <w:sz w:val="20"/>
                <w:lang w:val="uz-Cyrl-UZ" w:eastAsia="zh-CN"/>
              </w:rPr>
              <w:t>o</w:t>
            </w:r>
            <w:r w:rsidR="00BC3384" w:rsidRPr="0014195E">
              <w:rPr>
                <w:rFonts w:ascii="Arial" w:hAnsi="Arial" w:cs="Arial"/>
                <w:i/>
                <w:iCs/>
                <w:sz w:val="20"/>
                <w:lang w:val="uz-Cyrl-UZ" w:eastAsia="zh-CN"/>
              </w:rPr>
              <w:t>s</w:t>
            </w:r>
          </w:p>
        </w:tc>
        <w:tc>
          <w:tcPr>
            <w:tcW w:w="557" w:type="pct"/>
            <w:shd w:val="clear" w:color="auto" w:fill="C6D9F1"/>
          </w:tcPr>
          <w:p w14:paraId="588549D5" w14:textId="16C711B9" w:rsidR="00BC3384" w:rsidRPr="0014195E" w:rsidRDefault="00BC3384" w:rsidP="00660903">
            <w:pPr>
              <w:spacing w:before="120" w:after="120"/>
              <w:jc w:val="center"/>
              <w:rPr>
                <w:rFonts w:ascii="Arial" w:hAnsi="Arial" w:cs="Arial"/>
                <w:b/>
                <w:iCs/>
                <w:sz w:val="20"/>
                <w:lang w:val="uz-Cyrl-UZ" w:eastAsia="zh-CN"/>
              </w:rPr>
            </w:pPr>
            <w:r w:rsidRPr="0014195E">
              <w:rPr>
                <w:rFonts w:ascii="Arial" w:hAnsi="Arial" w:cs="Arial"/>
                <w:b/>
                <w:iCs/>
                <w:sz w:val="20"/>
                <w:lang w:val="uz-Cyrl-UZ" w:eastAsia="zh-CN"/>
              </w:rPr>
              <w:t>1</w:t>
            </w:r>
            <w:r w:rsidR="008500D9" w:rsidRPr="0014195E">
              <w:rPr>
                <w:rFonts w:ascii="Arial" w:hAnsi="Arial" w:cs="Arial"/>
                <w:b/>
                <w:iCs/>
                <w:sz w:val="20"/>
                <w:lang w:val="uz-Cyrl-UZ" w:eastAsia="zh-CN"/>
              </w:rPr>
              <w:t>6</w:t>
            </w:r>
          </w:p>
        </w:tc>
      </w:tr>
      <w:tr w:rsidR="00AF4854" w:rsidRPr="0014195E" w14:paraId="1D4BF27C" w14:textId="77777777">
        <w:trPr>
          <w:trHeight w:val="330"/>
        </w:trPr>
        <w:tc>
          <w:tcPr>
            <w:tcW w:w="416" w:type="pct"/>
            <w:vMerge/>
            <w:vAlign w:val="center"/>
          </w:tcPr>
          <w:p w14:paraId="3768949F" w14:textId="77777777" w:rsidR="00AF4854" w:rsidRPr="0014195E" w:rsidRDefault="00AF4854" w:rsidP="00660903">
            <w:pPr>
              <w:rPr>
                <w:rFonts w:ascii="Arial" w:hAnsi="Arial" w:cs="Arial"/>
                <w:b/>
                <w:bCs/>
                <w:color w:val="FFFFFF"/>
                <w:sz w:val="32"/>
                <w:szCs w:val="32"/>
                <w:lang w:val="uz-Cyrl-UZ" w:eastAsia="zh-CN"/>
              </w:rPr>
            </w:pPr>
          </w:p>
        </w:tc>
        <w:tc>
          <w:tcPr>
            <w:tcW w:w="485" w:type="pct"/>
            <w:shd w:val="clear" w:color="auto" w:fill="00B0F0"/>
            <w:vAlign w:val="center"/>
          </w:tcPr>
          <w:p w14:paraId="421A646A" w14:textId="0F1B2553" w:rsidR="00AF4854" w:rsidRPr="0014195E" w:rsidRDefault="00AF4854" w:rsidP="00660903">
            <w:pPr>
              <w:ind w:left="-85" w:right="-85"/>
              <w:jc w:val="center"/>
              <w:rPr>
                <w:rFonts w:ascii="Arial" w:hAnsi="Arial" w:cs="Arial"/>
                <w:b/>
                <w:bCs/>
                <w:sz w:val="20"/>
                <w:szCs w:val="20"/>
                <w:lang w:val="uz-Cyrl-UZ" w:eastAsia="zh-CN"/>
              </w:rPr>
            </w:pPr>
            <w:r w:rsidRPr="0014195E">
              <w:rPr>
                <w:rFonts w:ascii="Arial" w:hAnsi="Arial" w:cs="Arial"/>
                <w:b/>
                <w:bCs/>
                <w:sz w:val="20"/>
                <w:szCs w:val="20"/>
                <w:lang w:val="uz-Cyrl-UZ" w:eastAsia="zh-CN"/>
              </w:rPr>
              <w:t>KH1.4</w:t>
            </w:r>
          </w:p>
        </w:tc>
        <w:tc>
          <w:tcPr>
            <w:tcW w:w="2362" w:type="pct"/>
            <w:shd w:val="clear" w:color="auto" w:fill="C6D9F1"/>
            <w:vAlign w:val="center"/>
          </w:tcPr>
          <w:p w14:paraId="098B0962" w14:textId="63AC7A55" w:rsidR="00AF4854" w:rsidRPr="0014195E" w:rsidRDefault="00AF4854" w:rsidP="000E698A">
            <w:pPr>
              <w:pStyle w:val="08TableText"/>
              <w:rPr>
                <w:lang w:val="uz-Cyrl-UZ"/>
              </w:rPr>
            </w:pPr>
            <w:r w:rsidRPr="0014195E">
              <w:rPr>
                <w:szCs w:val="20"/>
                <w:lang w:val="uz-Cyrl-UZ"/>
              </w:rPr>
              <w:t>L</w:t>
            </w:r>
            <w:r w:rsidR="000E698A" w:rsidRPr="0014195E">
              <w:rPr>
                <w:szCs w:val="20"/>
                <w:lang w:val="uz-Cyrl-UZ"/>
              </w:rPr>
              <w:t>iderando un grupo pequeño</w:t>
            </w:r>
          </w:p>
        </w:tc>
        <w:tc>
          <w:tcPr>
            <w:tcW w:w="1180" w:type="pct"/>
            <w:shd w:val="clear" w:color="auto" w:fill="C6D9F1"/>
          </w:tcPr>
          <w:p w14:paraId="35F3A408" w14:textId="604A7719" w:rsidR="00AF4854" w:rsidRPr="0014195E" w:rsidRDefault="00335596" w:rsidP="000E698A">
            <w:pPr>
              <w:spacing w:before="120" w:after="120"/>
              <w:jc w:val="center"/>
              <w:rPr>
                <w:rFonts w:ascii="Arial" w:hAnsi="Arial" w:cs="Arial"/>
                <w:i/>
                <w:iCs/>
                <w:sz w:val="20"/>
                <w:lang w:val="uz-Cyrl-UZ" w:eastAsia="zh-CN"/>
              </w:rPr>
            </w:pPr>
            <w:r w:rsidRPr="0014195E">
              <w:rPr>
                <w:rFonts w:ascii="Arial" w:hAnsi="Arial" w:cs="Arial"/>
                <w:i/>
                <w:iCs/>
                <w:sz w:val="20"/>
                <w:lang w:val="uz-Cyrl-UZ" w:eastAsia="zh-CN"/>
              </w:rPr>
              <w:t>6</w:t>
            </w:r>
            <w:r w:rsidR="00A62362" w:rsidRPr="0014195E">
              <w:rPr>
                <w:rFonts w:ascii="Arial" w:hAnsi="Arial" w:cs="Arial"/>
                <w:i/>
                <w:iCs/>
                <w:sz w:val="20"/>
                <w:lang w:val="uz-Cyrl-UZ" w:eastAsia="zh-CN"/>
              </w:rPr>
              <w:t>0</w:t>
            </w:r>
            <w:r w:rsidR="00AF4854" w:rsidRPr="0014195E">
              <w:rPr>
                <w:rFonts w:ascii="Arial" w:hAnsi="Arial" w:cs="Arial"/>
                <w:i/>
                <w:iCs/>
                <w:sz w:val="20"/>
                <w:lang w:val="uz-Cyrl-UZ" w:eastAsia="zh-CN"/>
              </w:rPr>
              <w:t xml:space="preserve"> minut</w:t>
            </w:r>
            <w:r w:rsidR="000E698A" w:rsidRPr="0014195E">
              <w:rPr>
                <w:rFonts w:ascii="Arial" w:hAnsi="Arial" w:cs="Arial"/>
                <w:i/>
                <w:iCs/>
                <w:sz w:val="20"/>
                <w:lang w:val="uz-Cyrl-UZ" w:eastAsia="zh-CN"/>
              </w:rPr>
              <w:t>o</w:t>
            </w:r>
            <w:r w:rsidR="00AF4854" w:rsidRPr="0014195E">
              <w:rPr>
                <w:rFonts w:ascii="Arial" w:hAnsi="Arial" w:cs="Arial"/>
                <w:i/>
                <w:iCs/>
                <w:sz w:val="20"/>
                <w:lang w:val="uz-Cyrl-UZ" w:eastAsia="zh-CN"/>
              </w:rPr>
              <w:t>s</w:t>
            </w:r>
          </w:p>
        </w:tc>
        <w:tc>
          <w:tcPr>
            <w:tcW w:w="557" w:type="pct"/>
            <w:shd w:val="clear" w:color="auto" w:fill="C6D9F1"/>
          </w:tcPr>
          <w:p w14:paraId="5EE89FEB" w14:textId="02150C0C" w:rsidR="00AF4854" w:rsidRPr="0014195E" w:rsidRDefault="00A62362" w:rsidP="00660903">
            <w:pPr>
              <w:spacing w:before="120" w:after="120"/>
              <w:jc w:val="center"/>
              <w:rPr>
                <w:rFonts w:ascii="Arial" w:hAnsi="Arial" w:cs="Arial"/>
                <w:b/>
                <w:iCs/>
                <w:sz w:val="20"/>
                <w:lang w:val="uz-Cyrl-UZ" w:eastAsia="zh-CN"/>
              </w:rPr>
            </w:pPr>
            <w:r w:rsidRPr="0014195E">
              <w:rPr>
                <w:rFonts w:ascii="Arial" w:hAnsi="Arial" w:cs="Arial"/>
                <w:b/>
                <w:iCs/>
                <w:sz w:val="20"/>
                <w:lang w:val="uz-Cyrl-UZ" w:eastAsia="zh-CN"/>
              </w:rPr>
              <w:t>2</w:t>
            </w:r>
            <w:r w:rsidR="008500D9" w:rsidRPr="0014195E">
              <w:rPr>
                <w:rFonts w:ascii="Arial" w:hAnsi="Arial" w:cs="Arial"/>
                <w:b/>
                <w:iCs/>
                <w:sz w:val="20"/>
                <w:lang w:val="uz-Cyrl-UZ" w:eastAsia="zh-CN"/>
              </w:rPr>
              <w:t>0</w:t>
            </w:r>
          </w:p>
        </w:tc>
      </w:tr>
      <w:tr w:rsidR="00AF4854" w:rsidRPr="0014195E" w14:paraId="51675AF9" w14:textId="77777777">
        <w:trPr>
          <w:trHeight w:val="330"/>
        </w:trPr>
        <w:tc>
          <w:tcPr>
            <w:tcW w:w="416" w:type="pct"/>
            <w:vMerge/>
            <w:vAlign w:val="center"/>
          </w:tcPr>
          <w:p w14:paraId="321F1310" w14:textId="77777777" w:rsidR="00AF4854" w:rsidRPr="0014195E" w:rsidRDefault="00AF4854" w:rsidP="00660903">
            <w:pPr>
              <w:rPr>
                <w:rFonts w:ascii="Arial" w:hAnsi="Arial" w:cs="Arial"/>
                <w:b/>
                <w:bCs/>
                <w:color w:val="FFFFFF"/>
                <w:sz w:val="32"/>
                <w:szCs w:val="32"/>
                <w:lang w:val="uz-Cyrl-UZ" w:eastAsia="zh-CN"/>
              </w:rPr>
            </w:pPr>
          </w:p>
        </w:tc>
        <w:tc>
          <w:tcPr>
            <w:tcW w:w="485" w:type="pct"/>
            <w:shd w:val="clear" w:color="auto" w:fill="00B0F0"/>
            <w:vAlign w:val="center"/>
          </w:tcPr>
          <w:p w14:paraId="6D2B1843" w14:textId="2D50A91B" w:rsidR="00AF4854" w:rsidRPr="0014195E" w:rsidRDefault="00AF4854" w:rsidP="00660903">
            <w:pPr>
              <w:ind w:left="-85" w:right="-85"/>
              <w:jc w:val="center"/>
              <w:rPr>
                <w:rFonts w:ascii="Arial" w:hAnsi="Arial" w:cs="Arial"/>
                <w:b/>
                <w:bCs/>
                <w:sz w:val="20"/>
                <w:szCs w:val="20"/>
                <w:lang w:val="uz-Cyrl-UZ" w:eastAsia="zh-CN"/>
              </w:rPr>
            </w:pPr>
            <w:r w:rsidRPr="0014195E">
              <w:rPr>
                <w:rFonts w:ascii="Arial" w:hAnsi="Arial" w:cs="Arial"/>
                <w:b/>
                <w:bCs/>
                <w:sz w:val="20"/>
                <w:szCs w:val="20"/>
                <w:lang w:val="uz-Cyrl-UZ" w:eastAsia="zh-CN"/>
              </w:rPr>
              <w:t>KH1.5</w:t>
            </w:r>
          </w:p>
        </w:tc>
        <w:tc>
          <w:tcPr>
            <w:tcW w:w="2362" w:type="pct"/>
            <w:shd w:val="clear" w:color="auto" w:fill="C6D9F1"/>
            <w:vAlign w:val="center"/>
          </w:tcPr>
          <w:p w14:paraId="294EBF2C" w14:textId="73A63CE2" w:rsidR="00AF4854" w:rsidRPr="0014195E" w:rsidRDefault="00AF4854" w:rsidP="000E698A">
            <w:pPr>
              <w:pStyle w:val="08TableText"/>
              <w:rPr>
                <w:lang w:val="uz-Cyrl-UZ"/>
              </w:rPr>
            </w:pPr>
            <w:r w:rsidRPr="0014195E">
              <w:rPr>
                <w:iCs/>
                <w:szCs w:val="20"/>
                <w:lang w:val="uz-Cyrl-UZ"/>
              </w:rPr>
              <w:t>D</w:t>
            </w:r>
            <w:r w:rsidR="000E698A" w:rsidRPr="0014195E">
              <w:rPr>
                <w:iCs/>
                <w:szCs w:val="20"/>
                <w:lang w:val="uz-Cyrl-UZ"/>
              </w:rPr>
              <w:t>iseñando sesiones</w:t>
            </w:r>
            <w:r w:rsidRPr="0014195E">
              <w:rPr>
                <w:iCs/>
                <w:szCs w:val="20"/>
                <w:lang w:val="uz-Cyrl-UZ"/>
              </w:rPr>
              <w:t xml:space="preserve"> KidsHubs</w:t>
            </w:r>
          </w:p>
        </w:tc>
        <w:tc>
          <w:tcPr>
            <w:tcW w:w="1180" w:type="pct"/>
            <w:shd w:val="clear" w:color="auto" w:fill="C6D9F1"/>
          </w:tcPr>
          <w:p w14:paraId="4D08C623" w14:textId="43B3CB09" w:rsidR="00AF4854" w:rsidRPr="0014195E" w:rsidRDefault="00700959" w:rsidP="000E698A">
            <w:pPr>
              <w:spacing w:before="120" w:after="120"/>
              <w:jc w:val="center"/>
              <w:rPr>
                <w:rFonts w:ascii="Arial" w:hAnsi="Arial" w:cs="Arial"/>
                <w:i/>
                <w:iCs/>
                <w:sz w:val="20"/>
                <w:lang w:val="uz-Cyrl-UZ" w:eastAsia="zh-CN"/>
              </w:rPr>
            </w:pPr>
            <w:r w:rsidRPr="0014195E">
              <w:rPr>
                <w:rFonts w:ascii="Arial" w:hAnsi="Arial" w:cs="Arial"/>
                <w:i/>
                <w:iCs/>
                <w:sz w:val="20"/>
                <w:lang w:val="uz-Cyrl-UZ" w:eastAsia="zh-CN"/>
              </w:rPr>
              <w:t>21</w:t>
            </w:r>
            <w:r w:rsidR="00AF4854" w:rsidRPr="0014195E">
              <w:rPr>
                <w:rFonts w:ascii="Arial" w:hAnsi="Arial" w:cs="Arial"/>
                <w:i/>
                <w:iCs/>
                <w:sz w:val="20"/>
                <w:lang w:val="uz-Cyrl-UZ" w:eastAsia="zh-CN"/>
              </w:rPr>
              <w:t>0 minut</w:t>
            </w:r>
            <w:r w:rsidR="000E698A" w:rsidRPr="0014195E">
              <w:rPr>
                <w:rFonts w:ascii="Arial" w:hAnsi="Arial" w:cs="Arial"/>
                <w:i/>
                <w:iCs/>
                <w:sz w:val="20"/>
                <w:lang w:val="uz-Cyrl-UZ" w:eastAsia="zh-CN"/>
              </w:rPr>
              <w:t>o</w:t>
            </w:r>
            <w:r w:rsidR="00AF4854" w:rsidRPr="0014195E">
              <w:rPr>
                <w:rFonts w:ascii="Arial" w:hAnsi="Arial" w:cs="Arial"/>
                <w:i/>
                <w:iCs/>
                <w:sz w:val="20"/>
                <w:lang w:val="uz-Cyrl-UZ" w:eastAsia="zh-CN"/>
              </w:rPr>
              <w:t>s</w:t>
            </w:r>
          </w:p>
        </w:tc>
        <w:tc>
          <w:tcPr>
            <w:tcW w:w="557" w:type="pct"/>
            <w:shd w:val="clear" w:color="auto" w:fill="C6D9F1"/>
          </w:tcPr>
          <w:p w14:paraId="64A60DAC" w14:textId="590F0180" w:rsidR="00AF4854" w:rsidRPr="0014195E" w:rsidRDefault="00F93182" w:rsidP="00004C9E">
            <w:pPr>
              <w:spacing w:before="120" w:after="120"/>
              <w:jc w:val="center"/>
              <w:rPr>
                <w:rFonts w:ascii="Arial" w:hAnsi="Arial" w:cs="Arial"/>
                <w:b/>
                <w:iCs/>
                <w:sz w:val="20"/>
                <w:lang w:val="uz-Cyrl-UZ" w:eastAsia="zh-CN"/>
              </w:rPr>
            </w:pPr>
            <w:r w:rsidRPr="0014195E">
              <w:rPr>
                <w:rFonts w:ascii="Arial" w:hAnsi="Arial" w:cs="Arial"/>
                <w:b/>
                <w:iCs/>
                <w:sz w:val="20"/>
                <w:lang w:val="uz-Cyrl-UZ" w:eastAsia="zh-CN"/>
              </w:rPr>
              <w:t>2</w:t>
            </w:r>
            <w:r w:rsidR="00004C9E" w:rsidRPr="0014195E">
              <w:rPr>
                <w:rFonts w:ascii="Arial" w:hAnsi="Arial" w:cs="Arial"/>
                <w:b/>
                <w:iCs/>
                <w:sz w:val="20"/>
                <w:lang w:val="uz-Cyrl-UZ" w:eastAsia="zh-CN"/>
              </w:rPr>
              <w:t>6</w:t>
            </w:r>
          </w:p>
        </w:tc>
      </w:tr>
      <w:tr w:rsidR="00AF4854" w:rsidRPr="0014195E" w14:paraId="67744A11" w14:textId="77777777">
        <w:trPr>
          <w:trHeight w:val="330"/>
        </w:trPr>
        <w:tc>
          <w:tcPr>
            <w:tcW w:w="416" w:type="pct"/>
            <w:vMerge/>
            <w:vAlign w:val="center"/>
          </w:tcPr>
          <w:p w14:paraId="377C81FE" w14:textId="77777777" w:rsidR="00AF4854" w:rsidRPr="0014195E" w:rsidRDefault="00AF4854" w:rsidP="00660903">
            <w:pPr>
              <w:rPr>
                <w:rFonts w:ascii="Arial" w:hAnsi="Arial" w:cs="Arial"/>
                <w:b/>
                <w:bCs/>
                <w:color w:val="FFFFFF"/>
                <w:sz w:val="32"/>
                <w:szCs w:val="32"/>
                <w:lang w:val="uz-Cyrl-UZ" w:eastAsia="zh-CN"/>
              </w:rPr>
            </w:pPr>
          </w:p>
        </w:tc>
        <w:tc>
          <w:tcPr>
            <w:tcW w:w="485" w:type="pct"/>
            <w:shd w:val="clear" w:color="auto" w:fill="00B0F0"/>
            <w:vAlign w:val="center"/>
          </w:tcPr>
          <w:p w14:paraId="3E93AD43" w14:textId="6D7B9FBC" w:rsidR="00AF4854" w:rsidRPr="0014195E" w:rsidRDefault="00AF4854" w:rsidP="00660903">
            <w:pPr>
              <w:ind w:left="-85" w:right="-85"/>
              <w:jc w:val="center"/>
              <w:rPr>
                <w:rFonts w:ascii="Arial" w:hAnsi="Arial" w:cs="Arial"/>
                <w:b/>
                <w:bCs/>
                <w:sz w:val="20"/>
                <w:szCs w:val="20"/>
                <w:lang w:val="uz-Cyrl-UZ" w:eastAsia="zh-CN"/>
              </w:rPr>
            </w:pPr>
            <w:r w:rsidRPr="0014195E">
              <w:rPr>
                <w:rFonts w:ascii="Arial" w:hAnsi="Arial" w:cs="Arial"/>
                <w:b/>
                <w:bCs/>
                <w:sz w:val="20"/>
                <w:szCs w:val="20"/>
                <w:lang w:val="uz-Cyrl-UZ" w:eastAsia="zh-CN"/>
              </w:rPr>
              <w:t>KH1.6</w:t>
            </w:r>
          </w:p>
        </w:tc>
        <w:tc>
          <w:tcPr>
            <w:tcW w:w="2362" w:type="pct"/>
            <w:shd w:val="clear" w:color="auto" w:fill="C6D9F1"/>
            <w:vAlign w:val="center"/>
          </w:tcPr>
          <w:p w14:paraId="426AC1D3" w14:textId="102558DF" w:rsidR="00AF4854" w:rsidRPr="0014195E" w:rsidRDefault="00AF4854" w:rsidP="000E698A">
            <w:pPr>
              <w:pStyle w:val="08TableText"/>
              <w:rPr>
                <w:lang w:val="uz-Cyrl-UZ"/>
              </w:rPr>
            </w:pPr>
            <w:r w:rsidRPr="0014195E">
              <w:rPr>
                <w:szCs w:val="20"/>
                <w:lang w:val="uz-Cyrl-UZ"/>
              </w:rPr>
              <w:t>Model</w:t>
            </w:r>
            <w:r w:rsidR="000E698A" w:rsidRPr="0014195E">
              <w:rPr>
                <w:szCs w:val="20"/>
                <w:lang w:val="uz-Cyrl-UZ"/>
              </w:rPr>
              <w:t>o</w:t>
            </w:r>
            <w:r w:rsidRPr="0014195E">
              <w:rPr>
                <w:szCs w:val="20"/>
                <w:lang w:val="uz-Cyrl-UZ"/>
              </w:rPr>
              <w:t xml:space="preserve">s </w:t>
            </w:r>
            <w:r w:rsidR="000E698A" w:rsidRPr="0014195E">
              <w:rPr>
                <w:szCs w:val="20"/>
                <w:lang w:val="uz-Cyrl-UZ"/>
              </w:rPr>
              <w:t>de</w:t>
            </w:r>
            <w:r w:rsidRPr="0014195E">
              <w:rPr>
                <w:szCs w:val="20"/>
                <w:lang w:val="uz-Cyrl-UZ"/>
              </w:rPr>
              <w:t xml:space="preserve"> KidsHubs </w:t>
            </w:r>
            <w:r w:rsidR="000E698A" w:rsidRPr="0014195E">
              <w:rPr>
                <w:szCs w:val="20"/>
                <w:lang w:val="uz-Cyrl-UZ"/>
              </w:rPr>
              <w:t>y</w:t>
            </w:r>
            <w:r w:rsidRPr="0014195E">
              <w:rPr>
                <w:szCs w:val="20"/>
                <w:lang w:val="uz-Cyrl-UZ"/>
              </w:rPr>
              <w:t xml:space="preserve"> KidsHubTV</w:t>
            </w:r>
            <w:r w:rsidRPr="0014195E">
              <w:rPr>
                <w:szCs w:val="20"/>
                <w:lang w:val="uz-Cyrl-UZ"/>
              </w:rPr>
              <w:br/>
            </w:r>
            <w:r w:rsidRPr="0014195E">
              <w:rPr>
                <w:i/>
                <w:lang w:val="uz-Cyrl-UZ"/>
              </w:rPr>
              <w:t>(Informa</w:t>
            </w:r>
            <w:r w:rsidR="000E698A" w:rsidRPr="0014195E">
              <w:rPr>
                <w:i/>
                <w:lang w:val="uz-Cyrl-UZ"/>
              </w:rPr>
              <w:t>ció</w:t>
            </w:r>
            <w:r w:rsidRPr="0014195E">
              <w:rPr>
                <w:i/>
                <w:lang w:val="uz-Cyrl-UZ"/>
              </w:rPr>
              <w:t xml:space="preserve">n </w:t>
            </w:r>
            <w:r w:rsidR="000E698A" w:rsidRPr="0014195E">
              <w:rPr>
                <w:i/>
                <w:lang w:val="uz-Cyrl-UZ"/>
              </w:rPr>
              <w:t>que se compartirá a lo largo de la capacitación</w:t>
            </w:r>
            <w:r w:rsidRPr="0014195E">
              <w:rPr>
                <w:i/>
                <w:lang w:val="uz-Cyrl-UZ"/>
              </w:rPr>
              <w:t>)</w:t>
            </w:r>
          </w:p>
        </w:tc>
        <w:tc>
          <w:tcPr>
            <w:tcW w:w="1180" w:type="pct"/>
            <w:shd w:val="clear" w:color="auto" w:fill="C6D9F1"/>
          </w:tcPr>
          <w:p w14:paraId="149A975E" w14:textId="6436D4F4" w:rsidR="00AF4854" w:rsidRPr="0014195E" w:rsidRDefault="001A03C7" w:rsidP="000E698A">
            <w:pPr>
              <w:spacing w:before="120" w:after="120"/>
              <w:jc w:val="center"/>
              <w:rPr>
                <w:rFonts w:ascii="Arial" w:hAnsi="Arial" w:cs="Arial"/>
                <w:i/>
                <w:iCs/>
                <w:sz w:val="20"/>
                <w:lang w:val="uz-Cyrl-UZ" w:eastAsia="zh-CN"/>
              </w:rPr>
            </w:pPr>
            <w:r w:rsidRPr="0014195E">
              <w:rPr>
                <w:rFonts w:ascii="Arial" w:hAnsi="Arial" w:cs="Arial"/>
                <w:i/>
                <w:iCs/>
                <w:sz w:val="20"/>
                <w:lang w:val="uz-Cyrl-UZ" w:eastAsia="zh-CN"/>
              </w:rPr>
              <w:t>70 minut</w:t>
            </w:r>
            <w:r w:rsidR="000E698A" w:rsidRPr="0014195E">
              <w:rPr>
                <w:rFonts w:ascii="Arial" w:hAnsi="Arial" w:cs="Arial"/>
                <w:i/>
                <w:iCs/>
                <w:sz w:val="20"/>
                <w:lang w:val="uz-Cyrl-UZ" w:eastAsia="zh-CN"/>
              </w:rPr>
              <w:t>o</w:t>
            </w:r>
            <w:r w:rsidRPr="0014195E">
              <w:rPr>
                <w:rFonts w:ascii="Arial" w:hAnsi="Arial" w:cs="Arial"/>
                <w:i/>
                <w:iCs/>
                <w:sz w:val="20"/>
                <w:lang w:val="uz-Cyrl-UZ" w:eastAsia="zh-CN"/>
              </w:rPr>
              <w:t>s</w:t>
            </w:r>
          </w:p>
        </w:tc>
        <w:tc>
          <w:tcPr>
            <w:tcW w:w="557" w:type="pct"/>
            <w:shd w:val="clear" w:color="auto" w:fill="C6D9F1"/>
          </w:tcPr>
          <w:p w14:paraId="09ADB137" w14:textId="36AD726B" w:rsidR="00AF4854" w:rsidRPr="0014195E" w:rsidRDefault="00F93182" w:rsidP="00660903">
            <w:pPr>
              <w:spacing w:before="120" w:after="120"/>
              <w:jc w:val="center"/>
              <w:rPr>
                <w:rFonts w:ascii="Arial" w:hAnsi="Arial" w:cs="Arial"/>
                <w:b/>
                <w:iCs/>
                <w:sz w:val="20"/>
                <w:lang w:val="uz-Cyrl-UZ" w:eastAsia="zh-CN"/>
              </w:rPr>
            </w:pPr>
            <w:r w:rsidRPr="0014195E">
              <w:rPr>
                <w:rFonts w:ascii="Arial" w:hAnsi="Arial" w:cs="Arial"/>
                <w:b/>
                <w:iCs/>
                <w:sz w:val="20"/>
                <w:lang w:val="uz-Cyrl-UZ" w:eastAsia="zh-CN"/>
              </w:rPr>
              <w:t>3</w:t>
            </w:r>
            <w:r w:rsidR="008500D9" w:rsidRPr="0014195E">
              <w:rPr>
                <w:rFonts w:ascii="Arial" w:hAnsi="Arial" w:cs="Arial"/>
                <w:b/>
                <w:iCs/>
                <w:sz w:val="20"/>
                <w:lang w:val="uz-Cyrl-UZ" w:eastAsia="zh-CN"/>
              </w:rPr>
              <w:t>0</w:t>
            </w:r>
          </w:p>
        </w:tc>
      </w:tr>
      <w:tr w:rsidR="00AF4854" w:rsidRPr="0014195E" w14:paraId="56BE2433" w14:textId="77777777">
        <w:trPr>
          <w:trHeight w:val="330"/>
        </w:trPr>
        <w:tc>
          <w:tcPr>
            <w:tcW w:w="416" w:type="pct"/>
            <w:vMerge/>
            <w:vAlign w:val="center"/>
          </w:tcPr>
          <w:p w14:paraId="58BEA085" w14:textId="77777777" w:rsidR="00AF4854" w:rsidRPr="0014195E" w:rsidRDefault="00AF4854" w:rsidP="00660903">
            <w:pPr>
              <w:rPr>
                <w:rFonts w:ascii="Arial" w:hAnsi="Arial" w:cs="Arial"/>
                <w:b/>
                <w:bCs/>
                <w:color w:val="FFFFFF"/>
                <w:sz w:val="32"/>
                <w:szCs w:val="32"/>
                <w:lang w:val="uz-Cyrl-UZ" w:eastAsia="zh-CN"/>
              </w:rPr>
            </w:pPr>
          </w:p>
        </w:tc>
        <w:tc>
          <w:tcPr>
            <w:tcW w:w="485" w:type="pct"/>
            <w:shd w:val="clear" w:color="auto" w:fill="00B0F0"/>
            <w:vAlign w:val="center"/>
          </w:tcPr>
          <w:p w14:paraId="2420E888" w14:textId="202B5492" w:rsidR="00AF4854" w:rsidRPr="0014195E" w:rsidRDefault="00AF4854" w:rsidP="00660903">
            <w:pPr>
              <w:ind w:left="-85" w:right="-85"/>
              <w:jc w:val="center"/>
              <w:rPr>
                <w:rFonts w:ascii="Arial" w:hAnsi="Arial" w:cs="Arial"/>
                <w:b/>
                <w:bCs/>
                <w:sz w:val="20"/>
                <w:szCs w:val="20"/>
                <w:lang w:val="uz-Cyrl-UZ" w:eastAsia="zh-CN"/>
              </w:rPr>
            </w:pPr>
            <w:r w:rsidRPr="0014195E">
              <w:rPr>
                <w:rFonts w:ascii="Arial" w:hAnsi="Arial" w:cs="Arial"/>
                <w:b/>
                <w:bCs/>
                <w:sz w:val="20"/>
                <w:szCs w:val="20"/>
                <w:lang w:val="uz-Cyrl-UZ" w:eastAsia="zh-CN"/>
              </w:rPr>
              <w:t>M2.4</w:t>
            </w:r>
          </w:p>
        </w:tc>
        <w:tc>
          <w:tcPr>
            <w:tcW w:w="2362" w:type="pct"/>
            <w:shd w:val="clear" w:color="auto" w:fill="C6D9F1"/>
            <w:vAlign w:val="center"/>
          </w:tcPr>
          <w:p w14:paraId="1D85778F" w14:textId="6DBEF327" w:rsidR="00AF4854" w:rsidRPr="0014195E" w:rsidRDefault="000E698A" w:rsidP="00BD11A0">
            <w:pPr>
              <w:pStyle w:val="08TableText"/>
              <w:rPr>
                <w:szCs w:val="20"/>
                <w:lang w:val="uz-Cyrl-UZ"/>
              </w:rPr>
            </w:pPr>
            <w:r w:rsidRPr="0014195E">
              <w:rPr>
                <w:lang w:val="uz-Cyrl-UZ"/>
              </w:rPr>
              <w:t>Respondiendo a las preguntas de los niños sobre la vida y la fe</w:t>
            </w:r>
          </w:p>
        </w:tc>
        <w:tc>
          <w:tcPr>
            <w:tcW w:w="1180" w:type="pct"/>
            <w:shd w:val="clear" w:color="auto" w:fill="C6D9F1"/>
          </w:tcPr>
          <w:p w14:paraId="24486DBC" w14:textId="2C869AFF" w:rsidR="00AF4854" w:rsidRPr="0014195E" w:rsidRDefault="00AF4854" w:rsidP="000E698A">
            <w:pPr>
              <w:spacing w:before="120" w:after="120"/>
              <w:jc w:val="center"/>
              <w:rPr>
                <w:rFonts w:ascii="Arial" w:hAnsi="Arial" w:cs="Arial"/>
                <w:i/>
                <w:iCs/>
                <w:sz w:val="20"/>
                <w:lang w:val="uz-Cyrl-UZ" w:eastAsia="zh-CN"/>
              </w:rPr>
            </w:pPr>
            <w:r w:rsidRPr="0014195E">
              <w:rPr>
                <w:rFonts w:ascii="Arial" w:hAnsi="Arial" w:cs="Arial"/>
                <w:i/>
                <w:iCs/>
                <w:sz w:val="20"/>
                <w:lang w:val="uz-Cyrl-UZ" w:eastAsia="zh-CN"/>
              </w:rPr>
              <w:t>105 minut</w:t>
            </w:r>
            <w:r w:rsidR="000E698A" w:rsidRPr="0014195E">
              <w:rPr>
                <w:rFonts w:ascii="Arial" w:hAnsi="Arial" w:cs="Arial"/>
                <w:i/>
                <w:iCs/>
                <w:sz w:val="20"/>
                <w:lang w:val="uz-Cyrl-UZ" w:eastAsia="zh-CN"/>
              </w:rPr>
              <w:t>o</w:t>
            </w:r>
            <w:r w:rsidRPr="0014195E">
              <w:rPr>
                <w:rFonts w:ascii="Arial" w:hAnsi="Arial" w:cs="Arial"/>
                <w:i/>
                <w:iCs/>
                <w:sz w:val="20"/>
                <w:lang w:val="uz-Cyrl-UZ" w:eastAsia="zh-CN"/>
              </w:rPr>
              <w:t>s</w:t>
            </w:r>
          </w:p>
        </w:tc>
        <w:tc>
          <w:tcPr>
            <w:tcW w:w="557" w:type="pct"/>
            <w:shd w:val="clear" w:color="auto" w:fill="C6D9F1"/>
          </w:tcPr>
          <w:p w14:paraId="09A69566" w14:textId="395D48BC" w:rsidR="00AF4854" w:rsidRPr="0014195E" w:rsidRDefault="008500D9" w:rsidP="00660903">
            <w:pPr>
              <w:spacing w:before="120" w:after="120"/>
              <w:jc w:val="center"/>
              <w:rPr>
                <w:rFonts w:ascii="Arial" w:hAnsi="Arial" w:cs="Arial"/>
                <w:b/>
                <w:iCs/>
                <w:sz w:val="20"/>
                <w:lang w:val="uz-Cyrl-UZ" w:eastAsia="zh-CN"/>
              </w:rPr>
            </w:pPr>
            <w:r w:rsidRPr="0014195E">
              <w:rPr>
                <w:rFonts w:ascii="Arial" w:hAnsi="Arial" w:cs="Arial"/>
                <w:b/>
                <w:iCs/>
                <w:sz w:val="20"/>
                <w:lang w:val="uz-Cyrl-UZ" w:eastAsia="zh-CN"/>
              </w:rPr>
              <w:t>39</w:t>
            </w:r>
          </w:p>
        </w:tc>
      </w:tr>
      <w:tr w:rsidR="00AF4854" w:rsidRPr="0014195E" w14:paraId="706FBA32" w14:textId="77777777">
        <w:trPr>
          <w:trHeight w:val="330"/>
        </w:trPr>
        <w:tc>
          <w:tcPr>
            <w:tcW w:w="416" w:type="pct"/>
            <w:vMerge/>
            <w:vAlign w:val="center"/>
          </w:tcPr>
          <w:p w14:paraId="1F8A1DAF" w14:textId="77777777" w:rsidR="00AF4854" w:rsidRPr="0014195E" w:rsidRDefault="00AF4854" w:rsidP="00660903">
            <w:pPr>
              <w:rPr>
                <w:rFonts w:ascii="Arial" w:hAnsi="Arial" w:cs="Arial"/>
                <w:b/>
                <w:bCs/>
                <w:color w:val="FFFFFF"/>
                <w:sz w:val="32"/>
                <w:szCs w:val="32"/>
                <w:lang w:val="uz-Cyrl-UZ" w:eastAsia="zh-CN"/>
              </w:rPr>
            </w:pPr>
          </w:p>
        </w:tc>
        <w:tc>
          <w:tcPr>
            <w:tcW w:w="485" w:type="pct"/>
            <w:shd w:val="clear" w:color="auto" w:fill="00B0F0"/>
            <w:vAlign w:val="center"/>
          </w:tcPr>
          <w:p w14:paraId="10A1826B" w14:textId="77C26679" w:rsidR="00AF4854" w:rsidRPr="0014195E" w:rsidRDefault="00AF4854" w:rsidP="00660903">
            <w:pPr>
              <w:ind w:left="-85" w:right="-85"/>
              <w:jc w:val="center"/>
              <w:rPr>
                <w:rFonts w:ascii="Arial" w:hAnsi="Arial" w:cs="Arial"/>
                <w:b/>
                <w:bCs/>
                <w:sz w:val="20"/>
                <w:szCs w:val="20"/>
                <w:lang w:val="uz-Cyrl-UZ" w:eastAsia="zh-CN"/>
              </w:rPr>
            </w:pPr>
            <w:r w:rsidRPr="0014195E">
              <w:rPr>
                <w:rFonts w:ascii="Arial" w:hAnsi="Arial" w:cs="Arial"/>
                <w:b/>
                <w:bCs/>
                <w:sz w:val="20"/>
                <w:szCs w:val="20"/>
                <w:lang w:val="uz-Cyrl-UZ" w:eastAsia="zh-CN"/>
              </w:rPr>
              <w:t>M2.5</w:t>
            </w:r>
          </w:p>
        </w:tc>
        <w:tc>
          <w:tcPr>
            <w:tcW w:w="2362" w:type="pct"/>
            <w:shd w:val="clear" w:color="auto" w:fill="C6D9F1"/>
            <w:vAlign w:val="center"/>
          </w:tcPr>
          <w:p w14:paraId="1F14ED0F" w14:textId="2CC7C329" w:rsidR="00AF4854" w:rsidRPr="0014195E" w:rsidRDefault="000E698A" w:rsidP="00BD11A0">
            <w:pPr>
              <w:pStyle w:val="08TableText"/>
              <w:rPr>
                <w:iCs/>
                <w:lang w:val="uz-Cyrl-UZ"/>
              </w:rPr>
            </w:pPr>
            <w:r w:rsidRPr="0014195E">
              <w:rPr>
                <w:lang w:val="uz-Cyrl-UZ"/>
              </w:rPr>
              <w:t>Momentos enseñables</w:t>
            </w:r>
          </w:p>
        </w:tc>
        <w:tc>
          <w:tcPr>
            <w:tcW w:w="1180" w:type="pct"/>
            <w:shd w:val="clear" w:color="auto" w:fill="C6D9F1"/>
          </w:tcPr>
          <w:p w14:paraId="00D7160B" w14:textId="4A984912" w:rsidR="00AF4854" w:rsidRPr="0014195E" w:rsidRDefault="00AF4854" w:rsidP="000E698A">
            <w:pPr>
              <w:spacing w:before="120" w:after="120"/>
              <w:jc w:val="center"/>
              <w:rPr>
                <w:rFonts w:ascii="Arial" w:hAnsi="Arial" w:cs="Arial"/>
                <w:i/>
                <w:iCs/>
                <w:sz w:val="20"/>
                <w:lang w:val="uz-Cyrl-UZ" w:eastAsia="zh-CN"/>
              </w:rPr>
            </w:pPr>
            <w:r w:rsidRPr="0014195E">
              <w:rPr>
                <w:rFonts w:ascii="Arial" w:hAnsi="Arial" w:cs="Arial"/>
                <w:i/>
                <w:iCs/>
                <w:sz w:val="20"/>
                <w:lang w:val="uz-Cyrl-UZ" w:eastAsia="zh-CN"/>
              </w:rPr>
              <w:t>90 minut</w:t>
            </w:r>
            <w:r w:rsidR="000E698A" w:rsidRPr="0014195E">
              <w:rPr>
                <w:rFonts w:ascii="Arial" w:hAnsi="Arial" w:cs="Arial"/>
                <w:i/>
                <w:iCs/>
                <w:sz w:val="20"/>
                <w:lang w:val="uz-Cyrl-UZ" w:eastAsia="zh-CN"/>
              </w:rPr>
              <w:t>o</w:t>
            </w:r>
            <w:r w:rsidRPr="0014195E">
              <w:rPr>
                <w:rFonts w:ascii="Arial" w:hAnsi="Arial" w:cs="Arial"/>
                <w:i/>
                <w:iCs/>
                <w:sz w:val="20"/>
                <w:lang w:val="uz-Cyrl-UZ" w:eastAsia="zh-CN"/>
              </w:rPr>
              <w:t>s</w:t>
            </w:r>
          </w:p>
        </w:tc>
        <w:tc>
          <w:tcPr>
            <w:tcW w:w="557" w:type="pct"/>
            <w:shd w:val="clear" w:color="auto" w:fill="C6D9F1"/>
          </w:tcPr>
          <w:p w14:paraId="5675634F" w14:textId="14F8BF26" w:rsidR="00AF4854" w:rsidRPr="0014195E" w:rsidRDefault="008500D9" w:rsidP="00660903">
            <w:pPr>
              <w:spacing w:before="120" w:after="120"/>
              <w:jc w:val="center"/>
              <w:rPr>
                <w:rFonts w:ascii="Arial" w:hAnsi="Arial" w:cs="Arial"/>
                <w:b/>
                <w:iCs/>
                <w:sz w:val="20"/>
                <w:lang w:val="uz-Cyrl-UZ" w:eastAsia="zh-CN"/>
              </w:rPr>
            </w:pPr>
            <w:r w:rsidRPr="0014195E">
              <w:rPr>
                <w:rFonts w:ascii="Arial" w:hAnsi="Arial" w:cs="Arial"/>
                <w:b/>
                <w:iCs/>
                <w:sz w:val="20"/>
                <w:lang w:val="uz-Cyrl-UZ" w:eastAsia="zh-CN"/>
              </w:rPr>
              <w:t>49</w:t>
            </w:r>
          </w:p>
        </w:tc>
      </w:tr>
      <w:tr w:rsidR="00F93182" w:rsidRPr="0014195E" w14:paraId="1C7DCE8B" w14:textId="77777777">
        <w:trPr>
          <w:trHeight w:val="540"/>
        </w:trPr>
        <w:tc>
          <w:tcPr>
            <w:tcW w:w="416" w:type="pct"/>
            <w:vAlign w:val="center"/>
          </w:tcPr>
          <w:p w14:paraId="7E763F08" w14:textId="77777777" w:rsidR="00F93182" w:rsidRPr="0014195E" w:rsidRDefault="00F93182" w:rsidP="00660903">
            <w:pPr>
              <w:rPr>
                <w:rFonts w:ascii="Arial" w:hAnsi="Arial" w:cs="Arial"/>
                <w:b/>
                <w:bCs/>
                <w:color w:val="FFFFFF"/>
                <w:sz w:val="32"/>
                <w:szCs w:val="32"/>
                <w:lang w:val="uz-Cyrl-UZ" w:eastAsia="zh-CN"/>
              </w:rPr>
            </w:pPr>
          </w:p>
        </w:tc>
        <w:tc>
          <w:tcPr>
            <w:tcW w:w="485" w:type="pct"/>
            <w:shd w:val="clear" w:color="auto" w:fill="00B0F0"/>
            <w:vAlign w:val="center"/>
          </w:tcPr>
          <w:p w14:paraId="195D1CEE" w14:textId="77777777" w:rsidR="00F93182" w:rsidRPr="0014195E" w:rsidRDefault="00F93182" w:rsidP="00C737DD">
            <w:pPr>
              <w:ind w:left="-85" w:right="-85"/>
              <w:jc w:val="center"/>
              <w:rPr>
                <w:rFonts w:ascii="Arial" w:hAnsi="Arial" w:cs="Arial"/>
                <w:b/>
                <w:bCs/>
                <w:sz w:val="20"/>
                <w:szCs w:val="20"/>
                <w:lang w:val="uz-Cyrl-UZ" w:eastAsia="zh-CN"/>
              </w:rPr>
            </w:pPr>
          </w:p>
        </w:tc>
        <w:tc>
          <w:tcPr>
            <w:tcW w:w="2362" w:type="pct"/>
            <w:shd w:val="clear" w:color="auto" w:fill="C6D9F1"/>
            <w:vAlign w:val="center"/>
          </w:tcPr>
          <w:p w14:paraId="242B963A" w14:textId="1DD326DA" w:rsidR="00F93182" w:rsidRPr="0014195E" w:rsidRDefault="00F93182" w:rsidP="000E698A">
            <w:pPr>
              <w:pStyle w:val="08TableText"/>
              <w:rPr>
                <w:lang w:val="uz-Cyrl-UZ"/>
              </w:rPr>
            </w:pPr>
            <w:r w:rsidRPr="0014195E">
              <w:rPr>
                <w:lang w:val="uz-Cyrl-UZ"/>
              </w:rPr>
              <w:t>Ap</w:t>
            </w:r>
            <w:r w:rsidR="000E698A" w:rsidRPr="0014195E">
              <w:rPr>
                <w:lang w:val="uz-Cyrl-UZ"/>
              </w:rPr>
              <w:t>éndice</w:t>
            </w:r>
            <w:r w:rsidRPr="0014195E">
              <w:rPr>
                <w:lang w:val="uz-Cyrl-UZ"/>
              </w:rPr>
              <w:t>: Energiz</w:t>
            </w:r>
            <w:r w:rsidR="000E698A" w:rsidRPr="0014195E">
              <w:rPr>
                <w:lang w:val="uz-Cyrl-UZ"/>
              </w:rPr>
              <w:t>adores y juegos para un grupo</w:t>
            </w:r>
          </w:p>
        </w:tc>
        <w:tc>
          <w:tcPr>
            <w:tcW w:w="1180" w:type="pct"/>
            <w:shd w:val="clear" w:color="auto" w:fill="C6D9F1"/>
          </w:tcPr>
          <w:p w14:paraId="372EF8A7" w14:textId="77777777" w:rsidR="00F93182" w:rsidRPr="0014195E" w:rsidRDefault="00F93182" w:rsidP="00C737DD">
            <w:pPr>
              <w:spacing w:before="120" w:after="120"/>
              <w:jc w:val="center"/>
              <w:rPr>
                <w:rFonts w:ascii="Arial" w:hAnsi="Arial" w:cs="Arial"/>
                <w:i/>
                <w:iCs/>
                <w:sz w:val="20"/>
                <w:lang w:val="uz-Cyrl-UZ" w:eastAsia="zh-CN"/>
              </w:rPr>
            </w:pPr>
          </w:p>
        </w:tc>
        <w:tc>
          <w:tcPr>
            <w:tcW w:w="557" w:type="pct"/>
            <w:shd w:val="clear" w:color="auto" w:fill="C6D9F1"/>
          </w:tcPr>
          <w:p w14:paraId="2005E062" w14:textId="324C0EE6" w:rsidR="00F93182" w:rsidRPr="0014195E" w:rsidRDefault="008500D9" w:rsidP="00C737DD">
            <w:pPr>
              <w:spacing w:before="120" w:after="120"/>
              <w:jc w:val="center"/>
              <w:rPr>
                <w:rFonts w:ascii="Arial" w:hAnsi="Arial" w:cs="Arial"/>
                <w:b/>
                <w:iCs/>
                <w:sz w:val="20"/>
                <w:lang w:val="uz-Cyrl-UZ" w:eastAsia="zh-CN"/>
              </w:rPr>
            </w:pPr>
            <w:r w:rsidRPr="0014195E">
              <w:rPr>
                <w:rFonts w:ascii="Arial" w:hAnsi="Arial" w:cs="Arial"/>
                <w:b/>
                <w:iCs/>
                <w:sz w:val="20"/>
                <w:lang w:val="uz-Cyrl-UZ" w:eastAsia="zh-CN"/>
              </w:rPr>
              <w:t>57</w:t>
            </w:r>
          </w:p>
        </w:tc>
      </w:tr>
    </w:tbl>
    <w:p w14:paraId="259501D1" w14:textId="77777777" w:rsidR="00660903" w:rsidRPr="0014195E" w:rsidRDefault="000218E3" w:rsidP="00660903">
      <w:pPr>
        <w:pStyle w:val="05Steps-Instructions"/>
        <w:rPr>
          <w:lang w:val="uz-Cyrl-UZ"/>
        </w:rPr>
      </w:pPr>
      <w:r w:rsidRPr="0014195E">
        <w:rPr>
          <w:noProof/>
          <w:lang w:eastAsia="en-US"/>
        </w:rPr>
        <w:drawing>
          <wp:anchor distT="0" distB="0" distL="114300" distR="114300" simplePos="0" relativeHeight="251651072" behindDoc="0" locked="0" layoutInCell="1" allowOverlap="1" wp14:anchorId="294D2D90" wp14:editId="10D9B5EC">
            <wp:simplePos x="0" y="0"/>
            <wp:positionH relativeFrom="column">
              <wp:posOffset>1066800</wp:posOffset>
            </wp:positionH>
            <wp:positionV relativeFrom="paragraph">
              <wp:posOffset>137160</wp:posOffset>
            </wp:positionV>
            <wp:extent cx="3875405" cy="1047750"/>
            <wp:effectExtent l="0" t="0" r="10795" b="0"/>
            <wp:wrapNone/>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87540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3659F" w14:textId="13913BEA" w:rsidR="00D52C45" w:rsidRPr="0014195E" w:rsidRDefault="00D52C45" w:rsidP="00D52C45">
      <w:pPr>
        <w:pStyle w:val="04StepsintheLesson"/>
        <w:rPr>
          <w:color w:val="auto"/>
          <w:sz w:val="20"/>
          <w:szCs w:val="20"/>
          <w:lang w:val="uz-Cyrl-UZ"/>
        </w:rPr>
      </w:pPr>
      <w:bookmarkStart w:id="1" w:name="_Toc271980658"/>
      <w:bookmarkStart w:id="2" w:name="_Toc271981085"/>
      <w:bookmarkStart w:id="3" w:name="_Toc271984208"/>
      <w:r w:rsidRPr="0014195E">
        <w:rPr>
          <w:lang w:val="uz-Cyrl-UZ"/>
        </w:rPr>
        <w:br w:type="page"/>
      </w:r>
      <w:r w:rsidR="00820AE9" w:rsidRPr="0014195E">
        <w:rPr>
          <w:lang w:val="uz-Cyrl-UZ"/>
        </w:rPr>
        <w:lastRenderedPageBreak/>
        <w:t>Programa de entrenamiento</w:t>
      </w:r>
    </w:p>
    <w:p w14:paraId="460E7587" w14:textId="2F35F60E" w:rsidR="004A78D8" w:rsidRPr="0014195E" w:rsidRDefault="00F8785B" w:rsidP="00F8785B">
      <w:pPr>
        <w:pStyle w:val="04Steps-ActivityStepHeading"/>
        <w:rPr>
          <w:lang w:val="uz-Cyrl-UZ"/>
        </w:rPr>
      </w:pPr>
      <w:r w:rsidRPr="0014195E">
        <w:rPr>
          <w:lang w:val="uz-Cyrl-UZ"/>
        </w:rPr>
        <w:t>Instruc</w:t>
      </w:r>
      <w:r w:rsidR="00820AE9" w:rsidRPr="0014195E">
        <w:rPr>
          <w:lang w:val="uz-Cyrl-UZ"/>
        </w:rPr>
        <w:t>cione</w:t>
      </w:r>
      <w:r w:rsidRPr="0014195E">
        <w:rPr>
          <w:lang w:val="uz-Cyrl-UZ"/>
        </w:rPr>
        <w:t>s</w:t>
      </w:r>
    </w:p>
    <w:p w14:paraId="33BFA40B" w14:textId="6B978C30" w:rsidR="00F8785B" w:rsidRPr="0014195E" w:rsidRDefault="00820AE9" w:rsidP="00F8785B">
      <w:pPr>
        <w:pStyle w:val="05Steps-Instructions"/>
        <w:rPr>
          <w:lang w:val="uz-Cyrl-UZ"/>
        </w:rPr>
      </w:pPr>
      <w:r w:rsidRPr="0014195E">
        <w:rPr>
          <w:lang w:val="uz-Cyrl-UZ"/>
        </w:rPr>
        <w:t xml:space="preserve">A </w:t>
      </w:r>
      <w:r w:rsidR="0014195E" w:rsidRPr="0014195E">
        <w:rPr>
          <w:lang w:val="uz-Cyrl-UZ"/>
        </w:rPr>
        <w:t>continuación,</w:t>
      </w:r>
      <w:r w:rsidRPr="0014195E">
        <w:rPr>
          <w:lang w:val="uz-Cyrl-UZ"/>
        </w:rPr>
        <w:t xml:space="preserve"> se encuentra un programa sugerido para el entrenamiento KidsHubs. Puede agregar otras sesiones cuando lo considere necesario. Si tuviera más oportunidades de capacitación, sería muy valioso practicar las habilidades para identificar y usar hábilmente los "momentos enseñables"</w:t>
      </w:r>
    </w:p>
    <w:p w14:paraId="5A051854" w14:textId="016A944D" w:rsidR="00FE7970" w:rsidRPr="0014195E" w:rsidRDefault="00C463C2" w:rsidP="00F8785B">
      <w:pPr>
        <w:pStyle w:val="05Steps-Instructions"/>
        <w:rPr>
          <w:lang w:val="uz-Cyrl-UZ"/>
        </w:rPr>
      </w:pPr>
      <w:r w:rsidRPr="0014195E">
        <w:rPr>
          <w:lang w:val="uz-Cyrl-UZ"/>
        </w:rPr>
        <w:t xml:space="preserve">Para completar la capacitación, necesitará sesiones del paquete de entrenamiento global de CYCAS. Específicamente, necesitará los fundamentos CYCAS nivel 1, Protección infantil, y niveles 1 y 2 de Max7. A continuación se presenta un resumen de una capacitación de 2 días con sesiones adicionales si hay más días disponibles para la capacitación. Busque estos en la biblioteca </w:t>
      </w:r>
      <w:r w:rsidRPr="0014195E">
        <w:rPr>
          <w:i/>
          <w:lang w:val="uz-Cyrl-UZ"/>
        </w:rPr>
        <w:t>Paquete de entrenamiento Global CYCAS</w:t>
      </w:r>
      <w:r w:rsidRPr="0014195E">
        <w:rPr>
          <w:lang w:val="uz-Cyrl-UZ"/>
        </w:rPr>
        <w:t xml:space="preserve"> en</w:t>
      </w:r>
      <w:r w:rsidR="008F7258" w:rsidRPr="0014195E">
        <w:rPr>
          <w:lang w:val="uz-Cyrl-UZ"/>
        </w:rPr>
        <w:t xml:space="preserve"> </w:t>
      </w:r>
      <w:hyperlink r:id="rId10" w:history="1">
        <w:r w:rsidR="00DA34C1" w:rsidRPr="0014195E">
          <w:rPr>
            <w:rStyle w:val="Hyperlink"/>
            <w:lang w:val="uz-Cyrl-UZ"/>
          </w:rPr>
          <w:t>www.max7.org/cycas</w:t>
        </w:r>
      </w:hyperlink>
    </w:p>
    <w:tbl>
      <w:tblPr>
        <w:tblW w:w="0" w:type="auto"/>
        <w:tblInd w:w="1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087"/>
      </w:tblGrid>
      <w:tr w:rsidR="008A5E54" w:rsidRPr="0014195E" w14:paraId="31ED6212" w14:textId="77777777" w:rsidTr="001C0112">
        <w:tc>
          <w:tcPr>
            <w:tcW w:w="7087" w:type="dxa"/>
            <w:shd w:val="clear" w:color="auto" w:fill="4F6228"/>
          </w:tcPr>
          <w:p w14:paraId="1A25A9BC" w14:textId="5721C2DD" w:rsidR="008A5E54" w:rsidRPr="0014195E" w:rsidRDefault="004863B4" w:rsidP="004863B4">
            <w:pPr>
              <w:pStyle w:val="08TableText"/>
              <w:ind w:right="-292"/>
              <w:rPr>
                <w:b/>
                <w:color w:val="FFFFFF"/>
                <w:lang w:val="uz-Cyrl-UZ"/>
              </w:rPr>
            </w:pPr>
            <w:r w:rsidRPr="0014195E">
              <w:rPr>
                <w:b/>
                <w:color w:val="FFFFFF"/>
                <w:lang w:val="uz-Cyrl-UZ"/>
              </w:rPr>
              <w:t xml:space="preserve">Entrenamiento </w:t>
            </w:r>
            <w:r w:rsidR="008A5E54" w:rsidRPr="0014195E">
              <w:rPr>
                <w:b/>
                <w:color w:val="FFFFFF"/>
                <w:lang w:val="uz-Cyrl-UZ"/>
              </w:rPr>
              <w:t xml:space="preserve">KidsHubs </w:t>
            </w:r>
            <w:r w:rsidRPr="0014195E">
              <w:rPr>
                <w:b/>
                <w:color w:val="FFFFFF"/>
                <w:lang w:val="uz-Cyrl-UZ"/>
              </w:rPr>
              <w:t>–</w:t>
            </w:r>
            <w:r w:rsidR="008A5E54" w:rsidRPr="0014195E">
              <w:rPr>
                <w:b/>
                <w:color w:val="FFFFFF"/>
                <w:lang w:val="uz-Cyrl-UZ"/>
              </w:rPr>
              <w:t xml:space="preserve"> </w:t>
            </w:r>
            <w:r w:rsidRPr="0014195E">
              <w:rPr>
                <w:b/>
                <w:color w:val="FFFFFF"/>
                <w:lang w:val="uz-Cyrl-UZ"/>
              </w:rPr>
              <w:t xml:space="preserve">Programa de </w:t>
            </w:r>
            <w:r w:rsidR="008A5E54" w:rsidRPr="0014195E">
              <w:rPr>
                <w:b/>
                <w:color w:val="FFFFFF"/>
                <w:lang w:val="uz-Cyrl-UZ"/>
              </w:rPr>
              <w:t xml:space="preserve">3 </w:t>
            </w:r>
            <w:r w:rsidRPr="0014195E">
              <w:rPr>
                <w:b/>
                <w:color w:val="FFFFFF"/>
                <w:lang w:val="uz-Cyrl-UZ"/>
              </w:rPr>
              <w:t>días</w:t>
            </w:r>
          </w:p>
        </w:tc>
      </w:tr>
      <w:tr w:rsidR="008A5E54" w:rsidRPr="0014195E" w14:paraId="502B7595" w14:textId="77777777" w:rsidTr="001C0112">
        <w:tc>
          <w:tcPr>
            <w:tcW w:w="7087" w:type="dxa"/>
            <w:shd w:val="clear" w:color="auto" w:fill="D6E3BC"/>
          </w:tcPr>
          <w:p w14:paraId="7AD81F08" w14:textId="69EDFB1A" w:rsidR="008A5E54" w:rsidRPr="0014195E" w:rsidRDefault="008A5E54" w:rsidP="004863B4">
            <w:pPr>
              <w:pStyle w:val="08TableText"/>
              <w:ind w:right="-292"/>
              <w:rPr>
                <w:b/>
                <w:lang w:val="uz-Cyrl-UZ"/>
              </w:rPr>
            </w:pPr>
            <w:r w:rsidRPr="0014195E">
              <w:rPr>
                <w:b/>
                <w:lang w:val="uz-Cyrl-UZ"/>
              </w:rPr>
              <w:t>D</w:t>
            </w:r>
            <w:r w:rsidR="004863B4" w:rsidRPr="0014195E">
              <w:rPr>
                <w:b/>
                <w:lang w:val="uz-Cyrl-UZ"/>
              </w:rPr>
              <w:t>ía</w:t>
            </w:r>
            <w:r w:rsidRPr="0014195E">
              <w:rPr>
                <w:b/>
                <w:lang w:val="uz-Cyrl-UZ"/>
              </w:rPr>
              <w:t xml:space="preserve"> 1 </w:t>
            </w:r>
            <w:r w:rsidR="001C0112" w:rsidRPr="0014195E">
              <w:rPr>
                <w:b/>
                <w:lang w:val="uz-Cyrl-UZ"/>
              </w:rPr>
              <w:t>–</w:t>
            </w:r>
            <w:r w:rsidRPr="0014195E">
              <w:rPr>
                <w:b/>
                <w:lang w:val="uz-Cyrl-UZ"/>
              </w:rPr>
              <w:t xml:space="preserve"> F</w:t>
            </w:r>
            <w:r w:rsidR="004863B4" w:rsidRPr="0014195E">
              <w:rPr>
                <w:b/>
                <w:lang w:val="uz-Cyrl-UZ"/>
              </w:rPr>
              <w:t>undamentos</w:t>
            </w:r>
          </w:p>
        </w:tc>
      </w:tr>
      <w:tr w:rsidR="008A5E54" w:rsidRPr="0014195E" w14:paraId="051E0FA1" w14:textId="77777777" w:rsidTr="001C0112">
        <w:tc>
          <w:tcPr>
            <w:tcW w:w="7087" w:type="dxa"/>
          </w:tcPr>
          <w:p w14:paraId="2E4AC2C0" w14:textId="74796AE9" w:rsidR="008A5E54" w:rsidRPr="0014195E" w:rsidRDefault="008A5E54" w:rsidP="004863B4">
            <w:pPr>
              <w:pStyle w:val="08TableText"/>
              <w:spacing w:before="40" w:after="40"/>
              <w:ind w:left="784" w:right="-292" w:hanging="784"/>
              <w:rPr>
                <w:lang w:val="uz-Cyrl-UZ"/>
              </w:rPr>
            </w:pPr>
            <w:r w:rsidRPr="0014195E">
              <w:rPr>
                <w:lang w:val="uz-Cyrl-UZ"/>
              </w:rPr>
              <w:t>KH1.1</w:t>
            </w:r>
            <w:r w:rsidRPr="0014195E">
              <w:rPr>
                <w:lang w:val="uz-Cyrl-UZ"/>
              </w:rPr>
              <w:tab/>
            </w:r>
            <w:r w:rsidR="004863B4" w:rsidRPr="0014195E">
              <w:rPr>
                <w:lang w:val="uz-Cyrl-UZ"/>
              </w:rPr>
              <w:t>Base Bíblica para</w:t>
            </w:r>
            <w:r w:rsidRPr="0014195E">
              <w:rPr>
                <w:lang w:val="uz-Cyrl-UZ"/>
              </w:rPr>
              <w:t xml:space="preserve"> KidsHubs</w:t>
            </w:r>
          </w:p>
        </w:tc>
      </w:tr>
      <w:tr w:rsidR="008A5E54" w:rsidRPr="0014195E" w14:paraId="536F1BF9" w14:textId="77777777" w:rsidTr="001C0112">
        <w:tc>
          <w:tcPr>
            <w:tcW w:w="7087" w:type="dxa"/>
          </w:tcPr>
          <w:p w14:paraId="6D4A38BA" w14:textId="28FC9E94" w:rsidR="008A5E54" w:rsidRPr="0014195E" w:rsidRDefault="008A5E54" w:rsidP="004863B4">
            <w:pPr>
              <w:pStyle w:val="08TableText"/>
              <w:spacing w:before="40" w:after="40"/>
              <w:ind w:left="784" w:right="-292" w:hanging="784"/>
              <w:rPr>
                <w:lang w:val="uz-Cyrl-UZ"/>
              </w:rPr>
            </w:pPr>
            <w:r w:rsidRPr="0014195E">
              <w:rPr>
                <w:lang w:val="uz-Cyrl-UZ"/>
              </w:rPr>
              <w:t>KH1.2</w:t>
            </w:r>
            <w:r w:rsidRPr="0014195E">
              <w:rPr>
                <w:lang w:val="uz-Cyrl-UZ"/>
              </w:rPr>
              <w:tab/>
            </w:r>
            <w:r w:rsidR="004863B4" w:rsidRPr="0014195E">
              <w:rPr>
                <w:lang w:val="uz-Cyrl-UZ"/>
              </w:rPr>
              <w:t>Encontrando una solución creativa</w:t>
            </w:r>
          </w:p>
        </w:tc>
      </w:tr>
      <w:tr w:rsidR="008A5E54" w:rsidRPr="0014195E" w14:paraId="1F030FE7" w14:textId="77777777" w:rsidTr="001C0112">
        <w:tc>
          <w:tcPr>
            <w:tcW w:w="7087" w:type="dxa"/>
          </w:tcPr>
          <w:p w14:paraId="68910894" w14:textId="38170550" w:rsidR="008A5E54" w:rsidRPr="0014195E" w:rsidRDefault="008A5E54" w:rsidP="004863B4">
            <w:pPr>
              <w:pStyle w:val="08TableText"/>
              <w:spacing w:before="40" w:after="40"/>
              <w:ind w:left="784" w:right="-292" w:hanging="784"/>
              <w:rPr>
                <w:lang w:val="uz-Cyrl-UZ"/>
              </w:rPr>
            </w:pPr>
            <w:r w:rsidRPr="0014195E">
              <w:rPr>
                <w:lang w:val="uz-Cyrl-UZ"/>
              </w:rPr>
              <w:t>KH1.3</w:t>
            </w:r>
            <w:r w:rsidRPr="0014195E">
              <w:rPr>
                <w:lang w:val="uz-Cyrl-UZ"/>
              </w:rPr>
              <w:tab/>
              <w:t>Demostra</w:t>
            </w:r>
            <w:r w:rsidR="004863B4" w:rsidRPr="0014195E">
              <w:rPr>
                <w:lang w:val="uz-Cyrl-UZ"/>
              </w:rPr>
              <w:t xml:space="preserve">ndo </w:t>
            </w:r>
            <w:r w:rsidRPr="0014195E">
              <w:rPr>
                <w:lang w:val="uz-Cyrl-UZ"/>
              </w:rPr>
              <w:t xml:space="preserve">KidsHubs </w:t>
            </w:r>
          </w:p>
        </w:tc>
      </w:tr>
      <w:tr w:rsidR="008A5E54" w:rsidRPr="0014195E" w14:paraId="4E396373" w14:textId="77777777" w:rsidTr="001C0112">
        <w:tc>
          <w:tcPr>
            <w:tcW w:w="7087" w:type="dxa"/>
          </w:tcPr>
          <w:p w14:paraId="5385C73D" w14:textId="62F5EA4F" w:rsidR="008A5E54" w:rsidRPr="0014195E" w:rsidRDefault="008A5E54" w:rsidP="00004C9E">
            <w:pPr>
              <w:pStyle w:val="08TableText"/>
              <w:spacing w:before="40" w:after="40"/>
              <w:ind w:left="784" w:right="-292" w:hanging="784"/>
              <w:rPr>
                <w:lang w:val="uz-Cyrl-UZ"/>
              </w:rPr>
            </w:pPr>
            <w:r w:rsidRPr="0014195E">
              <w:rPr>
                <w:lang w:val="uz-Cyrl-UZ"/>
              </w:rPr>
              <w:t>M2.4</w:t>
            </w:r>
            <w:r w:rsidRPr="0014195E">
              <w:rPr>
                <w:lang w:val="uz-Cyrl-UZ"/>
              </w:rPr>
              <w:tab/>
            </w:r>
            <w:r w:rsidR="004863B4" w:rsidRPr="0014195E">
              <w:rPr>
                <w:lang w:val="uz-Cyrl-UZ"/>
              </w:rPr>
              <w:t>Responder las preguntas de los niños sobre la vida y la fe</w:t>
            </w:r>
          </w:p>
        </w:tc>
      </w:tr>
      <w:tr w:rsidR="008A5E54" w:rsidRPr="0014195E" w14:paraId="11CBE148" w14:textId="77777777" w:rsidTr="001C0112">
        <w:tc>
          <w:tcPr>
            <w:tcW w:w="7087" w:type="dxa"/>
          </w:tcPr>
          <w:p w14:paraId="0AA90906" w14:textId="74BCA20B" w:rsidR="008A5E54" w:rsidRPr="0014195E" w:rsidRDefault="008A5E54" w:rsidP="004863B4">
            <w:pPr>
              <w:pStyle w:val="08TableText"/>
              <w:spacing w:before="40" w:after="40"/>
              <w:ind w:left="784" w:right="-292" w:hanging="784"/>
              <w:rPr>
                <w:lang w:val="uz-Cyrl-UZ"/>
              </w:rPr>
            </w:pPr>
            <w:r w:rsidRPr="0014195E">
              <w:rPr>
                <w:lang w:val="uz-Cyrl-UZ"/>
              </w:rPr>
              <w:t>M2.5</w:t>
            </w:r>
            <w:r w:rsidRPr="0014195E">
              <w:rPr>
                <w:lang w:val="uz-Cyrl-UZ"/>
              </w:rPr>
              <w:tab/>
            </w:r>
            <w:r w:rsidR="004863B4" w:rsidRPr="0014195E">
              <w:rPr>
                <w:lang w:val="uz-Cyrl-UZ"/>
              </w:rPr>
              <w:t>Momentos enseñables</w:t>
            </w:r>
          </w:p>
        </w:tc>
      </w:tr>
      <w:tr w:rsidR="008A5E54" w:rsidRPr="0014195E" w14:paraId="4D40E0F4" w14:textId="77777777" w:rsidTr="001C0112">
        <w:tc>
          <w:tcPr>
            <w:tcW w:w="7087" w:type="dxa"/>
            <w:shd w:val="clear" w:color="auto" w:fill="D6E3BC"/>
          </w:tcPr>
          <w:p w14:paraId="558E402D" w14:textId="0D0AAF0B" w:rsidR="008A5E54" w:rsidRPr="0014195E" w:rsidRDefault="008A5E54" w:rsidP="004863B4">
            <w:pPr>
              <w:pStyle w:val="08TableText"/>
              <w:ind w:right="-292"/>
              <w:rPr>
                <w:b/>
                <w:lang w:val="uz-Cyrl-UZ"/>
              </w:rPr>
            </w:pPr>
            <w:r w:rsidRPr="0014195E">
              <w:rPr>
                <w:b/>
                <w:lang w:val="uz-Cyrl-UZ"/>
              </w:rPr>
              <w:t>D</w:t>
            </w:r>
            <w:r w:rsidR="004863B4" w:rsidRPr="0014195E">
              <w:rPr>
                <w:b/>
                <w:lang w:val="uz-Cyrl-UZ"/>
              </w:rPr>
              <w:t>ía</w:t>
            </w:r>
            <w:r w:rsidRPr="0014195E">
              <w:rPr>
                <w:b/>
                <w:lang w:val="uz-Cyrl-UZ"/>
              </w:rPr>
              <w:t xml:space="preserve"> 2 – </w:t>
            </w:r>
            <w:r w:rsidR="004863B4" w:rsidRPr="0014195E">
              <w:rPr>
                <w:b/>
                <w:lang w:val="uz-Cyrl-UZ"/>
              </w:rPr>
              <w:t>Aprendiendo juntos</w:t>
            </w:r>
          </w:p>
        </w:tc>
      </w:tr>
      <w:tr w:rsidR="008A5E54" w:rsidRPr="0014195E" w14:paraId="7F581FC4" w14:textId="77777777" w:rsidTr="001C0112">
        <w:tc>
          <w:tcPr>
            <w:tcW w:w="7087" w:type="dxa"/>
          </w:tcPr>
          <w:p w14:paraId="4D02CBFA" w14:textId="65D724EF" w:rsidR="008A5E54" w:rsidRPr="0014195E" w:rsidRDefault="008A5E54" w:rsidP="004863B4">
            <w:pPr>
              <w:pStyle w:val="08TableText"/>
              <w:spacing w:before="40" w:after="40"/>
              <w:ind w:left="784" w:right="-292" w:hanging="784"/>
              <w:rPr>
                <w:lang w:val="uz-Cyrl-UZ"/>
              </w:rPr>
            </w:pPr>
            <w:r w:rsidRPr="0014195E">
              <w:rPr>
                <w:lang w:val="uz-Cyrl-UZ"/>
              </w:rPr>
              <w:t>KH1.6</w:t>
            </w:r>
            <w:r w:rsidRPr="0014195E">
              <w:rPr>
                <w:lang w:val="uz-Cyrl-UZ"/>
              </w:rPr>
              <w:tab/>
            </w:r>
            <w:r w:rsidR="004863B4" w:rsidRPr="0014195E">
              <w:rPr>
                <w:lang w:val="uz-Cyrl-UZ"/>
              </w:rPr>
              <w:t>Liderando un grupo pequeño</w:t>
            </w:r>
          </w:p>
        </w:tc>
      </w:tr>
      <w:tr w:rsidR="008A5E54" w:rsidRPr="0014195E" w14:paraId="6EC28C21" w14:textId="77777777" w:rsidTr="001C0112">
        <w:tc>
          <w:tcPr>
            <w:tcW w:w="7087" w:type="dxa"/>
          </w:tcPr>
          <w:p w14:paraId="72C79C42" w14:textId="500F8D0D" w:rsidR="008A5E54" w:rsidRPr="0014195E" w:rsidRDefault="008A5E54" w:rsidP="004863B4">
            <w:pPr>
              <w:pStyle w:val="08TableText"/>
              <w:spacing w:before="40" w:after="40"/>
              <w:ind w:left="784" w:right="-292" w:hanging="784"/>
              <w:rPr>
                <w:lang w:val="uz-Cyrl-UZ"/>
              </w:rPr>
            </w:pPr>
            <w:r w:rsidRPr="0014195E">
              <w:rPr>
                <w:lang w:val="uz-Cyrl-UZ"/>
              </w:rPr>
              <w:t>M1.2</w:t>
            </w:r>
            <w:r w:rsidRPr="0014195E">
              <w:rPr>
                <w:lang w:val="uz-Cyrl-UZ"/>
              </w:rPr>
              <w:tab/>
            </w:r>
            <w:r w:rsidR="004863B4" w:rsidRPr="0014195E">
              <w:rPr>
                <w:lang w:val="uz-Cyrl-UZ"/>
              </w:rPr>
              <w:t xml:space="preserve">Cómo aprenden los niños y los jóvenes </w:t>
            </w:r>
            <w:r w:rsidRPr="0014195E">
              <w:rPr>
                <w:i/>
                <w:sz w:val="16"/>
                <w:szCs w:val="16"/>
                <w:lang w:val="uz-Cyrl-UZ"/>
              </w:rPr>
              <w:t>(</w:t>
            </w:r>
            <w:r w:rsidR="004863B4" w:rsidRPr="0014195E">
              <w:rPr>
                <w:i/>
                <w:sz w:val="16"/>
                <w:szCs w:val="16"/>
                <w:lang w:val="uz-Cyrl-UZ"/>
              </w:rPr>
              <w:t>encontrar en www.max7.org/cycas</w:t>
            </w:r>
            <w:r w:rsidRPr="0014195E">
              <w:rPr>
                <w:i/>
                <w:sz w:val="16"/>
                <w:szCs w:val="16"/>
                <w:lang w:val="uz-Cyrl-UZ"/>
              </w:rPr>
              <w:t>)</w:t>
            </w:r>
          </w:p>
        </w:tc>
      </w:tr>
      <w:tr w:rsidR="008A5E54" w:rsidRPr="0014195E" w14:paraId="268440D8" w14:textId="77777777" w:rsidTr="001C0112">
        <w:tc>
          <w:tcPr>
            <w:tcW w:w="7087" w:type="dxa"/>
          </w:tcPr>
          <w:p w14:paraId="3886CD71" w14:textId="5FE7EAE4" w:rsidR="008A5E54" w:rsidRPr="0014195E" w:rsidRDefault="00AB4EAD" w:rsidP="004863B4">
            <w:pPr>
              <w:pStyle w:val="08TableText"/>
              <w:tabs>
                <w:tab w:val="left" w:pos="784"/>
              </w:tabs>
              <w:spacing w:before="40" w:after="40"/>
              <w:ind w:left="784" w:right="-292" w:hanging="784"/>
              <w:rPr>
                <w:lang w:val="uz-Cyrl-UZ"/>
              </w:rPr>
            </w:pPr>
            <w:r w:rsidRPr="0014195E">
              <w:rPr>
                <w:lang w:val="uz-Cyrl-UZ"/>
              </w:rPr>
              <w:t xml:space="preserve">KH1.4 </w:t>
            </w:r>
            <w:r w:rsidRPr="0014195E">
              <w:rPr>
                <w:lang w:val="uz-Cyrl-UZ"/>
              </w:rPr>
              <w:tab/>
            </w:r>
            <w:r w:rsidR="008A5E54" w:rsidRPr="0014195E">
              <w:rPr>
                <w:lang w:val="uz-Cyrl-UZ"/>
              </w:rPr>
              <w:t>D</w:t>
            </w:r>
            <w:r w:rsidR="004863B4" w:rsidRPr="0014195E">
              <w:rPr>
                <w:lang w:val="uz-Cyrl-UZ"/>
              </w:rPr>
              <w:t xml:space="preserve">iseñando sesiones </w:t>
            </w:r>
            <w:r w:rsidR="008A5E54" w:rsidRPr="0014195E">
              <w:rPr>
                <w:lang w:val="uz-Cyrl-UZ"/>
              </w:rPr>
              <w:t>KidsHubs</w:t>
            </w:r>
          </w:p>
        </w:tc>
      </w:tr>
      <w:tr w:rsidR="008A5E54" w:rsidRPr="0014195E" w14:paraId="4D93D26B" w14:textId="77777777" w:rsidTr="001C0112">
        <w:tc>
          <w:tcPr>
            <w:tcW w:w="7087" w:type="dxa"/>
          </w:tcPr>
          <w:p w14:paraId="3AB85B50" w14:textId="7C99D751" w:rsidR="008A5E54" w:rsidRPr="0014195E" w:rsidRDefault="008A5E54" w:rsidP="004863B4">
            <w:pPr>
              <w:pStyle w:val="08TableText"/>
              <w:spacing w:before="40" w:after="40"/>
              <w:ind w:left="784" w:right="-292" w:hanging="784"/>
              <w:rPr>
                <w:lang w:val="uz-Cyrl-UZ"/>
              </w:rPr>
            </w:pPr>
            <w:r w:rsidRPr="0014195E">
              <w:rPr>
                <w:lang w:val="uz-Cyrl-UZ"/>
              </w:rPr>
              <w:t>C1.5</w:t>
            </w:r>
            <w:r w:rsidRPr="0014195E">
              <w:rPr>
                <w:lang w:val="uz-Cyrl-UZ"/>
              </w:rPr>
              <w:tab/>
            </w:r>
            <w:r w:rsidR="004863B4" w:rsidRPr="0014195E">
              <w:rPr>
                <w:lang w:val="uz-Cyrl-UZ"/>
              </w:rPr>
              <w:t>Aprendiendo a través de los juegos</w:t>
            </w:r>
            <w:r w:rsidR="002F0DF7" w:rsidRPr="0014195E">
              <w:rPr>
                <w:lang w:val="uz-Cyrl-UZ"/>
              </w:rPr>
              <w:t xml:space="preserve"> </w:t>
            </w:r>
            <w:r w:rsidR="004863B4" w:rsidRPr="0014195E">
              <w:rPr>
                <w:i/>
                <w:sz w:val="16"/>
                <w:szCs w:val="16"/>
                <w:lang w:val="uz-Cyrl-UZ"/>
              </w:rPr>
              <w:t>ver manual separado o encontrarlo en www.max7.org/cycas - nivel de entrenamiento fundamental 1</w:t>
            </w:r>
            <w:r w:rsidR="008500D9" w:rsidRPr="0014195E">
              <w:rPr>
                <w:i/>
                <w:sz w:val="16"/>
                <w:szCs w:val="16"/>
                <w:lang w:val="uz-Cyrl-UZ"/>
              </w:rPr>
              <w:t>)</w:t>
            </w:r>
          </w:p>
        </w:tc>
      </w:tr>
      <w:tr w:rsidR="008A5E54" w:rsidRPr="0014195E" w14:paraId="7A850EAB" w14:textId="77777777" w:rsidTr="001C0112">
        <w:tc>
          <w:tcPr>
            <w:tcW w:w="7087" w:type="dxa"/>
          </w:tcPr>
          <w:p w14:paraId="3AFC4237" w14:textId="606E8EB5" w:rsidR="008A5E54" w:rsidRPr="0014195E" w:rsidRDefault="008A5E54" w:rsidP="004863B4">
            <w:pPr>
              <w:pStyle w:val="08TableText"/>
              <w:spacing w:before="40" w:after="40"/>
              <w:ind w:left="784" w:right="-292" w:hanging="784"/>
              <w:rPr>
                <w:lang w:val="uz-Cyrl-UZ"/>
              </w:rPr>
            </w:pPr>
            <w:r w:rsidRPr="0014195E">
              <w:rPr>
                <w:lang w:val="uz-Cyrl-UZ"/>
              </w:rPr>
              <w:t xml:space="preserve">KH1.5  </w:t>
            </w:r>
            <w:r w:rsidR="00AB4EAD" w:rsidRPr="0014195E">
              <w:rPr>
                <w:lang w:val="uz-Cyrl-UZ"/>
              </w:rPr>
              <w:tab/>
            </w:r>
            <w:r w:rsidRPr="0014195E">
              <w:rPr>
                <w:lang w:val="uz-Cyrl-UZ"/>
              </w:rPr>
              <w:t>Model</w:t>
            </w:r>
            <w:r w:rsidR="004863B4" w:rsidRPr="0014195E">
              <w:rPr>
                <w:lang w:val="uz-Cyrl-UZ"/>
              </w:rPr>
              <w:t>o</w:t>
            </w:r>
            <w:r w:rsidRPr="0014195E">
              <w:rPr>
                <w:lang w:val="uz-Cyrl-UZ"/>
              </w:rPr>
              <w:t xml:space="preserve">s </w:t>
            </w:r>
            <w:r w:rsidR="004863B4" w:rsidRPr="0014195E">
              <w:rPr>
                <w:lang w:val="uz-Cyrl-UZ"/>
              </w:rPr>
              <w:t>de</w:t>
            </w:r>
            <w:r w:rsidRPr="0014195E">
              <w:rPr>
                <w:lang w:val="uz-Cyrl-UZ"/>
              </w:rPr>
              <w:t xml:space="preserve"> KidsHubs </w:t>
            </w:r>
            <w:r w:rsidR="004863B4" w:rsidRPr="0014195E">
              <w:rPr>
                <w:lang w:val="uz-Cyrl-UZ"/>
              </w:rPr>
              <w:t>y</w:t>
            </w:r>
            <w:r w:rsidRPr="0014195E">
              <w:rPr>
                <w:lang w:val="uz-Cyrl-UZ"/>
              </w:rPr>
              <w:t xml:space="preserve"> KidsHubTV </w:t>
            </w:r>
            <w:r w:rsidRPr="0014195E">
              <w:rPr>
                <w:lang w:val="uz-Cyrl-UZ"/>
              </w:rPr>
              <w:br/>
            </w:r>
            <w:r w:rsidRPr="0014195E">
              <w:rPr>
                <w:i/>
                <w:sz w:val="16"/>
                <w:szCs w:val="16"/>
                <w:lang w:val="uz-Cyrl-UZ"/>
              </w:rPr>
              <w:t>(</w:t>
            </w:r>
            <w:r w:rsidR="004863B4" w:rsidRPr="0014195E">
              <w:rPr>
                <w:i/>
                <w:sz w:val="16"/>
                <w:szCs w:val="16"/>
                <w:lang w:val="uz-Cyrl-UZ"/>
              </w:rPr>
              <w:t>Información que se compartirá a lo largo de la capacitación</w:t>
            </w:r>
            <w:r w:rsidRPr="0014195E">
              <w:rPr>
                <w:i/>
                <w:sz w:val="16"/>
                <w:szCs w:val="16"/>
                <w:lang w:val="uz-Cyrl-UZ"/>
              </w:rPr>
              <w:t>)</w:t>
            </w:r>
          </w:p>
        </w:tc>
      </w:tr>
      <w:tr w:rsidR="008A5E54" w:rsidRPr="0014195E" w14:paraId="1498355A" w14:textId="77777777" w:rsidTr="001C0112">
        <w:tc>
          <w:tcPr>
            <w:tcW w:w="7087" w:type="dxa"/>
            <w:shd w:val="clear" w:color="auto" w:fill="D6E3BC"/>
          </w:tcPr>
          <w:p w14:paraId="5D90BC64" w14:textId="7CB37162" w:rsidR="008A5E54" w:rsidRPr="0014195E" w:rsidRDefault="008A5E54" w:rsidP="004863B4">
            <w:pPr>
              <w:pStyle w:val="08TableText"/>
              <w:ind w:right="-292"/>
              <w:rPr>
                <w:b/>
                <w:lang w:val="uz-Cyrl-UZ"/>
              </w:rPr>
            </w:pPr>
            <w:r w:rsidRPr="0014195E">
              <w:rPr>
                <w:b/>
                <w:lang w:val="uz-Cyrl-UZ"/>
              </w:rPr>
              <w:t>D</w:t>
            </w:r>
            <w:r w:rsidR="004863B4" w:rsidRPr="0014195E">
              <w:rPr>
                <w:b/>
                <w:lang w:val="uz-Cyrl-UZ"/>
              </w:rPr>
              <w:t>ía</w:t>
            </w:r>
            <w:r w:rsidRPr="0014195E">
              <w:rPr>
                <w:b/>
                <w:lang w:val="uz-Cyrl-UZ"/>
              </w:rPr>
              <w:t xml:space="preserve"> 3 </w:t>
            </w:r>
            <w:r w:rsidR="004863B4" w:rsidRPr="0014195E">
              <w:rPr>
                <w:b/>
                <w:lang w:val="uz-Cyrl-UZ"/>
              </w:rPr>
              <w:t>y</w:t>
            </w:r>
            <w:r w:rsidRPr="0014195E">
              <w:rPr>
                <w:b/>
                <w:lang w:val="uz-Cyrl-UZ"/>
              </w:rPr>
              <w:t xml:space="preserve"> 4 – </w:t>
            </w:r>
            <w:r w:rsidR="004863B4" w:rsidRPr="0014195E">
              <w:rPr>
                <w:b/>
                <w:lang w:val="uz-Cyrl-UZ"/>
              </w:rPr>
              <w:t>Sesiones opcionales para más días</w:t>
            </w:r>
          </w:p>
        </w:tc>
      </w:tr>
      <w:tr w:rsidR="008A5E54" w:rsidRPr="0014195E" w14:paraId="6E0003A5" w14:textId="77777777" w:rsidTr="001C0112">
        <w:tc>
          <w:tcPr>
            <w:tcW w:w="7087" w:type="dxa"/>
          </w:tcPr>
          <w:p w14:paraId="2E437C30" w14:textId="5AC6C718" w:rsidR="008A5E54" w:rsidRPr="0014195E" w:rsidRDefault="00AB4EAD" w:rsidP="00F66E08">
            <w:pPr>
              <w:pStyle w:val="08TableText"/>
              <w:spacing w:before="40" w:after="40"/>
              <w:ind w:left="784" w:right="-292" w:hanging="784"/>
              <w:rPr>
                <w:lang w:val="uz-Cyrl-UZ"/>
              </w:rPr>
            </w:pPr>
            <w:r w:rsidRPr="0014195E">
              <w:rPr>
                <w:lang w:val="uz-Cyrl-UZ"/>
              </w:rPr>
              <w:t xml:space="preserve">M1.5 </w:t>
            </w:r>
            <w:r w:rsidRPr="0014195E">
              <w:rPr>
                <w:lang w:val="uz-Cyrl-UZ"/>
              </w:rPr>
              <w:tab/>
            </w:r>
            <w:r w:rsidR="00F66E08" w:rsidRPr="0014195E">
              <w:rPr>
                <w:lang w:val="uz-Cyrl-UZ"/>
              </w:rPr>
              <w:t>Ayudando a los niños a crecer en la fe</w:t>
            </w:r>
            <w:r w:rsidR="008A5E54" w:rsidRPr="0014195E">
              <w:rPr>
                <w:lang w:val="uz-Cyrl-UZ"/>
              </w:rPr>
              <w:t xml:space="preserve"> </w:t>
            </w:r>
            <w:r w:rsidR="00026A85" w:rsidRPr="0014195E">
              <w:rPr>
                <w:i/>
                <w:sz w:val="16"/>
                <w:szCs w:val="16"/>
                <w:lang w:val="uz-Cyrl-UZ"/>
              </w:rPr>
              <w:t>(</w:t>
            </w:r>
            <w:r w:rsidR="00F66E08" w:rsidRPr="0014195E">
              <w:rPr>
                <w:i/>
                <w:sz w:val="16"/>
                <w:szCs w:val="16"/>
                <w:lang w:val="uz-Cyrl-UZ"/>
              </w:rPr>
              <w:t>encontrar en www.max7.org/cycas</w:t>
            </w:r>
            <w:r w:rsidR="008A5E54" w:rsidRPr="0014195E">
              <w:rPr>
                <w:i/>
                <w:sz w:val="16"/>
                <w:szCs w:val="16"/>
                <w:lang w:val="uz-Cyrl-UZ"/>
              </w:rPr>
              <w:t>)</w:t>
            </w:r>
          </w:p>
        </w:tc>
      </w:tr>
      <w:tr w:rsidR="008A5E54" w:rsidRPr="0014195E" w14:paraId="29FEDF45" w14:textId="77777777" w:rsidTr="001C0112">
        <w:tc>
          <w:tcPr>
            <w:tcW w:w="7087" w:type="dxa"/>
          </w:tcPr>
          <w:p w14:paraId="1198B25A" w14:textId="784D412A" w:rsidR="008A5E54" w:rsidRPr="0014195E" w:rsidRDefault="00AB4EAD" w:rsidP="001C0112">
            <w:pPr>
              <w:pStyle w:val="08TableText"/>
              <w:spacing w:before="40" w:after="40"/>
              <w:ind w:left="784" w:right="-292" w:hanging="784"/>
              <w:rPr>
                <w:lang w:val="uz-Cyrl-UZ"/>
              </w:rPr>
            </w:pPr>
            <w:r w:rsidRPr="0014195E">
              <w:rPr>
                <w:lang w:val="uz-Cyrl-UZ"/>
              </w:rPr>
              <w:t xml:space="preserve">M1.3 </w:t>
            </w:r>
            <w:r w:rsidRPr="0014195E">
              <w:rPr>
                <w:lang w:val="uz-Cyrl-UZ"/>
              </w:rPr>
              <w:tab/>
            </w:r>
            <w:r w:rsidR="00F66E08" w:rsidRPr="0014195E">
              <w:rPr>
                <w:lang w:val="uz-Cyrl-UZ"/>
              </w:rPr>
              <w:t>Comprendiendo el mundo de una persona joven</w:t>
            </w:r>
            <w:r w:rsidR="008A5E54" w:rsidRPr="0014195E">
              <w:rPr>
                <w:lang w:val="uz-Cyrl-UZ"/>
              </w:rPr>
              <w:t xml:space="preserve"> </w:t>
            </w:r>
            <w:r w:rsidR="008A5E54" w:rsidRPr="0014195E">
              <w:rPr>
                <w:i/>
                <w:sz w:val="16"/>
                <w:szCs w:val="16"/>
                <w:lang w:val="uz-Cyrl-UZ"/>
              </w:rPr>
              <w:t>(</w:t>
            </w:r>
            <w:r w:rsidR="00F66E08" w:rsidRPr="0014195E">
              <w:rPr>
                <w:i/>
                <w:sz w:val="16"/>
                <w:szCs w:val="16"/>
                <w:lang w:val="uz-Cyrl-UZ"/>
              </w:rPr>
              <w:t>encontrar en www.max7.org/cycas</w:t>
            </w:r>
            <w:r w:rsidR="008A5E54" w:rsidRPr="0014195E">
              <w:rPr>
                <w:i/>
                <w:sz w:val="16"/>
                <w:szCs w:val="16"/>
                <w:lang w:val="uz-Cyrl-UZ"/>
              </w:rPr>
              <w:t>)</w:t>
            </w:r>
          </w:p>
        </w:tc>
      </w:tr>
      <w:tr w:rsidR="008A5E54" w:rsidRPr="0014195E" w14:paraId="638875FC" w14:textId="77777777" w:rsidTr="001C0112">
        <w:tc>
          <w:tcPr>
            <w:tcW w:w="7087" w:type="dxa"/>
          </w:tcPr>
          <w:p w14:paraId="31C812DD" w14:textId="2900DC9C" w:rsidR="008A5E54" w:rsidRPr="0014195E" w:rsidRDefault="008A5E54" w:rsidP="00F66E08">
            <w:pPr>
              <w:pStyle w:val="08TableText"/>
              <w:spacing w:before="40" w:after="40"/>
              <w:ind w:left="784" w:right="-292" w:hanging="784"/>
              <w:rPr>
                <w:lang w:val="uz-Cyrl-UZ"/>
              </w:rPr>
            </w:pPr>
            <w:r w:rsidRPr="0014195E">
              <w:rPr>
                <w:lang w:val="uz-Cyrl-UZ"/>
              </w:rPr>
              <w:t>C1.7</w:t>
            </w:r>
            <w:r w:rsidRPr="0014195E">
              <w:rPr>
                <w:lang w:val="uz-Cyrl-UZ"/>
              </w:rPr>
              <w:tab/>
            </w:r>
            <w:r w:rsidR="00F66E08" w:rsidRPr="0014195E">
              <w:rPr>
                <w:lang w:val="uz-Cyrl-UZ"/>
              </w:rPr>
              <w:t>Liderazgo r</w:t>
            </w:r>
            <w:r w:rsidRPr="0014195E">
              <w:rPr>
                <w:lang w:val="uz-Cyrl-UZ"/>
              </w:rPr>
              <w:t>ela</w:t>
            </w:r>
            <w:r w:rsidR="00F66E08" w:rsidRPr="0014195E">
              <w:rPr>
                <w:lang w:val="uz-Cyrl-UZ"/>
              </w:rPr>
              <w:t>c</w:t>
            </w:r>
            <w:r w:rsidRPr="0014195E">
              <w:rPr>
                <w:lang w:val="uz-Cyrl-UZ"/>
              </w:rPr>
              <w:t>ional (Op</w:t>
            </w:r>
            <w:r w:rsidR="00F66E08" w:rsidRPr="0014195E">
              <w:rPr>
                <w:lang w:val="uz-Cyrl-UZ"/>
              </w:rPr>
              <w:t>c</w:t>
            </w:r>
            <w:r w:rsidRPr="0014195E">
              <w:rPr>
                <w:lang w:val="uz-Cyrl-UZ"/>
              </w:rPr>
              <w:t xml:space="preserve">ional) </w:t>
            </w:r>
            <w:r w:rsidRPr="0014195E">
              <w:rPr>
                <w:i/>
                <w:sz w:val="16"/>
                <w:szCs w:val="16"/>
                <w:lang w:val="uz-Cyrl-UZ"/>
              </w:rPr>
              <w:t>(</w:t>
            </w:r>
            <w:r w:rsidR="00F66E08" w:rsidRPr="0014195E">
              <w:rPr>
                <w:i/>
                <w:sz w:val="16"/>
                <w:szCs w:val="16"/>
                <w:lang w:val="uz-Cyrl-UZ"/>
              </w:rPr>
              <w:t xml:space="preserve">encontrar en </w:t>
            </w:r>
            <w:r w:rsidRPr="0014195E">
              <w:rPr>
                <w:i/>
                <w:sz w:val="16"/>
                <w:szCs w:val="16"/>
                <w:lang w:val="uz-Cyrl-UZ"/>
              </w:rPr>
              <w:t>www.max7.org/cycas)</w:t>
            </w:r>
          </w:p>
        </w:tc>
      </w:tr>
      <w:tr w:rsidR="008A5E54" w:rsidRPr="0014195E" w14:paraId="316555B6" w14:textId="77777777" w:rsidTr="001C0112">
        <w:tc>
          <w:tcPr>
            <w:tcW w:w="7087" w:type="dxa"/>
          </w:tcPr>
          <w:p w14:paraId="05232C40" w14:textId="0EA81FDB" w:rsidR="008A5E54" w:rsidRPr="0014195E" w:rsidRDefault="008A5E54" w:rsidP="00F66E08">
            <w:pPr>
              <w:pStyle w:val="08TableText"/>
              <w:spacing w:before="40" w:after="40"/>
              <w:ind w:left="784" w:right="-292" w:hanging="784"/>
              <w:rPr>
                <w:lang w:val="uz-Cyrl-UZ"/>
              </w:rPr>
            </w:pPr>
            <w:r w:rsidRPr="0014195E">
              <w:rPr>
                <w:lang w:val="uz-Cyrl-UZ"/>
              </w:rPr>
              <w:t>M2</w:t>
            </w:r>
            <w:r w:rsidR="00AB4EAD" w:rsidRPr="0014195E">
              <w:rPr>
                <w:lang w:val="uz-Cyrl-UZ"/>
              </w:rPr>
              <w:t xml:space="preserve">.3 </w:t>
            </w:r>
            <w:r w:rsidR="00AB4EAD" w:rsidRPr="0014195E">
              <w:rPr>
                <w:lang w:val="uz-Cyrl-UZ"/>
              </w:rPr>
              <w:tab/>
            </w:r>
            <w:r w:rsidR="00F66E08" w:rsidRPr="0014195E">
              <w:rPr>
                <w:lang w:val="uz-Cyrl-UZ"/>
              </w:rPr>
              <w:t>Capacitación 7 Maneras</w:t>
            </w:r>
            <w:r w:rsidRPr="0014195E">
              <w:rPr>
                <w:lang w:val="uz-Cyrl-UZ"/>
              </w:rPr>
              <w:t xml:space="preserve"> </w:t>
            </w:r>
            <w:r w:rsidRPr="0014195E">
              <w:rPr>
                <w:i/>
                <w:sz w:val="16"/>
                <w:szCs w:val="16"/>
                <w:lang w:val="uz-Cyrl-UZ"/>
              </w:rPr>
              <w:t>(</w:t>
            </w:r>
            <w:r w:rsidR="00F66E08" w:rsidRPr="0014195E">
              <w:rPr>
                <w:i/>
                <w:sz w:val="16"/>
                <w:szCs w:val="16"/>
                <w:lang w:val="uz-Cyrl-UZ"/>
              </w:rPr>
              <w:t>encontrar en www.max7.org/cycas</w:t>
            </w:r>
            <w:r w:rsidRPr="0014195E">
              <w:rPr>
                <w:i/>
                <w:sz w:val="16"/>
                <w:szCs w:val="16"/>
                <w:lang w:val="uz-Cyrl-UZ"/>
              </w:rPr>
              <w:t>)</w:t>
            </w:r>
          </w:p>
        </w:tc>
      </w:tr>
      <w:tr w:rsidR="008A5E54" w:rsidRPr="0014195E" w14:paraId="7159210B" w14:textId="77777777" w:rsidTr="001C0112">
        <w:tc>
          <w:tcPr>
            <w:tcW w:w="7087" w:type="dxa"/>
          </w:tcPr>
          <w:p w14:paraId="17960561" w14:textId="3DC21C73" w:rsidR="008A5E54" w:rsidRPr="0014195E" w:rsidRDefault="00AB4EAD" w:rsidP="00F66E08">
            <w:pPr>
              <w:pStyle w:val="08TableText"/>
              <w:spacing w:before="40" w:after="40"/>
              <w:ind w:left="784" w:right="-292" w:hanging="784"/>
              <w:rPr>
                <w:lang w:val="uz-Cyrl-UZ"/>
              </w:rPr>
            </w:pPr>
            <w:r w:rsidRPr="0014195E">
              <w:rPr>
                <w:lang w:val="uz-Cyrl-UZ"/>
              </w:rPr>
              <w:t xml:space="preserve">C2.1-1.4 </w:t>
            </w:r>
            <w:r w:rsidR="00F66E08" w:rsidRPr="0014195E">
              <w:rPr>
                <w:lang w:val="uz-Cyrl-UZ"/>
              </w:rPr>
              <w:t>Protección infantil</w:t>
            </w:r>
            <w:r w:rsidR="008A5E54" w:rsidRPr="0014195E">
              <w:rPr>
                <w:lang w:val="uz-Cyrl-UZ"/>
              </w:rPr>
              <w:t xml:space="preserve"> </w:t>
            </w:r>
            <w:r w:rsidR="008A5E54" w:rsidRPr="0014195E">
              <w:rPr>
                <w:i/>
                <w:sz w:val="16"/>
                <w:szCs w:val="16"/>
                <w:lang w:val="uz-Cyrl-UZ"/>
              </w:rPr>
              <w:t>(</w:t>
            </w:r>
            <w:r w:rsidR="00F66E08" w:rsidRPr="0014195E">
              <w:rPr>
                <w:i/>
                <w:sz w:val="16"/>
                <w:szCs w:val="16"/>
                <w:lang w:val="uz-Cyrl-UZ"/>
              </w:rPr>
              <w:t>encontrar en www.max7.org/cycas</w:t>
            </w:r>
            <w:r w:rsidR="008A5E54" w:rsidRPr="0014195E">
              <w:rPr>
                <w:i/>
                <w:sz w:val="16"/>
                <w:szCs w:val="16"/>
                <w:lang w:val="uz-Cyrl-UZ"/>
              </w:rPr>
              <w:t>)</w:t>
            </w:r>
          </w:p>
        </w:tc>
      </w:tr>
    </w:tbl>
    <w:p w14:paraId="108342A8" w14:textId="2C760BCF" w:rsidR="00F8785B" w:rsidRPr="0014195E" w:rsidRDefault="001018E5" w:rsidP="00F8785B">
      <w:pPr>
        <w:pStyle w:val="05Steps-Instructions"/>
        <w:rPr>
          <w:lang w:val="uz-Cyrl-UZ"/>
        </w:rPr>
      </w:pPr>
      <w:r w:rsidRPr="0014195E">
        <w:rPr>
          <w:lang w:val="uz-Cyrl-UZ"/>
        </w:rPr>
        <w:br w:type="textWrapping" w:clear="all"/>
      </w:r>
    </w:p>
    <w:p w14:paraId="5788C2F3" w14:textId="77777777" w:rsidR="00D52C45" w:rsidRPr="0014195E" w:rsidRDefault="00D52C45" w:rsidP="00D52C45">
      <w:pPr>
        <w:pStyle w:val="05Steps-Instructions"/>
        <w:rPr>
          <w:lang w:val="uz-Cyrl-UZ"/>
        </w:rPr>
      </w:pPr>
    </w:p>
    <w:p w14:paraId="34ABD785" w14:textId="77777777" w:rsidR="00660903" w:rsidRPr="0014195E" w:rsidRDefault="002F1E1A" w:rsidP="00660903">
      <w:pPr>
        <w:pStyle w:val="02MAX7LESSONCODEblue"/>
        <w:rPr>
          <w:lang w:val="uz-Cyrl-UZ"/>
        </w:rPr>
      </w:pPr>
      <w:r w:rsidRPr="0014195E">
        <w:rPr>
          <w:lang w:val="uz-Cyrl-UZ"/>
        </w:rPr>
        <w:lastRenderedPageBreak/>
        <w:t>KH1</w:t>
      </w:r>
      <w:r w:rsidR="00660903" w:rsidRPr="0014195E">
        <w:rPr>
          <w:lang w:val="uz-Cyrl-UZ"/>
        </w:rPr>
        <w:t>.1</w:t>
      </w:r>
    </w:p>
    <w:p w14:paraId="3F77CABB" w14:textId="658A89C5" w:rsidR="00660903" w:rsidRPr="0014195E" w:rsidRDefault="00B04E3A" w:rsidP="00660903">
      <w:pPr>
        <w:pStyle w:val="02CYCASLESSONNAMEinbox"/>
        <w:rPr>
          <w:lang w:val="uz-Cyrl-UZ"/>
        </w:rPr>
      </w:pPr>
      <w:r w:rsidRPr="0014195E">
        <w:rPr>
          <w:lang w:val="uz-Cyrl-UZ"/>
        </w:rPr>
        <w:t>BASE BÍBLICA PARA</w:t>
      </w:r>
      <w:r w:rsidR="001D2DBD" w:rsidRPr="0014195E">
        <w:rPr>
          <w:lang w:val="uz-Cyrl-UZ"/>
        </w:rPr>
        <w:t xml:space="preserve"> KidsHUbs</w:t>
      </w:r>
    </w:p>
    <w:bookmarkEnd w:id="1"/>
    <w:bookmarkEnd w:id="2"/>
    <w:bookmarkEnd w:id="3"/>
    <w:p w14:paraId="71A9315C" w14:textId="7E991804" w:rsidR="00660903" w:rsidRPr="0014195E" w:rsidRDefault="00660903" w:rsidP="00660903">
      <w:pPr>
        <w:pStyle w:val="02Timeoflesson"/>
        <w:rPr>
          <w:lang w:val="uz-Cyrl-UZ"/>
        </w:rPr>
      </w:pPr>
      <w:r w:rsidRPr="0014195E">
        <w:rPr>
          <w:lang w:val="uz-Cyrl-UZ"/>
        </w:rPr>
        <w:t>90 minut</w:t>
      </w:r>
      <w:r w:rsidR="00B04E3A" w:rsidRPr="0014195E">
        <w:rPr>
          <w:lang w:val="uz-Cyrl-UZ"/>
        </w:rPr>
        <w:t>o</w:t>
      </w:r>
      <w:r w:rsidRPr="0014195E">
        <w:rPr>
          <w:lang w:val="uz-Cyrl-UZ"/>
        </w:rPr>
        <w:t>s</w:t>
      </w:r>
    </w:p>
    <w:p w14:paraId="02D796EE" w14:textId="395FC87D" w:rsidR="00660903" w:rsidRPr="0014195E" w:rsidRDefault="00CC5CBC" w:rsidP="00660903">
      <w:pPr>
        <w:pStyle w:val="03OUTCOMEHeader"/>
        <w:rPr>
          <w:lang w:val="uz-Cyrl-UZ"/>
        </w:rPr>
      </w:pPr>
      <w:r w:rsidRPr="0014195E">
        <w:rPr>
          <w:lang w:val="uz-Cyrl-UZ"/>
        </w:rPr>
        <w:t>RESULTADO</w:t>
      </w:r>
    </w:p>
    <w:p w14:paraId="23C5C95B" w14:textId="4F9EA793" w:rsidR="00660903" w:rsidRPr="0014195E" w:rsidRDefault="00B04E3A" w:rsidP="00660903">
      <w:pPr>
        <w:pStyle w:val="03Outcometext"/>
        <w:rPr>
          <w:lang w:val="uz-Cyrl-UZ"/>
        </w:rPr>
      </w:pPr>
      <w:r w:rsidRPr="0014195E">
        <w:rPr>
          <w:lang w:val="uz-Cyrl-UZ"/>
        </w:rPr>
        <w:t>Al final de este módulo, los participantes podrán entender la base bíblica de KidsHubs</w:t>
      </w:r>
      <w:r w:rsidR="00536ACE" w:rsidRPr="0014195E">
        <w:rPr>
          <w:lang w:val="uz-Cyrl-UZ"/>
        </w:rPr>
        <w:t>.</w:t>
      </w:r>
    </w:p>
    <w:p w14:paraId="75CA77EE" w14:textId="05A910EE" w:rsidR="00660903" w:rsidRPr="0014195E" w:rsidRDefault="00B04E3A" w:rsidP="00660903">
      <w:pPr>
        <w:pStyle w:val="03OUTCOMEHeader"/>
        <w:rPr>
          <w:lang w:val="uz-Cyrl-UZ"/>
        </w:rPr>
      </w:pPr>
      <w:r w:rsidRPr="0014195E">
        <w:rPr>
          <w:lang w:val="uz-Cyrl-UZ"/>
        </w:rPr>
        <w:t>PASOS EN LA LECCIÓN</w:t>
      </w:r>
    </w:p>
    <w:p w14:paraId="7367EE6D" w14:textId="60C4E68C" w:rsidR="00660903" w:rsidRPr="0014195E" w:rsidRDefault="00660903" w:rsidP="00660903">
      <w:pPr>
        <w:pStyle w:val="03Outcometext"/>
        <w:rPr>
          <w:lang w:val="uz-Cyrl-UZ"/>
        </w:rPr>
      </w:pPr>
      <w:r w:rsidRPr="0014195E">
        <w:rPr>
          <w:lang w:val="uz-Cyrl-UZ"/>
        </w:rPr>
        <w:t xml:space="preserve">1. </w:t>
      </w:r>
      <w:r w:rsidR="00B04E3A" w:rsidRPr="0014195E">
        <w:rPr>
          <w:lang w:val="uz-Cyrl-UZ"/>
        </w:rPr>
        <w:t>Calentamiento</w:t>
      </w:r>
      <w:r w:rsidR="00536ACE" w:rsidRPr="0014195E">
        <w:rPr>
          <w:lang w:val="uz-Cyrl-UZ"/>
        </w:rPr>
        <w:tab/>
        <w:t>10</w:t>
      </w:r>
      <w:r w:rsidRPr="0014195E">
        <w:rPr>
          <w:lang w:val="uz-Cyrl-UZ"/>
        </w:rPr>
        <w:t xml:space="preserve"> min</w:t>
      </w:r>
    </w:p>
    <w:p w14:paraId="7532CD4C" w14:textId="3A9772DD" w:rsidR="00660903" w:rsidRPr="0014195E" w:rsidRDefault="00660903" w:rsidP="00660903">
      <w:pPr>
        <w:pStyle w:val="03Outcometext"/>
        <w:rPr>
          <w:lang w:val="uz-Cyrl-UZ"/>
        </w:rPr>
      </w:pPr>
      <w:r w:rsidRPr="0014195E">
        <w:rPr>
          <w:lang w:val="uz-Cyrl-UZ"/>
        </w:rPr>
        <w:t xml:space="preserve">2. </w:t>
      </w:r>
      <w:r w:rsidR="00536ACE" w:rsidRPr="0014195E">
        <w:rPr>
          <w:lang w:val="uz-Cyrl-UZ"/>
        </w:rPr>
        <w:t>Pas</w:t>
      </w:r>
      <w:r w:rsidR="00B04E3A" w:rsidRPr="0014195E">
        <w:rPr>
          <w:lang w:val="uz-Cyrl-UZ"/>
        </w:rPr>
        <w:t>ando la fe a la próxima generación</w:t>
      </w:r>
      <w:r w:rsidR="00536ACE" w:rsidRPr="0014195E">
        <w:rPr>
          <w:lang w:val="uz-Cyrl-UZ"/>
        </w:rPr>
        <w:tab/>
        <w:t>20</w:t>
      </w:r>
      <w:r w:rsidRPr="0014195E">
        <w:rPr>
          <w:lang w:val="uz-Cyrl-UZ"/>
        </w:rPr>
        <w:t xml:space="preserve"> min</w:t>
      </w:r>
    </w:p>
    <w:p w14:paraId="38FAC6A2" w14:textId="0465E1E9" w:rsidR="00660903" w:rsidRPr="0014195E" w:rsidRDefault="00660903" w:rsidP="00660903">
      <w:pPr>
        <w:pStyle w:val="03Outcometext"/>
        <w:rPr>
          <w:lang w:val="uz-Cyrl-UZ"/>
        </w:rPr>
      </w:pPr>
      <w:r w:rsidRPr="0014195E">
        <w:rPr>
          <w:lang w:val="uz-Cyrl-UZ"/>
        </w:rPr>
        <w:t xml:space="preserve">3. </w:t>
      </w:r>
      <w:r w:rsidR="00B04E3A" w:rsidRPr="0014195E">
        <w:rPr>
          <w:lang w:val="uz-Cyrl-UZ"/>
        </w:rPr>
        <w:t>Fortalezas de los niños y el Reino de Dios</w:t>
      </w:r>
      <w:r w:rsidRPr="0014195E">
        <w:rPr>
          <w:lang w:val="uz-Cyrl-UZ"/>
        </w:rPr>
        <w:tab/>
        <w:t>1</w:t>
      </w:r>
      <w:r w:rsidR="00004C9E" w:rsidRPr="0014195E">
        <w:rPr>
          <w:lang w:val="uz-Cyrl-UZ"/>
        </w:rPr>
        <w:t>5</w:t>
      </w:r>
      <w:r w:rsidRPr="0014195E">
        <w:rPr>
          <w:lang w:val="uz-Cyrl-UZ"/>
        </w:rPr>
        <w:t xml:space="preserve"> min</w:t>
      </w:r>
    </w:p>
    <w:p w14:paraId="07A30F98" w14:textId="0BC5C047" w:rsidR="00660903" w:rsidRPr="0014195E" w:rsidRDefault="00660903" w:rsidP="00660903">
      <w:pPr>
        <w:pStyle w:val="03Outcometext"/>
        <w:rPr>
          <w:lang w:val="uz-Cyrl-UZ"/>
        </w:rPr>
      </w:pPr>
      <w:r w:rsidRPr="0014195E">
        <w:rPr>
          <w:lang w:val="uz-Cyrl-UZ"/>
        </w:rPr>
        <w:t xml:space="preserve">4. </w:t>
      </w:r>
      <w:r w:rsidR="00B04E3A" w:rsidRPr="0014195E">
        <w:rPr>
          <w:lang w:val="uz-Cyrl-UZ"/>
        </w:rPr>
        <w:t>Jesús y el hacer discípulos</w:t>
      </w:r>
      <w:r w:rsidR="00536ACE" w:rsidRPr="0014195E">
        <w:rPr>
          <w:lang w:val="uz-Cyrl-UZ"/>
        </w:rPr>
        <w:tab/>
        <w:t>30</w:t>
      </w:r>
      <w:r w:rsidRPr="0014195E">
        <w:rPr>
          <w:lang w:val="uz-Cyrl-UZ"/>
        </w:rPr>
        <w:t xml:space="preserve"> min</w:t>
      </w:r>
    </w:p>
    <w:p w14:paraId="1599EC6C" w14:textId="49E41EE9" w:rsidR="00660903" w:rsidRPr="0014195E" w:rsidRDefault="00660903" w:rsidP="00660903">
      <w:pPr>
        <w:pStyle w:val="03Outcometext"/>
        <w:rPr>
          <w:lang w:val="uz-Cyrl-UZ"/>
        </w:rPr>
      </w:pPr>
      <w:r w:rsidRPr="0014195E">
        <w:rPr>
          <w:lang w:val="uz-Cyrl-UZ"/>
        </w:rPr>
        <w:t xml:space="preserve">5. </w:t>
      </w:r>
      <w:r w:rsidR="00E8317A" w:rsidRPr="0014195E">
        <w:rPr>
          <w:lang w:val="uz-Cyrl-UZ"/>
        </w:rPr>
        <w:t>Recapitulación</w:t>
      </w:r>
      <w:r w:rsidRPr="0014195E">
        <w:rPr>
          <w:lang w:val="uz-Cyrl-UZ"/>
        </w:rPr>
        <w:tab/>
      </w:r>
      <w:r w:rsidR="00536ACE" w:rsidRPr="0014195E">
        <w:rPr>
          <w:lang w:val="uz-Cyrl-UZ"/>
        </w:rPr>
        <w:t>1</w:t>
      </w:r>
      <w:r w:rsidRPr="0014195E">
        <w:rPr>
          <w:lang w:val="uz-Cyrl-UZ"/>
        </w:rPr>
        <w:t>5 min</w:t>
      </w:r>
    </w:p>
    <w:p w14:paraId="4D0FB989" w14:textId="05F9E21A" w:rsidR="00660903" w:rsidRPr="0014195E" w:rsidRDefault="00B04E3A" w:rsidP="00660903">
      <w:pPr>
        <w:pStyle w:val="03OUTCOMEHeader"/>
        <w:rPr>
          <w:lang w:val="uz-Cyrl-UZ"/>
        </w:rPr>
      </w:pPr>
      <w:r w:rsidRPr="0014195E">
        <w:rPr>
          <w:lang w:val="uz-Cyrl-UZ"/>
        </w:rPr>
        <w:t>¿QUÉ NECESITARÁS?</w:t>
      </w:r>
    </w:p>
    <w:p w14:paraId="6F4D8F7D" w14:textId="19197E80" w:rsidR="00660903" w:rsidRPr="0014195E" w:rsidRDefault="00E05374" w:rsidP="00660903">
      <w:pPr>
        <w:pStyle w:val="03Outcometextbullets"/>
        <w:rPr>
          <w:lang w:val="uz-Cyrl-UZ"/>
        </w:rPr>
      </w:pPr>
      <w:r w:rsidRPr="0014195E">
        <w:rPr>
          <w:lang w:val="uz-Cyrl-UZ"/>
        </w:rPr>
        <w:t>Notas adhesivas de colores</w:t>
      </w:r>
      <w:r w:rsidR="00536ACE" w:rsidRPr="0014195E">
        <w:rPr>
          <w:lang w:val="uz-Cyrl-UZ"/>
        </w:rPr>
        <w:t xml:space="preserve"> (Post-it)</w:t>
      </w:r>
      <w:r w:rsidR="004A78D8" w:rsidRPr="0014195E">
        <w:rPr>
          <w:lang w:val="uz-Cyrl-UZ"/>
        </w:rPr>
        <w:t xml:space="preserve"> 4 </w:t>
      </w:r>
      <w:r w:rsidRPr="0014195E">
        <w:rPr>
          <w:lang w:val="uz-Cyrl-UZ"/>
        </w:rPr>
        <w:t>colores diferentes</w:t>
      </w:r>
    </w:p>
    <w:p w14:paraId="0D869CA2" w14:textId="39457E5B" w:rsidR="00660903" w:rsidRPr="0014195E" w:rsidRDefault="00660903" w:rsidP="00660903">
      <w:pPr>
        <w:pStyle w:val="03Outcometextbullets"/>
        <w:rPr>
          <w:lang w:val="uz-Cyrl-UZ"/>
        </w:rPr>
      </w:pPr>
      <w:r w:rsidRPr="0014195E">
        <w:rPr>
          <w:lang w:val="uz-Cyrl-UZ"/>
        </w:rPr>
        <w:t>Bibl</w:t>
      </w:r>
      <w:r w:rsidR="00E05374" w:rsidRPr="0014195E">
        <w:rPr>
          <w:lang w:val="uz-Cyrl-UZ"/>
        </w:rPr>
        <w:t>ia</w:t>
      </w:r>
      <w:r w:rsidRPr="0014195E">
        <w:rPr>
          <w:lang w:val="uz-Cyrl-UZ"/>
        </w:rPr>
        <w:t>s</w:t>
      </w:r>
    </w:p>
    <w:p w14:paraId="0033ADD3" w14:textId="29DD9975" w:rsidR="00660903" w:rsidRPr="0014195E" w:rsidRDefault="00E05374" w:rsidP="00660903">
      <w:pPr>
        <w:pStyle w:val="03Outcometextbullets"/>
        <w:rPr>
          <w:lang w:val="uz-Cyrl-UZ"/>
        </w:rPr>
      </w:pPr>
      <w:r w:rsidRPr="0014195E">
        <w:rPr>
          <w:lang w:val="uz-Cyrl-UZ"/>
        </w:rPr>
        <w:t>Rotafolio y marcadores</w:t>
      </w:r>
      <w:r w:rsidR="00660903" w:rsidRPr="0014195E">
        <w:rPr>
          <w:lang w:val="uz-Cyrl-UZ"/>
        </w:rPr>
        <w:tab/>
      </w:r>
    </w:p>
    <w:p w14:paraId="59A02941" w14:textId="3CB0854D" w:rsidR="00660903" w:rsidRPr="0014195E" w:rsidRDefault="00B04E3A" w:rsidP="00660903">
      <w:pPr>
        <w:pStyle w:val="04SESSIONOUTLINEHEADING"/>
        <w:rPr>
          <w:lang w:val="uz-Cyrl-UZ"/>
        </w:rPr>
      </w:pPr>
      <w:r w:rsidRPr="0014195E">
        <w:rPr>
          <w:lang w:val="uz-Cyrl-UZ"/>
        </w:rPr>
        <w:t>BASE BÍBLICA PARA</w:t>
      </w:r>
      <w:r w:rsidR="0020630D" w:rsidRPr="0014195E">
        <w:rPr>
          <w:lang w:val="uz-Cyrl-UZ"/>
        </w:rPr>
        <w:t xml:space="preserve"> kidshubs</w:t>
      </w:r>
    </w:p>
    <w:p w14:paraId="705B85E4" w14:textId="1B739E43" w:rsidR="001D2DBD" w:rsidRPr="0014195E" w:rsidRDefault="00B04E3A" w:rsidP="004A78D8">
      <w:pPr>
        <w:pStyle w:val="04sessionoutlinewords"/>
        <w:rPr>
          <w:lang w:val="uz-Cyrl-UZ"/>
        </w:rPr>
      </w:pPr>
      <w:r w:rsidRPr="0014195E">
        <w:rPr>
          <w:lang w:val="uz-Cyrl-UZ"/>
        </w:rPr>
        <w:t xml:space="preserve">RESUMEN DE LA </w:t>
      </w:r>
      <w:r w:rsidR="00660903" w:rsidRPr="0014195E">
        <w:rPr>
          <w:lang w:val="uz-Cyrl-UZ"/>
        </w:rPr>
        <w:t>sesi</w:t>
      </w:r>
      <w:bookmarkStart w:id="4" w:name="_Toc271980659"/>
      <w:bookmarkStart w:id="5" w:name="_Toc271981086"/>
      <w:bookmarkStart w:id="6" w:name="_Toc271984209"/>
      <w:r w:rsidRPr="0014195E">
        <w:rPr>
          <w:lang w:val="uz-Cyrl-UZ"/>
        </w:rPr>
        <w:t>ÓN</w:t>
      </w:r>
    </w:p>
    <w:p w14:paraId="022C7DE8" w14:textId="7D441058" w:rsidR="002F1E1A" w:rsidRPr="0014195E" w:rsidRDefault="001D2DBD" w:rsidP="001D2DBD">
      <w:pPr>
        <w:pStyle w:val="04StepsintheLesson"/>
        <w:rPr>
          <w:lang w:val="uz-Cyrl-UZ"/>
        </w:rPr>
      </w:pPr>
      <w:r w:rsidRPr="0014195E">
        <w:rPr>
          <w:lang w:val="uz-Cyrl-UZ"/>
        </w:rPr>
        <w:t xml:space="preserve">1. </w:t>
      </w:r>
      <w:r w:rsidR="00C436B1" w:rsidRPr="0014195E">
        <w:rPr>
          <w:lang w:val="uz-Cyrl-UZ"/>
        </w:rPr>
        <w:t>Calentamiento</w:t>
      </w:r>
      <w:r w:rsidR="00F54127" w:rsidRPr="0014195E">
        <w:rPr>
          <w:lang w:val="uz-Cyrl-UZ"/>
        </w:rPr>
        <w:tab/>
        <w:t>10 min</w:t>
      </w:r>
    </w:p>
    <w:p w14:paraId="7FE6ED57" w14:textId="60BDEC51" w:rsidR="004A78D8" w:rsidRPr="0014195E" w:rsidRDefault="00C436B1" w:rsidP="004A78D8">
      <w:pPr>
        <w:pStyle w:val="04Steps-ActivityStepHeading"/>
        <w:rPr>
          <w:lang w:val="uz-Cyrl-UZ"/>
        </w:rPr>
      </w:pPr>
      <w:r w:rsidRPr="0014195E">
        <w:rPr>
          <w:lang w:val="uz-Cyrl-UZ"/>
        </w:rPr>
        <w:t>Juego de nombres</w:t>
      </w:r>
    </w:p>
    <w:p w14:paraId="592C2E6C" w14:textId="7ED09F2A" w:rsidR="001D2DBD" w:rsidRPr="0014195E" w:rsidRDefault="00C436B1" w:rsidP="004A78D8">
      <w:pPr>
        <w:pStyle w:val="05Steps-Instructions"/>
        <w:rPr>
          <w:lang w:val="uz-Cyrl-UZ"/>
        </w:rPr>
      </w:pPr>
      <w:r w:rsidRPr="0014195E">
        <w:rPr>
          <w:lang w:val="uz-Cyrl-UZ"/>
        </w:rPr>
        <w:t>Cada persona en la sala grita su nombre 5 veces, poniendo especial énfasis en la primera letra. Cada persona debe encontrar a otros cuyos nombres comiencen con la misma primera letra</w:t>
      </w:r>
      <w:r w:rsidR="004A78D8" w:rsidRPr="0014195E">
        <w:rPr>
          <w:lang w:val="uz-Cyrl-UZ"/>
        </w:rPr>
        <w:t>.</w:t>
      </w:r>
    </w:p>
    <w:p w14:paraId="0EFDD3E8" w14:textId="7347BE51" w:rsidR="004A78D8" w:rsidRPr="0014195E" w:rsidRDefault="00C436B1" w:rsidP="004A78D8">
      <w:pPr>
        <w:pStyle w:val="04Steps-ActivityStepHeading"/>
        <w:rPr>
          <w:lang w:val="uz-Cyrl-UZ"/>
        </w:rPr>
      </w:pPr>
      <w:r w:rsidRPr="0014195E">
        <w:rPr>
          <w:lang w:val="uz-Cyrl-UZ"/>
        </w:rPr>
        <w:t>Escrib</w:t>
      </w:r>
      <w:r w:rsidR="007F151E" w:rsidRPr="0014195E">
        <w:rPr>
          <w:lang w:val="uz-Cyrl-UZ"/>
        </w:rPr>
        <w:t>a</w:t>
      </w:r>
      <w:r w:rsidRPr="0014195E">
        <w:rPr>
          <w:lang w:val="uz-Cyrl-UZ"/>
        </w:rPr>
        <w:t xml:space="preserve"> </w:t>
      </w:r>
      <w:r w:rsidR="007F151E" w:rsidRPr="0014195E">
        <w:rPr>
          <w:lang w:val="uz-Cyrl-UZ"/>
        </w:rPr>
        <w:t>s</w:t>
      </w:r>
      <w:r w:rsidRPr="0014195E">
        <w:rPr>
          <w:lang w:val="uz-Cyrl-UZ"/>
        </w:rPr>
        <w:t>u nombre</w:t>
      </w:r>
    </w:p>
    <w:p w14:paraId="3AB7299F" w14:textId="734C23D6" w:rsidR="004A78D8" w:rsidRPr="0014195E" w:rsidRDefault="007F151E" w:rsidP="004A78D8">
      <w:pPr>
        <w:pStyle w:val="05Steps-Instructions"/>
        <w:rPr>
          <w:lang w:val="uz-Cyrl-UZ"/>
        </w:rPr>
      </w:pPr>
      <w:r w:rsidRPr="0014195E">
        <w:rPr>
          <w:lang w:val="uz-Cyrl-UZ"/>
        </w:rPr>
        <w:t>Cada persona debe escribir su nombre en el aire con el dedo. Hacerlo de nuevo usando el codo como el lápiz. Hacerlo de nuevo usando el pie. Ahora hacerlo con el otro pie. Ahora hacerlo con la cabeza. Entonces hacerlo con todo su cuerpo</w:t>
      </w:r>
      <w:r w:rsidR="004A78D8" w:rsidRPr="0014195E">
        <w:rPr>
          <w:lang w:val="uz-Cyrl-UZ"/>
        </w:rPr>
        <w:t>.</w:t>
      </w:r>
    </w:p>
    <w:p w14:paraId="1FC49766" w14:textId="1898F96C" w:rsidR="004A78D8" w:rsidRPr="0014195E" w:rsidRDefault="007F151E" w:rsidP="000778C5">
      <w:pPr>
        <w:pStyle w:val="06CommentbytheLeader"/>
        <w:rPr>
          <w:lang w:val="uz-Cyrl-UZ"/>
        </w:rPr>
      </w:pPr>
      <w:r w:rsidRPr="0014195E">
        <w:rPr>
          <w:lang w:val="uz-Cyrl-UZ"/>
        </w:rPr>
        <w:t>Decir; "En esta capacitación haremos muchas actividades para ayudarnos a pensar de diferentes maneras. Será emocionante y desafiante... ¿estás listo</w:t>
      </w:r>
      <w:r w:rsidR="000778C5" w:rsidRPr="0014195E">
        <w:rPr>
          <w:lang w:val="uz-Cyrl-UZ"/>
        </w:rPr>
        <w:t>?</w:t>
      </w:r>
      <w:r w:rsidRPr="0014195E">
        <w:rPr>
          <w:lang w:val="uz-Cyrl-UZ"/>
        </w:rPr>
        <w:t>”</w:t>
      </w:r>
    </w:p>
    <w:p w14:paraId="53F0E757" w14:textId="6BB1595D" w:rsidR="001D2DBD" w:rsidRPr="0014195E" w:rsidRDefault="001D2DBD" w:rsidP="001D2DBD">
      <w:pPr>
        <w:pStyle w:val="04StepsintheLesson"/>
        <w:rPr>
          <w:lang w:val="uz-Cyrl-UZ"/>
        </w:rPr>
      </w:pPr>
      <w:r w:rsidRPr="0014195E">
        <w:rPr>
          <w:lang w:val="uz-Cyrl-UZ"/>
        </w:rPr>
        <w:lastRenderedPageBreak/>
        <w:t xml:space="preserve">2. </w:t>
      </w:r>
      <w:r w:rsidR="002A7A57" w:rsidRPr="0014195E">
        <w:rPr>
          <w:lang w:val="uz-Cyrl-UZ"/>
        </w:rPr>
        <w:t>Pas</w:t>
      </w:r>
      <w:r w:rsidR="00417991" w:rsidRPr="0014195E">
        <w:rPr>
          <w:lang w:val="uz-Cyrl-UZ"/>
        </w:rPr>
        <w:t>ando la fe a la próxima generación</w:t>
      </w:r>
      <w:r w:rsidR="00F54127" w:rsidRPr="0014195E">
        <w:rPr>
          <w:lang w:val="uz-Cyrl-UZ"/>
        </w:rPr>
        <w:tab/>
        <w:t>20 min</w:t>
      </w:r>
    </w:p>
    <w:p w14:paraId="5BE7D2CA" w14:textId="1D896630" w:rsidR="00E82131" w:rsidRPr="0014195E" w:rsidRDefault="00417991" w:rsidP="00417991">
      <w:pPr>
        <w:pStyle w:val="04Steps-ActivityStepHeading"/>
        <w:rPr>
          <w:lang w:val="uz-Cyrl-UZ"/>
        </w:rPr>
      </w:pPr>
      <w:r w:rsidRPr="0014195E">
        <w:rPr>
          <w:lang w:val="uz-Cyrl-UZ"/>
        </w:rPr>
        <w:t>Emparejar y compartir</w:t>
      </w:r>
    </w:p>
    <w:p w14:paraId="678E7595" w14:textId="346FE2E9" w:rsidR="00E82131" w:rsidRPr="0014195E" w:rsidRDefault="00417991" w:rsidP="00E82131">
      <w:pPr>
        <w:pStyle w:val="05Steps-Instructions"/>
        <w:rPr>
          <w:lang w:val="uz-Cyrl-UZ"/>
        </w:rPr>
      </w:pPr>
      <w:r w:rsidRPr="0014195E">
        <w:rPr>
          <w:lang w:val="uz-Cyrl-UZ"/>
        </w:rPr>
        <w:t>En parejas, discutan qué queremos para los niños de la próxima generación</w:t>
      </w:r>
      <w:r w:rsidR="00E82131" w:rsidRPr="0014195E">
        <w:rPr>
          <w:lang w:val="uz-Cyrl-UZ"/>
        </w:rPr>
        <w:t>.</w:t>
      </w:r>
    </w:p>
    <w:p w14:paraId="5F41CC0A" w14:textId="2C01CCE1" w:rsidR="00E82131" w:rsidRPr="0014195E" w:rsidRDefault="00417991" w:rsidP="00E82131">
      <w:pPr>
        <w:pStyle w:val="05Steps-Instructions"/>
        <w:rPr>
          <w:lang w:val="uz-Cyrl-UZ"/>
        </w:rPr>
      </w:pPr>
      <w:r w:rsidRPr="0014195E">
        <w:rPr>
          <w:lang w:val="uz-Cyrl-UZ"/>
        </w:rPr>
        <w:t>Después de 2 minutos, escuche algunas de las respuestas de los participantes</w:t>
      </w:r>
      <w:r w:rsidR="00E82131" w:rsidRPr="0014195E">
        <w:rPr>
          <w:lang w:val="uz-Cyrl-UZ"/>
        </w:rPr>
        <w:t xml:space="preserve">. </w:t>
      </w:r>
    </w:p>
    <w:p w14:paraId="7A3D7F95" w14:textId="053119EA" w:rsidR="00E82131" w:rsidRPr="0014195E" w:rsidRDefault="00417991" w:rsidP="00E82131">
      <w:pPr>
        <w:pStyle w:val="04Steps-ActivityStepHeading"/>
        <w:rPr>
          <w:lang w:val="uz-Cyrl-UZ"/>
        </w:rPr>
      </w:pPr>
      <w:r w:rsidRPr="0014195E">
        <w:rPr>
          <w:lang w:val="uz-Cyrl-UZ"/>
        </w:rPr>
        <w:t>Leer Deuteronomio</w:t>
      </w:r>
      <w:r w:rsidR="00E82131" w:rsidRPr="0014195E">
        <w:rPr>
          <w:lang w:val="uz-Cyrl-UZ"/>
        </w:rPr>
        <w:t xml:space="preserve"> 6:1-3</w:t>
      </w:r>
    </w:p>
    <w:p w14:paraId="2454832C" w14:textId="6C668FF4" w:rsidR="00E82131" w:rsidRPr="0014195E" w:rsidRDefault="00417991" w:rsidP="00417991">
      <w:pPr>
        <w:pStyle w:val="05Steps-bullets"/>
        <w:rPr>
          <w:lang w:val="uz-Cyrl-UZ"/>
        </w:rPr>
      </w:pPr>
      <w:r w:rsidRPr="0014195E">
        <w:rPr>
          <w:lang w:val="uz-Cyrl-UZ"/>
        </w:rPr>
        <w:t>¿Qué principios se describen en esta escritura</w:t>
      </w:r>
      <w:r w:rsidR="00E82131" w:rsidRPr="0014195E">
        <w:rPr>
          <w:lang w:val="uz-Cyrl-UZ"/>
        </w:rPr>
        <w:t xml:space="preserve">? </w:t>
      </w:r>
      <w:r w:rsidR="00E82131" w:rsidRPr="0014195E">
        <w:rPr>
          <w:rStyle w:val="05Steps-examplesChar"/>
          <w:lang w:val="uz-Cyrl-UZ"/>
        </w:rPr>
        <w:t>(</w:t>
      </w:r>
      <w:r w:rsidRPr="0014195E">
        <w:rPr>
          <w:rStyle w:val="05Steps-examplesChar"/>
          <w:lang w:val="uz-Cyrl-UZ"/>
        </w:rPr>
        <w:t>Temor y obediencia a Dios, vivir una vida larga, relación cercana con Dios, disfrutar de la vida, aumentar en número, la tierra abundante, vivir bajo las promesas de Dios</w:t>
      </w:r>
      <w:r w:rsidR="00E82131" w:rsidRPr="0014195E">
        <w:rPr>
          <w:rStyle w:val="05Steps-examplesChar"/>
          <w:lang w:val="uz-Cyrl-UZ"/>
        </w:rPr>
        <w:t>)</w:t>
      </w:r>
    </w:p>
    <w:p w14:paraId="5938F531" w14:textId="0E1C498C" w:rsidR="00E82131" w:rsidRPr="0014195E" w:rsidRDefault="00417991" w:rsidP="00E82131">
      <w:pPr>
        <w:pStyle w:val="05Steps-Instructions"/>
        <w:rPr>
          <w:lang w:val="uz-Cyrl-UZ"/>
        </w:rPr>
      </w:pPr>
      <w:r w:rsidRPr="0014195E">
        <w:rPr>
          <w:lang w:val="uz-Cyrl-UZ"/>
        </w:rPr>
        <w:t>Pregunte al grupo si esto resume lo que deseamos para la próxima generación de niños</w:t>
      </w:r>
      <w:r w:rsidR="00E82131" w:rsidRPr="0014195E">
        <w:rPr>
          <w:lang w:val="uz-Cyrl-UZ"/>
        </w:rPr>
        <w:t xml:space="preserve">. </w:t>
      </w:r>
    </w:p>
    <w:p w14:paraId="79233A34" w14:textId="10459E16" w:rsidR="00E82131" w:rsidRPr="0014195E" w:rsidRDefault="00417991" w:rsidP="00417991">
      <w:pPr>
        <w:pStyle w:val="04Steps-ActivityStepHeading"/>
        <w:rPr>
          <w:lang w:val="uz-Cyrl-UZ"/>
        </w:rPr>
      </w:pPr>
      <w:r w:rsidRPr="0014195E">
        <w:rPr>
          <w:lang w:val="uz-Cyrl-UZ"/>
        </w:rPr>
        <w:t>Emparejar y compartir</w:t>
      </w:r>
    </w:p>
    <w:p w14:paraId="577CE230" w14:textId="4821E289" w:rsidR="00E82131" w:rsidRPr="0014195E" w:rsidRDefault="00417991" w:rsidP="00E82131">
      <w:pPr>
        <w:pStyle w:val="05Steps-Instructions"/>
        <w:rPr>
          <w:lang w:val="uz-Cyrl-UZ"/>
        </w:rPr>
      </w:pPr>
      <w:r w:rsidRPr="0014195E">
        <w:rPr>
          <w:lang w:val="uz-Cyrl-UZ"/>
        </w:rPr>
        <w:t>Hablar sobre cómo transmitimos nuestra Fe en Dios a la próxima generación. Pensar en nosotros como individuos y como la iglesia. ¿Qué ha sido exitoso</w:t>
      </w:r>
      <w:r w:rsidR="00E82131" w:rsidRPr="0014195E">
        <w:rPr>
          <w:lang w:val="uz-Cyrl-UZ"/>
        </w:rPr>
        <w:t>?</w:t>
      </w:r>
    </w:p>
    <w:p w14:paraId="6CFE2AAB" w14:textId="5E741F7C" w:rsidR="00E82131" w:rsidRPr="0014195E" w:rsidRDefault="00B96460" w:rsidP="00B96460">
      <w:pPr>
        <w:pStyle w:val="04Steps-ActivityStepHeading"/>
        <w:rPr>
          <w:lang w:val="uz-Cyrl-UZ"/>
        </w:rPr>
      </w:pPr>
      <w:r w:rsidRPr="0014195E">
        <w:rPr>
          <w:lang w:val="uz-Cyrl-UZ"/>
        </w:rPr>
        <w:t xml:space="preserve">Desafío de equipo </w:t>
      </w:r>
      <w:r w:rsidR="000778C5" w:rsidRPr="0014195E">
        <w:rPr>
          <w:lang w:val="uz-Cyrl-UZ"/>
        </w:rPr>
        <w:t xml:space="preserve">- </w:t>
      </w:r>
      <w:r w:rsidRPr="0014195E">
        <w:rPr>
          <w:lang w:val="uz-Cyrl-UZ"/>
        </w:rPr>
        <w:t>Marco de fotos en Deuteronomio</w:t>
      </w:r>
      <w:r w:rsidR="00004C9E" w:rsidRPr="0014195E">
        <w:rPr>
          <w:lang w:val="uz-Cyrl-UZ"/>
        </w:rPr>
        <w:t xml:space="preserve"> 6:4-9</w:t>
      </w:r>
    </w:p>
    <w:p w14:paraId="6DB7DD27" w14:textId="5A3DB979" w:rsidR="000778C5" w:rsidRPr="0014195E" w:rsidRDefault="00564DBF" w:rsidP="000778C5">
      <w:pPr>
        <w:pStyle w:val="05Steps-Instructions"/>
        <w:rPr>
          <w:lang w:val="uz-Cyrl-UZ"/>
        </w:rPr>
      </w:pPr>
      <w:r w:rsidRPr="0014195E">
        <w:rPr>
          <w:lang w:val="uz-Cyrl-UZ"/>
        </w:rPr>
        <w:t>En grupos de 4, leer Deuteronomio 6: 4-9 nuevamente y analizar los principios que surgen del pasaje acerca de transmitir la fe a la siguiente generación</w:t>
      </w:r>
      <w:r w:rsidR="002A7A57" w:rsidRPr="0014195E">
        <w:rPr>
          <w:lang w:val="uz-Cyrl-UZ"/>
        </w:rPr>
        <w:t>.</w:t>
      </w:r>
      <w:r w:rsidR="000778C5" w:rsidRPr="0014195E">
        <w:rPr>
          <w:lang w:val="uz-Cyrl-UZ"/>
        </w:rPr>
        <w:t xml:space="preserve"> </w:t>
      </w:r>
      <w:r w:rsidR="000778C5" w:rsidRPr="0014195E">
        <w:rPr>
          <w:rStyle w:val="05Steps-examplesChar"/>
          <w:lang w:val="uz-Cyrl-UZ"/>
        </w:rPr>
        <w:t>(</w:t>
      </w:r>
      <w:r w:rsidRPr="0014195E">
        <w:rPr>
          <w:rStyle w:val="05Steps-examplesChar"/>
          <w:lang w:val="uz-Cyrl-UZ"/>
        </w:rPr>
        <w:t>Oportunidad constante 24/7 y creatividad</w:t>
      </w:r>
      <w:r w:rsidR="000778C5" w:rsidRPr="0014195E">
        <w:rPr>
          <w:rStyle w:val="05Steps-examplesChar"/>
          <w:lang w:val="uz-Cyrl-UZ"/>
        </w:rPr>
        <w:t>)</w:t>
      </w:r>
    </w:p>
    <w:p w14:paraId="41AC04E6" w14:textId="6F0389C9" w:rsidR="002A7A57" w:rsidRPr="0014195E" w:rsidRDefault="00564DBF" w:rsidP="00E82131">
      <w:pPr>
        <w:pStyle w:val="05Steps-Instructions"/>
        <w:rPr>
          <w:lang w:val="uz-Cyrl-UZ"/>
        </w:rPr>
      </w:pPr>
      <w:r w:rsidRPr="0014195E">
        <w:rPr>
          <w:lang w:val="uz-Cyrl-UZ"/>
        </w:rPr>
        <w:t>Centrarse en los versículos 7-9. Ahora elija un ejemplo práctico de cómo podría verse el paso de la fe en el mundo de hoy</w:t>
      </w:r>
      <w:r w:rsidR="002A7A57" w:rsidRPr="0014195E">
        <w:rPr>
          <w:lang w:val="uz-Cyrl-UZ"/>
        </w:rPr>
        <w:t xml:space="preserve">. </w:t>
      </w:r>
      <w:r w:rsidRPr="0014195E">
        <w:rPr>
          <w:rStyle w:val="05Steps-examplesChar"/>
          <w:lang w:val="uz-Cyrl-UZ"/>
        </w:rPr>
        <w:t>Por ejemplo, en un campo de fútbol, en una clase de baile o en un parque de patinaje</w:t>
      </w:r>
      <w:r w:rsidR="002A7A57" w:rsidRPr="0014195E">
        <w:rPr>
          <w:rStyle w:val="05Steps-examplesChar"/>
          <w:lang w:val="uz-Cyrl-UZ"/>
        </w:rPr>
        <w:t xml:space="preserve">. </w:t>
      </w:r>
      <w:r w:rsidRPr="0014195E">
        <w:rPr>
          <w:lang w:val="uz-Cyrl-UZ"/>
        </w:rPr>
        <w:t>Cada grupo de 4 debe crear un "marco de fotos" que muestre esta escena. Después de 60 segundos de planificación, cada grupo debe mostrar su escena a otros equipos mientras adivinan de qué se trató la escena</w:t>
      </w:r>
      <w:r w:rsidR="002A7A57" w:rsidRPr="0014195E">
        <w:rPr>
          <w:lang w:val="uz-Cyrl-UZ"/>
        </w:rPr>
        <w:t>.</w:t>
      </w:r>
    </w:p>
    <w:p w14:paraId="068BE289" w14:textId="720EBDEF" w:rsidR="008D1FFD" w:rsidRPr="0014195E" w:rsidRDefault="00564DBF" w:rsidP="008D1FFD">
      <w:pPr>
        <w:pStyle w:val="05Steps-Instructions"/>
        <w:rPr>
          <w:lang w:val="uz-Cyrl-UZ"/>
        </w:rPr>
      </w:pPr>
      <w:r w:rsidRPr="0014195E">
        <w:rPr>
          <w:lang w:val="uz-Cyrl-UZ"/>
        </w:rPr>
        <w:t>Preguntar a todo el grupo: ¿Cuáles son los diferentes lugares donde sucede la "transmisión de la fe"</w:t>
      </w:r>
      <w:r w:rsidR="008D1FFD" w:rsidRPr="0014195E">
        <w:rPr>
          <w:lang w:val="uz-Cyrl-UZ"/>
        </w:rPr>
        <w:t xml:space="preserve">? </w:t>
      </w:r>
      <w:r w:rsidR="008D1FFD" w:rsidRPr="0014195E">
        <w:rPr>
          <w:rStyle w:val="05Steps-examplesChar"/>
          <w:lang w:val="uz-Cyrl-UZ"/>
        </w:rPr>
        <w:t>(</w:t>
      </w:r>
      <w:r w:rsidRPr="0014195E">
        <w:rPr>
          <w:rStyle w:val="05Steps-examplesChar"/>
          <w:lang w:val="uz-Cyrl-UZ"/>
        </w:rPr>
        <w:t>Por ejemplo: en una familia, 2 compañeros, club deportivo, escuela dominical, grupo escolar, club después de la escuela, campamento, programa de vacaciones</w:t>
      </w:r>
      <w:r w:rsidR="008D1FFD" w:rsidRPr="0014195E">
        <w:rPr>
          <w:rStyle w:val="05Steps-examplesChar"/>
          <w:lang w:val="uz-Cyrl-UZ"/>
        </w:rPr>
        <w:t>).</w:t>
      </w:r>
    </w:p>
    <w:p w14:paraId="7F44BC66" w14:textId="1AFE9B71" w:rsidR="002A7A57" w:rsidRPr="0014195E" w:rsidRDefault="00564DBF" w:rsidP="00E82131">
      <w:pPr>
        <w:pStyle w:val="05Steps-Instructions"/>
        <w:rPr>
          <w:lang w:val="uz-Cyrl-UZ"/>
        </w:rPr>
      </w:pPr>
      <w:r w:rsidRPr="0014195E">
        <w:rPr>
          <w:lang w:val="uz-Cyrl-UZ"/>
        </w:rPr>
        <w:t>Pedir a todo el grupo que resuma estos principios principales. Escribirlos en un rotafolio para que todos los vean</w:t>
      </w:r>
      <w:r w:rsidR="002A7A57" w:rsidRPr="0014195E">
        <w:rPr>
          <w:lang w:val="uz-Cyrl-UZ"/>
        </w:rPr>
        <w:t>.</w:t>
      </w:r>
    </w:p>
    <w:p w14:paraId="79713521" w14:textId="77777777" w:rsidR="005B0274" w:rsidRPr="0014195E" w:rsidRDefault="005B0274" w:rsidP="00E82131">
      <w:pPr>
        <w:pStyle w:val="05Steps-Instructions"/>
        <w:rPr>
          <w:lang w:val="uz-Cyrl-UZ"/>
        </w:rPr>
      </w:pPr>
    </w:p>
    <w:p w14:paraId="0AFC94E3" w14:textId="32314BDF" w:rsidR="002A7A57" w:rsidRPr="0014195E" w:rsidRDefault="002A7A57" w:rsidP="002A7A57">
      <w:pPr>
        <w:pStyle w:val="04StepsintheLesson"/>
        <w:rPr>
          <w:lang w:val="uz-Cyrl-UZ"/>
        </w:rPr>
      </w:pPr>
      <w:r w:rsidRPr="0014195E">
        <w:rPr>
          <w:lang w:val="uz-Cyrl-UZ"/>
        </w:rPr>
        <w:t xml:space="preserve">3. </w:t>
      </w:r>
      <w:r w:rsidR="005B0274" w:rsidRPr="0014195E">
        <w:rPr>
          <w:lang w:val="uz-Cyrl-UZ"/>
        </w:rPr>
        <w:t>Fortalezas de los niños y el Reino de Dios</w:t>
      </w:r>
      <w:r w:rsidR="00F54127" w:rsidRPr="0014195E">
        <w:rPr>
          <w:lang w:val="uz-Cyrl-UZ"/>
        </w:rPr>
        <w:tab/>
        <w:t>15 min</w:t>
      </w:r>
    </w:p>
    <w:p w14:paraId="16E87773" w14:textId="31A22C1D" w:rsidR="00C515C6" w:rsidRPr="0014195E" w:rsidRDefault="005B0274" w:rsidP="005B0274">
      <w:pPr>
        <w:pStyle w:val="04Steps-ActivityStepHeading"/>
        <w:rPr>
          <w:lang w:val="uz-Cyrl-UZ"/>
        </w:rPr>
      </w:pPr>
      <w:r w:rsidRPr="0014195E">
        <w:rPr>
          <w:lang w:val="uz-Cyrl-UZ"/>
        </w:rPr>
        <w:t>Lluvia de ideas sobre las fortalezas de los niños</w:t>
      </w:r>
    </w:p>
    <w:p w14:paraId="6F3B25FB" w14:textId="7CEBB44F" w:rsidR="00C515C6" w:rsidRPr="0014195E" w:rsidRDefault="005B0274" w:rsidP="00C515C6">
      <w:pPr>
        <w:pStyle w:val="05Steps-Instructions"/>
        <w:rPr>
          <w:lang w:val="uz-Cyrl-UZ"/>
        </w:rPr>
      </w:pPr>
      <w:r w:rsidRPr="0014195E">
        <w:rPr>
          <w:lang w:val="uz-Cyrl-UZ"/>
        </w:rPr>
        <w:t>Jugar un juego corto que divida a las personas en grupos de 3 (personas diferentes a las que has tenido hasta ahora en el entrenamiento</w:t>
      </w:r>
      <w:r w:rsidR="00C515C6" w:rsidRPr="0014195E">
        <w:rPr>
          <w:lang w:val="uz-Cyrl-UZ"/>
        </w:rPr>
        <w:t xml:space="preserve">) </w:t>
      </w:r>
    </w:p>
    <w:p w14:paraId="4B2CF8A8" w14:textId="2DF759EB" w:rsidR="00C515C6" w:rsidRPr="0014195E" w:rsidRDefault="00AF24FF" w:rsidP="0079163F">
      <w:pPr>
        <w:pStyle w:val="06CommentbytheLeader"/>
        <w:rPr>
          <w:lang w:val="uz-Cyrl-UZ"/>
        </w:rPr>
      </w:pPr>
      <w:r w:rsidRPr="0014195E">
        <w:rPr>
          <w:lang w:val="uz-Cyrl-UZ"/>
        </w:rPr>
        <w:lastRenderedPageBreak/>
        <w:t>Decir: "A menudo pensamos en los adultos como expertos y en los niños como dependientes y que necesitan todo. ¡Pongamos esto al revés! En grupos de 3, de una lluvia de ideas hacer una lista de todas las cosas que los niños pueden hacer mejor que los adultos</w:t>
      </w:r>
      <w:r w:rsidR="00C515C6" w:rsidRPr="0014195E">
        <w:rPr>
          <w:lang w:val="uz-Cyrl-UZ"/>
        </w:rPr>
        <w:t xml:space="preserve">. </w:t>
      </w:r>
      <w:r w:rsidR="00C515C6" w:rsidRPr="0014195E">
        <w:rPr>
          <w:rStyle w:val="05Steps-examplesChar"/>
          <w:lang w:val="uz-Cyrl-UZ"/>
        </w:rPr>
        <w:t>(</w:t>
      </w:r>
      <w:r w:rsidRPr="0014195E">
        <w:rPr>
          <w:rStyle w:val="05Steps-examplesChar"/>
          <w:lang w:val="uz-Cyrl-UZ"/>
        </w:rPr>
        <w:t>por ejemplo, entrar en espacios pequeños, hacer preguntas, aprender cosas nuevas, etc.)</w:t>
      </w:r>
      <w:r w:rsidR="00C515C6" w:rsidRPr="0014195E">
        <w:rPr>
          <w:rStyle w:val="05Steps-examplesChar"/>
          <w:lang w:val="uz-Cyrl-UZ"/>
        </w:rPr>
        <w:t>)</w:t>
      </w:r>
    </w:p>
    <w:p w14:paraId="5EEFDB2E" w14:textId="34606C50" w:rsidR="00C515C6" w:rsidRPr="0014195E" w:rsidRDefault="00AF24FF" w:rsidP="00C515C6">
      <w:pPr>
        <w:pStyle w:val="04Steps-ActivityStepHeading"/>
        <w:rPr>
          <w:lang w:val="uz-Cyrl-UZ"/>
        </w:rPr>
      </w:pPr>
      <w:r w:rsidRPr="0014195E">
        <w:rPr>
          <w:lang w:val="uz-Cyrl-UZ"/>
        </w:rPr>
        <w:t>Compartir pensamiento</w:t>
      </w:r>
      <w:r w:rsidR="000F4896" w:rsidRPr="0014195E">
        <w:rPr>
          <w:lang w:val="uz-Cyrl-UZ"/>
        </w:rPr>
        <w:t>s</w:t>
      </w:r>
    </w:p>
    <w:p w14:paraId="32B86AA0" w14:textId="39363F85" w:rsidR="00C515C6" w:rsidRPr="0014195E" w:rsidRDefault="00AF24FF" w:rsidP="00C515C6">
      <w:pPr>
        <w:pStyle w:val="05Steps-Instructions"/>
        <w:rPr>
          <w:lang w:val="uz-Cyrl-UZ"/>
        </w:rPr>
      </w:pPr>
      <w:r w:rsidRPr="0014195E">
        <w:rPr>
          <w:lang w:val="uz-Cyrl-UZ"/>
        </w:rPr>
        <w:t>Habla con tu grupo de 3 sobre aquello en que eras muy bueno cuando eras niño. ¿Por qué te volviste bueno en eso? ¿Qué te hizo amar esta actividad</w:t>
      </w:r>
      <w:r w:rsidR="00C515C6" w:rsidRPr="0014195E">
        <w:rPr>
          <w:lang w:val="uz-Cyrl-UZ"/>
        </w:rPr>
        <w:t>?</w:t>
      </w:r>
    </w:p>
    <w:p w14:paraId="67DF39B7" w14:textId="40F176F1" w:rsidR="00C515C6" w:rsidRPr="0014195E" w:rsidRDefault="00AF24FF" w:rsidP="00C515C6">
      <w:pPr>
        <w:pStyle w:val="05Steps-Instructions"/>
        <w:rPr>
          <w:lang w:val="uz-Cyrl-UZ"/>
        </w:rPr>
      </w:pPr>
      <w:r w:rsidRPr="0014195E">
        <w:rPr>
          <w:lang w:val="uz-Cyrl-UZ"/>
        </w:rPr>
        <w:t>Pedir a algunas personas que compartan ideas con todo el grupo. ¿Qué principios surgieron a través de estas respuestas</w:t>
      </w:r>
      <w:r w:rsidR="00C515C6" w:rsidRPr="0014195E">
        <w:rPr>
          <w:lang w:val="uz-Cyrl-UZ"/>
        </w:rPr>
        <w:t>?</w:t>
      </w:r>
    </w:p>
    <w:p w14:paraId="79B60728" w14:textId="0008BC0D" w:rsidR="00C515C6" w:rsidRPr="0014195E" w:rsidRDefault="00AF24FF" w:rsidP="00C515C6">
      <w:pPr>
        <w:pStyle w:val="04Steps-ActivityStepHeading"/>
        <w:rPr>
          <w:lang w:val="uz-Cyrl-UZ"/>
        </w:rPr>
      </w:pPr>
      <w:r w:rsidRPr="0014195E">
        <w:rPr>
          <w:lang w:val="uz-Cyrl-UZ"/>
        </w:rPr>
        <w:t>Buscar en la biblia</w:t>
      </w:r>
    </w:p>
    <w:p w14:paraId="573D7607" w14:textId="7A78A024" w:rsidR="002F1E1A" w:rsidRPr="0014195E" w:rsidRDefault="00AF24FF" w:rsidP="00C515C6">
      <w:pPr>
        <w:pStyle w:val="05Steps-Instructions"/>
        <w:rPr>
          <w:lang w:val="uz-Cyrl-UZ"/>
        </w:rPr>
      </w:pPr>
      <w:r w:rsidRPr="0014195E">
        <w:rPr>
          <w:lang w:val="uz-Cyrl-UZ"/>
        </w:rPr>
        <w:t>Permanecer en grupos de 3 y trabajar durante 10 minutos. Usar la Biblia para encontrar ejemplos de lo que los niños han podido contribuir al Reino de Dios. Hay muchos ejemplos en las escrituras. P.ej. Marcos 9: 33-37, Juan 6: 1-15, 1 Samuel 17</w:t>
      </w:r>
    </w:p>
    <w:p w14:paraId="6BE5C4FB" w14:textId="2E8941E9" w:rsidR="00520C8D" w:rsidRPr="0014195E" w:rsidRDefault="00AF24FF" w:rsidP="00C515C6">
      <w:pPr>
        <w:pStyle w:val="05Steps-Instructions"/>
        <w:rPr>
          <w:lang w:val="uz-Cyrl-UZ"/>
        </w:rPr>
      </w:pPr>
      <w:r w:rsidRPr="0014195E">
        <w:rPr>
          <w:lang w:val="uz-Cyrl-UZ"/>
        </w:rPr>
        <w:t>Pida a cada grupo que dé un ejemplo que ningún otro grupo haya dado</w:t>
      </w:r>
      <w:r w:rsidR="00520C8D" w:rsidRPr="0014195E">
        <w:rPr>
          <w:lang w:val="uz-Cyrl-UZ"/>
        </w:rPr>
        <w:t>.</w:t>
      </w:r>
    </w:p>
    <w:p w14:paraId="68C2B43D" w14:textId="1D4FB67C" w:rsidR="00520C8D" w:rsidRPr="0014195E" w:rsidRDefault="00AF24FF" w:rsidP="00C515C6">
      <w:pPr>
        <w:pStyle w:val="05Steps-Instructions"/>
        <w:rPr>
          <w:lang w:val="uz-Cyrl-UZ"/>
        </w:rPr>
      </w:pPr>
      <w:r w:rsidRPr="0014195E">
        <w:rPr>
          <w:lang w:val="uz-Cyrl-UZ"/>
        </w:rPr>
        <w:t>Ponga</w:t>
      </w:r>
      <w:r w:rsidR="00520C8D" w:rsidRPr="0014195E">
        <w:rPr>
          <w:lang w:val="uz-Cyrl-UZ"/>
        </w:rPr>
        <w:t xml:space="preserve"> </w:t>
      </w:r>
      <w:r w:rsidRPr="0014195E">
        <w:rPr>
          <w:lang w:val="uz-Cyrl-UZ"/>
        </w:rPr>
        <w:t>las ideas juntas y pregunta qué hemos descubierto a través de esto</w:t>
      </w:r>
      <w:r w:rsidR="00520C8D" w:rsidRPr="0014195E">
        <w:rPr>
          <w:lang w:val="uz-Cyrl-UZ"/>
        </w:rPr>
        <w:t>.</w:t>
      </w:r>
    </w:p>
    <w:p w14:paraId="10896719" w14:textId="1F57F5C8" w:rsidR="00520C8D" w:rsidRPr="0014195E" w:rsidRDefault="00AF24FF" w:rsidP="0020630D">
      <w:pPr>
        <w:pStyle w:val="05Steps-KEYQUESTION"/>
        <w:rPr>
          <w:lang w:val="uz-Cyrl-UZ"/>
        </w:rPr>
      </w:pPr>
      <w:r w:rsidRPr="0014195E">
        <w:rPr>
          <w:lang w:val="uz-Cyrl-UZ"/>
        </w:rPr>
        <w:t>Los niños son muy capaces</w:t>
      </w:r>
      <w:r w:rsidR="00520C8D" w:rsidRPr="0014195E">
        <w:rPr>
          <w:lang w:val="uz-Cyrl-UZ"/>
        </w:rPr>
        <w:t xml:space="preserve">. </w:t>
      </w:r>
    </w:p>
    <w:p w14:paraId="0244E2E2" w14:textId="57B793B5" w:rsidR="00520C8D" w:rsidRPr="0014195E" w:rsidRDefault="00AF24FF" w:rsidP="0020630D">
      <w:pPr>
        <w:pStyle w:val="05Steps-KEYQUESTION"/>
        <w:rPr>
          <w:lang w:val="uz-Cyrl-UZ"/>
        </w:rPr>
      </w:pPr>
      <w:r w:rsidRPr="0014195E">
        <w:rPr>
          <w:lang w:val="uz-Cyrl-UZ"/>
        </w:rPr>
        <w:t>Los niños son importantes para el Reino de Dios</w:t>
      </w:r>
      <w:r w:rsidR="00520C8D" w:rsidRPr="0014195E">
        <w:rPr>
          <w:lang w:val="uz-Cyrl-UZ"/>
        </w:rPr>
        <w:t>.</w:t>
      </w:r>
    </w:p>
    <w:p w14:paraId="27C09F71" w14:textId="26722491" w:rsidR="002F1E1A" w:rsidRPr="0014195E" w:rsidRDefault="00F54127" w:rsidP="002A7A57">
      <w:pPr>
        <w:pStyle w:val="04StepsintheLesson"/>
        <w:rPr>
          <w:lang w:val="uz-Cyrl-UZ"/>
        </w:rPr>
      </w:pPr>
      <w:r w:rsidRPr="0014195E">
        <w:rPr>
          <w:lang w:val="uz-Cyrl-UZ"/>
        </w:rPr>
        <w:t xml:space="preserve">4. </w:t>
      </w:r>
      <w:r w:rsidR="00C3170B" w:rsidRPr="0014195E">
        <w:rPr>
          <w:lang w:val="uz-Cyrl-UZ"/>
        </w:rPr>
        <w:t>Jesús</w:t>
      </w:r>
      <w:r w:rsidR="0020630D" w:rsidRPr="0014195E">
        <w:rPr>
          <w:lang w:val="uz-Cyrl-UZ"/>
        </w:rPr>
        <w:t xml:space="preserve"> </w:t>
      </w:r>
      <w:r w:rsidR="00C3170B" w:rsidRPr="0014195E">
        <w:rPr>
          <w:lang w:val="uz-Cyrl-UZ"/>
        </w:rPr>
        <w:t>y el hacer discípulos</w:t>
      </w:r>
      <w:r w:rsidRPr="0014195E">
        <w:rPr>
          <w:lang w:val="uz-Cyrl-UZ"/>
        </w:rPr>
        <w:tab/>
        <w:t>30 min</w:t>
      </w:r>
    </w:p>
    <w:p w14:paraId="23B17365" w14:textId="55B31A18" w:rsidR="0020630D" w:rsidRPr="0014195E" w:rsidRDefault="00E37966" w:rsidP="0020630D">
      <w:pPr>
        <w:pStyle w:val="04Steps-ActivityStepHeading"/>
        <w:rPr>
          <w:lang w:val="uz-Cyrl-UZ"/>
        </w:rPr>
      </w:pPr>
      <w:r w:rsidRPr="0014195E">
        <w:rPr>
          <w:lang w:val="uz-Cyrl-UZ"/>
        </w:rPr>
        <w:t>M</w:t>
      </w:r>
      <w:r w:rsidR="0020630D" w:rsidRPr="0014195E">
        <w:rPr>
          <w:lang w:val="uz-Cyrl-UZ"/>
        </w:rPr>
        <w:t>osaic</w:t>
      </w:r>
      <w:r w:rsidRPr="0014195E">
        <w:rPr>
          <w:lang w:val="uz-Cyrl-UZ"/>
        </w:rPr>
        <w:t>o de notas adhesivas</w:t>
      </w:r>
    </w:p>
    <w:p w14:paraId="69A49CCA" w14:textId="130C1BB4" w:rsidR="0020630D" w:rsidRPr="0014195E" w:rsidRDefault="00632A70" w:rsidP="00F54127">
      <w:pPr>
        <w:pStyle w:val="05Steps-examples"/>
        <w:rPr>
          <w:lang w:val="uz-Cyrl-UZ"/>
        </w:rPr>
      </w:pPr>
      <w:r w:rsidRPr="0014195E">
        <w:rPr>
          <w:lang w:val="uz-Cyrl-UZ"/>
        </w:rPr>
        <w:t>Esta actividad se puede hacer en el piso o en una pared, dependiendo de lo que funcione mejor con el tamaño del grupo y el salón que tenga. Para los fines de esta guía, el proceso se describirá en el piso. El mosaico se construirá a medida que se responda cada nueva pregunta en una nota adhesiva de diferentes colores y se ponga en el piso. Todo el mosaico se construirá mediante la adición de círculos concéntricos de diferentes colores</w:t>
      </w:r>
      <w:r w:rsidR="000F4896" w:rsidRPr="0014195E">
        <w:rPr>
          <w:lang w:val="uz-Cyrl-UZ"/>
        </w:rPr>
        <w:t>.</w:t>
      </w:r>
    </w:p>
    <w:p w14:paraId="6B1FECF0" w14:textId="6550882A" w:rsidR="00F54127" w:rsidRPr="0014195E" w:rsidRDefault="00632A70" w:rsidP="006A49E2">
      <w:pPr>
        <w:pStyle w:val="06CommentbyLeaderBIBLEVERSE"/>
        <w:rPr>
          <w:lang w:val="uz-Cyrl-UZ"/>
        </w:rPr>
      </w:pPr>
      <w:r w:rsidRPr="0014195E">
        <w:rPr>
          <w:lang w:val="uz-Cyrl-UZ"/>
        </w:rPr>
        <w:t>Leer Mateo</w:t>
      </w:r>
      <w:r w:rsidR="00F54127" w:rsidRPr="0014195E">
        <w:rPr>
          <w:lang w:val="uz-Cyrl-UZ"/>
        </w:rPr>
        <w:t xml:space="preserve"> 19:13-15</w:t>
      </w:r>
    </w:p>
    <w:p w14:paraId="42D1A12F" w14:textId="3290E90D" w:rsidR="00F54127" w:rsidRPr="0014195E" w:rsidRDefault="00B32295" w:rsidP="00A30B2E">
      <w:pPr>
        <w:pStyle w:val="05Steps-Instructions"/>
        <w:ind w:right="-193"/>
        <w:rPr>
          <w:lang w:val="uz-Cyrl-UZ"/>
        </w:rPr>
      </w:pPr>
      <w:r w:rsidRPr="0014195E">
        <w:rPr>
          <w:lang w:val="uz-Cyrl-UZ"/>
        </w:rPr>
        <w:t>Mientras se lee el pasaje, escriba la palabra '</w:t>
      </w:r>
      <w:r w:rsidRPr="0014195E">
        <w:rPr>
          <w:b/>
          <w:lang w:val="uz-Cyrl-UZ"/>
        </w:rPr>
        <w:t>Jesús</w:t>
      </w:r>
      <w:r w:rsidRPr="0014195E">
        <w:rPr>
          <w:lang w:val="uz-Cyrl-UZ"/>
        </w:rPr>
        <w:t>' y póngala en el medio del espacio</w:t>
      </w:r>
      <w:r w:rsidR="00F54127" w:rsidRPr="0014195E">
        <w:rPr>
          <w:lang w:val="uz-Cyrl-UZ"/>
        </w:rPr>
        <w:t xml:space="preserve">. </w:t>
      </w:r>
    </w:p>
    <w:p w14:paraId="7F21546C" w14:textId="235CE93A" w:rsidR="00C5528C" w:rsidRPr="0014195E" w:rsidRDefault="007D045D" w:rsidP="00A30B2E">
      <w:pPr>
        <w:pStyle w:val="05Steps-Instructions"/>
        <w:ind w:right="-193"/>
        <w:rPr>
          <w:lang w:val="uz-Cyrl-UZ"/>
        </w:rPr>
      </w:pPr>
      <w:r w:rsidRPr="0014195E">
        <w:rPr>
          <w:lang w:val="uz-Cyrl-UZ"/>
        </w:rPr>
        <w:t>1.</w:t>
      </w:r>
      <w:r w:rsidR="0079163F" w:rsidRPr="0014195E">
        <w:rPr>
          <w:lang w:val="uz-Cyrl-UZ"/>
        </w:rPr>
        <w:t xml:space="preserve"> </w:t>
      </w:r>
      <w:r w:rsidR="003C7598" w:rsidRPr="0014195E">
        <w:rPr>
          <w:lang w:val="uz-Cyrl-UZ"/>
        </w:rPr>
        <w:t xml:space="preserve">Jesús dijo... 'dejen que los niños vengan a mí.' Pida a cada persona que escriba en una nota adhesiva </w:t>
      </w:r>
      <w:r w:rsidR="003C7598" w:rsidRPr="0014195E">
        <w:rPr>
          <w:b/>
          <w:lang w:val="uz-Cyrl-UZ"/>
        </w:rPr>
        <w:t>AZUL</w:t>
      </w:r>
      <w:r w:rsidR="003C7598" w:rsidRPr="0014195E">
        <w:rPr>
          <w:lang w:val="uz-Cyrl-UZ"/>
        </w:rPr>
        <w:t xml:space="preserve"> lo </w:t>
      </w:r>
      <w:r w:rsidR="003C7598" w:rsidRPr="0014195E">
        <w:rPr>
          <w:b/>
          <w:i/>
          <w:lang w:val="uz-Cyrl-UZ"/>
        </w:rPr>
        <w:t>que significa ayudar a traer un niño a Jesús</w:t>
      </w:r>
      <w:r w:rsidR="003C7598" w:rsidRPr="0014195E">
        <w:rPr>
          <w:lang w:val="uz-Cyrl-UZ"/>
        </w:rPr>
        <w:t xml:space="preserve">. Pegue </w:t>
      </w:r>
      <w:r w:rsidR="0014195E">
        <w:rPr>
          <w:lang w:val="uz-Cyrl-UZ"/>
        </w:rPr>
        <w:t>é</w:t>
      </w:r>
      <w:r w:rsidR="003C7598" w:rsidRPr="0014195E">
        <w:rPr>
          <w:lang w:val="uz-Cyrl-UZ"/>
        </w:rPr>
        <w:t>stos alrededor de la palabra 'Jesús' para que pueda crear un círculo de mosaico</w:t>
      </w:r>
      <w:r w:rsidR="00C5528C" w:rsidRPr="0014195E">
        <w:rPr>
          <w:lang w:val="uz-Cyrl-UZ"/>
        </w:rPr>
        <w:t>.</w:t>
      </w:r>
    </w:p>
    <w:p w14:paraId="3CB0B6F5" w14:textId="76297424" w:rsidR="000F4896" w:rsidRPr="0014195E" w:rsidRDefault="007D045D" w:rsidP="00A30B2E">
      <w:pPr>
        <w:pStyle w:val="05Steps-Instructions"/>
        <w:ind w:right="-193"/>
        <w:rPr>
          <w:lang w:val="uz-Cyrl-UZ"/>
        </w:rPr>
      </w:pPr>
      <w:r w:rsidRPr="0014195E">
        <w:rPr>
          <w:lang w:val="uz-Cyrl-UZ"/>
        </w:rPr>
        <w:t xml:space="preserve">2. </w:t>
      </w:r>
      <w:r w:rsidR="003C7598" w:rsidRPr="0014195E">
        <w:rPr>
          <w:lang w:val="uz-Cyrl-UZ"/>
        </w:rPr>
        <w:t xml:space="preserve">En una nota adhesiva </w:t>
      </w:r>
      <w:r w:rsidR="003C7598" w:rsidRPr="0014195E">
        <w:rPr>
          <w:b/>
          <w:lang w:val="uz-Cyrl-UZ"/>
        </w:rPr>
        <w:t>VERDE</w:t>
      </w:r>
      <w:r w:rsidR="003C7598" w:rsidRPr="0014195E">
        <w:rPr>
          <w:lang w:val="uz-Cyrl-UZ"/>
        </w:rPr>
        <w:t xml:space="preserve">, </w:t>
      </w:r>
      <w:r w:rsidR="003C7598" w:rsidRPr="0014195E">
        <w:rPr>
          <w:b/>
          <w:i/>
          <w:lang w:val="uz-Cyrl-UZ"/>
        </w:rPr>
        <w:t>escriba algunas de las cosas que Dios quiere para nuestros niños</w:t>
      </w:r>
      <w:r w:rsidR="003C7598" w:rsidRPr="0014195E">
        <w:rPr>
          <w:lang w:val="uz-Cyrl-UZ"/>
        </w:rPr>
        <w:t>. Incluya intelectual, físico y emocional</w:t>
      </w:r>
      <w:r w:rsidR="000F4896" w:rsidRPr="0014195E">
        <w:rPr>
          <w:lang w:val="uz-Cyrl-UZ"/>
        </w:rPr>
        <w:t>.</w:t>
      </w:r>
    </w:p>
    <w:p w14:paraId="6267BB6E" w14:textId="5E6D5046" w:rsidR="000F4896" w:rsidRPr="0014195E" w:rsidRDefault="004B4708" w:rsidP="00A30B2E">
      <w:pPr>
        <w:pStyle w:val="05Steps-Instructions"/>
        <w:ind w:right="-193"/>
        <w:rPr>
          <w:lang w:val="uz-Cyrl-UZ"/>
        </w:rPr>
      </w:pPr>
      <w:r w:rsidRPr="0014195E">
        <w:rPr>
          <w:lang w:val="uz-Cyrl-UZ"/>
        </w:rPr>
        <w:t>Diga: 'Jesús dijo... deja que los niños vengan a mí... no se los impidas'. Piense en esto</w:t>
      </w:r>
      <w:r w:rsidR="000F4896" w:rsidRPr="0014195E">
        <w:rPr>
          <w:lang w:val="uz-Cyrl-UZ"/>
        </w:rPr>
        <w:t>.</w:t>
      </w:r>
    </w:p>
    <w:p w14:paraId="408E506A" w14:textId="27DB85A6" w:rsidR="000F4896" w:rsidRPr="0014195E" w:rsidRDefault="007D045D" w:rsidP="00A30B2E">
      <w:pPr>
        <w:pStyle w:val="05Steps-Instructions"/>
        <w:ind w:right="-193"/>
        <w:rPr>
          <w:lang w:val="uz-Cyrl-UZ"/>
        </w:rPr>
      </w:pPr>
      <w:r w:rsidRPr="0014195E">
        <w:rPr>
          <w:lang w:val="uz-Cyrl-UZ"/>
        </w:rPr>
        <w:t xml:space="preserve">3. </w:t>
      </w:r>
      <w:r w:rsidR="004B4708" w:rsidRPr="0014195E">
        <w:rPr>
          <w:lang w:val="uz-Cyrl-UZ"/>
        </w:rPr>
        <w:t xml:space="preserve">En una nota adhesiva de </w:t>
      </w:r>
      <w:r w:rsidR="004B4708" w:rsidRPr="0014195E">
        <w:rPr>
          <w:b/>
          <w:lang w:val="uz-Cyrl-UZ"/>
        </w:rPr>
        <w:t>ROSADA</w:t>
      </w:r>
      <w:r w:rsidR="004B4708" w:rsidRPr="0014195E">
        <w:rPr>
          <w:lang w:val="uz-Cyrl-UZ"/>
        </w:rPr>
        <w:t xml:space="preserve">, </w:t>
      </w:r>
      <w:r w:rsidR="004B4708" w:rsidRPr="0014195E">
        <w:rPr>
          <w:b/>
          <w:i/>
          <w:lang w:val="uz-Cyrl-UZ"/>
        </w:rPr>
        <w:t>anote las cosas que impiden que los niños vengan a Jesús</w:t>
      </w:r>
      <w:r w:rsidR="004B4708" w:rsidRPr="0014195E">
        <w:rPr>
          <w:lang w:val="uz-Cyrl-UZ"/>
        </w:rPr>
        <w:t>. Agrégalos al mosaico</w:t>
      </w:r>
      <w:r w:rsidR="000F4896" w:rsidRPr="0014195E">
        <w:rPr>
          <w:lang w:val="uz-Cyrl-UZ"/>
        </w:rPr>
        <w:t>.</w:t>
      </w:r>
    </w:p>
    <w:p w14:paraId="2EAFCA1A" w14:textId="12427E9B" w:rsidR="007D045D" w:rsidRPr="0014195E" w:rsidRDefault="00231C7B" w:rsidP="007D045D">
      <w:pPr>
        <w:pStyle w:val="04Steps-ActivityStepHeading"/>
        <w:rPr>
          <w:lang w:val="uz-Cyrl-UZ"/>
        </w:rPr>
      </w:pPr>
      <w:r w:rsidRPr="0014195E">
        <w:rPr>
          <w:lang w:val="uz-Cyrl-UZ"/>
        </w:rPr>
        <w:lastRenderedPageBreak/>
        <w:t>Discusión en grupos pequeños</w:t>
      </w:r>
    </w:p>
    <w:p w14:paraId="28E907E3" w14:textId="61F85B87" w:rsidR="007D045D" w:rsidRPr="0014195E" w:rsidRDefault="00894476" w:rsidP="00A30B2E">
      <w:pPr>
        <w:pStyle w:val="05Steps-Instructions"/>
        <w:ind w:right="46"/>
        <w:rPr>
          <w:lang w:val="uz-Cyrl-UZ"/>
        </w:rPr>
      </w:pPr>
      <w:r w:rsidRPr="0014195E">
        <w:rPr>
          <w:lang w:val="uz-Cyrl-UZ"/>
        </w:rPr>
        <w:t>En grupos de 4 personas, discuta cómo las prácticas en la iglesia y en las familias dificultan que los niños lleguen a conocer a Jesús. Comparta algunas de estas ideas con todo el grupo después</w:t>
      </w:r>
      <w:r w:rsidR="007D045D" w:rsidRPr="0014195E">
        <w:rPr>
          <w:lang w:val="uz-Cyrl-UZ"/>
        </w:rPr>
        <w:t>.</w:t>
      </w:r>
    </w:p>
    <w:p w14:paraId="0EE04B09" w14:textId="502EE086" w:rsidR="007D045D" w:rsidRPr="0014195E" w:rsidRDefault="00CA380B" w:rsidP="007D045D">
      <w:pPr>
        <w:pStyle w:val="04Steps-ActivityStepHeading"/>
        <w:rPr>
          <w:lang w:val="uz-Cyrl-UZ"/>
        </w:rPr>
      </w:pPr>
      <w:r w:rsidRPr="0014195E">
        <w:rPr>
          <w:lang w:val="uz-Cyrl-UZ"/>
        </w:rPr>
        <w:t>Buscar en la biblia los principios del discipulado de Jesús</w:t>
      </w:r>
    </w:p>
    <w:p w14:paraId="4DAB5B41" w14:textId="0B914E54" w:rsidR="007D045D" w:rsidRPr="0014195E" w:rsidRDefault="00CA380B" w:rsidP="007D045D">
      <w:pPr>
        <w:pStyle w:val="05Steps-Instructions"/>
        <w:rPr>
          <w:lang w:val="uz-Cyrl-UZ"/>
        </w:rPr>
      </w:pPr>
      <w:r w:rsidRPr="0014195E">
        <w:rPr>
          <w:lang w:val="uz-Cyrl-UZ"/>
        </w:rPr>
        <w:t>En los grupos de 4, dedique 10 minutos a buscar las Escrituras en el Evangelio de Marcos para ver los principios de cómo Jesús discipuló a otros</w:t>
      </w:r>
      <w:r w:rsidR="007D045D" w:rsidRPr="0014195E">
        <w:rPr>
          <w:lang w:val="uz-Cyrl-UZ"/>
        </w:rPr>
        <w:t xml:space="preserve">. </w:t>
      </w:r>
    </w:p>
    <w:p w14:paraId="41D8B54A" w14:textId="559BC25F" w:rsidR="007D045D" w:rsidRPr="0014195E" w:rsidRDefault="00CA380B" w:rsidP="007D045D">
      <w:pPr>
        <w:pStyle w:val="05Steps-Instructions"/>
        <w:rPr>
          <w:lang w:val="uz-Cyrl-UZ"/>
        </w:rPr>
      </w:pPr>
      <w:r w:rsidRPr="0014195E">
        <w:rPr>
          <w:lang w:val="uz-Cyrl-UZ"/>
        </w:rPr>
        <w:t>Comience con estas escrituras y continúe con otras</w:t>
      </w:r>
      <w:r w:rsidR="007D045D" w:rsidRPr="0014195E">
        <w:rPr>
          <w:lang w:val="uz-Cyrl-UZ"/>
        </w:rPr>
        <w:t>.</w:t>
      </w:r>
    </w:p>
    <w:p w14:paraId="31AFA835" w14:textId="704135C2" w:rsidR="0018139D" w:rsidRPr="0014195E" w:rsidRDefault="0018139D" w:rsidP="006A49E2">
      <w:pPr>
        <w:pStyle w:val="06CommentbyLeaderBIBLEVERSE"/>
        <w:rPr>
          <w:lang w:val="uz-Cyrl-UZ"/>
        </w:rPr>
      </w:pPr>
      <w:r w:rsidRPr="0014195E">
        <w:rPr>
          <w:lang w:val="uz-Cyrl-UZ"/>
        </w:rPr>
        <w:t>Mar</w:t>
      </w:r>
      <w:r w:rsidR="00CA380B" w:rsidRPr="0014195E">
        <w:rPr>
          <w:lang w:val="uz-Cyrl-UZ"/>
        </w:rPr>
        <w:t>cos</w:t>
      </w:r>
      <w:r w:rsidRPr="0014195E">
        <w:rPr>
          <w:lang w:val="uz-Cyrl-UZ"/>
        </w:rPr>
        <w:t xml:space="preserve"> 3:13-19</w:t>
      </w:r>
    </w:p>
    <w:p w14:paraId="3AD4C84E" w14:textId="062ABD1B" w:rsidR="0018139D" w:rsidRPr="0014195E" w:rsidRDefault="0018139D" w:rsidP="006A49E2">
      <w:pPr>
        <w:pStyle w:val="06CommentbyLeaderBIBLEVERSE"/>
        <w:rPr>
          <w:lang w:val="uz-Cyrl-UZ"/>
        </w:rPr>
      </w:pPr>
      <w:r w:rsidRPr="0014195E">
        <w:rPr>
          <w:lang w:val="uz-Cyrl-UZ"/>
        </w:rPr>
        <w:t>Mar</w:t>
      </w:r>
      <w:r w:rsidR="00CA380B" w:rsidRPr="0014195E">
        <w:rPr>
          <w:lang w:val="uz-Cyrl-UZ"/>
        </w:rPr>
        <w:t>cos</w:t>
      </w:r>
      <w:r w:rsidRPr="0014195E">
        <w:rPr>
          <w:lang w:val="uz-Cyrl-UZ"/>
        </w:rPr>
        <w:t xml:space="preserve"> 6:7-12</w:t>
      </w:r>
    </w:p>
    <w:p w14:paraId="10152404" w14:textId="4009EA51" w:rsidR="00C56F94" w:rsidRPr="0014195E" w:rsidRDefault="00CA380B" w:rsidP="00C56F94">
      <w:pPr>
        <w:pStyle w:val="05Steps-Instructions"/>
        <w:rPr>
          <w:lang w:val="uz-Cyrl-UZ"/>
        </w:rPr>
      </w:pPr>
      <w:r w:rsidRPr="0014195E">
        <w:rPr>
          <w:lang w:val="uz-Cyrl-UZ"/>
        </w:rPr>
        <w:t>Después de 10 minutos, extraiga estos principios de las historias de Jesús</w:t>
      </w:r>
      <w:r w:rsidR="00C56F94" w:rsidRPr="0014195E">
        <w:rPr>
          <w:lang w:val="uz-Cyrl-UZ"/>
        </w:rPr>
        <w:t>.</w:t>
      </w:r>
    </w:p>
    <w:p w14:paraId="16137277" w14:textId="4B4A0BC5" w:rsidR="00C56F94" w:rsidRPr="0014195E" w:rsidRDefault="00C56F94" w:rsidP="00C56F94">
      <w:pPr>
        <w:pStyle w:val="05Steps-Instructions"/>
        <w:rPr>
          <w:lang w:val="uz-Cyrl-UZ"/>
        </w:rPr>
      </w:pPr>
      <w:r w:rsidRPr="0014195E">
        <w:rPr>
          <w:lang w:val="uz-Cyrl-UZ"/>
        </w:rPr>
        <w:t>PRINC</w:t>
      </w:r>
      <w:r w:rsidR="00CA380B" w:rsidRPr="0014195E">
        <w:rPr>
          <w:lang w:val="uz-Cyrl-UZ"/>
        </w:rPr>
        <w:t>IPIOS</w:t>
      </w:r>
    </w:p>
    <w:p w14:paraId="031AFDE0" w14:textId="303E9ED4" w:rsidR="0018139D" w:rsidRPr="0014195E" w:rsidRDefault="00CA380B" w:rsidP="00DF2CED">
      <w:pPr>
        <w:pStyle w:val="07ACTIVITYHEADINGright"/>
        <w:numPr>
          <w:ilvl w:val="0"/>
          <w:numId w:val="20"/>
        </w:numPr>
        <w:ind w:left="2552" w:right="-237"/>
        <w:rPr>
          <w:lang w:val="uz-Cyrl-UZ"/>
        </w:rPr>
      </w:pPr>
      <w:r w:rsidRPr="0014195E">
        <w:rPr>
          <w:lang w:val="uz-Cyrl-UZ"/>
        </w:rPr>
        <w:t>Jesús se enfocó en unos pocos (Marcos 3: 13-19, Jesús llama a 12 discípulos)</w:t>
      </w:r>
    </w:p>
    <w:p w14:paraId="3D8A2828" w14:textId="5E9737FA" w:rsidR="0018139D" w:rsidRPr="0014195E" w:rsidRDefault="00CA380B" w:rsidP="00DF2CED">
      <w:pPr>
        <w:pStyle w:val="07ACTIVITYHEADINGright"/>
        <w:numPr>
          <w:ilvl w:val="0"/>
          <w:numId w:val="20"/>
        </w:numPr>
        <w:ind w:left="2552" w:right="-237"/>
        <w:rPr>
          <w:lang w:val="uz-Cyrl-UZ"/>
        </w:rPr>
      </w:pPr>
      <w:r w:rsidRPr="0014195E">
        <w:rPr>
          <w:lang w:val="uz-Cyrl-UZ"/>
        </w:rPr>
        <w:t>Jesús modeló las relaciones y el amor</w:t>
      </w:r>
    </w:p>
    <w:p w14:paraId="78335FB2" w14:textId="47080D3D" w:rsidR="0018139D" w:rsidRPr="0014195E" w:rsidRDefault="00CA380B" w:rsidP="00DF2CED">
      <w:pPr>
        <w:pStyle w:val="07ACTIVITYHEADINGright"/>
        <w:numPr>
          <w:ilvl w:val="0"/>
          <w:numId w:val="20"/>
        </w:numPr>
        <w:ind w:left="2552" w:right="-237"/>
        <w:rPr>
          <w:lang w:val="uz-Cyrl-UZ"/>
        </w:rPr>
      </w:pPr>
      <w:r w:rsidRPr="0014195E">
        <w:rPr>
          <w:lang w:val="uz-Cyrl-UZ"/>
        </w:rPr>
        <w:t>Jesús se conectó con su vida real (Marcos 6: 30-44, alimentando a 5000</w:t>
      </w:r>
      <w:r w:rsidR="00C1425E" w:rsidRPr="0014195E">
        <w:rPr>
          <w:lang w:val="uz-Cyrl-UZ"/>
        </w:rPr>
        <w:t>)</w:t>
      </w:r>
    </w:p>
    <w:p w14:paraId="65EB2659" w14:textId="1644591A" w:rsidR="0018139D" w:rsidRPr="0014195E" w:rsidRDefault="00CA380B" w:rsidP="00DF2CED">
      <w:pPr>
        <w:pStyle w:val="07ACTIVITYHEADINGright"/>
        <w:numPr>
          <w:ilvl w:val="0"/>
          <w:numId w:val="20"/>
        </w:numPr>
        <w:ind w:left="2552" w:right="-237"/>
        <w:rPr>
          <w:lang w:val="uz-Cyrl-UZ"/>
        </w:rPr>
      </w:pPr>
      <w:r w:rsidRPr="0014195E">
        <w:rPr>
          <w:lang w:val="uz-Cyrl-UZ"/>
        </w:rPr>
        <w:t>Jesús usó 'momentos enseñables' (Marcos 9: 33-37, ¿quién es el más grande?</w:t>
      </w:r>
      <w:r w:rsidR="0018139D" w:rsidRPr="0014195E">
        <w:rPr>
          <w:lang w:val="uz-Cyrl-UZ"/>
        </w:rPr>
        <w:t>)</w:t>
      </w:r>
    </w:p>
    <w:p w14:paraId="092B19C0" w14:textId="4DF777BA" w:rsidR="0018139D" w:rsidRPr="0014195E" w:rsidRDefault="00CA380B" w:rsidP="00DF2CED">
      <w:pPr>
        <w:pStyle w:val="07ACTIVITYHEADINGright"/>
        <w:numPr>
          <w:ilvl w:val="0"/>
          <w:numId w:val="20"/>
        </w:numPr>
        <w:ind w:left="2552" w:right="-237"/>
        <w:rPr>
          <w:lang w:val="uz-Cyrl-UZ"/>
        </w:rPr>
      </w:pPr>
      <w:r w:rsidRPr="0014195E">
        <w:rPr>
          <w:lang w:val="uz-Cyrl-UZ"/>
        </w:rPr>
        <w:t>Jesús a menudo hacía preguntas (Marcos 8: 27-30, ¿quién dices que soy?</w:t>
      </w:r>
      <w:r w:rsidR="0018139D" w:rsidRPr="0014195E">
        <w:rPr>
          <w:lang w:val="uz-Cyrl-UZ"/>
        </w:rPr>
        <w:t>)</w:t>
      </w:r>
    </w:p>
    <w:p w14:paraId="29285D90" w14:textId="77777777" w:rsidR="00CA380B" w:rsidRPr="0014195E" w:rsidRDefault="00CA380B" w:rsidP="00DF2CED">
      <w:pPr>
        <w:pStyle w:val="07ACTIVITYHEADINGright"/>
        <w:numPr>
          <w:ilvl w:val="0"/>
          <w:numId w:val="20"/>
        </w:numPr>
        <w:ind w:left="2552" w:right="-237"/>
        <w:rPr>
          <w:lang w:val="uz-Cyrl-UZ"/>
        </w:rPr>
      </w:pPr>
      <w:r w:rsidRPr="0014195E">
        <w:rPr>
          <w:lang w:val="uz-Cyrl-UZ"/>
        </w:rPr>
        <w:t xml:space="preserve">Jesús exploró sus preguntas </w:t>
      </w:r>
    </w:p>
    <w:p w14:paraId="4A48D12F" w14:textId="61BA1F77" w:rsidR="0018139D" w:rsidRPr="0014195E" w:rsidRDefault="00CA380B" w:rsidP="00DF2CED">
      <w:pPr>
        <w:pStyle w:val="07ACTIVITYHEADINGright"/>
        <w:numPr>
          <w:ilvl w:val="0"/>
          <w:numId w:val="20"/>
        </w:numPr>
        <w:ind w:left="2552" w:right="-237"/>
        <w:rPr>
          <w:lang w:val="uz-Cyrl-UZ"/>
        </w:rPr>
      </w:pPr>
      <w:r w:rsidRPr="0014195E">
        <w:rPr>
          <w:lang w:val="uz-Cyrl-UZ"/>
        </w:rPr>
        <w:t>Jesús vivió con sus discípulos (Marcos</w:t>
      </w:r>
      <w:r w:rsidR="0018139D" w:rsidRPr="0014195E">
        <w:rPr>
          <w:lang w:val="uz-Cyrl-UZ"/>
        </w:rPr>
        <w:t xml:space="preserve"> 1:20, 29)</w:t>
      </w:r>
    </w:p>
    <w:p w14:paraId="668DDD13" w14:textId="69177EDD" w:rsidR="0018139D" w:rsidRPr="0014195E" w:rsidRDefault="00CA380B" w:rsidP="00DF2CED">
      <w:pPr>
        <w:pStyle w:val="07ACTIVITYHEADINGright"/>
        <w:numPr>
          <w:ilvl w:val="0"/>
          <w:numId w:val="20"/>
        </w:numPr>
        <w:ind w:left="2552" w:right="-237"/>
        <w:rPr>
          <w:lang w:val="uz-Cyrl-UZ"/>
        </w:rPr>
      </w:pPr>
      <w:r w:rsidRPr="0014195E">
        <w:rPr>
          <w:lang w:val="uz-Cyrl-UZ"/>
        </w:rPr>
        <w:t>Jesús les dio responsabilidad (Marcos 6: 7-12, enviarlos con autoridad</w:t>
      </w:r>
      <w:r w:rsidR="0018139D" w:rsidRPr="0014195E">
        <w:rPr>
          <w:lang w:val="uz-Cyrl-UZ"/>
        </w:rPr>
        <w:t>)</w:t>
      </w:r>
    </w:p>
    <w:p w14:paraId="6B671C68" w14:textId="6110993E" w:rsidR="00C1425E" w:rsidRPr="0014195E" w:rsidRDefault="00A30B2E" w:rsidP="00A30B2E">
      <w:pPr>
        <w:pStyle w:val="04Steps-ActivityStepHeading"/>
        <w:rPr>
          <w:lang w:val="uz-Cyrl-UZ"/>
        </w:rPr>
      </w:pPr>
      <w:r w:rsidRPr="0014195E">
        <w:rPr>
          <w:lang w:val="uz-Cyrl-UZ"/>
        </w:rPr>
        <w:t>¿Cómo es el ministerio moderno de los niños?</w:t>
      </w:r>
    </w:p>
    <w:p w14:paraId="6DB9C14F" w14:textId="098EAF8B" w:rsidR="00C1425E" w:rsidRPr="0014195E" w:rsidRDefault="00A30B2E" w:rsidP="00C1425E">
      <w:pPr>
        <w:pStyle w:val="05Steps-Instructions"/>
        <w:rPr>
          <w:lang w:val="uz-Cyrl-UZ"/>
        </w:rPr>
      </w:pPr>
      <w:r w:rsidRPr="0014195E">
        <w:rPr>
          <w:lang w:val="uz-Cyrl-UZ"/>
        </w:rPr>
        <w:t>Ahora tenemos una buena idea acerca de cómo Jesús nutrió a sus discípulos y los ayudó a crecer en la fe. Veamos cómo hacemos esto en la iglesia hoy</w:t>
      </w:r>
      <w:r w:rsidR="00C1425E" w:rsidRPr="0014195E">
        <w:rPr>
          <w:lang w:val="uz-Cyrl-UZ"/>
        </w:rPr>
        <w:t xml:space="preserve">. </w:t>
      </w:r>
    </w:p>
    <w:p w14:paraId="0A39D389" w14:textId="56504DD1" w:rsidR="00C1425E" w:rsidRPr="0014195E" w:rsidRDefault="00A30B2E" w:rsidP="00A30B2E">
      <w:pPr>
        <w:pStyle w:val="05Steps-bullets"/>
        <w:rPr>
          <w:lang w:val="uz-Cyrl-UZ"/>
        </w:rPr>
      </w:pPr>
      <w:r w:rsidRPr="0014195E">
        <w:rPr>
          <w:lang w:val="uz-Cyrl-UZ"/>
        </w:rPr>
        <w:t>¿Cómo podemos, como Iglesia, animar a los niños a crecer en la fe</w:t>
      </w:r>
      <w:r w:rsidR="00C1425E" w:rsidRPr="0014195E">
        <w:rPr>
          <w:lang w:val="uz-Cyrl-UZ"/>
        </w:rPr>
        <w:t>?</w:t>
      </w:r>
    </w:p>
    <w:p w14:paraId="6774EE88" w14:textId="1D3F12DA" w:rsidR="00C1425E" w:rsidRPr="0014195E" w:rsidRDefault="00A30B2E" w:rsidP="00C1425E">
      <w:pPr>
        <w:pStyle w:val="05Steps-Instructions"/>
        <w:rPr>
          <w:lang w:val="uz-Cyrl-UZ"/>
        </w:rPr>
      </w:pPr>
      <w:r w:rsidRPr="0014195E">
        <w:rPr>
          <w:lang w:val="uz-Cyrl-UZ"/>
        </w:rPr>
        <w:t>En grupos de 4, discuta este tema. Haga una tabla como la de abajo y complete la columna en blanco con ideas de cómo hacemos esto en el contexto actual</w:t>
      </w:r>
      <w:r w:rsidR="00C1425E" w:rsidRPr="0014195E">
        <w:rPr>
          <w:lang w:val="uz-Cyrl-UZ"/>
        </w:rPr>
        <w:t>.</w:t>
      </w:r>
    </w:p>
    <w:tbl>
      <w:tblPr>
        <w:tblW w:w="7151" w:type="dxa"/>
        <w:tblInd w:w="2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8"/>
        <w:gridCol w:w="3953"/>
      </w:tblGrid>
      <w:tr w:rsidR="00C1425E" w:rsidRPr="0014195E" w14:paraId="37074016" w14:textId="77777777" w:rsidTr="00DE4B80">
        <w:tc>
          <w:tcPr>
            <w:tcW w:w="3198" w:type="dxa"/>
            <w:tcBorders>
              <w:bottom w:val="single" w:sz="4" w:space="0" w:color="000000"/>
            </w:tcBorders>
            <w:shd w:val="clear" w:color="auto" w:fill="3366FF"/>
          </w:tcPr>
          <w:p w14:paraId="0BEFC75A" w14:textId="186F3587" w:rsidR="00C1425E" w:rsidRPr="0014195E" w:rsidRDefault="008D1FFD" w:rsidP="00A30B2E">
            <w:pPr>
              <w:pStyle w:val="05Steps-Instructions"/>
              <w:ind w:left="0"/>
              <w:rPr>
                <w:color w:val="FFFFFF"/>
                <w:sz w:val="24"/>
                <w:szCs w:val="24"/>
                <w:lang w:val="uz-Cyrl-UZ"/>
              </w:rPr>
            </w:pPr>
            <w:r w:rsidRPr="0014195E">
              <w:rPr>
                <w:lang w:val="uz-Cyrl-UZ"/>
              </w:rPr>
              <w:br w:type="page"/>
            </w:r>
            <w:r w:rsidR="00A30B2E" w:rsidRPr="0014195E">
              <w:rPr>
                <w:color w:val="FFFFFF"/>
                <w:sz w:val="24"/>
                <w:szCs w:val="24"/>
                <w:lang w:val="uz-Cyrl-UZ"/>
              </w:rPr>
              <w:t>El Enfoque de Jesús</w:t>
            </w:r>
          </w:p>
        </w:tc>
        <w:tc>
          <w:tcPr>
            <w:tcW w:w="3953" w:type="dxa"/>
            <w:shd w:val="clear" w:color="auto" w:fill="FF6600"/>
          </w:tcPr>
          <w:p w14:paraId="08BF8969" w14:textId="74CF0BD9" w:rsidR="00C1425E" w:rsidRPr="0014195E" w:rsidRDefault="00A30B2E" w:rsidP="00A30B2E">
            <w:pPr>
              <w:pStyle w:val="05Steps-Instructions"/>
              <w:ind w:left="0"/>
              <w:rPr>
                <w:color w:val="FFFFFF"/>
                <w:sz w:val="24"/>
                <w:szCs w:val="24"/>
                <w:lang w:val="uz-Cyrl-UZ"/>
              </w:rPr>
            </w:pPr>
            <w:r w:rsidRPr="0014195E">
              <w:rPr>
                <w:color w:val="FFFFFF"/>
                <w:sz w:val="24"/>
                <w:szCs w:val="24"/>
                <w:lang w:val="uz-Cyrl-UZ"/>
              </w:rPr>
              <w:t>El Enfoque de hoy</w:t>
            </w:r>
            <w:r w:rsidR="00C1425E" w:rsidRPr="0014195E">
              <w:rPr>
                <w:color w:val="FFFFFF"/>
                <w:sz w:val="24"/>
                <w:szCs w:val="24"/>
                <w:lang w:val="uz-Cyrl-UZ"/>
              </w:rPr>
              <w:t xml:space="preserve"> (</w:t>
            </w:r>
            <w:r w:rsidRPr="0014195E">
              <w:rPr>
                <w:color w:val="FFFFFF"/>
                <w:sz w:val="24"/>
                <w:szCs w:val="24"/>
                <w:lang w:val="uz-Cyrl-UZ"/>
              </w:rPr>
              <w:t>Escuela Dominical o Club Juvenil</w:t>
            </w:r>
            <w:r w:rsidR="00C1425E" w:rsidRPr="0014195E">
              <w:rPr>
                <w:color w:val="FFFFFF"/>
                <w:sz w:val="24"/>
                <w:szCs w:val="24"/>
                <w:lang w:val="uz-Cyrl-UZ"/>
              </w:rPr>
              <w:t>)</w:t>
            </w:r>
          </w:p>
        </w:tc>
      </w:tr>
      <w:tr w:rsidR="00C1425E" w:rsidRPr="0014195E" w14:paraId="561669BA" w14:textId="77777777" w:rsidTr="00DE4B80">
        <w:tc>
          <w:tcPr>
            <w:tcW w:w="3198" w:type="dxa"/>
            <w:shd w:val="clear" w:color="auto" w:fill="99CCFF"/>
          </w:tcPr>
          <w:p w14:paraId="2C3255A6" w14:textId="7A541BAF" w:rsidR="00C1425E" w:rsidRPr="0014195E" w:rsidRDefault="00A30B2E" w:rsidP="0060517A">
            <w:pPr>
              <w:pStyle w:val="05Steps-Instructions"/>
              <w:ind w:left="0"/>
              <w:rPr>
                <w:lang w:val="uz-Cyrl-UZ"/>
              </w:rPr>
            </w:pPr>
            <w:r w:rsidRPr="0014195E">
              <w:rPr>
                <w:lang w:val="uz-Cyrl-UZ"/>
              </w:rPr>
              <w:t xml:space="preserve">Jesús se enfocó en unos pocos </w:t>
            </w:r>
            <w:r w:rsidR="00C1425E" w:rsidRPr="0014195E">
              <w:rPr>
                <w:lang w:val="uz-Cyrl-UZ"/>
              </w:rPr>
              <w:t>(12)</w:t>
            </w:r>
          </w:p>
        </w:tc>
        <w:tc>
          <w:tcPr>
            <w:tcW w:w="3953" w:type="dxa"/>
            <w:shd w:val="clear" w:color="auto" w:fill="FFCC99"/>
          </w:tcPr>
          <w:p w14:paraId="220C89FD" w14:textId="7F8A1587" w:rsidR="00C1425E" w:rsidRPr="0014195E" w:rsidRDefault="0014195E" w:rsidP="0079163F">
            <w:pPr>
              <w:pStyle w:val="05Steps-Instructions"/>
              <w:ind w:left="0"/>
              <w:rPr>
                <w:i/>
                <w:color w:val="A6A6A6"/>
                <w:lang w:val="uz-Cyrl-UZ"/>
              </w:rPr>
            </w:pPr>
            <w:r w:rsidRPr="0014195E">
              <w:rPr>
                <w:i/>
                <w:color w:val="365F91" w:themeColor="accent1" w:themeShade="BF"/>
                <w:lang w:val="uz-Cyrl-UZ"/>
              </w:rPr>
              <w:t>Ej.</w:t>
            </w:r>
            <w:r w:rsidR="00A30B2E" w:rsidRPr="0014195E">
              <w:rPr>
                <w:i/>
                <w:color w:val="365F91" w:themeColor="accent1" w:themeShade="BF"/>
                <w:lang w:val="uz-Cyrl-UZ"/>
              </w:rPr>
              <w:t xml:space="preserve"> Los líderes necesitan 'controlar' a muchos niños, pero conocen bien a muy pocos</w:t>
            </w:r>
            <w:r w:rsidR="006A49E2" w:rsidRPr="0014195E">
              <w:rPr>
                <w:i/>
                <w:color w:val="365F91" w:themeColor="accent1" w:themeShade="BF"/>
                <w:lang w:val="uz-Cyrl-UZ"/>
              </w:rPr>
              <w:t>.</w:t>
            </w:r>
          </w:p>
        </w:tc>
      </w:tr>
      <w:tr w:rsidR="00C1425E" w:rsidRPr="0014195E" w14:paraId="004A3369" w14:textId="77777777" w:rsidTr="00DE4B80">
        <w:tc>
          <w:tcPr>
            <w:tcW w:w="3198" w:type="dxa"/>
            <w:shd w:val="clear" w:color="auto" w:fill="99CCFF"/>
          </w:tcPr>
          <w:p w14:paraId="34E2F4F7" w14:textId="61B4449D" w:rsidR="00C1425E" w:rsidRPr="0014195E" w:rsidRDefault="00C1425E" w:rsidP="00A30B2E">
            <w:pPr>
              <w:pStyle w:val="05Steps-Instructions"/>
              <w:ind w:left="0"/>
              <w:rPr>
                <w:lang w:val="uz-Cyrl-UZ"/>
              </w:rPr>
            </w:pPr>
            <w:r w:rsidRPr="0014195E">
              <w:rPr>
                <w:lang w:val="uz-Cyrl-UZ"/>
              </w:rPr>
              <w:t>Jes</w:t>
            </w:r>
            <w:r w:rsidR="00A30B2E" w:rsidRPr="0014195E">
              <w:rPr>
                <w:lang w:val="uz-Cyrl-UZ"/>
              </w:rPr>
              <w:t>ú</w:t>
            </w:r>
            <w:r w:rsidRPr="0014195E">
              <w:rPr>
                <w:lang w:val="uz-Cyrl-UZ"/>
              </w:rPr>
              <w:t>s model</w:t>
            </w:r>
            <w:r w:rsidR="00A30B2E" w:rsidRPr="0014195E">
              <w:rPr>
                <w:lang w:val="uz-Cyrl-UZ"/>
              </w:rPr>
              <w:t>ó</w:t>
            </w:r>
            <w:r w:rsidRPr="0014195E">
              <w:rPr>
                <w:lang w:val="uz-Cyrl-UZ"/>
              </w:rPr>
              <w:t xml:space="preserve"> rela</w:t>
            </w:r>
            <w:r w:rsidR="00A30B2E" w:rsidRPr="0014195E">
              <w:rPr>
                <w:lang w:val="uz-Cyrl-UZ"/>
              </w:rPr>
              <w:t>ciones y el amor</w:t>
            </w:r>
            <w:r w:rsidR="0079163F" w:rsidRPr="0014195E">
              <w:rPr>
                <w:lang w:val="uz-Cyrl-UZ"/>
              </w:rPr>
              <w:t xml:space="preserve"> 24/7</w:t>
            </w:r>
          </w:p>
        </w:tc>
        <w:tc>
          <w:tcPr>
            <w:tcW w:w="3953" w:type="dxa"/>
            <w:shd w:val="clear" w:color="auto" w:fill="FFCC99"/>
          </w:tcPr>
          <w:p w14:paraId="01DC6CE5" w14:textId="77777777" w:rsidR="00C1425E" w:rsidRPr="0014195E" w:rsidRDefault="00C1425E" w:rsidP="0060517A">
            <w:pPr>
              <w:pStyle w:val="05Steps-Instructions"/>
              <w:ind w:left="0"/>
              <w:rPr>
                <w:i/>
                <w:color w:val="A6A6A6"/>
                <w:lang w:val="uz-Cyrl-UZ"/>
              </w:rPr>
            </w:pPr>
          </w:p>
        </w:tc>
      </w:tr>
      <w:tr w:rsidR="00C1425E" w:rsidRPr="0014195E" w14:paraId="66C5E4B9" w14:textId="77777777" w:rsidTr="00DE4B80">
        <w:tc>
          <w:tcPr>
            <w:tcW w:w="3198" w:type="dxa"/>
            <w:shd w:val="clear" w:color="auto" w:fill="99CCFF"/>
          </w:tcPr>
          <w:p w14:paraId="789BBE81" w14:textId="77777777" w:rsidR="00A30B2E" w:rsidRPr="0014195E" w:rsidRDefault="00C1425E" w:rsidP="00A30B2E">
            <w:pPr>
              <w:pStyle w:val="05Steps-Instructions"/>
              <w:ind w:left="0"/>
              <w:rPr>
                <w:lang w:val="uz-Cyrl-UZ"/>
              </w:rPr>
            </w:pPr>
            <w:r w:rsidRPr="0014195E">
              <w:rPr>
                <w:lang w:val="uz-Cyrl-UZ"/>
              </w:rPr>
              <w:t>Jes</w:t>
            </w:r>
            <w:r w:rsidR="00A30B2E" w:rsidRPr="0014195E">
              <w:rPr>
                <w:lang w:val="uz-Cyrl-UZ"/>
              </w:rPr>
              <w:t>ú</w:t>
            </w:r>
            <w:r w:rsidRPr="0014195E">
              <w:rPr>
                <w:lang w:val="uz-Cyrl-UZ"/>
              </w:rPr>
              <w:t xml:space="preserve">s </w:t>
            </w:r>
            <w:r w:rsidR="00A30B2E" w:rsidRPr="0014195E">
              <w:rPr>
                <w:lang w:val="uz-Cyrl-UZ"/>
              </w:rPr>
              <w:t>se conectó con su vida real</w:t>
            </w:r>
          </w:p>
          <w:p w14:paraId="39A2E8B0" w14:textId="09E84497" w:rsidR="00C1425E" w:rsidRPr="0014195E" w:rsidRDefault="00C1425E" w:rsidP="00A30B2E">
            <w:pPr>
              <w:pStyle w:val="05Steps-Instructions"/>
              <w:ind w:left="0"/>
              <w:rPr>
                <w:lang w:val="uz-Cyrl-UZ"/>
              </w:rPr>
            </w:pPr>
            <w:r w:rsidRPr="0014195E">
              <w:rPr>
                <w:lang w:val="uz-Cyrl-UZ"/>
              </w:rPr>
              <w:t xml:space="preserve"> </w:t>
            </w:r>
          </w:p>
        </w:tc>
        <w:tc>
          <w:tcPr>
            <w:tcW w:w="3953" w:type="dxa"/>
            <w:shd w:val="clear" w:color="auto" w:fill="FFCC99"/>
          </w:tcPr>
          <w:p w14:paraId="39C5727C" w14:textId="77777777" w:rsidR="00C1425E" w:rsidRPr="0014195E" w:rsidRDefault="00C1425E" w:rsidP="0060517A">
            <w:pPr>
              <w:pStyle w:val="05Steps-Instructions"/>
              <w:ind w:left="0"/>
              <w:rPr>
                <w:lang w:val="uz-Cyrl-UZ"/>
              </w:rPr>
            </w:pPr>
          </w:p>
        </w:tc>
      </w:tr>
      <w:tr w:rsidR="00C1425E" w:rsidRPr="0014195E" w14:paraId="59AE5012" w14:textId="77777777" w:rsidTr="00DE4B80">
        <w:tc>
          <w:tcPr>
            <w:tcW w:w="3198" w:type="dxa"/>
            <w:shd w:val="clear" w:color="auto" w:fill="99CCFF"/>
          </w:tcPr>
          <w:p w14:paraId="50E479B4" w14:textId="70FEC36A" w:rsidR="00C1425E" w:rsidRPr="0014195E" w:rsidRDefault="00C1425E" w:rsidP="00A30B2E">
            <w:pPr>
              <w:pStyle w:val="05Steps-Instructions"/>
              <w:ind w:left="0"/>
              <w:rPr>
                <w:lang w:val="uz-Cyrl-UZ"/>
              </w:rPr>
            </w:pPr>
            <w:r w:rsidRPr="0014195E">
              <w:rPr>
                <w:lang w:val="uz-Cyrl-UZ"/>
              </w:rPr>
              <w:lastRenderedPageBreak/>
              <w:t>Jes</w:t>
            </w:r>
            <w:r w:rsidR="00A30B2E" w:rsidRPr="0014195E">
              <w:rPr>
                <w:lang w:val="uz-Cyrl-UZ"/>
              </w:rPr>
              <w:t>ú</w:t>
            </w:r>
            <w:r w:rsidRPr="0014195E">
              <w:rPr>
                <w:lang w:val="uz-Cyrl-UZ"/>
              </w:rPr>
              <w:t>s us</w:t>
            </w:r>
            <w:r w:rsidR="00A30B2E" w:rsidRPr="0014195E">
              <w:rPr>
                <w:lang w:val="uz-Cyrl-UZ"/>
              </w:rPr>
              <w:t>ó</w:t>
            </w:r>
            <w:r w:rsidRPr="0014195E">
              <w:rPr>
                <w:lang w:val="uz-Cyrl-UZ"/>
              </w:rPr>
              <w:t xml:space="preserve"> ‘</w:t>
            </w:r>
            <w:r w:rsidR="00A30B2E" w:rsidRPr="0014195E">
              <w:rPr>
                <w:lang w:val="uz-Cyrl-UZ"/>
              </w:rPr>
              <w:t>momentos enseñables</w:t>
            </w:r>
            <w:r w:rsidRPr="0014195E">
              <w:rPr>
                <w:lang w:val="uz-Cyrl-UZ"/>
              </w:rPr>
              <w:t>’</w:t>
            </w:r>
          </w:p>
        </w:tc>
        <w:tc>
          <w:tcPr>
            <w:tcW w:w="3953" w:type="dxa"/>
            <w:shd w:val="clear" w:color="auto" w:fill="FFCC99"/>
          </w:tcPr>
          <w:p w14:paraId="681DC8D4" w14:textId="77777777" w:rsidR="00C1425E" w:rsidRPr="0014195E" w:rsidRDefault="00C1425E" w:rsidP="0060517A">
            <w:pPr>
              <w:pStyle w:val="05Steps-Instructions"/>
              <w:ind w:left="0"/>
              <w:rPr>
                <w:lang w:val="uz-Cyrl-UZ"/>
              </w:rPr>
            </w:pPr>
          </w:p>
        </w:tc>
      </w:tr>
      <w:tr w:rsidR="00C1425E" w:rsidRPr="0014195E" w14:paraId="7E1B3ED0" w14:textId="77777777" w:rsidTr="00DE4B80">
        <w:tc>
          <w:tcPr>
            <w:tcW w:w="3198" w:type="dxa"/>
            <w:shd w:val="clear" w:color="auto" w:fill="99CCFF"/>
          </w:tcPr>
          <w:p w14:paraId="0F42A154" w14:textId="7AB7B7FD" w:rsidR="00C1425E" w:rsidRPr="0014195E" w:rsidRDefault="00C1425E" w:rsidP="00A30B2E">
            <w:pPr>
              <w:pStyle w:val="05Steps-Instructions"/>
              <w:ind w:left="0"/>
              <w:rPr>
                <w:lang w:val="uz-Cyrl-UZ"/>
              </w:rPr>
            </w:pPr>
            <w:r w:rsidRPr="0014195E">
              <w:rPr>
                <w:lang w:val="uz-Cyrl-UZ"/>
              </w:rPr>
              <w:t>Jes</w:t>
            </w:r>
            <w:r w:rsidR="00A30B2E" w:rsidRPr="0014195E">
              <w:rPr>
                <w:lang w:val="uz-Cyrl-UZ"/>
              </w:rPr>
              <w:t>ú</w:t>
            </w:r>
            <w:r w:rsidRPr="0014195E">
              <w:rPr>
                <w:lang w:val="uz-Cyrl-UZ"/>
              </w:rPr>
              <w:t xml:space="preserve">s </w:t>
            </w:r>
            <w:r w:rsidR="00A30B2E" w:rsidRPr="0014195E">
              <w:rPr>
                <w:lang w:val="uz-Cyrl-UZ"/>
              </w:rPr>
              <w:t>a menudo hacía preguntas</w:t>
            </w:r>
          </w:p>
        </w:tc>
        <w:tc>
          <w:tcPr>
            <w:tcW w:w="3953" w:type="dxa"/>
            <w:shd w:val="clear" w:color="auto" w:fill="FFCC99"/>
          </w:tcPr>
          <w:p w14:paraId="0A33BE61" w14:textId="77777777" w:rsidR="00C1425E" w:rsidRPr="0014195E" w:rsidRDefault="00C1425E" w:rsidP="0060517A">
            <w:pPr>
              <w:pStyle w:val="05Steps-Instructions"/>
              <w:ind w:left="0"/>
              <w:rPr>
                <w:lang w:val="uz-Cyrl-UZ"/>
              </w:rPr>
            </w:pPr>
          </w:p>
        </w:tc>
      </w:tr>
      <w:tr w:rsidR="00C1425E" w:rsidRPr="0014195E" w14:paraId="7E2EF671" w14:textId="77777777" w:rsidTr="00DE4B80">
        <w:tc>
          <w:tcPr>
            <w:tcW w:w="3198" w:type="dxa"/>
            <w:shd w:val="clear" w:color="auto" w:fill="99CCFF"/>
          </w:tcPr>
          <w:p w14:paraId="7645BEE0" w14:textId="556BD18D" w:rsidR="00C1425E" w:rsidRPr="0014195E" w:rsidRDefault="00C1425E" w:rsidP="00A30B2E">
            <w:pPr>
              <w:pStyle w:val="05Steps-Instructions"/>
              <w:ind w:left="0"/>
              <w:rPr>
                <w:lang w:val="uz-Cyrl-UZ"/>
              </w:rPr>
            </w:pPr>
            <w:r w:rsidRPr="0014195E">
              <w:rPr>
                <w:lang w:val="uz-Cyrl-UZ"/>
              </w:rPr>
              <w:t>Jes</w:t>
            </w:r>
            <w:r w:rsidR="00A30B2E" w:rsidRPr="0014195E">
              <w:rPr>
                <w:lang w:val="uz-Cyrl-UZ"/>
              </w:rPr>
              <w:t>ú</w:t>
            </w:r>
            <w:r w:rsidRPr="0014195E">
              <w:rPr>
                <w:lang w:val="uz-Cyrl-UZ"/>
              </w:rPr>
              <w:t xml:space="preserve">s </w:t>
            </w:r>
            <w:r w:rsidR="00A30B2E" w:rsidRPr="0014195E">
              <w:rPr>
                <w:lang w:val="uz-Cyrl-UZ"/>
              </w:rPr>
              <w:t>exploró sus preguntas</w:t>
            </w:r>
          </w:p>
        </w:tc>
        <w:tc>
          <w:tcPr>
            <w:tcW w:w="3953" w:type="dxa"/>
            <w:shd w:val="clear" w:color="auto" w:fill="FFCC99"/>
          </w:tcPr>
          <w:p w14:paraId="6CB88764" w14:textId="77777777" w:rsidR="00C1425E" w:rsidRPr="0014195E" w:rsidRDefault="00C1425E" w:rsidP="0060517A">
            <w:pPr>
              <w:pStyle w:val="05Steps-Instructions"/>
              <w:ind w:left="0"/>
              <w:rPr>
                <w:lang w:val="uz-Cyrl-UZ"/>
              </w:rPr>
            </w:pPr>
          </w:p>
        </w:tc>
      </w:tr>
      <w:tr w:rsidR="00C1425E" w:rsidRPr="0014195E" w14:paraId="1E647CCA" w14:textId="77777777" w:rsidTr="00DE4B80">
        <w:tc>
          <w:tcPr>
            <w:tcW w:w="3198" w:type="dxa"/>
            <w:shd w:val="clear" w:color="auto" w:fill="99CCFF"/>
          </w:tcPr>
          <w:p w14:paraId="6AB15BA3" w14:textId="568F3ACE" w:rsidR="00C1425E" w:rsidRPr="0014195E" w:rsidRDefault="0014195E" w:rsidP="00A30B2E">
            <w:pPr>
              <w:pStyle w:val="05Steps-Instructions"/>
              <w:ind w:left="0"/>
              <w:rPr>
                <w:lang w:val="uz-Cyrl-UZ"/>
              </w:rPr>
            </w:pPr>
            <w:r w:rsidRPr="0014195E">
              <w:rPr>
                <w:lang w:val="uz-Cyrl-UZ"/>
              </w:rPr>
              <w:t>Jesús</w:t>
            </w:r>
            <w:r w:rsidR="00C1425E" w:rsidRPr="0014195E">
              <w:rPr>
                <w:lang w:val="uz-Cyrl-UZ"/>
              </w:rPr>
              <w:t xml:space="preserve"> </w:t>
            </w:r>
            <w:r w:rsidR="00A30B2E" w:rsidRPr="0014195E">
              <w:rPr>
                <w:lang w:val="uz-Cyrl-UZ"/>
              </w:rPr>
              <w:t xml:space="preserve">vivió con </w:t>
            </w:r>
            <w:r w:rsidRPr="0014195E">
              <w:rPr>
                <w:lang w:val="uz-Cyrl-UZ"/>
              </w:rPr>
              <w:t>discípulos</w:t>
            </w:r>
          </w:p>
        </w:tc>
        <w:tc>
          <w:tcPr>
            <w:tcW w:w="3953" w:type="dxa"/>
            <w:shd w:val="clear" w:color="auto" w:fill="FFCC99"/>
          </w:tcPr>
          <w:p w14:paraId="31156F88" w14:textId="77777777" w:rsidR="00C1425E" w:rsidRPr="0014195E" w:rsidRDefault="00C1425E" w:rsidP="0060517A">
            <w:pPr>
              <w:pStyle w:val="05Steps-Instructions"/>
              <w:ind w:left="0"/>
              <w:rPr>
                <w:lang w:val="uz-Cyrl-UZ"/>
              </w:rPr>
            </w:pPr>
          </w:p>
        </w:tc>
      </w:tr>
      <w:tr w:rsidR="00C1425E" w:rsidRPr="0014195E" w14:paraId="2EBD3B96" w14:textId="77777777" w:rsidTr="00DE4B80">
        <w:tc>
          <w:tcPr>
            <w:tcW w:w="3198" w:type="dxa"/>
            <w:shd w:val="clear" w:color="auto" w:fill="99CCFF"/>
          </w:tcPr>
          <w:p w14:paraId="101416B2" w14:textId="59F56C84" w:rsidR="00C1425E" w:rsidRPr="0014195E" w:rsidRDefault="0014195E" w:rsidP="004C2A28">
            <w:pPr>
              <w:pStyle w:val="05Steps-Instructions"/>
              <w:ind w:left="0"/>
              <w:rPr>
                <w:lang w:val="uz-Cyrl-UZ"/>
              </w:rPr>
            </w:pPr>
            <w:r w:rsidRPr="0014195E">
              <w:rPr>
                <w:lang w:val="uz-Cyrl-UZ"/>
              </w:rPr>
              <w:t>Jesús</w:t>
            </w:r>
            <w:r w:rsidR="00C1425E" w:rsidRPr="0014195E">
              <w:rPr>
                <w:lang w:val="uz-Cyrl-UZ"/>
              </w:rPr>
              <w:t xml:space="preserve"> </w:t>
            </w:r>
            <w:r w:rsidR="004C2A28" w:rsidRPr="0014195E">
              <w:rPr>
                <w:lang w:val="uz-Cyrl-UZ"/>
              </w:rPr>
              <w:t xml:space="preserve">les </w:t>
            </w:r>
            <w:r w:rsidRPr="0014195E">
              <w:rPr>
                <w:lang w:val="uz-Cyrl-UZ"/>
              </w:rPr>
              <w:t>dio</w:t>
            </w:r>
            <w:r w:rsidR="00C1425E" w:rsidRPr="0014195E">
              <w:rPr>
                <w:lang w:val="uz-Cyrl-UZ"/>
              </w:rPr>
              <w:t xml:space="preserve"> </w:t>
            </w:r>
            <w:r w:rsidRPr="0014195E">
              <w:rPr>
                <w:lang w:val="uz-Cyrl-UZ"/>
              </w:rPr>
              <w:t>responsabilidad</w:t>
            </w:r>
          </w:p>
        </w:tc>
        <w:tc>
          <w:tcPr>
            <w:tcW w:w="3953" w:type="dxa"/>
            <w:shd w:val="clear" w:color="auto" w:fill="FFCC99"/>
          </w:tcPr>
          <w:p w14:paraId="6DB75ED0" w14:textId="77777777" w:rsidR="00C1425E" w:rsidRPr="0014195E" w:rsidRDefault="00C1425E" w:rsidP="0060517A">
            <w:pPr>
              <w:pStyle w:val="05Steps-Instructions"/>
              <w:ind w:left="0"/>
              <w:rPr>
                <w:lang w:val="uz-Cyrl-UZ"/>
              </w:rPr>
            </w:pPr>
          </w:p>
        </w:tc>
      </w:tr>
    </w:tbl>
    <w:p w14:paraId="2CA3C43B" w14:textId="2FE4E2B6" w:rsidR="00C1425E" w:rsidRPr="0014195E" w:rsidRDefault="004C2A28" w:rsidP="00C404DA">
      <w:pPr>
        <w:pStyle w:val="04Steps-ActivityStepHeading"/>
        <w:rPr>
          <w:lang w:val="uz-Cyrl-UZ"/>
        </w:rPr>
      </w:pPr>
      <w:r w:rsidRPr="0014195E">
        <w:rPr>
          <w:lang w:val="uz-Cyrl-UZ"/>
        </w:rPr>
        <w:t>Discusión Grupal</w:t>
      </w:r>
    </w:p>
    <w:p w14:paraId="21ABE400" w14:textId="33CF318E" w:rsidR="00C1425E" w:rsidRPr="0014195E" w:rsidRDefault="004C2A28" w:rsidP="007D045D">
      <w:pPr>
        <w:pStyle w:val="05Steps-Instructions"/>
        <w:rPr>
          <w:lang w:val="uz-Cyrl-UZ"/>
        </w:rPr>
      </w:pPr>
      <w:r w:rsidRPr="0014195E">
        <w:rPr>
          <w:lang w:val="uz-Cyrl-UZ"/>
        </w:rPr>
        <w:t>Pídale al grupo que identifique principios importantes que la iglesia moderna ha olvidado sobre el discipulado. Discutan esto entre todos</w:t>
      </w:r>
      <w:r w:rsidR="00C404DA" w:rsidRPr="0014195E">
        <w:rPr>
          <w:lang w:val="uz-Cyrl-UZ"/>
        </w:rPr>
        <w:t>.</w:t>
      </w:r>
    </w:p>
    <w:p w14:paraId="5A56A24C" w14:textId="76124CCD" w:rsidR="00C404DA" w:rsidRPr="0014195E" w:rsidRDefault="004C2A28" w:rsidP="004C2A28">
      <w:pPr>
        <w:pStyle w:val="05Steps-bullets"/>
        <w:rPr>
          <w:lang w:val="uz-Cyrl-UZ"/>
        </w:rPr>
      </w:pPr>
      <w:r w:rsidRPr="0014195E">
        <w:rPr>
          <w:lang w:val="uz-Cyrl-UZ"/>
        </w:rPr>
        <w:t>¿Qué principios ha olvidado la iglesia moderna</w:t>
      </w:r>
      <w:r w:rsidR="00C404DA" w:rsidRPr="0014195E">
        <w:rPr>
          <w:lang w:val="uz-Cyrl-UZ"/>
        </w:rPr>
        <w:t>?</w:t>
      </w:r>
    </w:p>
    <w:p w14:paraId="489D36B1" w14:textId="4AD64D08" w:rsidR="000F4896" w:rsidRPr="0014195E" w:rsidRDefault="004C2A28" w:rsidP="004C2A28">
      <w:pPr>
        <w:pStyle w:val="05Steps-bullets"/>
        <w:rPr>
          <w:lang w:val="uz-Cyrl-UZ"/>
        </w:rPr>
      </w:pPr>
      <w:r w:rsidRPr="0014195E">
        <w:rPr>
          <w:lang w:val="uz-Cyrl-UZ"/>
        </w:rPr>
        <w:t>¿Qué cambios se deben hacer en la forma en que discipulamos a los jóvenes</w:t>
      </w:r>
      <w:r w:rsidR="00C404DA" w:rsidRPr="0014195E">
        <w:rPr>
          <w:lang w:val="uz-Cyrl-UZ"/>
        </w:rPr>
        <w:t>?</w:t>
      </w:r>
    </w:p>
    <w:p w14:paraId="12A82D67" w14:textId="4814BD74" w:rsidR="002F1E1A" w:rsidRPr="0014195E" w:rsidRDefault="00F54127" w:rsidP="00F54127">
      <w:pPr>
        <w:pStyle w:val="04StepsintheLesson"/>
        <w:rPr>
          <w:lang w:val="uz-Cyrl-UZ"/>
        </w:rPr>
      </w:pPr>
      <w:r w:rsidRPr="0014195E">
        <w:rPr>
          <w:lang w:val="uz-Cyrl-UZ"/>
        </w:rPr>
        <w:t xml:space="preserve">5. </w:t>
      </w:r>
      <w:r w:rsidR="00CC5CBC" w:rsidRPr="0014195E">
        <w:rPr>
          <w:lang w:val="uz-Cyrl-UZ"/>
        </w:rPr>
        <w:t>Recapitulación</w:t>
      </w:r>
      <w:r w:rsidR="00004C9E" w:rsidRPr="0014195E">
        <w:rPr>
          <w:lang w:val="uz-Cyrl-UZ"/>
        </w:rPr>
        <w:tab/>
        <w:t>15 min</w:t>
      </w:r>
    </w:p>
    <w:p w14:paraId="58E28974" w14:textId="62D5FD76" w:rsidR="00C404DA" w:rsidRPr="0014195E" w:rsidRDefault="004147A2" w:rsidP="00C404DA">
      <w:pPr>
        <w:pStyle w:val="04Steps-ActivityStepHeading"/>
        <w:rPr>
          <w:lang w:val="uz-Cyrl-UZ"/>
        </w:rPr>
      </w:pPr>
      <w:r w:rsidRPr="0014195E">
        <w:rPr>
          <w:lang w:val="uz-Cyrl-UZ"/>
        </w:rPr>
        <w:t>Lluvia de ideas sobre cómo conectamos auténticamente con los niños</w:t>
      </w:r>
    </w:p>
    <w:p w14:paraId="05C01A76" w14:textId="32D4954B" w:rsidR="00C56F94" w:rsidRPr="0014195E" w:rsidRDefault="00C404DA" w:rsidP="00C404DA">
      <w:pPr>
        <w:pStyle w:val="05Steps-Instructions"/>
        <w:rPr>
          <w:lang w:val="uz-Cyrl-UZ"/>
        </w:rPr>
      </w:pPr>
      <w:r w:rsidRPr="0014195E">
        <w:rPr>
          <w:lang w:val="uz-Cyrl-UZ"/>
        </w:rPr>
        <w:t xml:space="preserve">4. </w:t>
      </w:r>
      <w:r w:rsidR="00032B0A" w:rsidRPr="0014195E">
        <w:rPr>
          <w:lang w:val="uz-Cyrl-UZ"/>
        </w:rPr>
        <w:t xml:space="preserve">En una nota adhesiva </w:t>
      </w:r>
      <w:r w:rsidR="00032B0A" w:rsidRPr="0014195E">
        <w:rPr>
          <w:b/>
          <w:lang w:val="uz-Cyrl-UZ"/>
        </w:rPr>
        <w:t>AMARILLA</w:t>
      </w:r>
      <w:r w:rsidR="00032B0A" w:rsidRPr="0014195E">
        <w:rPr>
          <w:lang w:val="uz-Cyrl-UZ"/>
        </w:rPr>
        <w:t xml:space="preserve">, </w:t>
      </w:r>
      <w:r w:rsidR="00032B0A" w:rsidRPr="0014195E">
        <w:rPr>
          <w:b/>
          <w:i/>
          <w:lang w:val="uz-Cyrl-UZ"/>
        </w:rPr>
        <w:t>anote las cosas que a los niños les encantan y que pueden ayudar a conectarlos con los cristianos</w:t>
      </w:r>
      <w:r w:rsidR="00032B0A" w:rsidRPr="0014195E">
        <w:rPr>
          <w:lang w:val="uz-Cyrl-UZ"/>
        </w:rPr>
        <w:t xml:space="preserve"> y finalmente con Jesús. Agrégalas al mosaico</w:t>
      </w:r>
      <w:r w:rsidRPr="0014195E">
        <w:rPr>
          <w:lang w:val="uz-Cyrl-UZ"/>
        </w:rPr>
        <w:t xml:space="preserve">. </w:t>
      </w:r>
    </w:p>
    <w:p w14:paraId="35C3C2E3" w14:textId="5A8BEBB2" w:rsidR="00C56F94" w:rsidRPr="0014195E" w:rsidRDefault="00C56F94" w:rsidP="00C56F94">
      <w:pPr>
        <w:pStyle w:val="04Steps-ActivityStepHeading"/>
        <w:rPr>
          <w:lang w:val="uz-Cyrl-UZ"/>
        </w:rPr>
      </w:pPr>
      <w:r w:rsidRPr="0014195E">
        <w:rPr>
          <w:lang w:val="uz-Cyrl-UZ"/>
        </w:rPr>
        <w:t>Expl</w:t>
      </w:r>
      <w:r w:rsidR="00032B0A" w:rsidRPr="0014195E">
        <w:rPr>
          <w:lang w:val="uz-Cyrl-UZ"/>
        </w:rPr>
        <w:t>ica</w:t>
      </w:r>
      <w:r w:rsidRPr="0014195E">
        <w:rPr>
          <w:lang w:val="uz-Cyrl-UZ"/>
        </w:rPr>
        <w:t xml:space="preserve"> KidsHub</w:t>
      </w:r>
      <w:r w:rsidR="00536ACE" w:rsidRPr="0014195E">
        <w:rPr>
          <w:lang w:val="uz-Cyrl-UZ"/>
        </w:rPr>
        <w:t>s</w:t>
      </w:r>
    </w:p>
    <w:p w14:paraId="321843C6" w14:textId="46142A80" w:rsidR="00536ACE" w:rsidRPr="0014195E" w:rsidRDefault="00536ACE" w:rsidP="00536ACE">
      <w:pPr>
        <w:pStyle w:val="05Steps-bullets"/>
        <w:rPr>
          <w:lang w:val="uz-Cyrl-UZ"/>
        </w:rPr>
      </w:pPr>
      <w:r w:rsidRPr="0014195E">
        <w:rPr>
          <w:lang w:val="uz-Cyrl-UZ"/>
        </w:rPr>
        <w:t xml:space="preserve">KidsHubs </w:t>
      </w:r>
      <w:r w:rsidR="00032B0A" w:rsidRPr="0014195E">
        <w:rPr>
          <w:lang w:val="uz-Cyrl-UZ"/>
        </w:rPr>
        <w:t xml:space="preserve">es una estrategia </w:t>
      </w:r>
      <w:r w:rsidRPr="0014195E">
        <w:rPr>
          <w:lang w:val="uz-Cyrl-UZ"/>
        </w:rPr>
        <w:t xml:space="preserve">global </w:t>
      </w:r>
      <w:r w:rsidR="00032B0A" w:rsidRPr="0014195E">
        <w:rPr>
          <w:lang w:val="uz-Cyrl-UZ"/>
        </w:rPr>
        <w:t>de hacer discípulos</w:t>
      </w:r>
      <w:r w:rsidRPr="0014195E">
        <w:rPr>
          <w:lang w:val="uz-Cyrl-UZ"/>
        </w:rPr>
        <w:t>.</w:t>
      </w:r>
    </w:p>
    <w:p w14:paraId="67ECDD71" w14:textId="79B87E0B" w:rsidR="00536ACE" w:rsidRPr="0014195E" w:rsidRDefault="008E0A03" w:rsidP="008E0A03">
      <w:pPr>
        <w:pStyle w:val="05Steps-bullets"/>
        <w:rPr>
          <w:lang w:val="uz-Cyrl-UZ"/>
        </w:rPr>
      </w:pPr>
      <w:r w:rsidRPr="0014195E">
        <w:rPr>
          <w:lang w:val="uz-Cyrl-UZ"/>
        </w:rPr>
        <w:t>Es una forma en que los líderes pueden transmitir una forma piadosa de vivir en un grupo pequeño en torno a un interés particular</w:t>
      </w:r>
      <w:r w:rsidR="00536ACE" w:rsidRPr="0014195E">
        <w:rPr>
          <w:lang w:val="uz-Cyrl-UZ"/>
        </w:rPr>
        <w:t>.</w:t>
      </w:r>
    </w:p>
    <w:p w14:paraId="04F82214" w14:textId="275A8918" w:rsidR="00536ACE" w:rsidRPr="0014195E" w:rsidRDefault="008E0A03" w:rsidP="008E0A03">
      <w:pPr>
        <w:pStyle w:val="05Steps-bullets"/>
        <w:rPr>
          <w:lang w:val="uz-Cyrl-UZ"/>
        </w:rPr>
      </w:pPr>
      <w:r w:rsidRPr="0014195E">
        <w:rPr>
          <w:lang w:val="uz-Cyrl-UZ"/>
        </w:rPr>
        <w:t>Cada momento es una oportunidad para moldear y discipular a la próxima generación</w:t>
      </w:r>
      <w:r w:rsidR="00536ACE" w:rsidRPr="0014195E">
        <w:rPr>
          <w:lang w:val="uz-Cyrl-UZ"/>
        </w:rPr>
        <w:t>.</w:t>
      </w:r>
    </w:p>
    <w:p w14:paraId="3E400D91" w14:textId="5DDF9D26" w:rsidR="00536ACE" w:rsidRPr="0014195E" w:rsidRDefault="007B6970" w:rsidP="0079163F">
      <w:pPr>
        <w:pStyle w:val="06CommentbytheLeader"/>
        <w:rPr>
          <w:lang w:val="uz-Cyrl-UZ"/>
        </w:rPr>
      </w:pPr>
      <w:r w:rsidRPr="0014195E">
        <w:rPr>
          <w:lang w:val="uz-Cyrl-UZ"/>
        </w:rPr>
        <w:t>Decir; 'Imagina caminar junto a un pequeño grupo de niños y guiarlos para que sigan a Jesús</w:t>
      </w:r>
      <w:r w:rsidR="006D6CCA" w:rsidRPr="0014195E">
        <w:rPr>
          <w:lang w:val="uz-Cyrl-UZ"/>
        </w:rPr>
        <w:t>.</w:t>
      </w:r>
    </w:p>
    <w:p w14:paraId="3A554546" w14:textId="0055C4C5" w:rsidR="00536ACE" w:rsidRPr="0014195E" w:rsidRDefault="007B6970" w:rsidP="0079163F">
      <w:pPr>
        <w:pStyle w:val="06CommentbytheLeader"/>
        <w:rPr>
          <w:lang w:val="uz-Cyrl-UZ"/>
        </w:rPr>
      </w:pPr>
      <w:r w:rsidRPr="0014195E">
        <w:rPr>
          <w:lang w:val="uz-Cyrl-UZ"/>
        </w:rPr>
        <w:t>Utiliza las cosas en que los niños ya están interesados (carpintería, computadoras, deporte, jardinería, música, cocina y habilidades para la vida: higiene, nutrición, primeros auxilios y seguridad) como la base para hacer discípulos con la Palabra de Dios</w:t>
      </w:r>
      <w:r w:rsidR="00536ACE" w:rsidRPr="0014195E">
        <w:rPr>
          <w:lang w:val="uz-Cyrl-UZ"/>
        </w:rPr>
        <w:t>.</w:t>
      </w:r>
    </w:p>
    <w:p w14:paraId="744F60D9" w14:textId="63A3E163" w:rsidR="00536ACE" w:rsidRPr="0014195E" w:rsidRDefault="007B6970" w:rsidP="0079163F">
      <w:pPr>
        <w:pStyle w:val="06CommentbytheLeader"/>
        <w:rPr>
          <w:lang w:val="uz-Cyrl-UZ"/>
        </w:rPr>
      </w:pPr>
      <w:r w:rsidRPr="0014195E">
        <w:rPr>
          <w:lang w:val="uz-Cyrl-UZ"/>
        </w:rPr>
        <w:t>Se trata de líderes que desarrollan una relación más estrecha con un grupo más pequeño de niños a lo largo del tiempo. Los líderes no solo ejecutan un programa, sino que corren junto con las pasiones de los niños, involucrándose y dirigiendo y descubriendo cosas juntos, mientras que traen a Dios y su Palabra en esa mezcla</w:t>
      </w:r>
      <w:r w:rsidR="00536ACE" w:rsidRPr="0014195E">
        <w:rPr>
          <w:lang w:val="uz-Cyrl-UZ"/>
        </w:rPr>
        <w:t>.</w:t>
      </w:r>
    </w:p>
    <w:p w14:paraId="24435D8B" w14:textId="6E9A9EDB" w:rsidR="00536ACE" w:rsidRPr="0014195E" w:rsidRDefault="007B6970" w:rsidP="0079163F">
      <w:pPr>
        <w:pStyle w:val="06CommentbytheLeader"/>
        <w:rPr>
          <w:lang w:val="uz-Cyrl-UZ"/>
        </w:rPr>
      </w:pPr>
      <w:r w:rsidRPr="0014195E">
        <w:rPr>
          <w:lang w:val="uz-Cyrl-UZ"/>
        </w:rPr>
        <w:t xml:space="preserve">Se trata de que los líderes usen </w:t>
      </w:r>
      <w:r w:rsidRPr="0014195E">
        <w:rPr>
          <w:u w:val="single"/>
          <w:lang w:val="uz-Cyrl-UZ"/>
        </w:rPr>
        <w:t>momentos enseñables*</w:t>
      </w:r>
      <w:r w:rsidRPr="0014195E">
        <w:rPr>
          <w:lang w:val="uz-Cyrl-UZ"/>
        </w:rPr>
        <w:t xml:space="preserve"> para transmitir su fe: modelando a los niños cómo es el discipulado en toda una vida</w:t>
      </w:r>
      <w:r w:rsidR="00536ACE" w:rsidRPr="0014195E">
        <w:rPr>
          <w:lang w:val="uz-Cyrl-UZ"/>
        </w:rPr>
        <w:t>.</w:t>
      </w:r>
    </w:p>
    <w:p w14:paraId="476868F3" w14:textId="238E574E" w:rsidR="00536ACE" w:rsidRPr="0014195E" w:rsidRDefault="002E38EF" w:rsidP="00536ACE">
      <w:pPr>
        <w:pStyle w:val="04Steps-ActivityStepHeading"/>
        <w:rPr>
          <w:lang w:val="uz-Cyrl-UZ"/>
        </w:rPr>
      </w:pPr>
      <w:r w:rsidRPr="0014195E">
        <w:rPr>
          <w:lang w:val="uz-Cyrl-UZ"/>
        </w:rPr>
        <w:lastRenderedPageBreak/>
        <w:t>Orar y soñar</w:t>
      </w:r>
    </w:p>
    <w:p w14:paraId="0B8F08C0" w14:textId="6C7C9A08" w:rsidR="00536ACE" w:rsidRPr="0014195E" w:rsidRDefault="002E38EF" w:rsidP="00536ACE">
      <w:pPr>
        <w:pStyle w:val="05Steps-Instructions"/>
        <w:rPr>
          <w:lang w:val="uz-Cyrl-UZ"/>
        </w:rPr>
      </w:pPr>
      <w:r w:rsidRPr="0014195E">
        <w:rPr>
          <w:lang w:val="uz-Cyrl-UZ"/>
        </w:rPr>
        <w:t>Oren e imaginen cómo sería encontrar un modelo más relevante para hacer jóvenes discípulos. Comparte tus ideas con alguien más</w:t>
      </w:r>
      <w:r w:rsidR="00536ACE" w:rsidRPr="0014195E">
        <w:rPr>
          <w:lang w:val="uz-Cyrl-UZ"/>
        </w:rPr>
        <w:t xml:space="preserve">. </w:t>
      </w:r>
      <w:r w:rsidR="00004C9E" w:rsidRPr="0014195E">
        <w:rPr>
          <w:lang w:val="uz-Cyrl-UZ"/>
        </w:rPr>
        <w:br/>
      </w:r>
    </w:p>
    <w:p w14:paraId="094F5265" w14:textId="71669AC8" w:rsidR="00C56F94" w:rsidRPr="0014195E" w:rsidRDefault="009D4CBF" w:rsidP="00536ACE">
      <w:pPr>
        <w:pStyle w:val="05Steps-KEYQUESTION"/>
        <w:rPr>
          <w:lang w:val="uz-Cyrl-UZ"/>
        </w:rPr>
      </w:pPr>
      <w:r w:rsidRPr="0014195E">
        <w:rPr>
          <w:lang w:val="uz-Cyrl-UZ"/>
        </w:rPr>
        <w:t>"Me pregunto cómo sería un Kidshub en tu país, en tu cultura, en tu pueblo, en tu vecindario".</w:t>
      </w:r>
    </w:p>
    <w:p w14:paraId="43189959" w14:textId="5F8C9357" w:rsidR="00C56F94" w:rsidRPr="0014195E" w:rsidRDefault="00C56F94" w:rsidP="00C56F94">
      <w:pPr>
        <w:pStyle w:val="04Steps-ActivityStepHeading"/>
        <w:rPr>
          <w:lang w:val="uz-Cyrl-UZ"/>
        </w:rPr>
      </w:pPr>
      <w:r w:rsidRPr="0014195E">
        <w:rPr>
          <w:lang w:val="uz-Cyrl-UZ"/>
        </w:rPr>
        <w:t>Refle</w:t>
      </w:r>
      <w:r w:rsidR="009D4CBF" w:rsidRPr="0014195E">
        <w:rPr>
          <w:lang w:val="uz-Cyrl-UZ"/>
        </w:rPr>
        <w:t>xió</w:t>
      </w:r>
      <w:r w:rsidRPr="0014195E">
        <w:rPr>
          <w:lang w:val="uz-Cyrl-UZ"/>
        </w:rPr>
        <w:t>n</w:t>
      </w:r>
    </w:p>
    <w:p w14:paraId="21BFCF10" w14:textId="4B392804" w:rsidR="00C56F94" w:rsidRPr="0014195E" w:rsidRDefault="009D4CBF" w:rsidP="00C404DA">
      <w:pPr>
        <w:pStyle w:val="05Steps-Instructions"/>
        <w:rPr>
          <w:lang w:val="uz-Cyrl-UZ"/>
        </w:rPr>
      </w:pPr>
      <w:r w:rsidRPr="0014195E">
        <w:rPr>
          <w:lang w:val="uz-Cyrl-UZ"/>
        </w:rPr>
        <w:t>Pídale a cada persona que se siente sola y piense en estas preguntas</w:t>
      </w:r>
      <w:r w:rsidR="00C56F94" w:rsidRPr="0014195E">
        <w:rPr>
          <w:lang w:val="uz-Cyrl-UZ"/>
        </w:rPr>
        <w:t>.</w:t>
      </w:r>
    </w:p>
    <w:p w14:paraId="56776996" w14:textId="1751C30E" w:rsidR="00C56F94" w:rsidRPr="0014195E" w:rsidRDefault="009D4CBF" w:rsidP="009D4CBF">
      <w:pPr>
        <w:pStyle w:val="05Steps-bullets"/>
        <w:rPr>
          <w:lang w:val="uz-Cyrl-UZ"/>
        </w:rPr>
      </w:pPr>
      <w:r w:rsidRPr="0014195E">
        <w:rPr>
          <w:lang w:val="uz-Cyrl-UZ"/>
        </w:rPr>
        <w:t>¿Cuáles son las ideas clave de esta sesión</w:t>
      </w:r>
      <w:r w:rsidR="00C56F94" w:rsidRPr="0014195E">
        <w:rPr>
          <w:lang w:val="uz-Cyrl-UZ"/>
        </w:rPr>
        <w:t>?</w:t>
      </w:r>
    </w:p>
    <w:p w14:paraId="3E1A71FD" w14:textId="280EB830" w:rsidR="00C56F94" w:rsidRPr="0014195E" w:rsidRDefault="009D4CBF" w:rsidP="009D4CBF">
      <w:pPr>
        <w:pStyle w:val="05Steps-bullets"/>
        <w:rPr>
          <w:lang w:val="uz-Cyrl-UZ"/>
        </w:rPr>
      </w:pPr>
      <w:r w:rsidRPr="0014195E">
        <w:rPr>
          <w:lang w:val="uz-Cyrl-UZ"/>
        </w:rPr>
        <w:t>¿Qué cambios quiere hacer en su pensamiento sobre los niños y el discipulado</w:t>
      </w:r>
      <w:r w:rsidR="00C56F94" w:rsidRPr="0014195E">
        <w:rPr>
          <w:lang w:val="uz-Cyrl-UZ"/>
        </w:rPr>
        <w:t>?</w:t>
      </w:r>
    </w:p>
    <w:p w14:paraId="1793D03A" w14:textId="5A886E8D" w:rsidR="00507AB2" w:rsidRPr="0014195E" w:rsidRDefault="009D4CBF" w:rsidP="00507AB2">
      <w:pPr>
        <w:pStyle w:val="04Steps-ActivityStepHeading"/>
        <w:rPr>
          <w:lang w:val="uz-Cyrl-UZ"/>
        </w:rPr>
      </w:pPr>
      <w:r w:rsidRPr="0014195E">
        <w:rPr>
          <w:lang w:val="uz-Cyrl-UZ"/>
        </w:rPr>
        <w:t>Próximas sesiones</w:t>
      </w:r>
    </w:p>
    <w:p w14:paraId="1CA80854" w14:textId="3763621E" w:rsidR="00507AB2" w:rsidRPr="0014195E" w:rsidRDefault="009D4CBF" w:rsidP="0070279A">
      <w:pPr>
        <w:pStyle w:val="05Steps-Instructions"/>
        <w:rPr>
          <w:lang w:val="uz-Cyrl-UZ"/>
        </w:rPr>
      </w:pPr>
      <w:r w:rsidRPr="0014195E">
        <w:rPr>
          <w:lang w:val="uz-Cyrl-UZ"/>
        </w:rPr>
        <w:t>En los próximos días exploraremos diferentes aspectos de KidsHubs. Cada uno será como un bloque de construcción, que se sumarán para crear un hermoso edificio</w:t>
      </w:r>
      <w:r w:rsidR="0070279A" w:rsidRPr="0014195E">
        <w:rPr>
          <w:lang w:val="uz-Cyrl-UZ"/>
        </w:rPr>
        <w:t>.</w:t>
      </w:r>
    </w:p>
    <w:p w14:paraId="75544E63" w14:textId="7536F9D0" w:rsidR="0070279A" w:rsidRPr="0014195E" w:rsidRDefault="00EF7B42" w:rsidP="0070279A">
      <w:pPr>
        <w:pStyle w:val="05Steps-bullets"/>
        <w:rPr>
          <w:lang w:val="uz-Cyrl-UZ"/>
        </w:rPr>
      </w:pPr>
      <w:r w:rsidRPr="0014195E">
        <w:rPr>
          <w:lang w:val="uz-Cyrl-UZ"/>
        </w:rPr>
        <w:t>Encontrando soluciones creativas</w:t>
      </w:r>
    </w:p>
    <w:p w14:paraId="3E501DEE" w14:textId="6D16E694" w:rsidR="005913A7" w:rsidRPr="0014195E" w:rsidRDefault="00EF7B42" w:rsidP="00EF7B42">
      <w:pPr>
        <w:pStyle w:val="05Steps-bullets"/>
        <w:rPr>
          <w:lang w:val="uz-Cyrl-UZ"/>
        </w:rPr>
      </w:pPr>
      <w:r w:rsidRPr="0014195E">
        <w:rPr>
          <w:lang w:val="uz-Cyrl-UZ"/>
        </w:rPr>
        <w:t>Explore diferentes modelos de KidsHubs utilizados en todo el mundo</w:t>
      </w:r>
    </w:p>
    <w:p w14:paraId="229917F1" w14:textId="25F28E44" w:rsidR="0070279A" w:rsidRPr="0014195E" w:rsidRDefault="00EF7B42" w:rsidP="00EF7B42">
      <w:pPr>
        <w:pStyle w:val="05Steps-bullets"/>
        <w:rPr>
          <w:lang w:val="uz-Cyrl-UZ"/>
        </w:rPr>
      </w:pPr>
      <w:r w:rsidRPr="0014195E">
        <w:rPr>
          <w:lang w:val="uz-Cyrl-UZ"/>
        </w:rPr>
        <w:t>Cómo diseñar una experiencia KidsHub</w:t>
      </w:r>
    </w:p>
    <w:p w14:paraId="66384247" w14:textId="6E8EB789" w:rsidR="0070279A" w:rsidRPr="0014195E" w:rsidRDefault="00EF7B42" w:rsidP="00EF7B42">
      <w:pPr>
        <w:pStyle w:val="05Steps-bullets"/>
        <w:rPr>
          <w:lang w:val="uz-Cyrl-UZ"/>
        </w:rPr>
      </w:pPr>
      <w:r w:rsidRPr="0014195E">
        <w:rPr>
          <w:lang w:val="uz-Cyrl-UZ"/>
        </w:rPr>
        <w:t>Explore los recursos y oportunidades disponibles de KidsHub</w:t>
      </w:r>
    </w:p>
    <w:p w14:paraId="175393CF" w14:textId="65FC7077" w:rsidR="005913A7" w:rsidRPr="0014195E" w:rsidRDefault="00EF7B42" w:rsidP="00EF7B42">
      <w:pPr>
        <w:pStyle w:val="05Steps-bullets"/>
        <w:rPr>
          <w:lang w:val="uz-Cyrl-UZ"/>
        </w:rPr>
      </w:pPr>
      <w:r w:rsidRPr="0014195E">
        <w:rPr>
          <w:lang w:val="uz-Cyrl-UZ"/>
        </w:rPr>
        <w:t>Cómo dirigir un grupo pequeño</w:t>
      </w:r>
    </w:p>
    <w:p w14:paraId="7C5A22E5" w14:textId="6EB030C6" w:rsidR="0070279A" w:rsidRPr="0014195E" w:rsidRDefault="00EF7B42" w:rsidP="00EF7B42">
      <w:pPr>
        <w:pStyle w:val="05Steps-bullets"/>
        <w:rPr>
          <w:lang w:val="uz-Cyrl-UZ"/>
        </w:rPr>
      </w:pPr>
      <w:r w:rsidRPr="0014195E">
        <w:rPr>
          <w:lang w:val="uz-Cyrl-UZ"/>
        </w:rPr>
        <w:t>Otros módulos como 'Momentos enseñables' o 'Aprendizaje a través de juegos'</w:t>
      </w:r>
    </w:p>
    <w:p w14:paraId="28F99BF6" w14:textId="0EF89B4D" w:rsidR="003D0F9D" w:rsidRPr="0014195E" w:rsidRDefault="000218E3" w:rsidP="0074390F">
      <w:pPr>
        <w:pStyle w:val="04Steps-ActivityStepHeading"/>
        <w:rPr>
          <w:lang w:val="uz-Cyrl-UZ"/>
        </w:rPr>
      </w:pPr>
      <w:r w:rsidRPr="0014195E">
        <w:rPr>
          <w:noProof/>
          <w:lang w:eastAsia="en-US"/>
        </w:rPr>
        <w:drawing>
          <wp:anchor distT="0" distB="0" distL="114300" distR="114300" simplePos="0" relativeHeight="251650048" behindDoc="0" locked="0" layoutInCell="1" allowOverlap="1" wp14:anchorId="0B24D297" wp14:editId="1EAF92A5">
            <wp:simplePos x="0" y="0"/>
            <wp:positionH relativeFrom="column">
              <wp:posOffset>-163830</wp:posOffset>
            </wp:positionH>
            <wp:positionV relativeFrom="paragraph">
              <wp:posOffset>358140</wp:posOffset>
            </wp:positionV>
            <wp:extent cx="1219835" cy="912495"/>
            <wp:effectExtent l="0" t="0" r="0" b="1905"/>
            <wp:wrapNone/>
            <wp:docPr id="331" name="Picture 331"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lide3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21983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B42" w:rsidRPr="0014195E">
        <w:rPr>
          <w:lang w:val="uz-Cyrl-UZ"/>
        </w:rPr>
        <w:t xml:space="preserve">FIN </w:t>
      </w:r>
      <w:r w:rsidR="0006284F" w:rsidRPr="0014195E">
        <w:rPr>
          <w:lang w:val="uz-Cyrl-UZ"/>
        </w:rPr>
        <w:t xml:space="preserve">de la </w:t>
      </w:r>
      <w:r w:rsidR="00EF7B42" w:rsidRPr="0014195E">
        <w:rPr>
          <w:lang w:val="uz-Cyrl-UZ"/>
        </w:rPr>
        <w:t>Sesión</w:t>
      </w:r>
      <w:r w:rsidR="003D0F9D" w:rsidRPr="0014195E">
        <w:rPr>
          <w:lang w:val="uz-Cyrl-UZ"/>
        </w:rPr>
        <w:t xml:space="preserve"> </w:t>
      </w:r>
      <w:r w:rsidR="002367A7" w:rsidRPr="0014195E">
        <w:rPr>
          <w:lang w:val="uz-Cyrl-UZ"/>
        </w:rPr>
        <w:t>KH1.1</w:t>
      </w:r>
    </w:p>
    <w:p w14:paraId="0AE0EE15" w14:textId="77777777" w:rsidR="002F1E1A" w:rsidRPr="0014195E" w:rsidRDefault="002F1E1A" w:rsidP="0074390F">
      <w:pPr>
        <w:pStyle w:val="05Steps-Instructions"/>
        <w:ind w:left="0"/>
        <w:rPr>
          <w:rFonts w:ascii="Calibri" w:hAnsi="Calibri"/>
          <w:lang w:val="uz-Cyrl-UZ"/>
        </w:rPr>
      </w:pPr>
    </w:p>
    <w:bookmarkEnd w:id="4"/>
    <w:bookmarkEnd w:id="5"/>
    <w:bookmarkEnd w:id="6"/>
    <w:p w14:paraId="721A5A91" w14:textId="77777777" w:rsidR="00501DC3" w:rsidRPr="0014195E" w:rsidRDefault="001D2DBD" w:rsidP="00501DC3">
      <w:pPr>
        <w:pStyle w:val="02MAX7LESSONCODEblue"/>
        <w:rPr>
          <w:lang w:val="uz-Cyrl-UZ"/>
        </w:rPr>
      </w:pPr>
      <w:r w:rsidRPr="0014195E">
        <w:rPr>
          <w:lang w:val="uz-Cyrl-UZ"/>
        </w:rPr>
        <w:lastRenderedPageBreak/>
        <w:t>KH1</w:t>
      </w:r>
      <w:r w:rsidR="00501DC3" w:rsidRPr="0014195E">
        <w:rPr>
          <w:lang w:val="uz-Cyrl-UZ"/>
        </w:rPr>
        <w:t>.2</w:t>
      </w:r>
    </w:p>
    <w:p w14:paraId="78115CB1" w14:textId="27CF4196" w:rsidR="00501DC3" w:rsidRPr="0014195E" w:rsidRDefault="00EA72E7" w:rsidP="00501DC3">
      <w:pPr>
        <w:pStyle w:val="02CYCASLESSONNAMEinbox"/>
        <w:rPr>
          <w:sz w:val="32"/>
          <w:szCs w:val="32"/>
          <w:lang w:val="uz-Cyrl-UZ"/>
        </w:rPr>
      </w:pPr>
      <w:r w:rsidRPr="0014195E">
        <w:rPr>
          <w:sz w:val="32"/>
          <w:szCs w:val="32"/>
          <w:lang w:val="uz-Cyrl-UZ"/>
        </w:rPr>
        <w:t>ENCONTRANDO SOLUCIÓN CREATIVA</w:t>
      </w:r>
    </w:p>
    <w:p w14:paraId="4D1DE16B" w14:textId="72B24236" w:rsidR="00501DC3" w:rsidRPr="0014195E" w:rsidRDefault="00680171" w:rsidP="00501DC3">
      <w:pPr>
        <w:pStyle w:val="02Timeoflesson"/>
        <w:rPr>
          <w:lang w:val="uz-Cyrl-UZ"/>
        </w:rPr>
      </w:pPr>
      <w:r w:rsidRPr="0014195E">
        <w:rPr>
          <w:lang w:val="uz-Cyrl-UZ"/>
        </w:rPr>
        <w:t>11</w:t>
      </w:r>
      <w:r w:rsidR="00501DC3" w:rsidRPr="0014195E">
        <w:rPr>
          <w:lang w:val="uz-Cyrl-UZ"/>
        </w:rPr>
        <w:t>0 minut</w:t>
      </w:r>
      <w:r w:rsidR="00EA72E7" w:rsidRPr="0014195E">
        <w:rPr>
          <w:lang w:val="uz-Cyrl-UZ"/>
        </w:rPr>
        <w:t>o</w:t>
      </w:r>
      <w:r w:rsidR="00501DC3" w:rsidRPr="0014195E">
        <w:rPr>
          <w:lang w:val="uz-Cyrl-UZ"/>
        </w:rPr>
        <w:t>s</w:t>
      </w:r>
    </w:p>
    <w:p w14:paraId="0E5DAE1A" w14:textId="216F8794" w:rsidR="00501DC3" w:rsidRPr="0014195E" w:rsidRDefault="00CC5CBC" w:rsidP="00501DC3">
      <w:pPr>
        <w:pStyle w:val="03OUTCOMEHeader"/>
        <w:rPr>
          <w:lang w:val="uz-Cyrl-UZ"/>
        </w:rPr>
      </w:pPr>
      <w:r w:rsidRPr="0014195E">
        <w:rPr>
          <w:lang w:val="uz-Cyrl-UZ"/>
        </w:rPr>
        <w:t>RESULTADO</w:t>
      </w:r>
    </w:p>
    <w:p w14:paraId="3AECC1F6" w14:textId="3A7E46B3" w:rsidR="00501DC3" w:rsidRPr="0014195E" w:rsidRDefault="00022BAE" w:rsidP="00501DC3">
      <w:pPr>
        <w:pStyle w:val="03Outcometext"/>
        <w:rPr>
          <w:lang w:val="uz-Cyrl-UZ"/>
        </w:rPr>
      </w:pPr>
      <w:r w:rsidRPr="0014195E">
        <w:rPr>
          <w:lang w:val="uz-Cyrl-UZ"/>
        </w:rPr>
        <w:t>Al final de este módulo, los participantes tendrán habilidades específicas en el pensamiento creativo</w:t>
      </w:r>
      <w:r w:rsidR="00507AB2" w:rsidRPr="0014195E">
        <w:rPr>
          <w:lang w:val="uz-Cyrl-UZ"/>
        </w:rPr>
        <w:t>.</w:t>
      </w:r>
    </w:p>
    <w:p w14:paraId="27D9BBC8" w14:textId="39880A99" w:rsidR="00501DC3" w:rsidRPr="0014195E" w:rsidRDefault="001F462E" w:rsidP="00501DC3">
      <w:pPr>
        <w:pStyle w:val="03OUTCOMEHeader"/>
        <w:rPr>
          <w:lang w:val="uz-Cyrl-UZ"/>
        </w:rPr>
      </w:pPr>
      <w:r w:rsidRPr="0014195E">
        <w:rPr>
          <w:lang w:val="uz-Cyrl-UZ"/>
        </w:rPr>
        <w:t>PASOS EN LA LECCIÓN</w:t>
      </w:r>
    </w:p>
    <w:p w14:paraId="6705B115" w14:textId="27E041E4" w:rsidR="00501DC3" w:rsidRPr="0014195E" w:rsidRDefault="00501DC3" w:rsidP="00501DC3">
      <w:pPr>
        <w:pStyle w:val="03Outcometext"/>
        <w:rPr>
          <w:lang w:val="uz-Cyrl-UZ"/>
        </w:rPr>
      </w:pPr>
      <w:r w:rsidRPr="0014195E">
        <w:rPr>
          <w:lang w:val="uz-Cyrl-UZ"/>
        </w:rPr>
        <w:t xml:space="preserve">1. </w:t>
      </w:r>
      <w:r w:rsidR="00556DFA" w:rsidRPr="0014195E">
        <w:rPr>
          <w:lang w:val="uz-Cyrl-UZ"/>
        </w:rPr>
        <w:t>Calentamiento</w:t>
      </w:r>
      <w:r w:rsidR="00680171" w:rsidRPr="0014195E">
        <w:rPr>
          <w:lang w:val="uz-Cyrl-UZ"/>
        </w:rPr>
        <w:tab/>
        <w:t>1</w:t>
      </w:r>
      <w:r w:rsidRPr="0014195E">
        <w:rPr>
          <w:lang w:val="uz-Cyrl-UZ"/>
        </w:rPr>
        <w:t>0 min</w:t>
      </w:r>
    </w:p>
    <w:p w14:paraId="60677321" w14:textId="028EED17" w:rsidR="00501DC3" w:rsidRPr="0014195E" w:rsidRDefault="00501DC3" w:rsidP="00501DC3">
      <w:pPr>
        <w:pStyle w:val="03Outcometext"/>
        <w:rPr>
          <w:lang w:val="uz-Cyrl-UZ"/>
        </w:rPr>
      </w:pPr>
      <w:r w:rsidRPr="0014195E">
        <w:rPr>
          <w:lang w:val="uz-Cyrl-UZ"/>
        </w:rPr>
        <w:t xml:space="preserve">2. </w:t>
      </w:r>
      <w:r w:rsidR="00556DFA" w:rsidRPr="0014195E">
        <w:rPr>
          <w:lang w:val="uz-Cyrl-UZ"/>
        </w:rPr>
        <w:t>¿Por qué es importante el pensamiento creativo</w:t>
      </w:r>
      <w:r w:rsidR="00680171" w:rsidRPr="0014195E">
        <w:rPr>
          <w:lang w:val="uz-Cyrl-UZ"/>
        </w:rPr>
        <w:t>?</w:t>
      </w:r>
      <w:r w:rsidRPr="0014195E">
        <w:rPr>
          <w:lang w:val="uz-Cyrl-UZ"/>
        </w:rPr>
        <w:tab/>
        <w:t>20 min</w:t>
      </w:r>
    </w:p>
    <w:p w14:paraId="7BB8A688" w14:textId="09D724AC" w:rsidR="00501DC3" w:rsidRPr="0014195E" w:rsidRDefault="00501DC3" w:rsidP="00501DC3">
      <w:pPr>
        <w:pStyle w:val="03Outcometext"/>
        <w:rPr>
          <w:lang w:val="uz-Cyrl-UZ"/>
        </w:rPr>
      </w:pPr>
      <w:r w:rsidRPr="0014195E">
        <w:rPr>
          <w:lang w:val="uz-Cyrl-UZ"/>
        </w:rPr>
        <w:t xml:space="preserve">3. </w:t>
      </w:r>
      <w:r w:rsidR="00556DFA" w:rsidRPr="0014195E">
        <w:rPr>
          <w:lang w:val="uz-Cyrl-UZ"/>
        </w:rPr>
        <w:t>Cómo funciona el cerebro</w:t>
      </w:r>
      <w:r w:rsidR="00680171" w:rsidRPr="0014195E">
        <w:rPr>
          <w:lang w:val="uz-Cyrl-UZ"/>
        </w:rPr>
        <w:tab/>
        <w:t>15</w:t>
      </w:r>
      <w:r w:rsidRPr="0014195E">
        <w:rPr>
          <w:lang w:val="uz-Cyrl-UZ"/>
        </w:rPr>
        <w:t xml:space="preserve"> min</w:t>
      </w:r>
    </w:p>
    <w:p w14:paraId="75D99EAC" w14:textId="7A6A53DA" w:rsidR="00680171" w:rsidRPr="0014195E" w:rsidRDefault="00680171" w:rsidP="00501DC3">
      <w:pPr>
        <w:pStyle w:val="03Outcometext"/>
        <w:rPr>
          <w:lang w:val="uz-Cyrl-UZ"/>
        </w:rPr>
      </w:pPr>
      <w:r w:rsidRPr="0014195E">
        <w:rPr>
          <w:lang w:val="uz-Cyrl-UZ"/>
        </w:rPr>
        <w:t xml:space="preserve">4. </w:t>
      </w:r>
      <w:r w:rsidR="00556DFA" w:rsidRPr="0014195E">
        <w:rPr>
          <w:lang w:val="uz-Cyrl-UZ"/>
        </w:rPr>
        <w:t>Proceso del pensamiento creativo</w:t>
      </w:r>
      <w:r w:rsidRPr="0014195E">
        <w:rPr>
          <w:lang w:val="uz-Cyrl-UZ"/>
        </w:rPr>
        <w:tab/>
        <w:t>30 min</w:t>
      </w:r>
    </w:p>
    <w:p w14:paraId="38A922A6" w14:textId="27E523CD" w:rsidR="00680171" w:rsidRPr="0014195E" w:rsidRDefault="00680171" w:rsidP="00501DC3">
      <w:pPr>
        <w:pStyle w:val="03Outcometext"/>
        <w:rPr>
          <w:lang w:val="uz-Cyrl-UZ"/>
        </w:rPr>
      </w:pPr>
      <w:r w:rsidRPr="0014195E">
        <w:rPr>
          <w:lang w:val="uz-Cyrl-UZ"/>
        </w:rPr>
        <w:t xml:space="preserve">5. </w:t>
      </w:r>
      <w:r w:rsidR="00556DFA" w:rsidRPr="0014195E">
        <w:rPr>
          <w:lang w:val="uz-Cyrl-UZ"/>
        </w:rPr>
        <w:t xml:space="preserve">Aplicación </w:t>
      </w:r>
      <w:r w:rsidR="0014195E" w:rsidRPr="0014195E">
        <w:rPr>
          <w:lang w:val="uz-Cyrl-UZ"/>
        </w:rPr>
        <w:t>práctica</w:t>
      </w:r>
      <w:r w:rsidRPr="0014195E">
        <w:rPr>
          <w:lang w:val="uz-Cyrl-UZ"/>
        </w:rPr>
        <w:tab/>
        <w:t>30 min</w:t>
      </w:r>
    </w:p>
    <w:p w14:paraId="4BA2FF03" w14:textId="20084457" w:rsidR="00680171" w:rsidRPr="0014195E" w:rsidRDefault="00680171" w:rsidP="00501DC3">
      <w:pPr>
        <w:pStyle w:val="03Outcometext"/>
        <w:rPr>
          <w:lang w:val="uz-Cyrl-UZ"/>
        </w:rPr>
      </w:pPr>
      <w:r w:rsidRPr="0014195E">
        <w:rPr>
          <w:lang w:val="uz-Cyrl-UZ"/>
        </w:rPr>
        <w:t xml:space="preserve">6. </w:t>
      </w:r>
      <w:r w:rsidR="00E8317A" w:rsidRPr="0014195E">
        <w:rPr>
          <w:lang w:val="uz-Cyrl-UZ"/>
        </w:rPr>
        <w:t>Recapitulación</w:t>
      </w:r>
      <w:r w:rsidRPr="0014195E">
        <w:rPr>
          <w:lang w:val="uz-Cyrl-UZ"/>
        </w:rPr>
        <w:tab/>
        <w:t>5 min</w:t>
      </w:r>
    </w:p>
    <w:p w14:paraId="471E0595" w14:textId="0A2707E5" w:rsidR="00501DC3" w:rsidRPr="0014195E" w:rsidRDefault="001F462E" w:rsidP="00501DC3">
      <w:pPr>
        <w:pStyle w:val="03OUTCOMEHeader"/>
        <w:rPr>
          <w:lang w:val="uz-Cyrl-UZ"/>
        </w:rPr>
      </w:pPr>
      <w:r w:rsidRPr="0014195E">
        <w:rPr>
          <w:lang w:val="uz-Cyrl-UZ"/>
        </w:rPr>
        <w:t>QUÉ NECESITARÁS</w:t>
      </w:r>
    </w:p>
    <w:p w14:paraId="65C909C1" w14:textId="233A3C63" w:rsidR="00501DC3" w:rsidRPr="0014195E" w:rsidRDefault="00501DC3" w:rsidP="00501DC3">
      <w:pPr>
        <w:pStyle w:val="03Outcometextbullets"/>
        <w:rPr>
          <w:lang w:val="uz-Cyrl-UZ"/>
        </w:rPr>
      </w:pPr>
      <w:r w:rsidRPr="0014195E">
        <w:rPr>
          <w:lang w:val="uz-Cyrl-UZ"/>
        </w:rPr>
        <w:t>Bibl</w:t>
      </w:r>
      <w:r w:rsidR="00556DFA" w:rsidRPr="0014195E">
        <w:rPr>
          <w:lang w:val="uz-Cyrl-UZ"/>
        </w:rPr>
        <w:t>ia</w:t>
      </w:r>
      <w:r w:rsidRPr="0014195E">
        <w:rPr>
          <w:lang w:val="uz-Cyrl-UZ"/>
        </w:rPr>
        <w:t>s</w:t>
      </w:r>
    </w:p>
    <w:p w14:paraId="6C882F24" w14:textId="797D981B" w:rsidR="00501DC3" w:rsidRPr="0014195E" w:rsidRDefault="00556DFA" w:rsidP="00501DC3">
      <w:pPr>
        <w:pStyle w:val="03Outcometextbullets"/>
        <w:rPr>
          <w:lang w:val="uz-Cyrl-UZ"/>
        </w:rPr>
      </w:pPr>
      <w:r w:rsidRPr="0014195E">
        <w:rPr>
          <w:lang w:val="uz-Cyrl-UZ"/>
        </w:rPr>
        <w:t>Proyector de video y sonido</w:t>
      </w:r>
      <w:r w:rsidR="001C67CE" w:rsidRPr="0014195E">
        <w:rPr>
          <w:lang w:val="uz-Cyrl-UZ"/>
        </w:rPr>
        <w:t xml:space="preserve">, </w:t>
      </w:r>
      <w:r w:rsidRPr="0014195E">
        <w:rPr>
          <w:lang w:val="uz-Cyrl-UZ"/>
        </w:rPr>
        <w:t xml:space="preserve">video </w:t>
      </w:r>
      <w:r w:rsidR="001C67CE" w:rsidRPr="0014195E">
        <w:rPr>
          <w:lang w:val="uz-Cyrl-UZ"/>
        </w:rPr>
        <w:t>‘</w:t>
      </w:r>
      <w:r w:rsidR="0014195E" w:rsidRPr="0014195E">
        <w:rPr>
          <w:lang w:val="uz-Cyrl-UZ"/>
        </w:rPr>
        <w:t>Parábola</w:t>
      </w:r>
      <w:r w:rsidR="001C67CE" w:rsidRPr="0014195E">
        <w:rPr>
          <w:lang w:val="uz-Cyrl-UZ"/>
        </w:rPr>
        <w:t xml:space="preserve"> </w:t>
      </w:r>
      <w:r w:rsidRPr="0014195E">
        <w:rPr>
          <w:lang w:val="uz-Cyrl-UZ"/>
        </w:rPr>
        <w:t>de los</w:t>
      </w:r>
      <w:r w:rsidR="001C67CE" w:rsidRPr="0014195E">
        <w:rPr>
          <w:lang w:val="uz-Cyrl-UZ"/>
        </w:rPr>
        <w:t xml:space="preserve"> Talent</w:t>
      </w:r>
      <w:r w:rsidRPr="0014195E">
        <w:rPr>
          <w:lang w:val="uz-Cyrl-UZ"/>
        </w:rPr>
        <w:t>o</w:t>
      </w:r>
      <w:r w:rsidR="001C67CE" w:rsidRPr="0014195E">
        <w:rPr>
          <w:lang w:val="uz-Cyrl-UZ"/>
        </w:rPr>
        <w:t xml:space="preserve">s’ </w:t>
      </w:r>
    </w:p>
    <w:p w14:paraId="3F8565D9" w14:textId="02F8DDD6" w:rsidR="00501DC3" w:rsidRPr="0014195E" w:rsidRDefault="001F462E" w:rsidP="00501DC3">
      <w:pPr>
        <w:pStyle w:val="04SESSIONOUTLINEHEADING"/>
        <w:rPr>
          <w:lang w:val="uz-Cyrl-UZ"/>
        </w:rPr>
      </w:pPr>
      <w:r w:rsidRPr="0014195E">
        <w:rPr>
          <w:lang w:val="uz-Cyrl-UZ"/>
        </w:rPr>
        <w:t>ENCONTRando solución creativa</w:t>
      </w:r>
    </w:p>
    <w:p w14:paraId="7BA113B7" w14:textId="7A757670" w:rsidR="00501DC3" w:rsidRPr="0014195E" w:rsidRDefault="00501DC3" w:rsidP="00501DC3">
      <w:pPr>
        <w:pStyle w:val="04sessionoutlinewords"/>
        <w:rPr>
          <w:lang w:val="uz-Cyrl-UZ"/>
        </w:rPr>
      </w:pPr>
      <w:r w:rsidRPr="0014195E">
        <w:rPr>
          <w:lang w:val="uz-Cyrl-UZ"/>
        </w:rPr>
        <w:t>program</w:t>
      </w:r>
      <w:r w:rsidR="001F462E" w:rsidRPr="0014195E">
        <w:rPr>
          <w:lang w:val="uz-Cyrl-UZ"/>
        </w:rPr>
        <w:t>a de entrenamiento</w:t>
      </w:r>
    </w:p>
    <w:p w14:paraId="6D7E442C" w14:textId="7C40F6CB" w:rsidR="00501DC3" w:rsidRPr="0014195E" w:rsidRDefault="000A3A57" w:rsidP="00501DC3">
      <w:pPr>
        <w:pStyle w:val="04StepsintheLesson"/>
        <w:rPr>
          <w:lang w:val="uz-Cyrl-UZ"/>
        </w:rPr>
      </w:pPr>
      <w:bookmarkStart w:id="7" w:name="_Toc271980680"/>
      <w:bookmarkStart w:id="8" w:name="_Toc271981148"/>
      <w:bookmarkStart w:id="9" w:name="_Toc271984230"/>
      <w:r w:rsidRPr="0014195E">
        <w:rPr>
          <w:lang w:val="uz-Cyrl-UZ"/>
        </w:rPr>
        <w:t xml:space="preserve">1. </w:t>
      </w:r>
      <w:r w:rsidR="005B2EAF" w:rsidRPr="0014195E">
        <w:rPr>
          <w:lang w:val="uz-Cyrl-UZ"/>
        </w:rPr>
        <w:t>Calentamiento</w:t>
      </w:r>
      <w:r w:rsidR="00680171" w:rsidRPr="0014195E">
        <w:rPr>
          <w:lang w:val="uz-Cyrl-UZ"/>
        </w:rPr>
        <w:tab/>
        <w:t>1</w:t>
      </w:r>
      <w:r w:rsidR="00501DC3" w:rsidRPr="0014195E">
        <w:rPr>
          <w:lang w:val="uz-Cyrl-UZ"/>
        </w:rPr>
        <w:t>0 min</w:t>
      </w:r>
      <w:bookmarkEnd w:id="7"/>
      <w:bookmarkEnd w:id="8"/>
      <w:bookmarkEnd w:id="9"/>
    </w:p>
    <w:p w14:paraId="200A2D05" w14:textId="5E7C36B1" w:rsidR="00733B14" w:rsidRPr="0014195E" w:rsidRDefault="003624CB" w:rsidP="00733B14">
      <w:pPr>
        <w:pStyle w:val="04Steps-ActivityStepHeading"/>
        <w:rPr>
          <w:lang w:val="uz-Cyrl-UZ"/>
        </w:rPr>
      </w:pPr>
      <w:bookmarkStart w:id="10" w:name="_Toc271981149"/>
      <w:r w:rsidRPr="0014195E">
        <w:rPr>
          <w:lang w:val="uz-Cyrl-UZ"/>
        </w:rPr>
        <w:t>Marcos de foto circulares</w:t>
      </w:r>
      <w:r w:rsidR="00733B14" w:rsidRPr="0014195E">
        <w:rPr>
          <w:lang w:val="uz-Cyrl-UZ"/>
        </w:rPr>
        <w:t xml:space="preserve"> </w:t>
      </w:r>
    </w:p>
    <w:p w14:paraId="416DD4FC" w14:textId="22B3DCB2" w:rsidR="00733B14" w:rsidRPr="0014195E" w:rsidRDefault="003624CB" w:rsidP="00733B14">
      <w:pPr>
        <w:pStyle w:val="05Steps-Instructions"/>
        <w:rPr>
          <w:lang w:val="uz-Cyrl-UZ"/>
        </w:rPr>
      </w:pPr>
      <w:r w:rsidRPr="0014195E">
        <w:rPr>
          <w:lang w:val="uz-Cyrl-UZ"/>
        </w:rPr>
        <w:t xml:space="preserve">Todo el grupo se para en un círculo. Enumere a las personas alrededor del círculo para que haya 5 personas en cada grupo. A medida que el líder llama al número de un grupo, deben llegar al centro del círculo y recibir instrucciones sobre lo que deben hacer juntos. Todos ellos deben colaborar para lograr la tarea rápidamente. Una instrucción </w:t>
      </w:r>
      <w:r w:rsidR="0014195E" w:rsidRPr="0014195E">
        <w:rPr>
          <w:lang w:val="uz-Cyrl-UZ"/>
        </w:rPr>
        <w:t>consistirá, en</w:t>
      </w:r>
      <w:r w:rsidRPr="0014195E">
        <w:rPr>
          <w:lang w:val="uz-Cyrl-UZ"/>
        </w:rPr>
        <w:t xml:space="preserve"> una palabra. El equipo debe organizarse en la manera que sugiere esta palabra, sin hablar. Ej. Árbol, boda, sofá, restaurante, funeral, flor, etc. Luego regresan a su lugar en el círculo antes de que otro equipo sea llamado al centro</w:t>
      </w:r>
      <w:r w:rsidR="0070279A" w:rsidRPr="0014195E">
        <w:rPr>
          <w:lang w:val="uz-Cyrl-UZ"/>
        </w:rPr>
        <w:t>.</w:t>
      </w:r>
    </w:p>
    <w:p w14:paraId="2D909BEB" w14:textId="39B4C4EC" w:rsidR="00733B14" w:rsidRPr="0014195E" w:rsidRDefault="003624CB" w:rsidP="00733B14">
      <w:pPr>
        <w:pStyle w:val="05Steps-Instructions"/>
        <w:rPr>
          <w:lang w:val="uz-Cyrl-UZ"/>
        </w:rPr>
      </w:pPr>
      <w:r w:rsidRPr="0014195E">
        <w:rPr>
          <w:lang w:val="uz-Cyrl-UZ"/>
        </w:rPr>
        <w:t>El equipo necesita escuchar atentamente y trabajar espontáneamente. Mantenga el juego moviéndose rápidamente invitando a un grupo tras otro al centro para representar una nueva palabra cada vez</w:t>
      </w:r>
      <w:r w:rsidR="00B725C1" w:rsidRPr="0014195E">
        <w:rPr>
          <w:lang w:val="uz-Cyrl-UZ"/>
        </w:rPr>
        <w:t>.</w:t>
      </w:r>
    </w:p>
    <w:p w14:paraId="1FBA4E14" w14:textId="576B0912" w:rsidR="00270B57" w:rsidRPr="0014195E" w:rsidRDefault="003624CB" w:rsidP="00270B57">
      <w:pPr>
        <w:pStyle w:val="04Steps-ActivityStepHeading"/>
        <w:rPr>
          <w:b w:val="0"/>
          <w:i/>
          <w:lang w:val="uz-Cyrl-UZ"/>
        </w:rPr>
      </w:pPr>
      <w:r w:rsidRPr="0014195E">
        <w:rPr>
          <w:lang w:val="uz-Cyrl-UZ"/>
        </w:rPr>
        <w:t>Vea el video</w:t>
      </w:r>
      <w:r w:rsidR="00454A3C" w:rsidRPr="0014195E">
        <w:rPr>
          <w:lang w:val="uz-Cyrl-UZ"/>
        </w:rPr>
        <w:t xml:space="preserve"> ‘</w:t>
      </w:r>
      <w:r w:rsidR="0014195E" w:rsidRPr="0014195E">
        <w:rPr>
          <w:lang w:val="uz-Cyrl-UZ"/>
        </w:rPr>
        <w:t>Parábola</w:t>
      </w:r>
      <w:r w:rsidR="00454A3C" w:rsidRPr="0014195E">
        <w:rPr>
          <w:lang w:val="uz-Cyrl-UZ"/>
        </w:rPr>
        <w:t xml:space="preserve"> </w:t>
      </w:r>
      <w:r w:rsidRPr="0014195E">
        <w:rPr>
          <w:lang w:val="uz-Cyrl-UZ"/>
        </w:rPr>
        <w:t>de los</w:t>
      </w:r>
      <w:r w:rsidR="00454A3C" w:rsidRPr="0014195E">
        <w:rPr>
          <w:lang w:val="uz-Cyrl-UZ"/>
        </w:rPr>
        <w:t xml:space="preserve"> T</w:t>
      </w:r>
      <w:r w:rsidR="00270B57" w:rsidRPr="0014195E">
        <w:rPr>
          <w:lang w:val="uz-Cyrl-UZ"/>
        </w:rPr>
        <w:t>alent</w:t>
      </w:r>
      <w:r w:rsidRPr="0014195E">
        <w:rPr>
          <w:lang w:val="uz-Cyrl-UZ"/>
        </w:rPr>
        <w:t>o</w:t>
      </w:r>
      <w:r w:rsidR="00270B57" w:rsidRPr="0014195E">
        <w:rPr>
          <w:lang w:val="uz-Cyrl-UZ"/>
        </w:rPr>
        <w:t>s</w:t>
      </w:r>
      <w:r w:rsidR="0014195E" w:rsidRPr="0014195E">
        <w:rPr>
          <w:lang w:val="uz-Cyrl-UZ"/>
        </w:rPr>
        <w:t>’ (</w:t>
      </w:r>
      <w:r w:rsidRPr="0014195E">
        <w:rPr>
          <w:b w:val="0"/>
          <w:i/>
          <w:lang w:val="uz-Cyrl-UZ"/>
        </w:rPr>
        <w:t>ver</w:t>
      </w:r>
      <w:r w:rsidR="006D6CCA" w:rsidRPr="0014195E">
        <w:rPr>
          <w:b w:val="0"/>
          <w:i/>
          <w:lang w:val="uz-Cyrl-UZ"/>
        </w:rPr>
        <w:t xml:space="preserve"> www.max7.org.au)</w:t>
      </w:r>
    </w:p>
    <w:p w14:paraId="49522896" w14:textId="5A827758" w:rsidR="00270B57" w:rsidRPr="0014195E" w:rsidRDefault="003624CB" w:rsidP="00270B57">
      <w:pPr>
        <w:pStyle w:val="05Steps-Instructions"/>
        <w:rPr>
          <w:lang w:val="uz-Cyrl-UZ"/>
        </w:rPr>
      </w:pPr>
      <w:r w:rsidRPr="0014195E">
        <w:rPr>
          <w:lang w:val="uz-Cyrl-UZ"/>
        </w:rPr>
        <w:t>Después de ver el video, siéntense en grupos de 3 personas y discutan estas preguntas</w:t>
      </w:r>
      <w:r w:rsidR="00270B57" w:rsidRPr="0014195E">
        <w:rPr>
          <w:lang w:val="uz-Cyrl-UZ"/>
        </w:rPr>
        <w:t>.</w:t>
      </w:r>
    </w:p>
    <w:p w14:paraId="6FEBDBBB" w14:textId="5C913F4F" w:rsidR="00270B57" w:rsidRPr="0014195E" w:rsidRDefault="003624CB" w:rsidP="003624CB">
      <w:pPr>
        <w:pStyle w:val="05Steps-bullets"/>
        <w:rPr>
          <w:lang w:val="uz-Cyrl-UZ"/>
        </w:rPr>
      </w:pPr>
      <w:r w:rsidRPr="0014195E">
        <w:rPr>
          <w:lang w:val="uz-Cyrl-UZ"/>
        </w:rPr>
        <w:lastRenderedPageBreak/>
        <w:t>¿Por qué crees que el 3</w:t>
      </w:r>
      <w:r w:rsidRPr="0014195E">
        <w:rPr>
          <w:vertAlign w:val="superscript"/>
          <w:lang w:val="uz-Cyrl-UZ"/>
        </w:rPr>
        <w:t>er</w:t>
      </w:r>
      <w:r w:rsidRPr="0014195E">
        <w:rPr>
          <w:lang w:val="uz-Cyrl-UZ"/>
        </w:rPr>
        <w:t xml:space="preserve"> sirviente escondió su talento</w:t>
      </w:r>
      <w:r w:rsidR="00270B57" w:rsidRPr="0014195E">
        <w:rPr>
          <w:lang w:val="uz-Cyrl-UZ"/>
        </w:rPr>
        <w:t xml:space="preserve">? </w:t>
      </w:r>
    </w:p>
    <w:p w14:paraId="46597B96" w14:textId="482EC080" w:rsidR="00270B57" w:rsidRPr="0014195E" w:rsidRDefault="003624CB" w:rsidP="003624CB">
      <w:pPr>
        <w:pStyle w:val="05Steps-bullets"/>
        <w:rPr>
          <w:lang w:val="uz-Cyrl-UZ"/>
        </w:rPr>
      </w:pPr>
      <w:r w:rsidRPr="0014195E">
        <w:rPr>
          <w:lang w:val="uz-Cyrl-UZ"/>
        </w:rPr>
        <w:t>¿Cuál fue la respuesta del maestro</w:t>
      </w:r>
      <w:r w:rsidR="00270B57" w:rsidRPr="0014195E">
        <w:rPr>
          <w:lang w:val="uz-Cyrl-UZ"/>
        </w:rPr>
        <w:t>?</w:t>
      </w:r>
    </w:p>
    <w:p w14:paraId="71E6FDA2" w14:textId="5A8445B3" w:rsidR="00270B57" w:rsidRPr="0014195E" w:rsidRDefault="003624CB" w:rsidP="003624CB">
      <w:pPr>
        <w:pStyle w:val="05Steps-bullets"/>
        <w:rPr>
          <w:lang w:val="uz-Cyrl-UZ"/>
        </w:rPr>
      </w:pPr>
      <w:r w:rsidRPr="0014195E">
        <w:rPr>
          <w:lang w:val="uz-Cyrl-UZ"/>
        </w:rPr>
        <w:t>¿Qué oportunidades y recursos te ha dado Dios</w:t>
      </w:r>
      <w:r w:rsidR="00270B57" w:rsidRPr="0014195E">
        <w:rPr>
          <w:lang w:val="uz-Cyrl-UZ"/>
        </w:rPr>
        <w:t>?</w:t>
      </w:r>
    </w:p>
    <w:p w14:paraId="459D2F61" w14:textId="5C7F5D26" w:rsidR="00270B57" w:rsidRPr="0014195E" w:rsidRDefault="003624CB" w:rsidP="003624CB">
      <w:pPr>
        <w:pStyle w:val="05Steps-bullets"/>
        <w:rPr>
          <w:lang w:val="uz-Cyrl-UZ"/>
        </w:rPr>
      </w:pPr>
      <w:r w:rsidRPr="0014195E">
        <w:rPr>
          <w:lang w:val="uz-Cyrl-UZ"/>
        </w:rPr>
        <w:t>¿Por qué crees que a veces actuamos como el tercer sirviente</w:t>
      </w:r>
      <w:r w:rsidR="00270B57" w:rsidRPr="0014195E">
        <w:rPr>
          <w:lang w:val="uz-Cyrl-UZ"/>
        </w:rPr>
        <w:t>?</w:t>
      </w:r>
    </w:p>
    <w:p w14:paraId="3A2F7C12" w14:textId="0DA5B0A5" w:rsidR="00270B57" w:rsidRPr="0014195E" w:rsidRDefault="003624CB" w:rsidP="00270B57">
      <w:pPr>
        <w:pStyle w:val="05Steps-bullets"/>
        <w:numPr>
          <w:ilvl w:val="0"/>
          <w:numId w:val="0"/>
        </w:numPr>
        <w:ind w:left="2410" w:hanging="294"/>
        <w:rPr>
          <w:lang w:val="uz-Cyrl-UZ"/>
        </w:rPr>
      </w:pPr>
      <w:r w:rsidRPr="0014195E">
        <w:rPr>
          <w:lang w:val="uz-Cyrl-UZ"/>
        </w:rPr>
        <w:t>Ora por cada persona en tu grupo</w:t>
      </w:r>
      <w:r w:rsidR="00270B57" w:rsidRPr="0014195E">
        <w:rPr>
          <w:lang w:val="uz-Cyrl-UZ"/>
        </w:rPr>
        <w:t>.</w:t>
      </w:r>
    </w:p>
    <w:p w14:paraId="4AB7A497" w14:textId="24721205" w:rsidR="001D2DBD" w:rsidRPr="0014195E" w:rsidRDefault="000A3A57" w:rsidP="00270B57">
      <w:pPr>
        <w:pStyle w:val="04StepsintheLesson"/>
        <w:rPr>
          <w:lang w:val="uz-Cyrl-UZ"/>
        </w:rPr>
      </w:pPr>
      <w:r w:rsidRPr="0014195E">
        <w:rPr>
          <w:lang w:val="uz-Cyrl-UZ"/>
        </w:rPr>
        <w:t xml:space="preserve">2. </w:t>
      </w:r>
      <w:r w:rsidR="008012B5" w:rsidRPr="0014195E">
        <w:rPr>
          <w:lang w:val="uz-Cyrl-UZ"/>
        </w:rPr>
        <w:t>¿Por qué es importante el pensamiento creativo</w:t>
      </w:r>
      <w:r w:rsidR="00270B57" w:rsidRPr="0014195E">
        <w:rPr>
          <w:lang w:val="uz-Cyrl-UZ"/>
        </w:rPr>
        <w:t>?</w:t>
      </w:r>
      <w:r w:rsidR="00680171" w:rsidRPr="0014195E">
        <w:rPr>
          <w:lang w:val="uz-Cyrl-UZ"/>
        </w:rPr>
        <w:tab/>
        <w:t>20 min</w:t>
      </w:r>
    </w:p>
    <w:p w14:paraId="02321DD6" w14:textId="47320126" w:rsidR="000D30D9" w:rsidRPr="0014195E" w:rsidRDefault="00945E13" w:rsidP="00270B57">
      <w:pPr>
        <w:pStyle w:val="04Steps-ActivityStepHeading"/>
        <w:rPr>
          <w:lang w:val="uz-Cyrl-UZ"/>
        </w:rPr>
      </w:pPr>
      <w:r w:rsidRPr="0014195E">
        <w:rPr>
          <w:lang w:val="uz-Cyrl-UZ"/>
        </w:rPr>
        <w:t>Emparejar y compartir</w:t>
      </w:r>
    </w:p>
    <w:p w14:paraId="57AF3A36" w14:textId="4FE4320C" w:rsidR="001449BC" w:rsidRPr="0014195E" w:rsidRDefault="00945E13" w:rsidP="001449BC">
      <w:pPr>
        <w:pStyle w:val="05Steps-Instructions"/>
        <w:rPr>
          <w:lang w:val="uz-Cyrl-UZ"/>
        </w:rPr>
      </w:pPr>
      <w:r w:rsidRPr="0014195E">
        <w:rPr>
          <w:lang w:val="uz-Cyrl-UZ"/>
        </w:rPr>
        <w:t>¿Cómo eres creativo? ¿De qué maneras muestras tu creatividad</w:t>
      </w:r>
      <w:r w:rsidR="003D0F9D" w:rsidRPr="0014195E">
        <w:rPr>
          <w:lang w:val="uz-Cyrl-UZ"/>
        </w:rPr>
        <w:t>?</w:t>
      </w:r>
    </w:p>
    <w:p w14:paraId="78590E8B" w14:textId="20AC5D56" w:rsidR="00270B57" w:rsidRPr="0014195E" w:rsidRDefault="00945E13" w:rsidP="00270B57">
      <w:pPr>
        <w:pStyle w:val="04Steps-ActivityStepHeading"/>
        <w:rPr>
          <w:lang w:val="uz-Cyrl-UZ"/>
        </w:rPr>
      </w:pPr>
      <w:r w:rsidRPr="0014195E">
        <w:rPr>
          <w:lang w:val="uz-Cyrl-UZ"/>
        </w:rPr>
        <w:t>Explica la naturaleza del pensamiento creativo</w:t>
      </w:r>
    </w:p>
    <w:p w14:paraId="0B8FF50B" w14:textId="449F1777" w:rsidR="002367A7" w:rsidRPr="0014195E" w:rsidRDefault="00945E13" w:rsidP="00270B57">
      <w:pPr>
        <w:pStyle w:val="05Steps-Instructions"/>
        <w:rPr>
          <w:lang w:val="uz-Cyrl-UZ"/>
        </w:rPr>
      </w:pPr>
      <w:r w:rsidRPr="0014195E">
        <w:rPr>
          <w:lang w:val="uz-Cyrl-UZ"/>
        </w:rPr>
        <w:t xml:space="preserve">Pídale al grupo que defina que es creatividad. Tome algunas respuestas del grupo antes de que explique que es la creatividad. </w:t>
      </w:r>
      <w:r w:rsidR="0014195E" w:rsidRPr="0014195E">
        <w:rPr>
          <w:lang w:val="uz-Cyrl-UZ"/>
        </w:rPr>
        <w:t>Enlace</w:t>
      </w:r>
      <w:r w:rsidRPr="0014195E">
        <w:rPr>
          <w:lang w:val="uz-Cyrl-UZ"/>
        </w:rPr>
        <w:t xml:space="preserve"> sus respuestas con lo que usted dice</w:t>
      </w:r>
      <w:r w:rsidR="002367A7" w:rsidRPr="0014195E">
        <w:rPr>
          <w:lang w:val="uz-Cyrl-UZ"/>
        </w:rPr>
        <w:t>.</w:t>
      </w:r>
    </w:p>
    <w:p w14:paraId="303EDDBD" w14:textId="447A6E73" w:rsidR="001F7FC3" w:rsidRPr="0014195E" w:rsidRDefault="00945E13" w:rsidP="001F7FC3">
      <w:pPr>
        <w:pStyle w:val="06CommentbytheLeader"/>
        <w:rPr>
          <w:lang w:val="uz-Cyrl-UZ"/>
        </w:rPr>
      </w:pPr>
      <w:r w:rsidRPr="0014195E">
        <w:rPr>
          <w:lang w:val="uz-Cyrl-UZ"/>
        </w:rPr>
        <w:t xml:space="preserve">La creatividad no es un regalo. No se limita al arte y la música. Se trata de </w:t>
      </w:r>
      <w:r w:rsidRPr="0014195E">
        <w:rPr>
          <w:b/>
          <w:i/>
          <w:lang w:val="uz-Cyrl-UZ"/>
        </w:rPr>
        <w:t>encontrar una solución creativa</w:t>
      </w:r>
      <w:r w:rsidRPr="0014195E">
        <w:rPr>
          <w:lang w:val="uz-Cyrl-UZ"/>
        </w:rPr>
        <w:t xml:space="preserve">. Se trata de </w:t>
      </w:r>
      <w:r w:rsidRPr="0014195E">
        <w:rPr>
          <w:b/>
          <w:i/>
          <w:lang w:val="uz-Cyrl-UZ"/>
        </w:rPr>
        <w:t>innovación</w:t>
      </w:r>
      <w:r w:rsidRPr="0014195E">
        <w:rPr>
          <w:lang w:val="uz-Cyrl-UZ"/>
        </w:rPr>
        <w:t>. Se trata de encontrar soluciones innovadoras a viejos problemas. Puede aplicar creatividad a cada trabajo que hace, por ejemplo: gerente, coordinador de programa, enfermera o maestro</w:t>
      </w:r>
      <w:r w:rsidR="001F7FC3" w:rsidRPr="0014195E">
        <w:rPr>
          <w:lang w:val="uz-Cyrl-UZ"/>
        </w:rPr>
        <w:t>.</w:t>
      </w:r>
    </w:p>
    <w:p w14:paraId="76CD6576" w14:textId="7BD4942C" w:rsidR="001F7FC3" w:rsidRPr="0014195E" w:rsidRDefault="00B86327" w:rsidP="001F7FC3">
      <w:pPr>
        <w:pStyle w:val="06CommentbytheLeader"/>
        <w:rPr>
          <w:lang w:val="uz-Cyrl-UZ"/>
        </w:rPr>
      </w:pPr>
      <w:r w:rsidRPr="0014195E">
        <w:rPr>
          <w:lang w:val="uz-Cyrl-UZ"/>
        </w:rPr>
        <w:t>Pregunte: ¿dónde está la computadora más poderosa del mundo en este momento? (Tome algunas respuestas del grupo antes de explicar). En nosotros, cada uno de ustedes está llevando la computadora más poderosa del mundo: el cerebro humano</w:t>
      </w:r>
      <w:r w:rsidR="001F7FC3" w:rsidRPr="0014195E">
        <w:rPr>
          <w:lang w:val="uz-Cyrl-UZ"/>
        </w:rPr>
        <w:t xml:space="preserve">. </w:t>
      </w:r>
    </w:p>
    <w:p w14:paraId="40BA5CD9" w14:textId="18150EEA" w:rsidR="001F7FC3" w:rsidRPr="0014195E" w:rsidRDefault="00B86327" w:rsidP="001F7FC3">
      <w:pPr>
        <w:pStyle w:val="06CommentbytheLeader"/>
        <w:rPr>
          <w:lang w:val="uz-Cyrl-UZ"/>
        </w:rPr>
      </w:pPr>
      <w:r w:rsidRPr="0014195E">
        <w:rPr>
          <w:lang w:val="uz-Cyrl-UZ"/>
        </w:rPr>
        <w:t xml:space="preserve">¡Eres un genio! No por lo que has hecho, sino por quien Dios te ha hecho, y estamos conectados a Dios. El Salmo 139: 14 dice que estás "asombrosa y maravillosamente hecho". Dios es el único ser verdaderamente creativo (formando cosas de la </w:t>
      </w:r>
      <w:r w:rsidR="0014195E" w:rsidRPr="0014195E">
        <w:rPr>
          <w:lang w:val="uz-Cyrl-UZ"/>
        </w:rPr>
        <w:t>nada) ...</w:t>
      </w:r>
      <w:r w:rsidRPr="0014195E">
        <w:rPr>
          <w:lang w:val="uz-Cyrl-UZ"/>
        </w:rPr>
        <w:t xml:space="preserve"> pero estamos hechos a Su imagen</w:t>
      </w:r>
      <w:r w:rsidR="001F7FC3" w:rsidRPr="0014195E">
        <w:rPr>
          <w:lang w:val="uz-Cyrl-UZ"/>
        </w:rPr>
        <w:t xml:space="preserve">. </w:t>
      </w:r>
    </w:p>
    <w:p w14:paraId="4888C9C6" w14:textId="370E2FD4" w:rsidR="001F7FC3" w:rsidRPr="0014195E" w:rsidRDefault="00945E13" w:rsidP="001F7FC3">
      <w:pPr>
        <w:pStyle w:val="06CommentbytheLeader"/>
        <w:rPr>
          <w:lang w:val="uz-Cyrl-UZ"/>
        </w:rPr>
      </w:pPr>
      <w:r w:rsidRPr="0014195E">
        <w:rPr>
          <w:lang w:val="uz-Cyrl-UZ"/>
        </w:rPr>
        <w:t xml:space="preserve">La ciencia nos dice que solo usamos una pequeña parte de nuestros cerebros. Cuando piensas en tu país o continente, es un lugar de abundantes recursos (naturales, climas), pero el mayor recurso que tienes es tu mente. Cada uno es capaz de pensamientos </w:t>
      </w:r>
      <w:r w:rsidR="0014195E" w:rsidRPr="0014195E">
        <w:rPr>
          <w:lang w:val="uz-Cyrl-UZ"/>
        </w:rPr>
        <w:t>increíbles.</w:t>
      </w:r>
    </w:p>
    <w:p w14:paraId="485E992D" w14:textId="0BEBEFEF" w:rsidR="002367A7" w:rsidRPr="0014195E" w:rsidRDefault="00D85FE6" w:rsidP="002367A7">
      <w:pPr>
        <w:pStyle w:val="04Steps-ActivityStepHeading"/>
        <w:rPr>
          <w:lang w:val="uz-Cyrl-UZ"/>
        </w:rPr>
      </w:pPr>
      <w:r w:rsidRPr="0014195E">
        <w:rPr>
          <w:lang w:val="uz-Cyrl-UZ"/>
        </w:rPr>
        <w:t>Practic</w:t>
      </w:r>
      <w:r w:rsidR="00945A96" w:rsidRPr="0014195E">
        <w:rPr>
          <w:lang w:val="uz-Cyrl-UZ"/>
        </w:rPr>
        <w:t>ando la</w:t>
      </w:r>
      <w:r w:rsidR="00B65A79" w:rsidRPr="0014195E">
        <w:rPr>
          <w:lang w:val="uz-Cyrl-UZ"/>
        </w:rPr>
        <w:t xml:space="preserve"> </w:t>
      </w:r>
      <w:r w:rsidR="002367A7" w:rsidRPr="0014195E">
        <w:rPr>
          <w:lang w:val="uz-Cyrl-UZ"/>
        </w:rPr>
        <w:t>creativi</w:t>
      </w:r>
      <w:r w:rsidR="00945A96" w:rsidRPr="0014195E">
        <w:rPr>
          <w:lang w:val="uz-Cyrl-UZ"/>
        </w:rPr>
        <w:t xml:space="preserve">dad </w:t>
      </w:r>
      <w:r w:rsidR="002367A7" w:rsidRPr="0014195E">
        <w:rPr>
          <w:lang w:val="uz-Cyrl-UZ"/>
        </w:rPr>
        <w:t xml:space="preserve">- </w:t>
      </w:r>
      <w:r w:rsidR="00945A96" w:rsidRPr="0014195E">
        <w:rPr>
          <w:lang w:val="uz-Cyrl-UZ"/>
        </w:rPr>
        <w:t xml:space="preserve">Karate </w:t>
      </w:r>
      <w:r w:rsidR="002367A7" w:rsidRPr="0014195E">
        <w:rPr>
          <w:lang w:val="uz-Cyrl-UZ"/>
        </w:rPr>
        <w:t>Mexican</w:t>
      </w:r>
      <w:r w:rsidR="00945A96" w:rsidRPr="0014195E">
        <w:rPr>
          <w:lang w:val="uz-Cyrl-UZ"/>
        </w:rPr>
        <w:t>o</w:t>
      </w:r>
      <w:r w:rsidR="002367A7" w:rsidRPr="0014195E">
        <w:rPr>
          <w:lang w:val="uz-Cyrl-UZ"/>
        </w:rPr>
        <w:t xml:space="preserve"> </w:t>
      </w:r>
    </w:p>
    <w:p w14:paraId="70273BF2" w14:textId="019CA1BD" w:rsidR="002367A7" w:rsidRPr="0014195E" w:rsidRDefault="00945A96" w:rsidP="002367A7">
      <w:pPr>
        <w:pStyle w:val="06CommentbytheLeader"/>
        <w:rPr>
          <w:lang w:val="uz-Cyrl-UZ"/>
        </w:rPr>
      </w:pPr>
      <w:r w:rsidRPr="0014195E">
        <w:rPr>
          <w:lang w:val="uz-Cyrl-UZ"/>
        </w:rPr>
        <w:t>Diga: el cerebro es como un músculo. Si no usas las piernas, se debilitan. Si no usas tu cerebro, se vuelve débil</w:t>
      </w:r>
      <w:r w:rsidR="002367A7" w:rsidRPr="0014195E">
        <w:rPr>
          <w:lang w:val="uz-Cyrl-UZ"/>
        </w:rPr>
        <w:t xml:space="preserve">. </w:t>
      </w:r>
    </w:p>
    <w:p w14:paraId="53F2F419" w14:textId="67A5E1CD" w:rsidR="00B65A79" w:rsidRPr="0014195E" w:rsidRDefault="00945A96" w:rsidP="002367A7">
      <w:pPr>
        <w:pStyle w:val="05Steps-Instructions"/>
        <w:rPr>
          <w:lang w:val="uz-Cyrl-UZ"/>
        </w:rPr>
      </w:pPr>
      <w:r w:rsidRPr="0014195E">
        <w:rPr>
          <w:lang w:val="uz-Cyrl-UZ"/>
        </w:rPr>
        <w:t xml:space="preserve">Párense en grupos de 3 enfrentados. Juntos juegan Karate mexicano. Cada persona pone su mano derecha detrás de su espalda. En secreto, cada persona cambia la cantidad de dedos que se muestran en la mano. A la cuenta de 3, cada persona lleva su mano al centro. La primera persona en contar el número total de dedos gana. Repita por diversión Ahora haz esto de nuevo, pero en lugar de contar los dedos, el grupo necesita acomodar sus manos y dedos extendidos para hacer un objeto. Por ejemplo: pájaro, árbol, la letra B, un conejo, etc. Los equipos deben usar la creatividad para </w:t>
      </w:r>
      <w:r w:rsidRPr="0014195E">
        <w:rPr>
          <w:lang w:val="uz-Cyrl-UZ"/>
        </w:rPr>
        <w:lastRenderedPageBreak/>
        <w:t>encontrar una solución. El líder nombrará un objeto diferente cada vez. Juegue algunas rondas de esto</w:t>
      </w:r>
      <w:r w:rsidR="00E82A2C" w:rsidRPr="0014195E">
        <w:rPr>
          <w:lang w:val="uz-Cyrl-UZ"/>
        </w:rPr>
        <w:t>.</w:t>
      </w:r>
    </w:p>
    <w:p w14:paraId="384E75D7" w14:textId="3B429EEE" w:rsidR="00EC3122" w:rsidRPr="0014195E" w:rsidRDefault="00945A96" w:rsidP="00EC3122">
      <w:pPr>
        <w:pStyle w:val="05Steps-Instructions"/>
        <w:rPr>
          <w:b/>
          <w:lang w:val="uz-Cyrl-UZ"/>
        </w:rPr>
      </w:pPr>
      <w:r w:rsidRPr="0014195E">
        <w:rPr>
          <w:b/>
          <w:lang w:val="uz-Cyrl-UZ"/>
        </w:rPr>
        <w:t>Preguntar</w:t>
      </w:r>
    </w:p>
    <w:p w14:paraId="398AA878" w14:textId="3CADA81F" w:rsidR="00B65A79" w:rsidRPr="0014195E" w:rsidRDefault="00945A96" w:rsidP="00945A96">
      <w:pPr>
        <w:pStyle w:val="05Steps-bullets"/>
        <w:rPr>
          <w:b/>
          <w:lang w:val="uz-Cyrl-UZ"/>
        </w:rPr>
      </w:pPr>
      <w:r w:rsidRPr="0014195E">
        <w:rPr>
          <w:lang w:val="uz-Cyrl-UZ"/>
        </w:rPr>
        <w:t>¿Qué notó sobre este proceso</w:t>
      </w:r>
      <w:r w:rsidR="00B65A79" w:rsidRPr="0014195E">
        <w:rPr>
          <w:lang w:val="uz-Cyrl-UZ"/>
        </w:rPr>
        <w:t>?</w:t>
      </w:r>
    </w:p>
    <w:p w14:paraId="176DD737" w14:textId="457298EF" w:rsidR="00B65A79" w:rsidRPr="0014195E" w:rsidRDefault="00945A96" w:rsidP="00945A96">
      <w:pPr>
        <w:pStyle w:val="05Steps-bullets"/>
        <w:rPr>
          <w:lang w:val="uz-Cyrl-UZ"/>
        </w:rPr>
      </w:pPr>
      <w:r w:rsidRPr="0014195E">
        <w:rPr>
          <w:lang w:val="uz-Cyrl-UZ"/>
        </w:rPr>
        <w:t>¿El proceso de ser creativo se hizo más fácil o más difícil? ¿Por qué</w:t>
      </w:r>
      <w:r w:rsidR="00B65A79" w:rsidRPr="0014195E">
        <w:rPr>
          <w:lang w:val="uz-Cyrl-UZ"/>
        </w:rPr>
        <w:t>?</w:t>
      </w:r>
    </w:p>
    <w:p w14:paraId="6BE627BA" w14:textId="079CA394" w:rsidR="00B65A79" w:rsidRPr="0014195E" w:rsidRDefault="00D85FE6" w:rsidP="00B65A79">
      <w:pPr>
        <w:pStyle w:val="04Steps-ActivityStepHeading"/>
        <w:rPr>
          <w:lang w:val="uz-Cyrl-UZ"/>
        </w:rPr>
      </w:pPr>
      <w:r w:rsidRPr="0014195E">
        <w:rPr>
          <w:lang w:val="uz-Cyrl-UZ"/>
        </w:rPr>
        <w:t>Practic</w:t>
      </w:r>
      <w:r w:rsidR="00945A96" w:rsidRPr="0014195E">
        <w:rPr>
          <w:lang w:val="uz-Cyrl-UZ"/>
        </w:rPr>
        <w:t>ando la</w:t>
      </w:r>
      <w:r w:rsidR="00B65A79" w:rsidRPr="0014195E">
        <w:rPr>
          <w:lang w:val="uz-Cyrl-UZ"/>
        </w:rPr>
        <w:t xml:space="preserve"> creativi</w:t>
      </w:r>
      <w:r w:rsidR="00945A96" w:rsidRPr="0014195E">
        <w:rPr>
          <w:lang w:val="uz-Cyrl-UZ"/>
        </w:rPr>
        <w:t>dad –</w:t>
      </w:r>
      <w:r w:rsidR="00B65A79" w:rsidRPr="0014195E">
        <w:rPr>
          <w:lang w:val="uz-Cyrl-UZ"/>
        </w:rPr>
        <w:t xml:space="preserve"> </w:t>
      </w:r>
      <w:r w:rsidR="00945A96" w:rsidRPr="0014195E">
        <w:rPr>
          <w:lang w:val="uz-Cyrl-UZ"/>
        </w:rPr>
        <w:t>Encuentre un Nuevo trabajo</w:t>
      </w:r>
    </w:p>
    <w:p w14:paraId="778F0719" w14:textId="64D286D1" w:rsidR="00B65A79" w:rsidRPr="0014195E" w:rsidRDefault="00B65A79" w:rsidP="00B65A79">
      <w:pPr>
        <w:pStyle w:val="05Steps-Instructions"/>
        <w:rPr>
          <w:lang w:val="uz-Cyrl-UZ"/>
        </w:rPr>
      </w:pPr>
      <w:r w:rsidRPr="0014195E">
        <w:rPr>
          <w:lang w:val="uz-Cyrl-UZ"/>
        </w:rPr>
        <w:t>Continu</w:t>
      </w:r>
      <w:r w:rsidR="00945A96" w:rsidRPr="0014195E">
        <w:rPr>
          <w:lang w:val="uz-Cyrl-UZ"/>
        </w:rPr>
        <w:t>ar</w:t>
      </w:r>
      <w:r w:rsidRPr="0014195E">
        <w:rPr>
          <w:lang w:val="uz-Cyrl-UZ"/>
        </w:rPr>
        <w:t xml:space="preserve"> </w:t>
      </w:r>
      <w:r w:rsidR="00945A96" w:rsidRPr="0014195E">
        <w:rPr>
          <w:lang w:val="uz-Cyrl-UZ"/>
        </w:rPr>
        <w:t>trabajando en equipos de</w:t>
      </w:r>
      <w:r w:rsidRPr="0014195E">
        <w:rPr>
          <w:lang w:val="uz-Cyrl-UZ"/>
        </w:rPr>
        <w:t xml:space="preserve"> 3.</w:t>
      </w:r>
    </w:p>
    <w:p w14:paraId="45104617" w14:textId="1414CD43" w:rsidR="00B65A79" w:rsidRPr="0014195E" w:rsidRDefault="00B65A79" w:rsidP="00B65A79">
      <w:pPr>
        <w:pStyle w:val="05Steps-Instructions"/>
        <w:rPr>
          <w:lang w:val="uz-Cyrl-UZ"/>
        </w:rPr>
      </w:pPr>
      <w:r w:rsidRPr="0014195E">
        <w:rPr>
          <w:lang w:val="uz-Cyrl-UZ"/>
        </w:rPr>
        <w:t>E</w:t>
      </w:r>
      <w:r w:rsidR="00945A96" w:rsidRPr="0014195E">
        <w:rPr>
          <w:lang w:val="uz-Cyrl-UZ"/>
        </w:rPr>
        <w:t>jercicio</w:t>
      </w:r>
      <w:r w:rsidRPr="0014195E">
        <w:rPr>
          <w:lang w:val="uz-Cyrl-UZ"/>
        </w:rPr>
        <w:t xml:space="preserve">: </w:t>
      </w:r>
      <w:r w:rsidR="00945A96" w:rsidRPr="0014195E">
        <w:rPr>
          <w:lang w:val="uz-Cyrl-UZ"/>
        </w:rPr>
        <w:t>crea una solución para el futuro</w:t>
      </w:r>
      <w:r w:rsidRPr="0014195E">
        <w:rPr>
          <w:lang w:val="uz-Cyrl-UZ"/>
        </w:rPr>
        <w:t>.</w:t>
      </w:r>
    </w:p>
    <w:p w14:paraId="1C5DAB83" w14:textId="4EB5EA4C" w:rsidR="00B65A79" w:rsidRPr="0014195E" w:rsidRDefault="00945A96" w:rsidP="00B65A79">
      <w:pPr>
        <w:pStyle w:val="05Steps-Instructions"/>
        <w:rPr>
          <w:lang w:val="uz-Cyrl-UZ"/>
        </w:rPr>
      </w:pPr>
      <w:r w:rsidRPr="0014195E">
        <w:rPr>
          <w:lang w:val="uz-Cyrl-UZ"/>
        </w:rPr>
        <w:t xml:space="preserve">Decida quién es la persona 'No.1', 'No.2', 'No.3'. Recuerde los números. Cada persona recibirá un desafío y debe completarlo </w:t>
      </w:r>
      <w:r w:rsidRPr="0014195E">
        <w:rPr>
          <w:b/>
          <w:i/>
          <w:lang w:val="uz-Cyrl-UZ"/>
        </w:rPr>
        <w:t>por su propia cuenta</w:t>
      </w:r>
      <w:r w:rsidRPr="0014195E">
        <w:rPr>
          <w:lang w:val="uz-Cyrl-UZ"/>
        </w:rPr>
        <w:t>. Después de eso, el grupo trabajará en conjunto</w:t>
      </w:r>
      <w:r w:rsidR="00B65A79" w:rsidRPr="0014195E">
        <w:rPr>
          <w:lang w:val="uz-Cyrl-UZ"/>
        </w:rPr>
        <w:t>.</w:t>
      </w:r>
    </w:p>
    <w:p w14:paraId="50897B2F" w14:textId="14ACCD43" w:rsidR="00B65A79" w:rsidRPr="0014195E" w:rsidRDefault="00B65A79" w:rsidP="001C52A9">
      <w:pPr>
        <w:pStyle w:val="05Steps-bullets"/>
        <w:rPr>
          <w:lang w:val="uz-Cyrl-UZ"/>
        </w:rPr>
      </w:pPr>
      <w:r w:rsidRPr="0014195E">
        <w:rPr>
          <w:lang w:val="uz-Cyrl-UZ"/>
        </w:rPr>
        <w:t xml:space="preserve">No.1: </w:t>
      </w:r>
      <w:r w:rsidR="001C52A9" w:rsidRPr="0014195E">
        <w:rPr>
          <w:lang w:val="uz-Cyrl-UZ"/>
        </w:rPr>
        <w:t>piense en un problema que enfrenta el mundo (cualquier cosa, un gran desafío). Escríbelo</w:t>
      </w:r>
      <w:r w:rsidRPr="0014195E">
        <w:rPr>
          <w:lang w:val="uz-Cyrl-UZ"/>
        </w:rPr>
        <w:t>.</w:t>
      </w:r>
    </w:p>
    <w:p w14:paraId="45479590" w14:textId="7B4CEE03" w:rsidR="00B65A79" w:rsidRPr="0014195E" w:rsidRDefault="00B65A79" w:rsidP="001C52A9">
      <w:pPr>
        <w:pStyle w:val="05Steps-bullets"/>
        <w:rPr>
          <w:lang w:val="uz-Cyrl-UZ"/>
        </w:rPr>
      </w:pPr>
      <w:r w:rsidRPr="0014195E">
        <w:rPr>
          <w:lang w:val="uz-Cyrl-UZ"/>
        </w:rPr>
        <w:t xml:space="preserve">No.2: </w:t>
      </w:r>
      <w:r w:rsidR="001C52A9" w:rsidRPr="0014195E">
        <w:rPr>
          <w:lang w:val="uz-Cyrl-UZ"/>
        </w:rPr>
        <w:t>piense en cualquier trabajo que exista en el mundo de hoy. Escríbelo</w:t>
      </w:r>
      <w:r w:rsidRPr="0014195E">
        <w:rPr>
          <w:lang w:val="uz-Cyrl-UZ"/>
        </w:rPr>
        <w:t>.</w:t>
      </w:r>
    </w:p>
    <w:p w14:paraId="664186D5" w14:textId="2B8A7CEC" w:rsidR="00B65A79" w:rsidRPr="0014195E" w:rsidRDefault="00B65A79" w:rsidP="001C52A9">
      <w:pPr>
        <w:pStyle w:val="05Steps-bullets"/>
        <w:rPr>
          <w:lang w:val="uz-Cyrl-UZ"/>
        </w:rPr>
      </w:pPr>
      <w:r w:rsidRPr="0014195E">
        <w:rPr>
          <w:lang w:val="uz-Cyrl-UZ"/>
        </w:rPr>
        <w:t xml:space="preserve">No.3: </w:t>
      </w:r>
      <w:r w:rsidR="001C52A9" w:rsidRPr="0014195E">
        <w:rPr>
          <w:lang w:val="uz-Cyrl-UZ"/>
        </w:rPr>
        <w:t>piense en cualquier objeto aleatorio (cualquier cosa). Escríbelo</w:t>
      </w:r>
      <w:r w:rsidRPr="0014195E">
        <w:rPr>
          <w:lang w:val="uz-Cyrl-UZ"/>
        </w:rPr>
        <w:t xml:space="preserve">. </w:t>
      </w:r>
    </w:p>
    <w:p w14:paraId="7ADE8B31" w14:textId="7338DA45" w:rsidR="00B65A79" w:rsidRPr="0014195E" w:rsidRDefault="001C52A9" w:rsidP="00B65A79">
      <w:pPr>
        <w:pStyle w:val="05Steps-Instructions"/>
        <w:rPr>
          <w:lang w:val="uz-Cyrl-UZ"/>
        </w:rPr>
      </w:pPr>
      <w:r w:rsidRPr="0014195E">
        <w:rPr>
          <w:lang w:val="uz-Cyrl-UZ"/>
        </w:rPr>
        <w:t>Ahora, como un grupo de 3, junte las tres cosas y proponga un nuevo trabajo en el que nadie haya pensado antes. Sin limitaciones (el dinero no es un problema, la tecnología no es un problema, todo es posible...). Combine para formar un trabajo futuro que resolverá ese problema. Es una actividad divertida, así que vengan con una idea loca... el trabajo podría suceder en 50/100/1000 años... Hablen todos y propongan este nuevo trabajo</w:t>
      </w:r>
      <w:r w:rsidR="000A3A57" w:rsidRPr="0014195E">
        <w:rPr>
          <w:lang w:val="uz-Cyrl-UZ"/>
        </w:rPr>
        <w:t>.</w:t>
      </w:r>
    </w:p>
    <w:p w14:paraId="468ED3A2" w14:textId="7C476C05" w:rsidR="002367A7" w:rsidRPr="0014195E" w:rsidRDefault="001C52A9" w:rsidP="00B65A79">
      <w:pPr>
        <w:pStyle w:val="06CommentbytheLeader"/>
        <w:rPr>
          <w:lang w:val="uz-Cyrl-UZ"/>
        </w:rPr>
      </w:pPr>
      <w:r w:rsidRPr="0014195E">
        <w:rPr>
          <w:lang w:val="uz-Cyrl-UZ"/>
        </w:rPr>
        <w:t>Lo que hemos estado haciendo ahora es jugar con ideas y practicar el pensamiento creativo. ¿Cuánto tiempo toma llegar a ser experto en algo? Por ejemplo: Messi y el fútbol. Toma 10.000 horas para ser excelente en algo. La mayor parte de eso es práctica</w:t>
      </w:r>
      <w:r w:rsidR="00B65A79" w:rsidRPr="0014195E">
        <w:rPr>
          <w:lang w:val="uz-Cyrl-UZ"/>
        </w:rPr>
        <w:t xml:space="preserve">. </w:t>
      </w:r>
    </w:p>
    <w:p w14:paraId="7059B901" w14:textId="5C30FF6D" w:rsidR="00B65A79" w:rsidRPr="0014195E" w:rsidRDefault="001C52A9" w:rsidP="00AB2048">
      <w:pPr>
        <w:pStyle w:val="04Steps-ActivityStepHeading"/>
        <w:rPr>
          <w:lang w:val="uz-Cyrl-UZ"/>
        </w:rPr>
      </w:pPr>
      <w:r w:rsidRPr="0014195E">
        <w:rPr>
          <w:lang w:val="uz-Cyrl-UZ"/>
        </w:rPr>
        <w:t>Emparejar y compartir</w:t>
      </w:r>
    </w:p>
    <w:p w14:paraId="3D1B3C52" w14:textId="4CD4D1F0" w:rsidR="00270B57" w:rsidRPr="0014195E" w:rsidRDefault="001C52A9" w:rsidP="00B65A79">
      <w:pPr>
        <w:pStyle w:val="05Steps-Instructions"/>
        <w:rPr>
          <w:lang w:val="uz-Cyrl-UZ"/>
        </w:rPr>
      </w:pPr>
      <w:r w:rsidRPr="0014195E">
        <w:rPr>
          <w:lang w:val="uz-Cyrl-UZ"/>
        </w:rPr>
        <w:t>¿Qué aspectos importantes de la creatividad surgieron en estas actividades</w:t>
      </w:r>
      <w:r w:rsidR="00B65A79" w:rsidRPr="0014195E">
        <w:rPr>
          <w:lang w:val="uz-Cyrl-UZ"/>
        </w:rPr>
        <w:t>?</w:t>
      </w:r>
    </w:p>
    <w:p w14:paraId="58E5F16D" w14:textId="126866FA" w:rsidR="000A3A57" w:rsidRPr="0014195E" w:rsidRDefault="001C52A9" w:rsidP="000A3A57">
      <w:pPr>
        <w:pStyle w:val="05Steps-examples"/>
        <w:rPr>
          <w:lang w:val="uz-Cyrl-UZ"/>
        </w:rPr>
      </w:pPr>
      <w:r w:rsidRPr="0014195E">
        <w:rPr>
          <w:lang w:val="uz-Cyrl-UZ"/>
        </w:rPr>
        <w:t>Por ejemplo: las nuevas ideas son combinaciones de ideas anteriores, necesitamos otras personas, la colaboración es vital y la creatividad es divertida y energizante</w:t>
      </w:r>
    </w:p>
    <w:p w14:paraId="086BC20F" w14:textId="46D7A293" w:rsidR="00AB2048" w:rsidRPr="0014195E" w:rsidRDefault="001C52A9" w:rsidP="00B65A79">
      <w:pPr>
        <w:pStyle w:val="05Steps-Instructions"/>
        <w:rPr>
          <w:lang w:val="uz-Cyrl-UZ"/>
        </w:rPr>
      </w:pPr>
      <w:r w:rsidRPr="0014195E">
        <w:rPr>
          <w:lang w:val="uz-Cyrl-UZ"/>
        </w:rPr>
        <w:t>Recoge los pensamientos del grupo y debatan entre todos</w:t>
      </w:r>
      <w:r w:rsidR="00733B14" w:rsidRPr="0014195E">
        <w:rPr>
          <w:lang w:val="uz-Cyrl-UZ"/>
        </w:rPr>
        <w:t>.</w:t>
      </w:r>
    </w:p>
    <w:p w14:paraId="29007CA9" w14:textId="4B938BAB" w:rsidR="000A3A57" w:rsidRPr="0014195E" w:rsidRDefault="000A3A57" w:rsidP="00DF5951">
      <w:pPr>
        <w:pStyle w:val="04StepsintheLesson"/>
        <w:rPr>
          <w:lang w:val="uz-Cyrl-UZ"/>
        </w:rPr>
      </w:pPr>
      <w:r w:rsidRPr="0014195E">
        <w:rPr>
          <w:lang w:val="uz-Cyrl-UZ"/>
        </w:rPr>
        <w:t xml:space="preserve">3. </w:t>
      </w:r>
      <w:r w:rsidR="00DF5951" w:rsidRPr="0014195E">
        <w:rPr>
          <w:lang w:val="uz-Cyrl-UZ"/>
        </w:rPr>
        <w:t>Cómo funciona el cerebro - vías y barricadas</w:t>
      </w:r>
      <w:r w:rsidR="00D85FE6" w:rsidRPr="0014195E">
        <w:rPr>
          <w:lang w:val="uz-Cyrl-UZ"/>
        </w:rPr>
        <w:t xml:space="preserve"> </w:t>
      </w:r>
      <w:r w:rsidR="00D85FE6" w:rsidRPr="0014195E">
        <w:rPr>
          <w:lang w:val="uz-Cyrl-UZ"/>
        </w:rPr>
        <w:tab/>
        <w:t>15 min</w:t>
      </w:r>
    </w:p>
    <w:p w14:paraId="12BB369D" w14:textId="5D93486F" w:rsidR="000A3A57" w:rsidRPr="0014195E" w:rsidRDefault="000A3A57" w:rsidP="000A3A57">
      <w:pPr>
        <w:pStyle w:val="04Steps-ActivityStepHeading"/>
        <w:rPr>
          <w:lang w:val="uz-Cyrl-UZ"/>
        </w:rPr>
      </w:pPr>
      <w:r w:rsidRPr="0014195E">
        <w:rPr>
          <w:lang w:val="uz-Cyrl-UZ"/>
        </w:rPr>
        <w:t>Expl</w:t>
      </w:r>
      <w:r w:rsidR="00D50D23" w:rsidRPr="0014195E">
        <w:rPr>
          <w:lang w:val="uz-Cyrl-UZ"/>
        </w:rPr>
        <w:t>icar ‘vías’ en el cerebro</w:t>
      </w:r>
      <w:r w:rsidRPr="0014195E">
        <w:rPr>
          <w:lang w:val="uz-Cyrl-UZ"/>
        </w:rPr>
        <w:t xml:space="preserve"> </w:t>
      </w:r>
    </w:p>
    <w:p w14:paraId="332AE8FF" w14:textId="4F760C7C" w:rsidR="00E1169A" w:rsidRPr="0014195E" w:rsidRDefault="00D50D23" w:rsidP="00E1169A">
      <w:pPr>
        <w:pStyle w:val="05Steps-Instructions"/>
        <w:rPr>
          <w:lang w:val="uz-Cyrl-UZ"/>
        </w:rPr>
      </w:pPr>
      <w:r w:rsidRPr="0014195E">
        <w:rPr>
          <w:lang w:val="uz-Cyrl-UZ"/>
        </w:rPr>
        <w:t>Pida a cada persona que dibuje la cabeza y el cerebro en un pedazo de papel. Dibuje neuronas en el cerebro (puntos). Ahora conecta los puntos con muchas líneas siguiendo el mismo camino</w:t>
      </w:r>
      <w:r w:rsidR="00EC3122" w:rsidRPr="0014195E">
        <w:rPr>
          <w:lang w:val="uz-Cyrl-UZ"/>
        </w:rPr>
        <w:t>.</w:t>
      </w:r>
    </w:p>
    <w:p w14:paraId="10394ED0" w14:textId="2D51906A" w:rsidR="000A3A57" w:rsidRPr="0014195E" w:rsidRDefault="00D50D23" w:rsidP="00EC3122">
      <w:pPr>
        <w:pStyle w:val="06CommentbytheLeader"/>
        <w:rPr>
          <w:lang w:val="uz-Cyrl-UZ"/>
        </w:rPr>
      </w:pPr>
      <w:r w:rsidRPr="0014195E">
        <w:rPr>
          <w:lang w:val="uz-Cyrl-UZ"/>
        </w:rPr>
        <w:lastRenderedPageBreak/>
        <w:t xml:space="preserve">Diga: Echemos un vistazo al cerebro. El cerebro forma patrones cuando repites el comportamiento. La primera vez es difícil, pero se vuelve más fácil, por ejemplo: aprender a conducir -después de un tiempo no piensas en ello. Los patrones son importantes (no querrás volver a aprender todo lo que haces cada día). Pero la desventaja de los patrones es que a veces en el ministerio que hacemos, nos sentimos tan cómodos haciendo lo mismo una y otra vez, que se vuelve muy difícil cambiar. Muchos de los problemas identificados en las notas adhesivas </w:t>
      </w:r>
      <w:r w:rsidRPr="0014195E">
        <w:rPr>
          <w:b/>
          <w:lang w:val="uz-Cyrl-UZ"/>
        </w:rPr>
        <w:t>ROSADAS</w:t>
      </w:r>
      <w:r w:rsidRPr="0014195E">
        <w:rPr>
          <w:lang w:val="uz-Cyrl-UZ"/>
        </w:rPr>
        <w:t xml:space="preserve"> </w:t>
      </w:r>
      <w:r w:rsidRPr="0014195E">
        <w:rPr>
          <w:i/>
          <w:lang w:val="uz-Cyrl-UZ"/>
        </w:rPr>
        <w:t>"</w:t>
      </w:r>
      <w:r w:rsidR="00A77468" w:rsidRPr="0014195E">
        <w:rPr>
          <w:i/>
          <w:lang w:val="uz-Cyrl-UZ"/>
        </w:rPr>
        <w:t>C</w:t>
      </w:r>
      <w:r w:rsidRPr="0014195E">
        <w:rPr>
          <w:i/>
          <w:lang w:val="uz-Cyrl-UZ"/>
        </w:rPr>
        <w:t>osas que dificultan que los niños vengan a Jesús"</w:t>
      </w:r>
      <w:r w:rsidRPr="0014195E">
        <w:rPr>
          <w:lang w:val="uz-Cyrl-UZ"/>
        </w:rPr>
        <w:t xml:space="preserve"> (ver KH1.1 </w:t>
      </w:r>
      <w:r w:rsidRPr="0014195E">
        <w:rPr>
          <w:i/>
          <w:lang w:val="uz-Cyrl-UZ"/>
        </w:rPr>
        <w:t>'Mosaico de notas adhesivas'</w:t>
      </w:r>
      <w:r w:rsidRPr="0014195E">
        <w:rPr>
          <w:lang w:val="uz-Cyrl-UZ"/>
        </w:rPr>
        <w:t xml:space="preserve"> página 5) se deben a la repetición de cosas inútiles (a nivel de país, familia o iglesia). Si nunca nos detenemos a preguntamos por qué... nos encontramos atascados con estos problemas que no sabemos cómo resolver</w:t>
      </w:r>
      <w:r w:rsidR="000A3A57" w:rsidRPr="0014195E">
        <w:rPr>
          <w:lang w:val="uz-Cyrl-UZ"/>
        </w:rPr>
        <w:t>.</w:t>
      </w:r>
    </w:p>
    <w:p w14:paraId="019142AE" w14:textId="3A3E2913" w:rsidR="00E1169A" w:rsidRPr="0014195E" w:rsidRDefault="00AB76A8" w:rsidP="00E1169A">
      <w:pPr>
        <w:pStyle w:val="04Steps-ActivityStepHeading"/>
        <w:rPr>
          <w:lang w:val="uz-Cyrl-UZ"/>
        </w:rPr>
      </w:pPr>
      <w:r w:rsidRPr="0014195E">
        <w:rPr>
          <w:lang w:val="uz-Cyrl-UZ"/>
        </w:rPr>
        <w:t>Expl</w:t>
      </w:r>
      <w:r w:rsidR="00A77468" w:rsidRPr="0014195E">
        <w:rPr>
          <w:lang w:val="uz-Cyrl-UZ"/>
        </w:rPr>
        <w:t xml:space="preserve">icar </w:t>
      </w:r>
      <w:r w:rsidR="0014195E" w:rsidRPr="0014195E">
        <w:rPr>
          <w:lang w:val="uz-Cyrl-UZ"/>
        </w:rPr>
        <w:t>conexiones</w:t>
      </w:r>
      <w:r w:rsidR="00A77468" w:rsidRPr="0014195E">
        <w:rPr>
          <w:lang w:val="uz-Cyrl-UZ"/>
        </w:rPr>
        <w:t xml:space="preserve"> y barricadas</w:t>
      </w:r>
    </w:p>
    <w:p w14:paraId="66F004FB" w14:textId="45FFF78A" w:rsidR="00634637" w:rsidRPr="0014195E" w:rsidRDefault="00A77468" w:rsidP="00634637">
      <w:pPr>
        <w:pStyle w:val="06CommentbytheLeader"/>
        <w:rPr>
          <w:lang w:val="uz-Cyrl-UZ"/>
        </w:rPr>
      </w:pPr>
      <w:r w:rsidRPr="0014195E">
        <w:rPr>
          <w:lang w:val="uz-Cyrl-UZ"/>
        </w:rPr>
        <w:t xml:space="preserve">Diga; 'Los cerebros de los niños tienen 10 veces más </w:t>
      </w:r>
      <w:r w:rsidRPr="0014195E">
        <w:rPr>
          <w:b/>
          <w:i/>
          <w:lang w:val="uz-Cyrl-UZ"/>
        </w:rPr>
        <w:t>conexiones</w:t>
      </w:r>
      <w:r w:rsidRPr="0014195E">
        <w:rPr>
          <w:lang w:val="uz-Cyrl-UZ"/>
        </w:rPr>
        <w:t xml:space="preserve"> que los de los adultos. El desarrollo del cerebro ocurre poco después de la concepción y progresa a un ritmo muy rápido en los primeros años de vida, donde las neuronas forman nuevas conexiones a la asombrosa tasa de 700-1000 por segundo. Estas conexiones tempranas forman la base de la capacidad permanente de una persona para aprender, adaptarse al cambio, tener capacidad de recuperación en caso de circunstancias inesperadas (resiliencia), así como la salud física y mental. Si bien el desarrollo del cerebro puede continuar a lo largo de la vida, es más rápido antes del nacimiento y durante el período de vida de la primera infancia.</w:t>
      </w:r>
    </w:p>
    <w:p w14:paraId="6F84DBD3" w14:textId="13B48A42" w:rsidR="000A3A57" w:rsidRPr="0014195E" w:rsidRDefault="001A0DE0" w:rsidP="0070279A">
      <w:pPr>
        <w:pStyle w:val="06CommentbytheLeader"/>
        <w:rPr>
          <w:lang w:val="uz-Cyrl-UZ"/>
        </w:rPr>
      </w:pPr>
      <w:r w:rsidRPr="0014195E">
        <w:rPr>
          <w:lang w:val="uz-Cyrl-UZ"/>
        </w:rPr>
        <w:t xml:space="preserve">¿Cuántas preguntas cree que un niño promedio hace todos los días? En promedio, se trata de 400 preguntas por día. Mientras ellos hacen preguntas, están estirando sus cerebros y aprendiendo a pensar. Muchas preguntas que hacen son preguntas de 'por qué'... a través de estas comienzan a comprender el mundo que les rodea. La tradición de las familias en algunas culturas es que, si un niño hace la pregunta "por qué", la respuesta es a menudo... </w:t>
      </w:r>
      <w:r w:rsidR="000A3A57" w:rsidRPr="0014195E">
        <w:rPr>
          <w:i/>
          <w:lang w:val="uz-Cyrl-UZ"/>
        </w:rPr>
        <w:t>‘</w:t>
      </w:r>
      <w:r w:rsidRPr="0014195E">
        <w:rPr>
          <w:i/>
          <w:lang w:val="uz-Cyrl-UZ"/>
        </w:rPr>
        <w:t>Simplemente porque</w:t>
      </w:r>
      <w:r w:rsidR="000A3A57" w:rsidRPr="0014195E">
        <w:rPr>
          <w:i/>
          <w:lang w:val="uz-Cyrl-UZ"/>
        </w:rPr>
        <w:t xml:space="preserve">’ </w:t>
      </w:r>
      <w:r w:rsidR="000A3A57" w:rsidRPr="0014195E">
        <w:rPr>
          <w:lang w:val="uz-Cyrl-UZ"/>
        </w:rPr>
        <w:t xml:space="preserve">o </w:t>
      </w:r>
      <w:r w:rsidR="000A3A57" w:rsidRPr="0014195E">
        <w:rPr>
          <w:i/>
          <w:lang w:val="uz-Cyrl-UZ"/>
        </w:rPr>
        <w:t>‘</w:t>
      </w:r>
      <w:r w:rsidRPr="0014195E">
        <w:rPr>
          <w:i/>
          <w:lang w:val="uz-Cyrl-UZ"/>
        </w:rPr>
        <w:t>no importa’</w:t>
      </w:r>
      <w:r w:rsidR="00EC3122" w:rsidRPr="0014195E">
        <w:rPr>
          <w:lang w:val="uz-Cyrl-UZ"/>
        </w:rPr>
        <w:t xml:space="preserve"> </w:t>
      </w:r>
      <w:r w:rsidR="000A3A57" w:rsidRPr="0014195E">
        <w:rPr>
          <w:lang w:val="uz-Cyrl-UZ"/>
        </w:rPr>
        <w:t>o ‘</w:t>
      </w:r>
      <w:r w:rsidRPr="0014195E">
        <w:rPr>
          <w:i/>
          <w:lang w:val="uz-Cyrl-UZ"/>
        </w:rPr>
        <w:t>no te preocupes</w:t>
      </w:r>
      <w:r w:rsidR="000A3A57" w:rsidRPr="0014195E">
        <w:rPr>
          <w:i/>
          <w:lang w:val="uz-Cyrl-UZ"/>
        </w:rPr>
        <w:t>’.</w:t>
      </w:r>
      <w:r w:rsidR="000A3A57" w:rsidRPr="0014195E">
        <w:rPr>
          <w:lang w:val="uz-Cyrl-UZ"/>
        </w:rPr>
        <w:t xml:space="preserve"> </w:t>
      </w:r>
      <w:r w:rsidR="00A50ADD" w:rsidRPr="0014195E">
        <w:rPr>
          <w:lang w:val="uz-Cyrl-UZ"/>
        </w:rPr>
        <w:t xml:space="preserve">Cuanto más esto sucede, menos cuestiona el niño y menos hace preguntas. En vez de dejar que los niños piensen, ellos impiden que los niños piensen. Esto no es deliberado, sino simplemente </w:t>
      </w:r>
      <w:r w:rsidR="004C3A48" w:rsidRPr="0014195E">
        <w:rPr>
          <w:lang w:val="uz-Cyrl-UZ"/>
        </w:rPr>
        <w:t xml:space="preserve">pasa </w:t>
      </w:r>
      <w:r w:rsidR="00A50ADD" w:rsidRPr="0014195E">
        <w:rPr>
          <w:lang w:val="uz-Cyrl-UZ"/>
        </w:rPr>
        <w:t>a través de la tradición de no dejar que los niños hagan preguntas.</w:t>
      </w:r>
      <w:r w:rsidR="000A3A57" w:rsidRPr="0014195E">
        <w:rPr>
          <w:lang w:val="uz-Cyrl-UZ"/>
        </w:rPr>
        <w:t xml:space="preserve"> </w:t>
      </w:r>
    </w:p>
    <w:p w14:paraId="56F22529" w14:textId="5A565E74" w:rsidR="000A3A57" w:rsidRPr="0014195E" w:rsidRDefault="004C3A48" w:rsidP="0070279A">
      <w:pPr>
        <w:pStyle w:val="06CommentbytheLeader"/>
        <w:rPr>
          <w:lang w:val="uz-Cyrl-UZ"/>
        </w:rPr>
      </w:pPr>
      <w:r w:rsidRPr="0014195E">
        <w:rPr>
          <w:lang w:val="uz-Cyrl-UZ"/>
        </w:rPr>
        <w:t xml:space="preserve">A veces para resolver problemas, necesitas hacer un tratamiento de "shock". Por ejemplo, una </w:t>
      </w:r>
      <w:r w:rsidRPr="0014195E">
        <w:rPr>
          <w:b/>
          <w:i/>
          <w:lang w:val="uz-Cyrl-UZ"/>
        </w:rPr>
        <w:t>barricada</w:t>
      </w:r>
      <w:r w:rsidRPr="0014195E">
        <w:rPr>
          <w:lang w:val="uz-Cyrl-UZ"/>
        </w:rPr>
        <w:t xml:space="preserve"> (literalmente) hace que manejes de una manera diferente a tu destino. Cuando usamos un 'objeto aleatorio' en la actividad anterior, lanzamos una '</w:t>
      </w:r>
      <w:r w:rsidRPr="0014195E">
        <w:rPr>
          <w:b/>
          <w:i/>
          <w:lang w:val="uz-Cyrl-UZ"/>
        </w:rPr>
        <w:t>barricada</w:t>
      </w:r>
      <w:r w:rsidRPr="0014195E">
        <w:rPr>
          <w:lang w:val="uz-Cyrl-UZ"/>
        </w:rPr>
        <w:t>'</w:t>
      </w:r>
      <w:r w:rsidR="000A3A57" w:rsidRPr="0014195E">
        <w:rPr>
          <w:b/>
          <w:i/>
          <w:lang w:val="uz-Cyrl-UZ"/>
        </w:rPr>
        <w:t>.</w:t>
      </w:r>
      <w:r w:rsidR="000A3A57" w:rsidRPr="0014195E">
        <w:rPr>
          <w:lang w:val="uz-Cyrl-UZ"/>
        </w:rPr>
        <w:t xml:space="preserve"> </w:t>
      </w:r>
    </w:p>
    <w:p w14:paraId="22888B4F" w14:textId="585DA3FC" w:rsidR="000343FA" w:rsidRPr="0014195E" w:rsidRDefault="000343FA" w:rsidP="000343FA">
      <w:pPr>
        <w:pStyle w:val="04Steps-ActivityStepHeading"/>
        <w:rPr>
          <w:lang w:val="uz-Cyrl-UZ"/>
        </w:rPr>
      </w:pPr>
      <w:r w:rsidRPr="0014195E">
        <w:rPr>
          <w:lang w:val="uz-Cyrl-UZ"/>
        </w:rPr>
        <w:t>‘</w:t>
      </w:r>
      <w:r w:rsidR="004C3A48" w:rsidRPr="0014195E">
        <w:rPr>
          <w:lang w:val="uz-Cyrl-UZ"/>
        </w:rPr>
        <w:t>Barricada</w:t>
      </w:r>
      <w:r w:rsidRPr="0014195E">
        <w:rPr>
          <w:lang w:val="uz-Cyrl-UZ"/>
        </w:rPr>
        <w:t xml:space="preserve">’ </w:t>
      </w:r>
      <w:r w:rsidR="004C3A48" w:rsidRPr="0014195E">
        <w:rPr>
          <w:lang w:val="uz-Cyrl-UZ"/>
        </w:rPr>
        <w:t>desafío físico</w:t>
      </w:r>
    </w:p>
    <w:p w14:paraId="6B552160" w14:textId="4EDFFB99" w:rsidR="000343FA" w:rsidRPr="0014195E" w:rsidRDefault="00851958" w:rsidP="000A3A57">
      <w:pPr>
        <w:pStyle w:val="05Steps-Instructions"/>
        <w:rPr>
          <w:lang w:val="uz-Cyrl-UZ"/>
        </w:rPr>
      </w:pPr>
      <w:r w:rsidRPr="0014195E">
        <w:rPr>
          <w:lang w:val="uz-Cyrl-UZ"/>
        </w:rPr>
        <w:t>Invite a 6 voluntarios a pasar al frente. Pídales que caminen hacia la puerta y vuelvan al frente</w:t>
      </w:r>
      <w:r w:rsidR="000343FA" w:rsidRPr="0014195E">
        <w:rPr>
          <w:lang w:val="uz-Cyrl-UZ"/>
        </w:rPr>
        <w:t xml:space="preserve">. </w:t>
      </w:r>
    </w:p>
    <w:p w14:paraId="3BEE4B3F" w14:textId="32C491EF" w:rsidR="000A3A57" w:rsidRPr="0014195E" w:rsidRDefault="00851958" w:rsidP="000A3A57">
      <w:pPr>
        <w:pStyle w:val="05Steps-Instructions"/>
        <w:rPr>
          <w:lang w:val="uz-Cyrl-UZ"/>
        </w:rPr>
      </w:pPr>
      <w:r w:rsidRPr="0014195E">
        <w:rPr>
          <w:lang w:val="uz-Cyrl-UZ"/>
        </w:rPr>
        <w:t>No hay nada particularmente creativo sobre lo que han hecho. Están usando viejos hábitos y caminos bien establecidos en sus cerebros</w:t>
      </w:r>
      <w:r w:rsidR="000343FA" w:rsidRPr="0014195E">
        <w:rPr>
          <w:lang w:val="uz-Cyrl-UZ"/>
        </w:rPr>
        <w:t>.</w:t>
      </w:r>
    </w:p>
    <w:p w14:paraId="3FC994F7" w14:textId="4C885F2E" w:rsidR="000343FA" w:rsidRPr="0014195E" w:rsidRDefault="00851958" w:rsidP="000A3A57">
      <w:pPr>
        <w:pStyle w:val="05Steps-Instructions"/>
        <w:rPr>
          <w:lang w:val="uz-Cyrl-UZ"/>
        </w:rPr>
      </w:pPr>
      <w:r w:rsidRPr="0014195E">
        <w:rPr>
          <w:lang w:val="uz-Cyrl-UZ"/>
        </w:rPr>
        <w:t xml:space="preserve">Ahora pídales que lo vuelvan a hacer, pero esta vez deben estar unidos con sus pies </w:t>
      </w:r>
      <w:r w:rsidR="0014195E" w:rsidRPr="0014195E">
        <w:rPr>
          <w:lang w:val="uz-Cyrl-UZ"/>
        </w:rPr>
        <w:t>tocándose</w:t>
      </w:r>
      <w:r w:rsidRPr="0014195E">
        <w:rPr>
          <w:lang w:val="uz-Cyrl-UZ"/>
        </w:rPr>
        <w:t xml:space="preserve"> todo el tiempo y todos mirando hacia afuera. Estas restricciones ponen un obstáculo (barricada) en nuestras rutas normales y en realidad crean nuevas oportunidades. Esto es </w:t>
      </w:r>
      <w:r w:rsidR="0014195E" w:rsidRPr="0014195E">
        <w:rPr>
          <w:lang w:val="uz-Cyrl-UZ"/>
        </w:rPr>
        <w:t>contraintuitivo</w:t>
      </w:r>
      <w:r w:rsidRPr="0014195E">
        <w:rPr>
          <w:lang w:val="uz-Cyrl-UZ"/>
        </w:rPr>
        <w:t xml:space="preserve">. Si </w:t>
      </w:r>
      <w:r w:rsidRPr="0014195E">
        <w:rPr>
          <w:lang w:val="uz-Cyrl-UZ"/>
        </w:rPr>
        <w:lastRenderedPageBreak/>
        <w:t>ponemos límites a lo que hacemos, obtenemos más oportunidades para la creatividad</w:t>
      </w:r>
      <w:r w:rsidR="006B2DD0" w:rsidRPr="0014195E">
        <w:rPr>
          <w:lang w:val="uz-Cyrl-UZ"/>
        </w:rPr>
        <w:t xml:space="preserve">. </w:t>
      </w:r>
    </w:p>
    <w:p w14:paraId="3364A2D8" w14:textId="38DA51FB" w:rsidR="000343FA" w:rsidRPr="0014195E" w:rsidRDefault="00851958" w:rsidP="000A3A57">
      <w:pPr>
        <w:pStyle w:val="05Steps-Instructions"/>
        <w:rPr>
          <w:lang w:val="uz-Cyrl-UZ"/>
        </w:rPr>
      </w:pPr>
      <w:r w:rsidRPr="0014195E">
        <w:rPr>
          <w:lang w:val="uz-Cyrl-UZ"/>
        </w:rPr>
        <w:t>Ahora pida a todos que estén en un equipo de 6. Cada uno debe moverse por el edificio. Ponga diferentes restricciones creativas en cada equipo. Por ejemplo: 3 personas no pueden tocar tierra, nadie puede hablar o ver... etc</w:t>
      </w:r>
      <w:r w:rsidR="00EC3122" w:rsidRPr="0014195E">
        <w:rPr>
          <w:lang w:val="uz-Cyrl-UZ"/>
        </w:rPr>
        <w:t>.</w:t>
      </w:r>
    </w:p>
    <w:p w14:paraId="36C80D83" w14:textId="60B117A1" w:rsidR="000343FA" w:rsidRPr="0014195E" w:rsidRDefault="00851958" w:rsidP="000A3A57">
      <w:pPr>
        <w:pStyle w:val="05Steps-Instructions"/>
        <w:rPr>
          <w:b/>
          <w:lang w:val="uz-Cyrl-UZ"/>
        </w:rPr>
      </w:pPr>
      <w:r w:rsidRPr="0014195E">
        <w:rPr>
          <w:b/>
          <w:lang w:val="uz-Cyrl-UZ"/>
        </w:rPr>
        <w:t>In</w:t>
      </w:r>
      <w:r w:rsidR="00E966B3" w:rsidRPr="0014195E">
        <w:rPr>
          <w:b/>
          <w:lang w:val="uz-Cyrl-UZ"/>
        </w:rPr>
        <w:t>terrogar</w:t>
      </w:r>
      <w:r w:rsidR="006B2DD0" w:rsidRPr="0014195E">
        <w:rPr>
          <w:b/>
          <w:lang w:val="uz-Cyrl-UZ"/>
        </w:rPr>
        <w:t xml:space="preserve"> </w:t>
      </w:r>
    </w:p>
    <w:p w14:paraId="30C5C6E6" w14:textId="6C38B109" w:rsidR="0070279A" w:rsidRPr="0014195E" w:rsidRDefault="00851958" w:rsidP="002F0DF7">
      <w:pPr>
        <w:pStyle w:val="05Steps-Instructions"/>
        <w:rPr>
          <w:rStyle w:val="05Steps-examplesChar"/>
          <w:lang w:val="uz-Cyrl-UZ"/>
        </w:rPr>
      </w:pPr>
      <w:r w:rsidRPr="0014195E">
        <w:rPr>
          <w:lang w:val="uz-Cyrl-UZ"/>
        </w:rPr>
        <w:t>¿Cómo es esto como el ministerio de niños hoy</w:t>
      </w:r>
      <w:r w:rsidR="000343FA" w:rsidRPr="0014195E">
        <w:rPr>
          <w:lang w:val="uz-Cyrl-UZ"/>
        </w:rPr>
        <w:t>?</w:t>
      </w:r>
      <w:r w:rsidR="002F0DF7" w:rsidRPr="0014195E">
        <w:rPr>
          <w:lang w:val="uz-Cyrl-UZ"/>
        </w:rPr>
        <w:t xml:space="preserve"> </w:t>
      </w:r>
      <w:r w:rsidR="0070279A" w:rsidRPr="0014195E">
        <w:rPr>
          <w:rStyle w:val="05Steps-examplesChar"/>
          <w:lang w:val="uz-Cyrl-UZ"/>
        </w:rPr>
        <w:t>(</w:t>
      </w:r>
      <w:r w:rsidRPr="0014195E">
        <w:rPr>
          <w:rStyle w:val="05Steps-examplesChar"/>
          <w:lang w:val="uz-Cyrl-UZ"/>
        </w:rPr>
        <w:t>Hemos tenido complacencia, tradición en métodos...</w:t>
      </w:r>
      <w:r w:rsidR="00EE237E" w:rsidRPr="0014195E">
        <w:rPr>
          <w:rStyle w:val="05Steps-examplesChar"/>
          <w:lang w:val="uz-Cyrl-UZ"/>
        </w:rPr>
        <w:t>)</w:t>
      </w:r>
    </w:p>
    <w:p w14:paraId="2E6C422B" w14:textId="12353389" w:rsidR="005D09B4" w:rsidRPr="0014195E" w:rsidRDefault="005D09B4" w:rsidP="005D09B4">
      <w:pPr>
        <w:pStyle w:val="04StepsintheLesson"/>
        <w:rPr>
          <w:lang w:val="uz-Cyrl-UZ"/>
        </w:rPr>
      </w:pPr>
      <w:r w:rsidRPr="0014195E">
        <w:rPr>
          <w:lang w:val="uz-Cyrl-UZ"/>
        </w:rPr>
        <w:t>4. Proces</w:t>
      </w:r>
      <w:r w:rsidR="00851958" w:rsidRPr="0014195E">
        <w:rPr>
          <w:lang w:val="uz-Cyrl-UZ"/>
        </w:rPr>
        <w:t>o</w:t>
      </w:r>
      <w:r w:rsidRPr="0014195E">
        <w:rPr>
          <w:lang w:val="uz-Cyrl-UZ"/>
        </w:rPr>
        <w:t xml:space="preserve"> </w:t>
      </w:r>
      <w:r w:rsidR="00851958" w:rsidRPr="0014195E">
        <w:rPr>
          <w:lang w:val="uz-Cyrl-UZ"/>
        </w:rPr>
        <w:t>del pensamiento creativo</w:t>
      </w:r>
      <w:r w:rsidR="002346AA" w:rsidRPr="0014195E">
        <w:rPr>
          <w:lang w:val="uz-Cyrl-UZ"/>
        </w:rPr>
        <w:tab/>
        <w:t>30 min</w:t>
      </w:r>
    </w:p>
    <w:p w14:paraId="0A333295" w14:textId="39E5BB02" w:rsidR="000A3A57" w:rsidRPr="0014195E" w:rsidRDefault="00851958" w:rsidP="00851958">
      <w:pPr>
        <w:pStyle w:val="04Steps-ActivityStepHeading"/>
        <w:rPr>
          <w:lang w:val="uz-Cyrl-UZ"/>
        </w:rPr>
      </w:pPr>
      <w:r w:rsidRPr="0014195E">
        <w:rPr>
          <w:lang w:val="uz-Cyrl-UZ"/>
        </w:rPr>
        <w:t>El proceso de pensar con creatividad nueva</w:t>
      </w:r>
    </w:p>
    <w:p w14:paraId="69283221" w14:textId="3DB9C739" w:rsidR="005D09B4" w:rsidRPr="0014195E" w:rsidRDefault="00851958" w:rsidP="005D09B4">
      <w:pPr>
        <w:pStyle w:val="05Steps-Instructions"/>
        <w:rPr>
          <w:lang w:val="uz-Cyrl-UZ"/>
        </w:rPr>
      </w:pPr>
      <w:r w:rsidRPr="0014195E">
        <w:rPr>
          <w:lang w:val="uz-Cyrl-UZ"/>
        </w:rPr>
        <w:t>Le mostraremos un proceso para encontrar nuevas ideas. Tiene 5 pasos</w:t>
      </w:r>
      <w:r w:rsidR="005D09B4" w:rsidRPr="0014195E">
        <w:rPr>
          <w:lang w:val="uz-Cyrl-UZ"/>
        </w:rPr>
        <w:t xml:space="preserve">. </w:t>
      </w:r>
    </w:p>
    <w:p w14:paraId="4617F813" w14:textId="2CC72DBB" w:rsidR="005D09B4" w:rsidRPr="0014195E" w:rsidRDefault="00851958" w:rsidP="00851958">
      <w:pPr>
        <w:pStyle w:val="05Steps-bullets"/>
        <w:numPr>
          <w:ilvl w:val="0"/>
          <w:numId w:val="21"/>
        </w:numPr>
        <w:ind w:firstLine="414"/>
        <w:rPr>
          <w:lang w:val="uz-Cyrl-UZ"/>
        </w:rPr>
      </w:pPr>
      <w:r w:rsidRPr="0014195E">
        <w:rPr>
          <w:b/>
          <w:lang w:val="uz-Cyrl-UZ"/>
        </w:rPr>
        <w:t>Mire</w:t>
      </w:r>
      <w:r w:rsidRPr="0014195E">
        <w:rPr>
          <w:lang w:val="uz-Cyrl-UZ"/>
        </w:rPr>
        <w:t xml:space="preserve"> el problema y observe qué elementos están en juego</w:t>
      </w:r>
    </w:p>
    <w:p w14:paraId="2094D3CF" w14:textId="137EFFD4" w:rsidR="005D09B4" w:rsidRPr="0014195E" w:rsidRDefault="00851958" w:rsidP="00851958">
      <w:pPr>
        <w:pStyle w:val="05Steps-bullets"/>
        <w:numPr>
          <w:ilvl w:val="0"/>
          <w:numId w:val="21"/>
        </w:numPr>
        <w:ind w:firstLine="414"/>
        <w:rPr>
          <w:lang w:val="uz-Cyrl-UZ"/>
        </w:rPr>
      </w:pPr>
      <w:r w:rsidRPr="0014195E">
        <w:rPr>
          <w:b/>
          <w:lang w:val="uz-Cyrl-UZ"/>
        </w:rPr>
        <w:t>Ore</w:t>
      </w:r>
      <w:r w:rsidRPr="0014195E">
        <w:rPr>
          <w:lang w:val="uz-Cyrl-UZ"/>
        </w:rPr>
        <w:t xml:space="preserve"> por la inspiración de Dios</w:t>
      </w:r>
    </w:p>
    <w:p w14:paraId="088E7D0D" w14:textId="305DAAE3" w:rsidR="005D09B4" w:rsidRPr="0014195E" w:rsidRDefault="00851958" w:rsidP="00851958">
      <w:pPr>
        <w:pStyle w:val="05Steps-bullets"/>
        <w:numPr>
          <w:ilvl w:val="0"/>
          <w:numId w:val="21"/>
        </w:numPr>
        <w:ind w:firstLine="414"/>
        <w:rPr>
          <w:lang w:val="uz-Cyrl-UZ"/>
        </w:rPr>
      </w:pPr>
      <w:r w:rsidRPr="0014195E">
        <w:rPr>
          <w:b/>
          <w:lang w:val="uz-Cyrl-UZ"/>
        </w:rPr>
        <w:t xml:space="preserve">Juegue </w:t>
      </w:r>
      <w:r w:rsidRPr="0014195E">
        <w:rPr>
          <w:lang w:val="uz-Cyrl-UZ"/>
        </w:rPr>
        <w:t>con muchas ideas</w:t>
      </w:r>
    </w:p>
    <w:p w14:paraId="5D600ED3" w14:textId="6715D761" w:rsidR="005D09B4" w:rsidRPr="0014195E" w:rsidRDefault="005D09B4" w:rsidP="00C554D5">
      <w:pPr>
        <w:pStyle w:val="05Steps-bullets"/>
        <w:numPr>
          <w:ilvl w:val="0"/>
          <w:numId w:val="21"/>
        </w:numPr>
        <w:ind w:firstLine="414"/>
        <w:rPr>
          <w:lang w:val="uz-Cyrl-UZ"/>
        </w:rPr>
      </w:pPr>
      <w:r w:rsidRPr="0014195E">
        <w:rPr>
          <w:b/>
          <w:lang w:val="uz-Cyrl-UZ"/>
        </w:rPr>
        <w:t>Imagine</w:t>
      </w:r>
      <w:r w:rsidRPr="0014195E">
        <w:rPr>
          <w:lang w:val="uz-Cyrl-UZ"/>
        </w:rPr>
        <w:t xml:space="preserve"> </w:t>
      </w:r>
      <w:r w:rsidR="00851958" w:rsidRPr="0014195E">
        <w:rPr>
          <w:lang w:val="uz-Cyrl-UZ"/>
        </w:rPr>
        <w:t>una solución escapando de las estructuras actuales</w:t>
      </w:r>
    </w:p>
    <w:p w14:paraId="492589D8" w14:textId="73634D81" w:rsidR="005D09B4" w:rsidRPr="0014195E" w:rsidRDefault="005D09B4" w:rsidP="00C554D5">
      <w:pPr>
        <w:pStyle w:val="05Steps-bullets"/>
        <w:numPr>
          <w:ilvl w:val="0"/>
          <w:numId w:val="21"/>
        </w:numPr>
        <w:ind w:firstLine="414"/>
        <w:rPr>
          <w:lang w:val="uz-Cyrl-UZ"/>
        </w:rPr>
      </w:pPr>
      <w:r w:rsidRPr="0014195E">
        <w:rPr>
          <w:b/>
          <w:lang w:val="uz-Cyrl-UZ"/>
        </w:rPr>
        <w:t>M</w:t>
      </w:r>
      <w:r w:rsidR="00851958" w:rsidRPr="0014195E">
        <w:rPr>
          <w:b/>
          <w:lang w:val="uz-Cyrl-UZ"/>
        </w:rPr>
        <w:t>uévase</w:t>
      </w:r>
      <w:r w:rsidRPr="0014195E">
        <w:rPr>
          <w:lang w:val="uz-Cyrl-UZ"/>
        </w:rPr>
        <w:t xml:space="preserve"> </w:t>
      </w:r>
      <w:r w:rsidR="00851958" w:rsidRPr="0014195E">
        <w:rPr>
          <w:lang w:val="uz-Cyrl-UZ"/>
        </w:rPr>
        <w:t>para probar las nuevas ideas y afinarlas</w:t>
      </w:r>
    </w:p>
    <w:p w14:paraId="40261177" w14:textId="6A767E24" w:rsidR="005D09B4" w:rsidRPr="0014195E" w:rsidRDefault="005D09B4" w:rsidP="005D09B4">
      <w:pPr>
        <w:pStyle w:val="04Steps-ActivityStepHeading"/>
        <w:rPr>
          <w:lang w:val="uz-Cyrl-UZ"/>
        </w:rPr>
      </w:pPr>
      <w:r w:rsidRPr="0014195E">
        <w:rPr>
          <w:lang w:val="uz-Cyrl-UZ"/>
        </w:rPr>
        <w:t xml:space="preserve">1. </w:t>
      </w:r>
      <w:r w:rsidR="00B11A3A" w:rsidRPr="0014195E">
        <w:rPr>
          <w:lang w:val="uz-Cyrl-UZ"/>
        </w:rPr>
        <w:t>Mire</w:t>
      </w:r>
      <w:r w:rsidR="00A42073" w:rsidRPr="0014195E">
        <w:rPr>
          <w:lang w:val="uz-Cyrl-UZ"/>
        </w:rPr>
        <w:t xml:space="preserve"> </w:t>
      </w:r>
      <w:r w:rsidR="00BE00E7" w:rsidRPr="0014195E">
        <w:rPr>
          <w:lang w:val="uz-Cyrl-UZ"/>
        </w:rPr>
        <w:t>-</w:t>
      </w:r>
      <w:r w:rsidR="00A42073" w:rsidRPr="0014195E">
        <w:rPr>
          <w:lang w:val="uz-Cyrl-UZ"/>
        </w:rPr>
        <w:t xml:space="preserve">dibujo </w:t>
      </w:r>
      <w:r w:rsidR="00CB6CB1" w:rsidRPr="0014195E">
        <w:rPr>
          <w:lang w:val="uz-Cyrl-UZ"/>
        </w:rPr>
        <w:t>cabez</w:t>
      </w:r>
      <w:r w:rsidR="00A42073" w:rsidRPr="0014195E">
        <w:rPr>
          <w:lang w:val="uz-Cyrl-UZ"/>
        </w:rPr>
        <w:t>a abajo</w:t>
      </w:r>
    </w:p>
    <w:p w14:paraId="0F78CE96" w14:textId="0D586DC2" w:rsidR="000A3A57" w:rsidRPr="0014195E" w:rsidRDefault="00A42073" w:rsidP="000A3A57">
      <w:pPr>
        <w:pStyle w:val="05Steps-Instructions"/>
        <w:rPr>
          <w:lang w:val="uz-Cyrl-UZ"/>
        </w:rPr>
      </w:pPr>
      <w:r w:rsidRPr="0014195E">
        <w:rPr>
          <w:lang w:val="uz-Cyrl-UZ"/>
        </w:rPr>
        <w:t>El primer paso es mirar los problemas y tratar de ver las oportunidades. Pregúntese: '¿Cómo es?' '¿Puedo ver algo nuevo aquí?’</w:t>
      </w:r>
    </w:p>
    <w:p w14:paraId="289A077E" w14:textId="6C063762" w:rsidR="005D09B4" w:rsidRPr="0014195E" w:rsidRDefault="0014195E" w:rsidP="000A3A57">
      <w:pPr>
        <w:pStyle w:val="05Steps-Instructions"/>
        <w:rPr>
          <w:lang w:val="uz-Cyrl-UZ"/>
        </w:rPr>
      </w:pPr>
      <w:r w:rsidRPr="0014195E">
        <w:rPr>
          <w:lang w:val="uz-Cyrl-UZ"/>
        </w:rPr>
        <w:t>¡Cada persona copiará este dibujo... cabeza abajo!</w:t>
      </w:r>
      <w:r w:rsidR="00A42073" w:rsidRPr="0014195E">
        <w:rPr>
          <w:lang w:val="uz-Cyrl-UZ"/>
        </w:rPr>
        <w:t xml:space="preserve"> Al dibujar esto, concéntrese en copiar las líneas y las formas en lugar de pensar "Estoy dibujando un caballo". De esta manera, puede observar los detalles que se ha perdido antes de ahora. Después de unos minutos, discuta con el grupo sobre lo que descubrieron. Convierta sus dibujos en el camino correcto</w:t>
      </w:r>
      <w:r w:rsidR="00EE237E" w:rsidRPr="0014195E">
        <w:rPr>
          <w:lang w:val="uz-Cyrl-UZ"/>
        </w:rPr>
        <w:t>.</w:t>
      </w:r>
    </w:p>
    <w:p w14:paraId="381E2CB0" w14:textId="77777777" w:rsidR="003B7F41" w:rsidRPr="0014195E" w:rsidRDefault="000218E3" w:rsidP="000A3A57">
      <w:pPr>
        <w:pStyle w:val="05Steps-Instructions"/>
        <w:rPr>
          <w:lang w:val="uz-Cyrl-UZ"/>
        </w:rPr>
      </w:pPr>
      <w:r w:rsidRPr="0014195E">
        <w:rPr>
          <w:rFonts w:ascii="Helvetica" w:hAnsi="Helvetica" w:cs="Helvetica"/>
          <w:noProof/>
          <w:lang w:eastAsia="en-US"/>
        </w:rPr>
        <w:drawing>
          <wp:inline distT="0" distB="0" distL="0" distR="0" wp14:anchorId="509988BA" wp14:editId="2D1F17AC">
            <wp:extent cx="1261745" cy="1506855"/>
            <wp:effectExtent l="0" t="0" r="825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261745" cy="1506855"/>
                    </a:xfrm>
                    <a:prstGeom prst="rect">
                      <a:avLst/>
                    </a:prstGeom>
                    <a:noFill/>
                    <a:ln>
                      <a:noFill/>
                    </a:ln>
                  </pic:spPr>
                </pic:pic>
              </a:graphicData>
            </a:graphic>
          </wp:inline>
        </w:drawing>
      </w:r>
    </w:p>
    <w:p w14:paraId="78A53373" w14:textId="3E397F2A" w:rsidR="005D09B4" w:rsidRPr="0014195E" w:rsidRDefault="005D09B4" w:rsidP="005D09B4">
      <w:pPr>
        <w:pStyle w:val="04Steps-ActivityStepHeading"/>
        <w:rPr>
          <w:lang w:val="uz-Cyrl-UZ"/>
        </w:rPr>
      </w:pPr>
      <w:r w:rsidRPr="0014195E">
        <w:rPr>
          <w:lang w:val="uz-Cyrl-UZ"/>
        </w:rPr>
        <w:t xml:space="preserve">2. </w:t>
      </w:r>
      <w:r w:rsidR="00A42073" w:rsidRPr="0014195E">
        <w:rPr>
          <w:lang w:val="uz-Cyrl-UZ"/>
        </w:rPr>
        <w:t>Ore siempre</w:t>
      </w:r>
    </w:p>
    <w:p w14:paraId="74B3C8F9" w14:textId="68686BDE" w:rsidR="000A3A57" w:rsidRPr="0014195E" w:rsidRDefault="0014195E" w:rsidP="000A3A57">
      <w:pPr>
        <w:pStyle w:val="05Steps-Instructions"/>
        <w:rPr>
          <w:lang w:val="uz-Cyrl-UZ"/>
        </w:rPr>
      </w:pPr>
      <w:r w:rsidRPr="0014195E">
        <w:rPr>
          <w:lang w:val="uz-Cyrl-UZ"/>
        </w:rPr>
        <w:t>Pidamos</w:t>
      </w:r>
      <w:r w:rsidR="00A42073" w:rsidRPr="0014195E">
        <w:rPr>
          <w:lang w:val="uz-Cyrl-UZ"/>
        </w:rPr>
        <w:t xml:space="preserve"> a Dios que nos dé una perspectiva, visión y revelación. Agradézcale por lo que ya nos ha dado, y por la renovación de nuestras mentes. La fidelidad de Dios es nueva cada mañana</w:t>
      </w:r>
      <w:r w:rsidR="00682A7E" w:rsidRPr="0014195E">
        <w:rPr>
          <w:lang w:val="uz-Cyrl-UZ"/>
        </w:rPr>
        <w:t>.</w:t>
      </w:r>
    </w:p>
    <w:p w14:paraId="3031DE96" w14:textId="7ED24ED5" w:rsidR="00682A7E" w:rsidRPr="0014195E" w:rsidRDefault="00A42073" w:rsidP="000A3A57">
      <w:pPr>
        <w:pStyle w:val="05Steps-Instructions"/>
        <w:rPr>
          <w:i/>
          <w:lang w:val="uz-Cyrl-UZ"/>
        </w:rPr>
      </w:pPr>
      <w:r w:rsidRPr="0014195E">
        <w:rPr>
          <w:lang w:val="uz-Cyrl-UZ"/>
        </w:rPr>
        <w:t xml:space="preserve">Oren juntos ahora! ¡Hágalo de una manera creativa! </w:t>
      </w:r>
      <w:r w:rsidRPr="0014195E">
        <w:rPr>
          <w:i/>
          <w:lang w:val="uz-Cyrl-UZ"/>
        </w:rPr>
        <w:t>(Ejemplo: oración de palomitas de maíz -ver Apéndice</w:t>
      </w:r>
      <w:r w:rsidR="00AD0E1C" w:rsidRPr="0014195E">
        <w:rPr>
          <w:i/>
          <w:lang w:val="uz-Cyrl-UZ"/>
        </w:rPr>
        <w:t>)</w:t>
      </w:r>
    </w:p>
    <w:p w14:paraId="0434EA27" w14:textId="2D1C731C" w:rsidR="005D09B4" w:rsidRPr="0014195E" w:rsidRDefault="005D09B4" w:rsidP="005D09B4">
      <w:pPr>
        <w:pStyle w:val="04Steps-ActivityStepHeading"/>
        <w:rPr>
          <w:lang w:val="uz-Cyrl-UZ"/>
        </w:rPr>
      </w:pPr>
      <w:r w:rsidRPr="0014195E">
        <w:rPr>
          <w:lang w:val="uz-Cyrl-UZ"/>
        </w:rPr>
        <w:lastRenderedPageBreak/>
        <w:t xml:space="preserve">3. </w:t>
      </w:r>
      <w:r w:rsidR="003E4F68" w:rsidRPr="0014195E">
        <w:rPr>
          <w:lang w:val="uz-Cyrl-UZ"/>
        </w:rPr>
        <w:t>Juegue</w:t>
      </w:r>
      <w:r w:rsidR="00BE00E7" w:rsidRPr="0014195E">
        <w:rPr>
          <w:lang w:val="uz-Cyrl-UZ"/>
        </w:rPr>
        <w:t xml:space="preserve">- </w:t>
      </w:r>
      <w:r w:rsidR="003E4F68" w:rsidRPr="0014195E">
        <w:rPr>
          <w:lang w:val="uz-Cyrl-UZ"/>
        </w:rPr>
        <w:t xml:space="preserve">invenciones </w:t>
      </w:r>
      <w:r w:rsidR="00BE00E7" w:rsidRPr="0014195E">
        <w:rPr>
          <w:lang w:val="uz-Cyrl-UZ"/>
        </w:rPr>
        <w:t>accidental</w:t>
      </w:r>
      <w:r w:rsidR="003E4F68" w:rsidRPr="0014195E">
        <w:rPr>
          <w:lang w:val="uz-Cyrl-UZ"/>
        </w:rPr>
        <w:t>es</w:t>
      </w:r>
    </w:p>
    <w:p w14:paraId="233F823B" w14:textId="320652F8" w:rsidR="00682A7E" w:rsidRPr="0014195E" w:rsidRDefault="000550E6" w:rsidP="002F0DF7">
      <w:pPr>
        <w:pStyle w:val="05Steps-Instructions"/>
        <w:rPr>
          <w:rStyle w:val="05Steps-examplesChar"/>
          <w:lang w:val="uz-Cyrl-UZ"/>
        </w:rPr>
      </w:pPr>
      <w:r w:rsidRPr="0014195E">
        <w:rPr>
          <w:lang w:val="uz-Cyrl-UZ"/>
        </w:rPr>
        <w:t>Pregunte... ¿qué tienen todos estos productos en común</w:t>
      </w:r>
      <w:r w:rsidR="00682A7E" w:rsidRPr="0014195E">
        <w:rPr>
          <w:lang w:val="uz-Cyrl-UZ"/>
        </w:rPr>
        <w:t>?</w:t>
      </w:r>
      <w:r w:rsidR="002F0DF7" w:rsidRPr="0014195E">
        <w:rPr>
          <w:lang w:val="uz-Cyrl-UZ"/>
        </w:rPr>
        <w:t xml:space="preserve"> </w:t>
      </w:r>
      <w:r w:rsidRPr="0014195E">
        <w:rPr>
          <w:rStyle w:val="05Steps-examplesChar"/>
          <w:lang w:val="uz-Cyrl-UZ"/>
        </w:rPr>
        <w:t>Teflón, notas adhesivas (post-it), plástico, super pegamento, paletas de helado y un slinky</w:t>
      </w:r>
      <w:r w:rsidR="00682A7E" w:rsidRPr="0014195E">
        <w:rPr>
          <w:rStyle w:val="05Steps-examplesChar"/>
          <w:lang w:val="uz-Cyrl-UZ"/>
        </w:rPr>
        <w:t>.</w:t>
      </w:r>
    </w:p>
    <w:p w14:paraId="5673DB89" w14:textId="159BDF66" w:rsidR="00682A7E" w:rsidRPr="0014195E" w:rsidRDefault="000550E6" w:rsidP="00E9558D">
      <w:pPr>
        <w:pStyle w:val="06CommentbytheLeader"/>
        <w:rPr>
          <w:lang w:val="uz-Cyrl-UZ"/>
        </w:rPr>
      </w:pPr>
      <w:r w:rsidRPr="0014195E">
        <w:rPr>
          <w:lang w:val="uz-Cyrl-UZ"/>
        </w:rPr>
        <w:t>Todos fueron descubiertos por accidente cuando el inventor estaba jugando, experimentando y buscando algo más</w:t>
      </w:r>
      <w:r w:rsidR="00682A7E" w:rsidRPr="0014195E">
        <w:rPr>
          <w:lang w:val="uz-Cyrl-UZ"/>
        </w:rPr>
        <w:t>.</w:t>
      </w:r>
    </w:p>
    <w:p w14:paraId="35BA0943" w14:textId="3EEDE0AB" w:rsidR="00682A7E" w:rsidRPr="0014195E" w:rsidRDefault="00682A7E" w:rsidP="000550E6">
      <w:pPr>
        <w:pStyle w:val="06CommentbytheLeaderBULLETS"/>
        <w:rPr>
          <w:lang w:val="uz-Cyrl-UZ"/>
        </w:rPr>
      </w:pPr>
      <w:r w:rsidRPr="0014195E">
        <w:rPr>
          <w:b/>
          <w:lang w:val="uz-Cyrl-UZ"/>
        </w:rPr>
        <w:t>Tefl</w:t>
      </w:r>
      <w:r w:rsidR="000550E6" w:rsidRPr="0014195E">
        <w:rPr>
          <w:b/>
          <w:lang w:val="uz-Cyrl-UZ"/>
        </w:rPr>
        <w:t>ó</w:t>
      </w:r>
      <w:r w:rsidRPr="0014195E">
        <w:rPr>
          <w:b/>
          <w:lang w:val="uz-Cyrl-UZ"/>
        </w:rPr>
        <w:t>n</w:t>
      </w:r>
      <w:r w:rsidR="000E2891" w:rsidRPr="0014195E">
        <w:rPr>
          <w:lang w:val="uz-Cyrl-UZ"/>
        </w:rPr>
        <w:t xml:space="preserve">- </w:t>
      </w:r>
      <w:r w:rsidR="000550E6" w:rsidRPr="0014195E">
        <w:rPr>
          <w:lang w:val="uz-Cyrl-UZ"/>
        </w:rPr>
        <w:t>un ingeniero que trabaja para Du Pont descubrió por error esta sustancia resbaladiza cuando jugaba con refrigerantes</w:t>
      </w:r>
      <w:r w:rsidR="000E2891" w:rsidRPr="0014195E">
        <w:rPr>
          <w:lang w:val="uz-Cyrl-UZ"/>
        </w:rPr>
        <w:t>.</w:t>
      </w:r>
    </w:p>
    <w:p w14:paraId="3D0217CC" w14:textId="22F3D240" w:rsidR="00682A7E" w:rsidRPr="0014195E" w:rsidRDefault="000550E6" w:rsidP="000550E6">
      <w:pPr>
        <w:pStyle w:val="06CommentbytheLeaderBULLETS"/>
        <w:rPr>
          <w:lang w:val="uz-Cyrl-UZ"/>
        </w:rPr>
      </w:pPr>
      <w:r w:rsidRPr="0014195E">
        <w:rPr>
          <w:b/>
          <w:lang w:val="uz-Cyrl-UZ"/>
        </w:rPr>
        <w:t>Notas adhesivas</w:t>
      </w:r>
      <w:r w:rsidR="000E2891" w:rsidRPr="0014195E">
        <w:rPr>
          <w:lang w:val="uz-Cyrl-UZ"/>
        </w:rPr>
        <w:t xml:space="preserve">- </w:t>
      </w:r>
      <w:r w:rsidRPr="0014195E">
        <w:rPr>
          <w:lang w:val="uz-Cyrl-UZ"/>
        </w:rPr>
        <w:t xml:space="preserve">en 1968, un químico intentaba crear un pegamento súper fuerte para los </w:t>
      </w:r>
      <w:r w:rsidR="0014195E" w:rsidRPr="0014195E">
        <w:rPr>
          <w:lang w:val="uz-Cyrl-UZ"/>
        </w:rPr>
        <w:t>aviones,</w:t>
      </w:r>
      <w:r w:rsidRPr="0014195E">
        <w:rPr>
          <w:lang w:val="uz-Cyrl-UZ"/>
        </w:rPr>
        <w:t xml:space="preserve"> pero falló. Terminó descubriendo un pegamento reutilizable no residual ideal para papel. Pasaron muchos años para convencer a otros de su valor</w:t>
      </w:r>
      <w:r w:rsidR="000E2891" w:rsidRPr="0014195E">
        <w:rPr>
          <w:lang w:val="uz-Cyrl-UZ"/>
        </w:rPr>
        <w:t>.</w:t>
      </w:r>
    </w:p>
    <w:p w14:paraId="1457B964" w14:textId="1B9D23A3" w:rsidR="00682A7E" w:rsidRPr="0014195E" w:rsidRDefault="00682A7E" w:rsidP="000550E6">
      <w:pPr>
        <w:pStyle w:val="06CommentbytheLeaderBULLETS"/>
        <w:rPr>
          <w:lang w:val="uz-Cyrl-UZ"/>
        </w:rPr>
      </w:pPr>
      <w:r w:rsidRPr="0014195E">
        <w:rPr>
          <w:b/>
          <w:lang w:val="uz-Cyrl-UZ"/>
        </w:rPr>
        <w:t>Pl</w:t>
      </w:r>
      <w:r w:rsidR="000550E6" w:rsidRPr="0014195E">
        <w:rPr>
          <w:b/>
          <w:lang w:val="uz-Cyrl-UZ"/>
        </w:rPr>
        <w:t>á</w:t>
      </w:r>
      <w:r w:rsidRPr="0014195E">
        <w:rPr>
          <w:b/>
          <w:lang w:val="uz-Cyrl-UZ"/>
        </w:rPr>
        <w:t>stic</w:t>
      </w:r>
      <w:r w:rsidR="000550E6" w:rsidRPr="0014195E">
        <w:rPr>
          <w:b/>
          <w:lang w:val="uz-Cyrl-UZ"/>
        </w:rPr>
        <w:t>o</w:t>
      </w:r>
      <w:r w:rsidR="000E2891" w:rsidRPr="0014195E">
        <w:rPr>
          <w:lang w:val="uz-Cyrl-UZ"/>
        </w:rPr>
        <w:t xml:space="preserve">- </w:t>
      </w:r>
      <w:r w:rsidR="000550E6" w:rsidRPr="0014195E">
        <w:rPr>
          <w:lang w:val="uz-Cyrl-UZ"/>
        </w:rPr>
        <w:t>un químico estaba tratando de crear un nuevo material aislante cuando descubrió el plástico. Era moldeable y maravillosamente adaptable</w:t>
      </w:r>
      <w:r w:rsidR="000E2891" w:rsidRPr="0014195E">
        <w:rPr>
          <w:lang w:val="uz-Cyrl-UZ"/>
        </w:rPr>
        <w:t>.</w:t>
      </w:r>
    </w:p>
    <w:p w14:paraId="046FE15C" w14:textId="674D1181" w:rsidR="000E2891" w:rsidRPr="0014195E" w:rsidRDefault="00682A7E" w:rsidP="000550E6">
      <w:pPr>
        <w:pStyle w:val="06CommentbytheLeaderBULLETS"/>
        <w:rPr>
          <w:lang w:val="uz-Cyrl-UZ"/>
        </w:rPr>
      </w:pPr>
      <w:r w:rsidRPr="0014195E">
        <w:rPr>
          <w:b/>
          <w:lang w:val="uz-Cyrl-UZ"/>
        </w:rPr>
        <w:t>Super-</w:t>
      </w:r>
      <w:r w:rsidR="000550E6" w:rsidRPr="0014195E">
        <w:rPr>
          <w:b/>
          <w:lang w:val="uz-Cyrl-UZ"/>
        </w:rPr>
        <w:t>pegamento</w:t>
      </w:r>
      <w:r w:rsidR="000E2891" w:rsidRPr="0014195E">
        <w:rPr>
          <w:lang w:val="uz-Cyrl-UZ"/>
        </w:rPr>
        <w:t xml:space="preserve">- </w:t>
      </w:r>
      <w:r w:rsidR="000550E6" w:rsidRPr="0014195E">
        <w:rPr>
          <w:lang w:val="uz-Cyrl-UZ"/>
        </w:rPr>
        <w:t>un inventor estaba tratando de desarrollar una lente de plástico para una pistola. En cambio, descubrió un pegamento muy fuerte</w:t>
      </w:r>
      <w:r w:rsidR="000E2891" w:rsidRPr="0014195E">
        <w:rPr>
          <w:lang w:val="uz-Cyrl-UZ"/>
        </w:rPr>
        <w:t>.</w:t>
      </w:r>
    </w:p>
    <w:p w14:paraId="53254A75" w14:textId="673AE52B" w:rsidR="00E9558D" w:rsidRPr="0014195E" w:rsidRDefault="00E9558D" w:rsidP="000550E6">
      <w:pPr>
        <w:pStyle w:val="06CommentbytheLeaderBULLETS"/>
        <w:rPr>
          <w:lang w:val="uz-Cyrl-UZ" w:eastAsia="en-US"/>
        </w:rPr>
      </w:pPr>
      <w:r w:rsidRPr="0014195E">
        <w:rPr>
          <w:b/>
          <w:lang w:val="uz-Cyrl-UZ"/>
        </w:rPr>
        <w:t>P</w:t>
      </w:r>
      <w:r w:rsidR="000550E6" w:rsidRPr="0014195E">
        <w:rPr>
          <w:b/>
          <w:lang w:val="uz-Cyrl-UZ"/>
        </w:rPr>
        <w:t>aletas de helado</w:t>
      </w:r>
      <w:r w:rsidRPr="0014195E">
        <w:rPr>
          <w:lang w:val="uz-Cyrl-UZ"/>
        </w:rPr>
        <w:t xml:space="preserve">- </w:t>
      </w:r>
      <w:r w:rsidR="000550E6" w:rsidRPr="0014195E">
        <w:rPr>
          <w:lang w:val="uz-Cyrl-UZ" w:eastAsia="en-US"/>
        </w:rPr>
        <w:t>en 1905 la soda acababa de hacerse popular. Un niño de 11 años, Frank Epperson, decidió hacer el suyo. Mezcló algunos ingredientes, pero accidentalmente lo dejó en el porche durante la noche. Se congeló con la varita agitadora</w:t>
      </w:r>
      <w:r w:rsidRPr="0014195E">
        <w:rPr>
          <w:lang w:val="uz-Cyrl-UZ" w:eastAsia="en-US"/>
        </w:rPr>
        <w:t xml:space="preserve">. </w:t>
      </w:r>
    </w:p>
    <w:p w14:paraId="58A641A5" w14:textId="3AD63CF7" w:rsidR="00682A7E" w:rsidRPr="0014195E" w:rsidRDefault="000550E6" w:rsidP="000550E6">
      <w:pPr>
        <w:pStyle w:val="06CommentbytheLeaderBULLETS"/>
        <w:rPr>
          <w:lang w:val="uz-Cyrl-UZ"/>
        </w:rPr>
      </w:pPr>
      <w:r w:rsidRPr="0014195E">
        <w:rPr>
          <w:b/>
          <w:lang w:val="uz-Cyrl-UZ"/>
        </w:rPr>
        <w:t xml:space="preserve">Juguete </w:t>
      </w:r>
      <w:r w:rsidR="000E2891" w:rsidRPr="0014195E">
        <w:rPr>
          <w:b/>
          <w:lang w:val="uz-Cyrl-UZ"/>
        </w:rPr>
        <w:t>Slinky</w:t>
      </w:r>
      <w:r w:rsidR="000E2891" w:rsidRPr="0014195E">
        <w:rPr>
          <w:lang w:val="uz-Cyrl-UZ"/>
        </w:rPr>
        <w:t xml:space="preserve">- </w:t>
      </w:r>
      <w:r w:rsidRPr="0014195E">
        <w:rPr>
          <w:lang w:val="uz-Cyrl-UZ"/>
        </w:rPr>
        <w:t>en la Segunda Guerra Mundial, un ingeniero naval dejó caer un muelle especial para mantener los instrumentos estables en el mar. Vio cómo "salió" de su escritorio y se dio cuenta de que sería un gran juguete</w:t>
      </w:r>
      <w:r w:rsidR="003B7F41" w:rsidRPr="0014195E">
        <w:rPr>
          <w:lang w:val="uz-Cyrl-UZ"/>
        </w:rPr>
        <w:t>.</w:t>
      </w:r>
    </w:p>
    <w:p w14:paraId="7D313A4B" w14:textId="39E130D1" w:rsidR="000A3A57" w:rsidRPr="0014195E" w:rsidRDefault="000550E6" w:rsidP="00E9558D">
      <w:pPr>
        <w:pStyle w:val="06CommentbytheLeader"/>
        <w:rPr>
          <w:lang w:val="uz-Cyrl-UZ"/>
        </w:rPr>
      </w:pPr>
      <w:r w:rsidRPr="0014195E">
        <w:rPr>
          <w:lang w:val="uz-Cyrl-UZ"/>
        </w:rPr>
        <w:t>Necesitamos estar dispuestos a tomar riesgos y jugar con ideas. Muchos de ellos no funcionarán ni cambiarán el mundo. Pero es jugando que se descubren cosas nuevas. Los errores, la fe y el riesgo están estrechamente relacionados: si no arriesgas demasiado (no estás dispuesto a cometer errores), no se logrará mucho. Piensa en la parábola del siervo con los talentos</w:t>
      </w:r>
      <w:r w:rsidR="002346AA" w:rsidRPr="0014195E">
        <w:rPr>
          <w:lang w:val="uz-Cyrl-UZ"/>
        </w:rPr>
        <w:t>.</w:t>
      </w:r>
    </w:p>
    <w:p w14:paraId="649649E7" w14:textId="14281CD0" w:rsidR="005D09B4" w:rsidRPr="0014195E" w:rsidRDefault="005D09B4" w:rsidP="00E966B3">
      <w:pPr>
        <w:pStyle w:val="04Steps-ActivityStepHeading"/>
        <w:rPr>
          <w:lang w:val="uz-Cyrl-UZ"/>
        </w:rPr>
      </w:pPr>
      <w:r w:rsidRPr="0014195E">
        <w:rPr>
          <w:lang w:val="uz-Cyrl-UZ"/>
        </w:rPr>
        <w:t>4. Imagine</w:t>
      </w:r>
      <w:r w:rsidR="00BE00E7" w:rsidRPr="0014195E">
        <w:rPr>
          <w:lang w:val="uz-Cyrl-UZ"/>
        </w:rPr>
        <w:t xml:space="preserve"> </w:t>
      </w:r>
      <w:r w:rsidR="00E966B3" w:rsidRPr="0014195E">
        <w:rPr>
          <w:lang w:val="uz-Cyrl-UZ"/>
        </w:rPr>
        <w:t>y</w:t>
      </w:r>
      <w:r w:rsidR="00BE00E7" w:rsidRPr="0014195E">
        <w:rPr>
          <w:lang w:val="uz-Cyrl-UZ"/>
        </w:rPr>
        <w:t xml:space="preserve"> escape</w:t>
      </w:r>
      <w:r w:rsidR="00E966B3" w:rsidRPr="0014195E">
        <w:rPr>
          <w:lang w:val="uz-Cyrl-UZ"/>
        </w:rPr>
        <w:t xml:space="preserve"> </w:t>
      </w:r>
      <w:r w:rsidR="00BE00E7" w:rsidRPr="0014195E">
        <w:rPr>
          <w:lang w:val="uz-Cyrl-UZ"/>
        </w:rPr>
        <w:t>-</w:t>
      </w:r>
      <w:r w:rsidR="00E966B3" w:rsidRPr="0014195E">
        <w:rPr>
          <w:lang w:val="uz-Cyrl-UZ"/>
        </w:rPr>
        <w:t xml:space="preserve"> dibujando en la parte superior de tu cabeza</w:t>
      </w:r>
    </w:p>
    <w:p w14:paraId="749E0A17" w14:textId="2A6B365E" w:rsidR="003B7F41" w:rsidRPr="0014195E" w:rsidRDefault="00E966B3" w:rsidP="00BE00E7">
      <w:pPr>
        <w:pStyle w:val="06CommentbytheLeader"/>
        <w:rPr>
          <w:lang w:val="uz-Cyrl-UZ"/>
        </w:rPr>
      </w:pPr>
      <w:r w:rsidRPr="0014195E">
        <w:rPr>
          <w:lang w:val="uz-Cyrl-UZ"/>
        </w:rPr>
        <w:t xml:space="preserve">Diga: 'Un paso importante en la generación de nuevas ideas es imaginar. Debemos escapar de las viejas formas de pensar. Aquí es donde debemos poner algunas </w:t>
      </w:r>
      <w:r w:rsidRPr="0014195E">
        <w:rPr>
          <w:b/>
          <w:i/>
          <w:lang w:val="uz-Cyrl-UZ"/>
        </w:rPr>
        <w:t>barricadas</w:t>
      </w:r>
      <w:r w:rsidRPr="0014195E">
        <w:rPr>
          <w:lang w:val="uz-Cyrl-UZ"/>
        </w:rPr>
        <w:t xml:space="preserve"> (obstáculos) en nuestro pensamiento para sacarnos de nuestras ideas cómodas y predecibles</w:t>
      </w:r>
      <w:r w:rsidR="003B7F41" w:rsidRPr="0014195E">
        <w:rPr>
          <w:lang w:val="uz-Cyrl-UZ"/>
        </w:rPr>
        <w:t>.</w:t>
      </w:r>
    </w:p>
    <w:p w14:paraId="6DF61920" w14:textId="587C0630" w:rsidR="003B7F41" w:rsidRPr="0014195E" w:rsidRDefault="00E966B3" w:rsidP="00BE00E7">
      <w:pPr>
        <w:pStyle w:val="06CommentbytheLeader"/>
        <w:rPr>
          <w:lang w:val="uz-Cyrl-UZ"/>
        </w:rPr>
      </w:pPr>
      <w:r w:rsidRPr="0014195E">
        <w:rPr>
          <w:lang w:val="uz-Cyrl-UZ"/>
        </w:rPr>
        <w:t>Vamos a hacer otro dibujo. Esta vez vamos a quitarle el sentido más importante que usamos cuando dibujamos... la vista. A medida que dibujas, no vas a mirar lo que estás dibujando</w:t>
      </w:r>
      <w:r w:rsidR="003B7F41" w:rsidRPr="0014195E">
        <w:rPr>
          <w:lang w:val="uz-Cyrl-UZ"/>
        </w:rPr>
        <w:t xml:space="preserve">. </w:t>
      </w:r>
    </w:p>
    <w:p w14:paraId="152EDBBC" w14:textId="3AB665D6" w:rsidR="000A3A57" w:rsidRPr="0014195E" w:rsidRDefault="000A3A57" w:rsidP="000A3A57">
      <w:pPr>
        <w:pStyle w:val="05Steps-Instructions"/>
        <w:rPr>
          <w:lang w:val="uz-Cyrl-UZ"/>
        </w:rPr>
      </w:pPr>
      <w:r w:rsidRPr="0014195E">
        <w:rPr>
          <w:lang w:val="uz-Cyrl-UZ"/>
        </w:rPr>
        <w:t xml:space="preserve"> </w:t>
      </w:r>
      <w:r w:rsidR="00E966B3" w:rsidRPr="0014195E">
        <w:rPr>
          <w:lang w:val="uz-Cyrl-UZ"/>
        </w:rPr>
        <w:t>Pídales a las personas que se sienten frente a una pareja. Cada persona dibujará a su pareja colocando el bloc de notas en su propia cabeza mientras mira a la persona en tanto que dibuja con el papel sobre su cabeza. Dedique 2 minutos a dibujar antes de revelar las imágenes entre sí</w:t>
      </w:r>
      <w:r w:rsidR="00BE00E7" w:rsidRPr="0014195E">
        <w:rPr>
          <w:lang w:val="uz-Cyrl-UZ"/>
        </w:rPr>
        <w:t>.</w:t>
      </w:r>
    </w:p>
    <w:p w14:paraId="41B07F8F" w14:textId="1EE49467" w:rsidR="00BE00E7" w:rsidRPr="0014195E" w:rsidRDefault="00E966B3" w:rsidP="000A3A57">
      <w:pPr>
        <w:pStyle w:val="05Steps-Instructions"/>
        <w:rPr>
          <w:b/>
          <w:lang w:val="uz-Cyrl-UZ"/>
        </w:rPr>
      </w:pPr>
      <w:r w:rsidRPr="0014195E">
        <w:rPr>
          <w:b/>
          <w:lang w:val="uz-Cyrl-UZ"/>
        </w:rPr>
        <w:t>Interrogar</w:t>
      </w:r>
    </w:p>
    <w:p w14:paraId="2B1A56A2" w14:textId="3C20C61D" w:rsidR="00BE00E7" w:rsidRPr="0014195E" w:rsidRDefault="00E966B3" w:rsidP="00E966B3">
      <w:pPr>
        <w:pStyle w:val="05Steps-bullets"/>
        <w:rPr>
          <w:lang w:val="uz-Cyrl-UZ"/>
        </w:rPr>
      </w:pPr>
      <w:r w:rsidRPr="0014195E">
        <w:rPr>
          <w:lang w:val="uz-Cyrl-UZ"/>
        </w:rPr>
        <w:t>¿Qué has notado sobre los resultados</w:t>
      </w:r>
      <w:r w:rsidR="00BE00E7" w:rsidRPr="0014195E">
        <w:rPr>
          <w:lang w:val="uz-Cyrl-UZ"/>
        </w:rPr>
        <w:t>?</w:t>
      </w:r>
    </w:p>
    <w:p w14:paraId="2C7A5BD8" w14:textId="16C8B5BE" w:rsidR="00BE00E7" w:rsidRPr="0014195E" w:rsidRDefault="00E966B3" w:rsidP="00E966B3">
      <w:pPr>
        <w:pStyle w:val="05Steps-bullets"/>
        <w:rPr>
          <w:lang w:val="uz-Cyrl-UZ"/>
        </w:rPr>
      </w:pPr>
      <w:r w:rsidRPr="0014195E">
        <w:rPr>
          <w:lang w:val="uz-Cyrl-UZ"/>
        </w:rPr>
        <w:lastRenderedPageBreak/>
        <w:t>¿Cómo sintió el proceso? ¿Por qué</w:t>
      </w:r>
      <w:r w:rsidR="00BE00E7" w:rsidRPr="0014195E">
        <w:rPr>
          <w:lang w:val="uz-Cyrl-UZ"/>
        </w:rPr>
        <w:t>?</w:t>
      </w:r>
    </w:p>
    <w:p w14:paraId="6D2242E2" w14:textId="7FC15CC4" w:rsidR="005D09B4" w:rsidRPr="0014195E" w:rsidRDefault="005D09B4" w:rsidP="005D09B4">
      <w:pPr>
        <w:pStyle w:val="04Steps-ActivityStepHeading"/>
        <w:rPr>
          <w:lang w:val="uz-Cyrl-UZ"/>
        </w:rPr>
      </w:pPr>
      <w:r w:rsidRPr="0014195E">
        <w:rPr>
          <w:lang w:val="uz-Cyrl-UZ"/>
        </w:rPr>
        <w:t>5. M</w:t>
      </w:r>
      <w:r w:rsidR="00E966B3" w:rsidRPr="0014195E">
        <w:rPr>
          <w:lang w:val="uz-Cyrl-UZ"/>
        </w:rPr>
        <w:t>uévase –lluvia de ideas de triángulos</w:t>
      </w:r>
    </w:p>
    <w:p w14:paraId="566CDB00" w14:textId="7D383672" w:rsidR="00BE00E7" w:rsidRPr="0014195E" w:rsidRDefault="00742751" w:rsidP="00BE00E7">
      <w:pPr>
        <w:pStyle w:val="06CommentbytheLeader"/>
        <w:rPr>
          <w:b/>
          <w:lang w:val="uz-Cyrl-UZ"/>
        </w:rPr>
      </w:pPr>
      <w:r w:rsidRPr="0014195E">
        <w:rPr>
          <w:lang w:val="uz-Cyrl-UZ"/>
        </w:rPr>
        <w:t>El último paso en el proceso es movimiento. Esto significará tener muchas ideas... mantener fluidas las ideas y no quedarse atascado en un problema o detalle con una idea. También significará tomar medidas y correr el riesgo de probar lo que ha creado</w:t>
      </w:r>
      <w:r w:rsidR="00BE00E7" w:rsidRPr="0014195E">
        <w:rPr>
          <w:lang w:val="uz-Cyrl-UZ"/>
        </w:rPr>
        <w:t>.</w:t>
      </w:r>
      <w:r w:rsidR="00BE00E7" w:rsidRPr="0014195E">
        <w:rPr>
          <w:b/>
          <w:lang w:val="uz-Cyrl-UZ"/>
        </w:rPr>
        <w:t xml:space="preserve"> </w:t>
      </w:r>
    </w:p>
    <w:p w14:paraId="291A756E" w14:textId="08AF7753" w:rsidR="000A3A57" w:rsidRPr="0014195E" w:rsidRDefault="00742751" w:rsidP="00BE00E7">
      <w:pPr>
        <w:pStyle w:val="06CommentbyLeaderBIBLEVERSE"/>
        <w:rPr>
          <w:lang w:val="uz-Cyrl-UZ"/>
        </w:rPr>
      </w:pPr>
      <w:r w:rsidRPr="0014195E">
        <w:rPr>
          <w:lang w:val="uz-Cyrl-UZ"/>
        </w:rPr>
        <w:t>Recuerde: 'La fe sin obras está muerta'</w:t>
      </w:r>
      <w:r w:rsidR="00E966B3" w:rsidRPr="0014195E">
        <w:rPr>
          <w:lang w:val="uz-Cyrl-UZ"/>
        </w:rPr>
        <w:t>.</w:t>
      </w:r>
    </w:p>
    <w:p w14:paraId="7717BC0C" w14:textId="207A2EFF" w:rsidR="000A3A57" w:rsidRPr="0014195E" w:rsidRDefault="00742751" w:rsidP="000A3A57">
      <w:pPr>
        <w:pStyle w:val="05Steps-Instructions"/>
        <w:rPr>
          <w:lang w:val="uz-Cyrl-UZ"/>
        </w:rPr>
      </w:pPr>
      <w:r w:rsidRPr="0014195E">
        <w:rPr>
          <w:lang w:val="uz-Cyrl-UZ"/>
        </w:rPr>
        <w:t>Ten muchas ideas... y mantén las ideas fluyendo</w:t>
      </w:r>
      <w:r w:rsidR="00682A7E" w:rsidRPr="0014195E">
        <w:rPr>
          <w:lang w:val="uz-Cyrl-UZ"/>
        </w:rPr>
        <w:t>.</w:t>
      </w:r>
    </w:p>
    <w:p w14:paraId="64961650" w14:textId="22BD7799" w:rsidR="00EE237E" w:rsidRPr="0014195E" w:rsidRDefault="00742751" w:rsidP="000A3A57">
      <w:pPr>
        <w:pStyle w:val="05Steps-Instructions"/>
        <w:rPr>
          <w:lang w:val="uz-Cyrl-UZ"/>
        </w:rPr>
      </w:pPr>
      <w:r w:rsidRPr="0014195E">
        <w:rPr>
          <w:lang w:val="uz-Cyrl-UZ"/>
        </w:rPr>
        <w:t>Actividad triangular. Cada persona dibuja 6 triángulos en papel. Cada uno debe convertir estos triángulos en diferentes cosas desde diferentes perspectivas</w:t>
      </w:r>
      <w:r w:rsidR="000A3A57" w:rsidRPr="0014195E">
        <w:rPr>
          <w:lang w:val="uz-Cyrl-UZ"/>
        </w:rPr>
        <w:t xml:space="preserve">. </w:t>
      </w:r>
    </w:p>
    <w:p w14:paraId="6CE2E1F0" w14:textId="0244EFEC" w:rsidR="000A3A57" w:rsidRPr="0014195E" w:rsidRDefault="00742751" w:rsidP="000A3A57">
      <w:pPr>
        <w:pStyle w:val="05Steps-Instructions"/>
        <w:rPr>
          <w:lang w:val="uz-Cyrl-UZ"/>
        </w:rPr>
      </w:pPr>
      <w:r w:rsidRPr="0014195E">
        <w:rPr>
          <w:lang w:val="uz-Cyrl-UZ"/>
        </w:rPr>
        <w:t>Por ejemplo, ¿desde la perspectiva de un cocinero</w:t>
      </w:r>
      <w:r w:rsidR="002346AA" w:rsidRPr="0014195E">
        <w:rPr>
          <w:lang w:val="uz-Cyrl-UZ"/>
        </w:rPr>
        <w:t>?</w:t>
      </w:r>
      <w:r w:rsidR="00EE237E" w:rsidRPr="0014195E">
        <w:rPr>
          <w:lang w:val="uz-Cyrl-UZ"/>
        </w:rPr>
        <w:t xml:space="preserve"> </w:t>
      </w:r>
      <w:r w:rsidR="002346AA" w:rsidRPr="0014195E">
        <w:rPr>
          <w:rStyle w:val="05Steps-examplesChar"/>
          <w:lang w:val="uz-Cyrl-UZ"/>
        </w:rPr>
        <w:t>(</w:t>
      </w:r>
      <w:r w:rsidRPr="0014195E">
        <w:rPr>
          <w:rStyle w:val="05Steps-examplesChar"/>
          <w:lang w:val="uz-Cyrl-UZ"/>
        </w:rPr>
        <w:t>sándwich, pastel o un utensilio</w:t>
      </w:r>
      <w:r w:rsidR="00EE237E" w:rsidRPr="0014195E">
        <w:rPr>
          <w:rStyle w:val="05Steps-examplesChar"/>
          <w:lang w:val="uz-Cyrl-UZ"/>
        </w:rPr>
        <w:t>)</w:t>
      </w:r>
      <w:r w:rsidR="000A3A57" w:rsidRPr="0014195E">
        <w:rPr>
          <w:rStyle w:val="05Steps-examplesChar"/>
          <w:lang w:val="uz-Cyrl-UZ"/>
        </w:rPr>
        <w:t xml:space="preserve"> </w:t>
      </w:r>
    </w:p>
    <w:p w14:paraId="57029D16" w14:textId="6510CB26" w:rsidR="00EE237E" w:rsidRPr="0014195E" w:rsidRDefault="00742751" w:rsidP="000A3A57">
      <w:pPr>
        <w:pStyle w:val="05Steps-Instructions"/>
        <w:rPr>
          <w:lang w:val="uz-Cyrl-UZ"/>
        </w:rPr>
      </w:pPr>
      <w:r w:rsidRPr="0014195E">
        <w:rPr>
          <w:lang w:val="uz-Cyrl-UZ"/>
        </w:rPr>
        <w:t>Otras perspectivas para los otros triángulos podrían ser el constructor, el pez, el pastor, el rey, el granjero, el pastor y el niño</w:t>
      </w:r>
      <w:r w:rsidR="00EE237E" w:rsidRPr="0014195E">
        <w:rPr>
          <w:lang w:val="uz-Cyrl-UZ"/>
        </w:rPr>
        <w:t>.</w:t>
      </w:r>
    </w:p>
    <w:p w14:paraId="1A513A39" w14:textId="256F3DCA" w:rsidR="00B65A79" w:rsidRPr="0014195E" w:rsidRDefault="00E82A2C" w:rsidP="00E82A2C">
      <w:pPr>
        <w:pStyle w:val="04StepsintheLesson"/>
        <w:rPr>
          <w:lang w:val="uz-Cyrl-UZ"/>
        </w:rPr>
      </w:pPr>
      <w:r w:rsidRPr="0014195E">
        <w:rPr>
          <w:lang w:val="uz-Cyrl-UZ"/>
        </w:rPr>
        <w:t xml:space="preserve">5. </w:t>
      </w:r>
      <w:r w:rsidR="007818CE" w:rsidRPr="0014195E">
        <w:rPr>
          <w:lang w:val="uz-Cyrl-UZ"/>
        </w:rPr>
        <w:t>Aplicación práctica</w:t>
      </w:r>
      <w:r w:rsidRPr="0014195E">
        <w:rPr>
          <w:lang w:val="uz-Cyrl-UZ"/>
        </w:rPr>
        <w:t xml:space="preserve"> </w:t>
      </w:r>
      <w:r w:rsidR="002346AA" w:rsidRPr="0014195E">
        <w:rPr>
          <w:lang w:val="uz-Cyrl-UZ"/>
        </w:rPr>
        <w:tab/>
        <w:t>30 min</w:t>
      </w:r>
    </w:p>
    <w:p w14:paraId="39335F65" w14:textId="69D88AAE" w:rsidR="00E82A2C" w:rsidRPr="0014195E" w:rsidRDefault="00666F2B" w:rsidP="00666F2B">
      <w:pPr>
        <w:pStyle w:val="04Steps-ActivityStepHeading"/>
        <w:rPr>
          <w:lang w:val="uz-Cyrl-UZ"/>
        </w:rPr>
      </w:pPr>
      <w:r w:rsidRPr="0014195E">
        <w:rPr>
          <w:lang w:val="uz-Cyrl-UZ"/>
        </w:rPr>
        <w:t>Encuentre una solución al problema usando el proceso creativo</w:t>
      </w:r>
    </w:p>
    <w:p w14:paraId="02DF727F" w14:textId="7620DC51" w:rsidR="007741C1" w:rsidRPr="0014195E" w:rsidRDefault="00420276" w:rsidP="007741C1">
      <w:pPr>
        <w:pStyle w:val="05Steps-Instructions"/>
        <w:rPr>
          <w:lang w:val="uz-Cyrl-UZ"/>
        </w:rPr>
      </w:pPr>
      <w:r w:rsidRPr="0014195E">
        <w:rPr>
          <w:lang w:val="uz-Cyrl-UZ"/>
        </w:rPr>
        <w:t>Participa en equipos de 3. Vas a utilizar este proceso de 5 pasos para resolver un problema en tu propio contexto y encontrar una solución</w:t>
      </w:r>
      <w:r w:rsidR="007741C1" w:rsidRPr="0014195E">
        <w:rPr>
          <w:lang w:val="uz-Cyrl-UZ"/>
        </w:rPr>
        <w:t xml:space="preserve">. </w:t>
      </w:r>
    </w:p>
    <w:p w14:paraId="51382C94" w14:textId="380271DF" w:rsidR="007741C1" w:rsidRPr="0014195E" w:rsidRDefault="007741C1" w:rsidP="007741C1">
      <w:pPr>
        <w:pStyle w:val="05Steps-Instructions"/>
        <w:rPr>
          <w:lang w:val="uz-Cyrl-UZ"/>
        </w:rPr>
      </w:pPr>
      <w:r w:rsidRPr="0014195E">
        <w:rPr>
          <w:b/>
          <w:lang w:val="uz-Cyrl-UZ"/>
        </w:rPr>
        <w:t xml:space="preserve">1. </w:t>
      </w:r>
      <w:r w:rsidR="00420276" w:rsidRPr="0014195E">
        <w:rPr>
          <w:b/>
          <w:lang w:val="uz-Cyrl-UZ"/>
        </w:rPr>
        <w:t>Mire</w:t>
      </w:r>
      <w:r w:rsidRPr="0014195E">
        <w:rPr>
          <w:lang w:val="uz-Cyrl-UZ"/>
        </w:rPr>
        <w:t xml:space="preserve"> </w:t>
      </w:r>
      <w:r w:rsidR="00420276" w:rsidRPr="0014195E">
        <w:rPr>
          <w:lang w:val="uz-Cyrl-UZ"/>
        </w:rPr>
        <w:t>el problema. Como un grupo, esta pregunta para la 'lluvia de ideas'; '</w:t>
      </w:r>
      <w:r w:rsidR="00420276" w:rsidRPr="0014195E">
        <w:rPr>
          <w:b/>
          <w:i/>
          <w:lang w:val="uz-Cyrl-UZ"/>
        </w:rPr>
        <w:t>¿Cuál es un desafío para que la gente ayude con el ministerio de los niños</w:t>
      </w:r>
      <w:r w:rsidRPr="0014195E">
        <w:rPr>
          <w:b/>
          <w:i/>
          <w:lang w:val="uz-Cyrl-UZ"/>
        </w:rPr>
        <w:t>?’</w:t>
      </w:r>
      <w:r w:rsidRPr="0014195E">
        <w:rPr>
          <w:rStyle w:val="05Steps-examplesChar"/>
          <w:lang w:val="uz-Cyrl-UZ"/>
        </w:rPr>
        <w:t xml:space="preserve"> </w:t>
      </w:r>
    </w:p>
    <w:p w14:paraId="73131DAE" w14:textId="72612B04" w:rsidR="007741C1" w:rsidRPr="0014195E" w:rsidRDefault="007741C1" w:rsidP="007741C1">
      <w:pPr>
        <w:pStyle w:val="05Steps-Instructions"/>
        <w:rPr>
          <w:lang w:val="uz-Cyrl-UZ"/>
        </w:rPr>
      </w:pPr>
      <w:r w:rsidRPr="0014195E">
        <w:rPr>
          <w:b/>
          <w:lang w:val="uz-Cyrl-UZ"/>
        </w:rPr>
        <w:t xml:space="preserve">2. </w:t>
      </w:r>
      <w:r w:rsidR="00420276" w:rsidRPr="0014195E">
        <w:rPr>
          <w:b/>
          <w:lang w:val="uz-Cyrl-UZ"/>
        </w:rPr>
        <w:t>Ore</w:t>
      </w:r>
      <w:r w:rsidRPr="0014195E">
        <w:rPr>
          <w:lang w:val="uz-Cyrl-UZ"/>
        </w:rPr>
        <w:t xml:space="preserve"> </w:t>
      </w:r>
      <w:r w:rsidR="00420276" w:rsidRPr="0014195E">
        <w:rPr>
          <w:lang w:val="uz-Cyrl-UZ"/>
        </w:rPr>
        <w:t>por la inspiración de Dios y elija un desafío para enfocarse</w:t>
      </w:r>
      <w:r w:rsidRPr="0014195E">
        <w:rPr>
          <w:lang w:val="uz-Cyrl-UZ"/>
        </w:rPr>
        <w:t>.</w:t>
      </w:r>
    </w:p>
    <w:p w14:paraId="3F668CFA" w14:textId="18B502BA" w:rsidR="007741C1" w:rsidRPr="0014195E" w:rsidRDefault="007741C1" w:rsidP="007741C1">
      <w:pPr>
        <w:pStyle w:val="05Steps-Instructions"/>
        <w:rPr>
          <w:lang w:val="uz-Cyrl-UZ"/>
        </w:rPr>
      </w:pPr>
      <w:r w:rsidRPr="0014195E">
        <w:rPr>
          <w:b/>
          <w:lang w:val="uz-Cyrl-UZ"/>
        </w:rPr>
        <w:t xml:space="preserve">3. </w:t>
      </w:r>
      <w:r w:rsidR="00420276" w:rsidRPr="0014195E">
        <w:rPr>
          <w:b/>
          <w:lang w:val="uz-Cyrl-UZ"/>
        </w:rPr>
        <w:t>Juegue</w:t>
      </w:r>
      <w:r w:rsidRPr="0014195E">
        <w:rPr>
          <w:lang w:val="uz-Cyrl-UZ"/>
        </w:rPr>
        <w:t xml:space="preserve"> </w:t>
      </w:r>
      <w:r w:rsidR="00420276" w:rsidRPr="0014195E">
        <w:rPr>
          <w:lang w:val="uz-Cyrl-UZ"/>
        </w:rPr>
        <w:t xml:space="preserve">con muchas ideas. Haga esto haciendo una </w:t>
      </w:r>
      <w:r w:rsidR="00420276" w:rsidRPr="0014195E">
        <w:rPr>
          <w:u w:val="single"/>
          <w:lang w:val="uz-Cyrl-UZ"/>
        </w:rPr>
        <w:t>'lluvia de ideas inversa</w:t>
      </w:r>
      <w:r w:rsidR="00420276" w:rsidRPr="0014195E">
        <w:rPr>
          <w:lang w:val="uz-Cyrl-UZ"/>
        </w:rPr>
        <w:t xml:space="preserve">'. Hágase la pregunta opuesta. En lugar de '¿cómo conseguimos que más gente se comprometa a liderar KidsHubs', pregunte </w:t>
      </w:r>
      <w:r w:rsidR="00420276" w:rsidRPr="0014195E">
        <w:rPr>
          <w:b/>
          <w:i/>
          <w:lang w:val="uz-Cyrl-UZ"/>
        </w:rPr>
        <w:t>¿Cómo impedimos que los líderes quieran participar en KidsHub?</w:t>
      </w:r>
      <w:r w:rsidR="00420276" w:rsidRPr="0014195E">
        <w:rPr>
          <w:lang w:val="uz-Cyrl-UZ"/>
        </w:rPr>
        <w:t xml:space="preserve"> 'Esto nos ayudará a jugar con los problemas y comprenderlos mejor de una manera inusual y divertida</w:t>
      </w:r>
      <w:r w:rsidRPr="0014195E">
        <w:rPr>
          <w:lang w:val="uz-Cyrl-UZ"/>
        </w:rPr>
        <w:t>.</w:t>
      </w:r>
    </w:p>
    <w:p w14:paraId="5C3B3AE5" w14:textId="6ACB83CE" w:rsidR="007741C1" w:rsidRPr="0014195E" w:rsidRDefault="007741C1" w:rsidP="007741C1">
      <w:pPr>
        <w:pStyle w:val="05Steps-Instructions"/>
        <w:rPr>
          <w:lang w:val="uz-Cyrl-UZ"/>
        </w:rPr>
      </w:pPr>
      <w:r w:rsidRPr="0014195E">
        <w:rPr>
          <w:b/>
          <w:lang w:val="uz-Cyrl-UZ"/>
        </w:rPr>
        <w:t>4. Imagine</w:t>
      </w:r>
      <w:r w:rsidRPr="0014195E">
        <w:rPr>
          <w:lang w:val="uz-Cyrl-UZ"/>
        </w:rPr>
        <w:t xml:space="preserve"> </w:t>
      </w:r>
      <w:r w:rsidR="00420276" w:rsidRPr="0014195E">
        <w:rPr>
          <w:lang w:val="uz-Cyrl-UZ"/>
        </w:rPr>
        <w:t xml:space="preserve">una solución escapando de las estructuras actuales. Esta vez usaremos </w:t>
      </w:r>
      <w:r w:rsidR="00420276" w:rsidRPr="0014195E">
        <w:rPr>
          <w:u w:val="single"/>
          <w:lang w:val="uz-Cyrl-UZ"/>
        </w:rPr>
        <w:t>'palabras aleatorias</w:t>
      </w:r>
      <w:r w:rsidR="00420276" w:rsidRPr="0014195E">
        <w:rPr>
          <w:lang w:val="uz-Cyrl-UZ"/>
        </w:rPr>
        <w:t>'. Haga una lluvia de ideas para responder a la pregunta, '¿Cómo encontramos nuevos líderes para KidsHub?' Cuando su equipo presente ideas, el líder dará palabras al azar. Las palabras aleatorias se deben usar en las soluciones que encuentran los equipos. Da 3 palabras aleatorias diferentes a cada equipo</w:t>
      </w:r>
      <w:r w:rsidR="001D1379" w:rsidRPr="0014195E">
        <w:rPr>
          <w:lang w:val="uz-Cyrl-UZ"/>
        </w:rPr>
        <w:t>.</w:t>
      </w:r>
    </w:p>
    <w:p w14:paraId="679CF9CA" w14:textId="0F31F5B8" w:rsidR="007741C1" w:rsidRPr="0014195E" w:rsidRDefault="001D1379" w:rsidP="007741C1">
      <w:pPr>
        <w:pStyle w:val="05Steps-Instructions"/>
        <w:rPr>
          <w:b/>
          <w:lang w:val="uz-Cyrl-UZ"/>
        </w:rPr>
      </w:pPr>
      <w:r w:rsidRPr="0014195E">
        <w:rPr>
          <w:b/>
          <w:lang w:val="uz-Cyrl-UZ"/>
        </w:rPr>
        <w:t xml:space="preserve">5. </w:t>
      </w:r>
      <w:r w:rsidR="007741C1" w:rsidRPr="0014195E">
        <w:rPr>
          <w:b/>
          <w:lang w:val="uz-Cyrl-UZ"/>
        </w:rPr>
        <w:t>M</w:t>
      </w:r>
      <w:r w:rsidR="00420276" w:rsidRPr="0014195E">
        <w:rPr>
          <w:b/>
          <w:lang w:val="uz-Cyrl-UZ"/>
        </w:rPr>
        <w:t>uévase</w:t>
      </w:r>
      <w:r w:rsidR="007741C1" w:rsidRPr="0014195E">
        <w:rPr>
          <w:lang w:val="uz-Cyrl-UZ"/>
        </w:rPr>
        <w:t xml:space="preserve"> </w:t>
      </w:r>
      <w:r w:rsidR="00420276" w:rsidRPr="0014195E">
        <w:rPr>
          <w:lang w:val="uz-Cyrl-UZ"/>
        </w:rPr>
        <w:t xml:space="preserve">para probar las nuevas ideas y afinarlas. Hasta ahora, se te han ocurrido muchas ideas. Esto es bueno. Ahora decida qué idea tiene más potencial y dedique un tiempo a trabajar en ella. ¿Qué puedes hacer para que funcione? ¿Puedes combinar algunos elementos de algunas de las otras ideas para hacerlo más fuerte? </w:t>
      </w:r>
      <w:r w:rsidR="00420276" w:rsidRPr="0014195E">
        <w:rPr>
          <w:b/>
          <w:lang w:val="uz-Cyrl-UZ"/>
        </w:rPr>
        <w:t>Comparte tu idea con el grupo</w:t>
      </w:r>
      <w:r w:rsidR="00454A3C" w:rsidRPr="0014195E">
        <w:rPr>
          <w:b/>
          <w:lang w:val="uz-Cyrl-UZ"/>
        </w:rPr>
        <w:t>.</w:t>
      </w:r>
    </w:p>
    <w:p w14:paraId="0C27A96E" w14:textId="2D516E2F" w:rsidR="007741C1" w:rsidRPr="0014195E" w:rsidRDefault="00454A3C" w:rsidP="00454A3C">
      <w:pPr>
        <w:pStyle w:val="04StepsintheLesson"/>
        <w:rPr>
          <w:lang w:val="uz-Cyrl-UZ"/>
        </w:rPr>
      </w:pPr>
      <w:r w:rsidRPr="0014195E">
        <w:rPr>
          <w:lang w:val="uz-Cyrl-UZ"/>
        </w:rPr>
        <w:lastRenderedPageBreak/>
        <w:t xml:space="preserve">6. </w:t>
      </w:r>
      <w:r w:rsidR="00CC5CBC" w:rsidRPr="0014195E">
        <w:rPr>
          <w:lang w:val="uz-Cyrl-UZ"/>
        </w:rPr>
        <w:t>Recapitulación</w:t>
      </w:r>
      <w:r w:rsidR="002346AA" w:rsidRPr="0014195E">
        <w:rPr>
          <w:lang w:val="uz-Cyrl-UZ"/>
        </w:rPr>
        <w:tab/>
        <w:t>5 min</w:t>
      </w:r>
    </w:p>
    <w:bookmarkEnd w:id="10"/>
    <w:p w14:paraId="689B9BC7" w14:textId="125A9367" w:rsidR="00454A3C" w:rsidRPr="0014195E" w:rsidRDefault="00420276" w:rsidP="00420276">
      <w:pPr>
        <w:pStyle w:val="04Steps-ActivityStepHeading"/>
        <w:rPr>
          <w:lang w:val="uz-Cyrl-UZ"/>
        </w:rPr>
      </w:pPr>
      <w:r w:rsidRPr="0014195E">
        <w:rPr>
          <w:lang w:val="uz-Cyrl-UZ"/>
        </w:rPr>
        <w:t>Emparejar y compartir la reflexión</w:t>
      </w:r>
    </w:p>
    <w:p w14:paraId="34B411B0" w14:textId="054F431E" w:rsidR="00454A3C" w:rsidRPr="0014195E" w:rsidRDefault="00420276" w:rsidP="00420276">
      <w:pPr>
        <w:pStyle w:val="05Steps-bullets"/>
        <w:rPr>
          <w:lang w:val="uz-Cyrl-UZ"/>
        </w:rPr>
      </w:pPr>
      <w:r w:rsidRPr="0014195E">
        <w:rPr>
          <w:lang w:val="uz-Cyrl-UZ"/>
        </w:rPr>
        <w:t>¿Qué ideas fueron más útiles hoy</w:t>
      </w:r>
      <w:r w:rsidR="00454A3C" w:rsidRPr="0014195E">
        <w:rPr>
          <w:lang w:val="uz-Cyrl-UZ"/>
        </w:rPr>
        <w:t>?</w:t>
      </w:r>
    </w:p>
    <w:p w14:paraId="7B175218" w14:textId="6CFCB6B4" w:rsidR="00454A3C" w:rsidRPr="0014195E" w:rsidRDefault="00420276" w:rsidP="00420276">
      <w:pPr>
        <w:pStyle w:val="05Steps-bullets"/>
        <w:rPr>
          <w:lang w:val="uz-Cyrl-UZ"/>
        </w:rPr>
      </w:pPr>
      <w:r w:rsidRPr="0014195E">
        <w:rPr>
          <w:lang w:val="uz-Cyrl-UZ"/>
        </w:rPr>
        <w:t>¿Qué estrategia implementará en el futuro</w:t>
      </w:r>
      <w:r w:rsidR="00454A3C" w:rsidRPr="0014195E">
        <w:rPr>
          <w:lang w:val="uz-Cyrl-UZ"/>
        </w:rPr>
        <w:t>?</w:t>
      </w:r>
    </w:p>
    <w:p w14:paraId="701BAAA4" w14:textId="40470AD3" w:rsidR="00CC6BDD" w:rsidRPr="0014195E" w:rsidRDefault="00420276" w:rsidP="00AD0C33">
      <w:pPr>
        <w:pStyle w:val="05Steps-bullets"/>
        <w:ind w:right="-96"/>
        <w:rPr>
          <w:lang w:val="uz-Cyrl-UZ"/>
        </w:rPr>
      </w:pPr>
      <w:r w:rsidRPr="0014195E">
        <w:rPr>
          <w:lang w:val="uz-Cyrl-UZ"/>
        </w:rPr>
        <w:t>¿Quién</w:t>
      </w:r>
      <w:r w:rsidR="00AD0C33" w:rsidRPr="0014195E">
        <w:rPr>
          <w:lang w:val="uz-Cyrl-UZ"/>
        </w:rPr>
        <w:t>es</w:t>
      </w:r>
      <w:r w:rsidRPr="0014195E">
        <w:rPr>
          <w:lang w:val="uz-Cyrl-UZ"/>
        </w:rPr>
        <w:t xml:space="preserve"> creen que son más creativos ahora que cuando vinieron a esta sesión</w:t>
      </w:r>
      <w:r w:rsidR="002F0DF7" w:rsidRPr="0014195E">
        <w:rPr>
          <w:lang w:val="uz-Cyrl-UZ"/>
        </w:rPr>
        <w:t>?</w:t>
      </w:r>
    </w:p>
    <w:p w14:paraId="4EA84ADF" w14:textId="77777777" w:rsidR="004A5EC1" w:rsidRPr="0014195E" w:rsidRDefault="004A5EC1" w:rsidP="004A5EC1">
      <w:pPr>
        <w:pStyle w:val="05Steps-bullets"/>
        <w:numPr>
          <w:ilvl w:val="0"/>
          <w:numId w:val="0"/>
        </w:numPr>
        <w:ind w:left="2410"/>
        <w:rPr>
          <w:lang w:val="uz-Cyrl-UZ"/>
        </w:rPr>
      </w:pPr>
    </w:p>
    <w:p w14:paraId="294D1ADE" w14:textId="6B304FE2" w:rsidR="004A5EC1" w:rsidRPr="0014195E" w:rsidRDefault="004A5EC1" w:rsidP="004A5EC1">
      <w:pPr>
        <w:pStyle w:val="04Steps-ActivityStepHeading"/>
        <w:rPr>
          <w:lang w:val="uz-Cyrl-UZ"/>
        </w:rPr>
      </w:pPr>
      <w:r w:rsidRPr="0014195E">
        <w:rPr>
          <w:noProof/>
          <w:lang w:eastAsia="en-US"/>
        </w:rPr>
        <w:drawing>
          <wp:anchor distT="0" distB="0" distL="114300" distR="114300" simplePos="0" relativeHeight="251684864" behindDoc="0" locked="0" layoutInCell="1" allowOverlap="1" wp14:anchorId="0E0C7691" wp14:editId="0F2D49D5">
            <wp:simplePos x="0" y="0"/>
            <wp:positionH relativeFrom="column">
              <wp:posOffset>-163830</wp:posOffset>
            </wp:positionH>
            <wp:positionV relativeFrom="paragraph">
              <wp:posOffset>358140</wp:posOffset>
            </wp:positionV>
            <wp:extent cx="1219835" cy="912495"/>
            <wp:effectExtent l="0" t="0" r="0" b="1905"/>
            <wp:wrapNone/>
            <wp:docPr id="36" name="Picture 331"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lide3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21983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95E">
        <w:rPr>
          <w:lang w:val="uz-Cyrl-UZ"/>
        </w:rPr>
        <w:t>FIN de la Sesión KH1.2</w:t>
      </w:r>
    </w:p>
    <w:p w14:paraId="0304150D" w14:textId="77777777" w:rsidR="004A5EC1" w:rsidRPr="0014195E" w:rsidRDefault="004A5EC1" w:rsidP="004A5EC1">
      <w:pPr>
        <w:pStyle w:val="05Steps-bullets"/>
        <w:numPr>
          <w:ilvl w:val="0"/>
          <w:numId w:val="0"/>
        </w:numPr>
        <w:ind w:left="2410" w:right="-96"/>
        <w:rPr>
          <w:lang w:val="uz-Cyrl-UZ"/>
        </w:rPr>
      </w:pPr>
    </w:p>
    <w:p w14:paraId="030B9122" w14:textId="1558C66E" w:rsidR="00E827FA" w:rsidRPr="0014195E" w:rsidRDefault="00E827FA" w:rsidP="00E827FA">
      <w:pPr>
        <w:pStyle w:val="02MAX7LESSONCODEblue"/>
        <w:rPr>
          <w:lang w:val="uz-Cyrl-UZ"/>
        </w:rPr>
      </w:pPr>
      <w:r w:rsidRPr="0014195E">
        <w:rPr>
          <w:lang w:val="uz-Cyrl-UZ"/>
        </w:rPr>
        <w:lastRenderedPageBreak/>
        <w:t>KH 1.3</w:t>
      </w:r>
    </w:p>
    <w:p w14:paraId="6DCB6CFC" w14:textId="72BC16E7" w:rsidR="00E827FA" w:rsidRPr="0014195E" w:rsidRDefault="00E827FA" w:rsidP="00E827FA">
      <w:pPr>
        <w:pStyle w:val="02CYCASLESSONNAMEinbox"/>
        <w:rPr>
          <w:lang w:val="uz-Cyrl-UZ"/>
        </w:rPr>
      </w:pPr>
      <w:r w:rsidRPr="0014195E">
        <w:rPr>
          <w:lang w:val="uz-Cyrl-UZ"/>
        </w:rPr>
        <w:t>DEMONSTRA</w:t>
      </w:r>
      <w:r w:rsidR="00AD0C33" w:rsidRPr="0014195E">
        <w:rPr>
          <w:lang w:val="uz-Cyrl-UZ"/>
        </w:rPr>
        <w:t>NDO</w:t>
      </w:r>
      <w:r w:rsidRPr="0014195E">
        <w:rPr>
          <w:lang w:val="uz-Cyrl-UZ"/>
        </w:rPr>
        <w:t xml:space="preserve"> KidsHubs</w:t>
      </w:r>
    </w:p>
    <w:p w14:paraId="30210320" w14:textId="0185D586" w:rsidR="00E827FA" w:rsidRPr="0014195E" w:rsidRDefault="002346AA" w:rsidP="00E827FA">
      <w:pPr>
        <w:pStyle w:val="02Timeoflesson"/>
        <w:rPr>
          <w:lang w:val="uz-Cyrl-UZ"/>
        </w:rPr>
      </w:pPr>
      <w:r w:rsidRPr="0014195E">
        <w:rPr>
          <w:lang w:val="uz-Cyrl-UZ"/>
        </w:rPr>
        <w:t>8</w:t>
      </w:r>
      <w:r w:rsidR="00E827FA" w:rsidRPr="0014195E">
        <w:rPr>
          <w:lang w:val="uz-Cyrl-UZ"/>
        </w:rPr>
        <w:t>0 minut</w:t>
      </w:r>
      <w:r w:rsidR="00B627DA" w:rsidRPr="0014195E">
        <w:rPr>
          <w:lang w:val="uz-Cyrl-UZ"/>
        </w:rPr>
        <w:t>o</w:t>
      </w:r>
      <w:r w:rsidR="00E827FA" w:rsidRPr="0014195E">
        <w:rPr>
          <w:lang w:val="uz-Cyrl-UZ"/>
        </w:rPr>
        <w:t>s</w:t>
      </w:r>
    </w:p>
    <w:p w14:paraId="7D81ABAD" w14:textId="76A87E12" w:rsidR="00E827FA" w:rsidRPr="0014195E" w:rsidRDefault="00CC5CBC" w:rsidP="00E827FA">
      <w:pPr>
        <w:pStyle w:val="03OUTCOMEHeader"/>
        <w:rPr>
          <w:lang w:val="uz-Cyrl-UZ"/>
        </w:rPr>
      </w:pPr>
      <w:r w:rsidRPr="0014195E">
        <w:rPr>
          <w:lang w:val="uz-Cyrl-UZ"/>
        </w:rPr>
        <w:t>RESULTADO</w:t>
      </w:r>
    </w:p>
    <w:p w14:paraId="72A40FDE" w14:textId="650217E4" w:rsidR="00E827FA" w:rsidRPr="0014195E" w:rsidRDefault="00B627DA" w:rsidP="00E827FA">
      <w:pPr>
        <w:pStyle w:val="03Outcometext"/>
        <w:rPr>
          <w:lang w:val="uz-Cyrl-UZ"/>
        </w:rPr>
      </w:pPr>
      <w:r w:rsidRPr="0014195E">
        <w:rPr>
          <w:lang w:val="uz-Cyrl-UZ"/>
        </w:rPr>
        <w:t xml:space="preserve">Al final de este módulo, los participantes comprenderán los recursos actualmente disponibles y que se pueden descargar de forma gratuita desde </w:t>
      </w:r>
      <w:hyperlink r:id="rId13" w:history="1">
        <w:r w:rsidRPr="0014195E">
          <w:rPr>
            <w:rStyle w:val="Hyperlink"/>
            <w:lang w:val="uz-Cyrl-UZ"/>
          </w:rPr>
          <w:t>www.kidshubs.com</w:t>
        </w:r>
      </w:hyperlink>
      <w:r w:rsidRPr="0014195E">
        <w:rPr>
          <w:rStyle w:val="Hyperlink"/>
          <w:lang w:val="uz-Cyrl-UZ"/>
        </w:rPr>
        <w:t xml:space="preserve"> </w:t>
      </w:r>
      <w:r w:rsidRPr="0014195E">
        <w:rPr>
          <w:lang w:val="uz-Cyrl-UZ"/>
        </w:rPr>
        <w:t xml:space="preserve"> y participar en una sesión de ejemplo de KidsHub</w:t>
      </w:r>
      <w:r w:rsidR="00E827FA" w:rsidRPr="0014195E">
        <w:rPr>
          <w:lang w:val="uz-Cyrl-UZ"/>
        </w:rPr>
        <w:t>.</w:t>
      </w:r>
    </w:p>
    <w:p w14:paraId="1B01B9F4" w14:textId="795F99F2" w:rsidR="00E827FA" w:rsidRPr="0014195E" w:rsidRDefault="00AD0C33" w:rsidP="00E827FA">
      <w:pPr>
        <w:pStyle w:val="03OUTCOMEHeader"/>
        <w:rPr>
          <w:lang w:val="uz-Cyrl-UZ"/>
        </w:rPr>
      </w:pPr>
      <w:r w:rsidRPr="0014195E">
        <w:rPr>
          <w:lang w:val="uz-Cyrl-UZ"/>
        </w:rPr>
        <w:t>Pasos en la lección</w:t>
      </w:r>
    </w:p>
    <w:p w14:paraId="2C477453" w14:textId="79972799" w:rsidR="00E827FA" w:rsidRPr="0014195E" w:rsidRDefault="00E827FA" w:rsidP="00E827FA">
      <w:pPr>
        <w:pStyle w:val="03Outcometext"/>
        <w:rPr>
          <w:lang w:val="uz-Cyrl-UZ"/>
        </w:rPr>
      </w:pPr>
      <w:r w:rsidRPr="0014195E">
        <w:rPr>
          <w:lang w:val="uz-Cyrl-UZ"/>
        </w:rPr>
        <w:t xml:space="preserve">1. </w:t>
      </w:r>
      <w:r w:rsidR="00B627DA" w:rsidRPr="0014195E">
        <w:rPr>
          <w:lang w:val="uz-Cyrl-UZ"/>
        </w:rPr>
        <w:t>Calentamiento</w:t>
      </w:r>
      <w:r w:rsidRPr="0014195E">
        <w:rPr>
          <w:lang w:val="uz-Cyrl-UZ"/>
        </w:rPr>
        <w:tab/>
        <w:t>10 min</w:t>
      </w:r>
    </w:p>
    <w:p w14:paraId="4C464DD9" w14:textId="71DAEE06" w:rsidR="00E827FA" w:rsidRPr="0014195E" w:rsidRDefault="00E827FA" w:rsidP="00E827FA">
      <w:pPr>
        <w:pStyle w:val="03Outcometext"/>
        <w:rPr>
          <w:lang w:val="uz-Cyrl-UZ"/>
        </w:rPr>
      </w:pPr>
      <w:r w:rsidRPr="0014195E">
        <w:rPr>
          <w:lang w:val="uz-Cyrl-UZ"/>
        </w:rPr>
        <w:t>2. Explore</w:t>
      </w:r>
      <w:r w:rsidR="00B627DA" w:rsidRPr="0014195E">
        <w:rPr>
          <w:lang w:val="uz-Cyrl-UZ"/>
        </w:rPr>
        <w:t xml:space="preserve"> el sitio web </w:t>
      </w:r>
      <w:r w:rsidRPr="0014195E">
        <w:rPr>
          <w:lang w:val="uz-Cyrl-UZ"/>
        </w:rPr>
        <w:t>kidshubs.com</w:t>
      </w:r>
      <w:r w:rsidRPr="0014195E">
        <w:rPr>
          <w:lang w:val="uz-Cyrl-UZ"/>
        </w:rPr>
        <w:tab/>
        <w:t>20 min</w:t>
      </w:r>
    </w:p>
    <w:p w14:paraId="4025526D" w14:textId="06894C7B" w:rsidR="00E827FA" w:rsidRPr="0014195E" w:rsidRDefault="00E827FA" w:rsidP="00E827FA">
      <w:pPr>
        <w:pStyle w:val="03Outcometext"/>
        <w:rPr>
          <w:lang w:val="uz-Cyrl-UZ"/>
        </w:rPr>
      </w:pPr>
      <w:r w:rsidRPr="0014195E">
        <w:rPr>
          <w:lang w:val="uz-Cyrl-UZ"/>
        </w:rPr>
        <w:t>3. Experi</w:t>
      </w:r>
      <w:r w:rsidR="00B627DA" w:rsidRPr="0014195E">
        <w:rPr>
          <w:lang w:val="uz-Cyrl-UZ"/>
        </w:rPr>
        <w:t xml:space="preserve">mente una sesión </w:t>
      </w:r>
      <w:r w:rsidRPr="0014195E">
        <w:rPr>
          <w:lang w:val="uz-Cyrl-UZ"/>
        </w:rPr>
        <w:t>KidsHub</w:t>
      </w:r>
      <w:r w:rsidRPr="0014195E">
        <w:rPr>
          <w:lang w:val="uz-Cyrl-UZ"/>
        </w:rPr>
        <w:tab/>
        <w:t>40 min</w:t>
      </w:r>
    </w:p>
    <w:p w14:paraId="72D7FC35" w14:textId="07701635" w:rsidR="00E827FA" w:rsidRPr="0014195E" w:rsidRDefault="00E827FA" w:rsidP="00E827FA">
      <w:pPr>
        <w:pStyle w:val="03Outcometext"/>
        <w:rPr>
          <w:lang w:val="uz-Cyrl-UZ"/>
        </w:rPr>
      </w:pPr>
      <w:r w:rsidRPr="0014195E">
        <w:rPr>
          <w:lang w:val="uz-Cyrl-UZ"/>
        </w:rPr>
        <w:t xml:space="preserve">4. </w:t>
      </w:r>
      <w:r w:rsidR="00B627DA" w:rsidRPr="0014195E">
        <w:rPr>
          <w:lang w:val="uz-Cyrl-UZ"/>
        </w:rPr>
        <w:t xml:space="preserve">Preguntas y </w:t>
      </w:r>
      <w:r w:rsidR="00E8317A" w:rsidRPr="0014195E">
        <w:rPr>
          <w:lang w:val="uz-Cyrl-UZ"/>
        </w:rPr>
        <w:t>recapitulación</w:t>
      </w:r>
      <w:r w:rsidRPr="0014195E">
        <w:rPr>
          <w:lang w:val="uz-Cyrl-UZ"/>
        </w:rPr>
        <w:tab/>
        <w:t>10 min</w:t>
      </w:r>
    </w:p>
    <w:p w14:paraId="62F36A93" w14:textId="44A7BC99" w:rsidR="00E827FA" w:rsidRPr="0014195E" w:rsidRDefault="00AD0C33" w:rsidP="00E827FA">
      <w:pPr>
        <w:pStyle w:val="03OUTCOMEHeader"/>
        <w:rPr>
          <w:lang w:val="uz-Cyrl-UZ"/>
        </w:rPr>
      </w:pPr>
      <w:r w:rsidRPr="0014195E">
        <w:rPr>
          <w:lang w:val="uz-Cyrl-UZ"/>
        </w:rPr>
        <w:t>¿qué necesitarás?</w:t>
      </w:r>
    </w:p>
    <w:p w14:paraId="2F4C63D8" w14:textId="6650113C" w:rsidR="00E827FA" w:rsidRPr="0014195E" w:rsidRDefault="00E827FA" w:rsidP="00E827FA">
      <w:pPr>
        <w:pStyle w:val="03Outcometextbullets"/>
        <w:rPr>
          <w:lang w:val="uz-Cyrl-UZ"/>
        </w:rPr>
      </w:pPr>
      <w:r w:rsidRPr="0014195E">
        <w:rPr>
          <w:lang w:val="uz-Cyrl-UZ"/>
        </w:rPr>
        <w:t>Bibl</w:t>
      </w:r>
      <w:r w:rsidR="00B627DA" w:rsidRPr="0014195E">
        <w:rPr>
          <w:lang w:val="uz-Cyrl-UZ"/>
        </w:rPr>
        <w:t>ia</w:t>
      </w:r>
      <w:r w:rsidRPr="0014195E">
        <w:rPr>
          <w:lang w:val="uz-Cyrl-UZ"/>
        </w:rPr>
        <w:t xml:space="preserve">s </w:t>
      </w:r>
      <w:r w:rsidR="00B627DA" w:rsidRPr="0014195E">
        <w:rPr>
          <w:lang w:val="uz-Cyrl-UZ"/>
        </w:rPr>
        <w:t>y papel carta</w:t>
      </w:r>
    </w:p>
    <w:p w14:paraId="209F122A" w14:textId="35FBBDB7" w:rsidR="00E827FA" w:rsidRPr="0014195E" w:rsidRDefault="00E827FA" w:rsidP="00E827FA">
      <w:pPr>
        <w:pStyle w:val="03Outcometextbullets"/>
        <w:rPr>
          <w:lang w:val="uz-Cyrl-UZ"/>
        </w:rPr>
      </w:pPr>
      <w:r w:rsidRPr="0014195E">
        <w:rPr>
          <w:lang w:val="uz-Cyrl-UZ"/>
        </w:rPr>
        <w:t>C</w:t>
      </w:r>
      <w:r w:rsidR="00B627DA" w:rsidRPr="0014195E">
        <w:rPr>
          <w:lang w:val="uz-Cyrl-UZ"/>
        </w:rPr>
        <w:t>áma</w:t>
      </w:r>
      <w:r w:rsidRPr="0014195E">
        <w:rPr>
          <w:lang w:val="uz-Cyrl-UZ"/>
        </w:rPr>
        <w:t>ras</w:t>
      </w:r>
    </w:p>
    <w:p w14:paraId="11888DAF" w14:textId="025429F9" w:rsidR="00E827FA" w:rsidRPr="0014195E" w:rsidRDefault="00B627DA" w:rsidP="00E827FA">
      <w:pPr>
        <w:pStyle w:val="03Outcometextbullets"/>
        <w:rPr>
          <w:lang w:val="uz-Cyrl-UZ"/>
        </w:rPr>
      </w:pPr>
      <w:r w:rsidRPr="0014195E">
        <w:rPr>
          <w:lang w:val="uz-Cyrl-UZ"/>
        </w:rPr>
        <w:t>Proyector de v</w:t>
      </w:r>
      <w:r w:rsidR="00E827FA" w:rsidRPr="0014195E">
        <w:rPr>
          <w:lang w:val="uz-Cyrl-UZ"/>
        </w:rPr>
        <w:t xml:space="preserve">ideo </w:t>
      </w:r>
    </w:p>
    <w:p w14:paraId="3EB01D6F" w14:textId="45B523F8" w:rsidR="00E827FA" w:rsidRPr="0014195E" w:rsidRDefault="00E827FA" w:rsidP="00E827FA">
      <w:pPr>
        <w:pStyle w:val="04SESSIONOUTLINEHEADING"/>
        <w:rPr>
          <w:lang w:val="uz-Cyrl-UZ"/>
        </w:rPr>
      </w:pPr>
      <w:r w:rsidRPr="0014195E">
        <w:rPr>
          <w:lang w:val="uz-Cyrl-UZ"/>
        </w:rPr>
        <w:t>DEMONSTRA</w:t>
      </w:r>
      <w:r w:rsidR="00AD0C33" w:rsidRPr="0014195E">
        <w:rPr>
          <w:lang w:val="uz-Cyrl-UZ"/>
        </w:rPr>
        <w:t>ndo</w:t>
      </w:r>
      <w:r w:rsidRPr="0014195E">
        <w:rPr>
          <w:lang w:val="uz-Cyrl-UZ"/>
        </w:rPr>
        <w:t xml:space="preserve"> KidsHubs</w:t>
      </w:r>
    </w:p>
    <w:p w14:paraId="05660145" w14:textId="5A3744BE" w:rsidR="00E827FA" w:rsidRPr="0014195E" w:rsidRDefault="00E827FA" w:rsidP="00E827FA">
      <w:pPr>
        <w:pStyle w:val="04sessionoutlinewords"/>
        <w:rPr>
          <w:lang w:val="uz-Cyrl-UZ"/>
        </w:rPr>
      </w:pPr>
      <w:r w:rsidRPr="0014195E">
        <w:rPr>
          <w:lang w:val="uz-Cyrl-UZ"/>
        </w:rPr>
        <w:t>program</w:t>
      </w:r>
      <w:r w:rsidR="00AD0C33" w:rsidRPr="0014195E">
        <w:rPr>
          <w:lang w:val="uz-Cyrl-UZ"/>
        </w:rPr>
        <w:t>a de entrenamiento</w:t>
      </w:r>
    </w:p>
    <w:p w14:paraId="354B74A8" w14:textId="7AAFF58C" w:rsidR="00E827FA" w:rsidRPr="0014195E" w:rsidRDefault="00E827FA" w:rsidP="00E827FA">
      <w:pPr>
        <w:pStyle w:val="04StepsintheLesson"/>
        <w:rPr>
          <w:lang w:val="uz-Cyrl-UZ"/>
        </w:rPr>
      </w:pPr>
      <w:r w:rsidRPr="0014195E">
        <w:rPr>
          <w:lang w:val="uz-Cyrl-UZ"/>
        </w:rPr>
        <w:t xml:space="preserve">1. </w:t>
      </w:r>
      <w:r w:rsidR="00AD0C33" w:rsidRPr="0014195E">
        <w:rPr>
          <w:lang w:val="uz-Cyrl-UZ"/>
        </w:rPr>
        <w:t>Calentamiento</w:t>
      </w:r>
      <w:r w:rsidR="002346AA" w:rsidRPr="0014195E">
        <w:rPr>
          <w:lang w:val="uz-Cyrl-UZ"/>
        </w:rPr>
        <w:tab/>
        <w:t>10 min</w:t>
      </w:r>
    </w:p>
    <w:p w14:paraId="2AC71A8A" w14:textId="40B1C134" w:rsidR="00E827FA" w:rsidRPr="0014195E" w:rsidRDefault="00B627DA" w:rsidP="00E827FA">
      <w:pPr>
        <w:pStyle w:val="04Steps-ActivityStepHeading"/>
        <w:rPr>
          <w:lang w:val="uz-Cyrl-UZ"/>
        </w:rPr>
      </w:pPr>
      <w:r w:rsidRPr="0014195E">
        <w:rPr>
          <w:lang w:val="uz-Cyrl-UZ"/>
        </w:rPr>
        <w:t>Desafío físico</w:t>
      </w:r>
      <w:r w:rsidR="00E827FA" w:rsidRPr="0014195E">
        <w:rPr>
          <w:lang w:val="uz-Cyrl-UZ"/>
        </w:rPr>
        <w:t xml:space="preserve">- </w:t>
      </w:r>
      <w:r w:rsidRPr="0014195E">
        <w:rPr>
          <w:lang w:val="uz-Cyrl-UZ"/>
        </w:rPr>
        <w:t>Pasar por encima de la cabeza</w:t>
      </w:r>
    </w:p>
    <w:p w14:paraId="3351DAE1" w14:textId="5AFB72F3" w:rsidR="00E827FA" w:rsidRPr="0014195E" w:rsidRDefault="00B627DA" w:rsidP="00E827FA">
      <w:pPr>
        <w:pStyle w:val="05Steps-Instructions"/>
        <w:rPr>
          <w:lang w:val="uz-Cyrl-UZ"/>
        </w:rPr>
      </w:pPr>
      <w:r w:rsidRPr="0014195E">
        <w:rPr>
          <w:lang w:val="uz-Cyrl-UZ"/>
        </w:rPr>
        <w:t>Juego: pasar por encima de la cabeza</w:t>
      </w:r>
      <w:r w:rsidR="009E052B" w:rsidRPr="0014195E">
        <w:rPr>
          <w:lang w:val="uz-Cyrl-UZ"/>
        </w:rPr>
        <w:t xml:space="preserve">: </w:t>
      </w:r>
      <w:r w:rsidR="005B3A64" w:rsidRPr="0014195E">
        <w:rPr>
          <w:lang w:val="uz-Cyrl-UZ"/>
        </w:rPr>
        <w:t>primero pasar a una persona pequeña, luego a una persona pesada. ¿Qué pensaste cuando escuchaste tu tarea por primera vez? ¿Qué pasó cuando viste a la segunda persona? ¿Pensaste que era posible? ¿Quién estaba nervioso acerca de la persona a cada lado de ellos? ¿Cómo se sintió cuando lo logró? ¿Qué podemos aprender de esta actividad</w:t>
      </w:r>
      <w:r w:rsidR="00E827FA" w:rsidRPr="0014195E">
        <w:rPr>
          <w:lang w:val="uz-Cyrl-UZ"/>
        </w:rPr>
        <w:t>?</w:t>
      </w:r>
    </w:p>
    <w:p w14:paraId="6646ACCC" w14:textId="0C84904D" w:rsidR="00E827FA" w:rsidRPr="0014195E" w:rsidRDefault="00E827FA" w:rsidP="00E827FA">
      <w:pPr>
        <w:pStyle w:val="04StepsintheLesson"/>
        <w:rPr>
          <w:lang w:val="uz-Cyrl-UZ"/>
        </w:rPr>
      </w:pPr>
      <w:r w:rsidRPr="0014195E">
        <w:rPr>
          <w:lang w:val="uz-Cyrl-UZ"/>
        </w:rPr>
        <w:t xml:space="preserve">2. </w:t>
      </w:r>
      <w:r w:rsidR="00AD0C33" w:rsidRPr="0014195E">
        <w:rPr>
          <w:lang w:val="uz-Cyrl-UZ"/>
        </w:rPr>
        <w:t>Sitio Web y comunidad global</w:t>
      </w:r>
      <w:r w:rsidR="002346AA" w:rsidRPr="0014195E">
        <w:rPr>
          <w:lang w:val="uz-Cyrl-UZ"/>
        </w:rPr>
        <w:tab/>
        <w:t>20 min</w:t>
      </w:r>
    </w:p>
    <w:p w14:paraId="405FFDC1" w14:textId="1DC4A02F" w:rsidR="00E827FA" w:rsidRPr="0014195E" w:rsidRDefault="00E827FA" w:rsidP="00E827FA">
      <w:pPr>
        <w:pStyle w:val="04Steps-ActivityStepHeading"/>
        <w:rPr>
          <w:lang w:val="uz-Cyrl-UZ"/>
        </w:rPr>
      </w:pPr>
      <w:r w:rsidRPr="0014195E">
        <w:rPr>
          <w:lang w:val="uz-Cyrl-UZ"/>
        </w:rPr>
        <w:t>Expl</w:t>
      </w:r>
      <w:r w:rsidR="005B3A64" w:rsidRPr="0014195E">
        <w:rPr>
          <w:lang w:val="uz-Cyrl-UZ"/>
        </w:rPr>
        <w:t>icar cómo estamos conectados</w:t>
      </w:r>
      <w:r w:rsidRPr="0014195E">
        <w:rPr>
          <w:lang w:val="uz-Cyrl-UZ"/>
        </w:rPr>
        <w:t xml:space="preserve"> </w:t>
      </w:r>
    </w:p>
    <w:p w14:paraId="3D96A151" w14:textId="49D56F74" w:rsidR="00E827FA" w:rsidRPr="0014195E" w:rsidRDefault="005B3A64" w:rsidP="00E827FA">
      <w:pPr>
        <w:pStyle w:val="05Steps-bullets"/>
        <w:rPr>
          <w:lang w:val="uz-Cyrl-UZ"/>
        </w:rPr>
      </w:pPr>
      <w:r w:rsidRPr="0014195E">
        <w:rPr>
          <w:lang w:val="uz-Cyrl-UZ"/>
        </w:rPr>
        <w:t>Demostrar sitio web</w:t>
      </w:r>
      <w:r w:rsidR="00E827FA" w:rsidRPr="0014195E">
        <w:rPr>
          <w:lang w:val="uz-Cyrl-UZ"/>
        </w:rPr>
        <w:t xml:space="preserve"> (www.kidshubs.com)</w:t>
      </w:r>
    </w:p>
    <w:p w14:paraId="56B76FD9" w14:textId="5ED74454" w:rsidR="00E827FA" w:rsidRPr="0014195E" w:rsidRDefault="005B3A64" w:rsidP="005B3A64">
      <w:pPr>
        <w:pStyle w:val="05Steps-bullets"/>
        <w:rPr>
          <w:lang w:val="uz-Cyrl-UZ"/>
        </w:rPr>
      </w:pPr>
      <w:r w:rsidRPr="0014195E">
        <w:rPr>
          <w:lang w:val="uz-Cyrl-UZ"/>
        </w:rPr>
        <w:t>Discutir y explorar las sesiones disponibles de KidsHub y los materiales de capacitación</w:t>
      </w:r>
    </w:p>
    <w:p w14:paraId="564AC65A" w14:textId="12A044E5" w:rsidR="00E827FA" w:rsidRPr="0014195E" w:rsidRDefault="005B3A64" w:rsidP="00E827FA">
      <w:pPr>
        <w:pStyle w:val="05Steps-bullets"/>
        <w:rPr>
          <w:lang w:val="uz-Cyrl-UZ"/>
        </w:rPr>
      </w:pPr>
      <w:r w:rsidRPr="0014195E">
        <w:rPr>
          <w:lang w:val="uz-Cyrl-UZ"/>
        </w:rPr>
        <w:lastRenderedPageBreak/>
        <w:t xml:space="preserve">Visión de </w:t>
      </w:r>
      <w:r w:rsidR="00E827FA" w:rsidRPr="0014195E">
        <w:rPr>
          <w:lang w:val="uz-Cyrl-UZ"/>
        </w:rPr>
        <w:t xml:space="preserve">Max7 </w:t>
      </w:r>
      <w:r w:rsidRPr="0014195E">
        <w:rPr>
          <w:lang w:val="uz-Cyrl-UZ"/>
        </w:rPr>
        <w:t>de compartir ideas</w:t>
      </w:r>
    </w:p>
    <w:p w14:paraId="0DA84177" w14:textId="64ACCA2A" w:rsidR="00E827FA" w:rsidRPr="0014195E" w:rsidRDefault="00E827FA" w:rsidP="00E827FA">
      <w:pPr>
        <w:pStyle w:val="04StepsintheLesson"/>
        <w:rPr>
          <w:lang w:val="uz-Cyrl-UZ"/>
        </w:rPr>
      </w:pPr>
      <w:r w:rsidRPr="0014195E">
        <w:rPr>
          <w:lang w:val="uz-Cyrl-UZ"/>
        </w:rPr>
        <w:t xml:space="preserve">3. Ideas </w:t>
      </w:r>
      <w:r w:rsidR="00AD0C33" w:rsidRPr="0014195E">
        <w:rPr>
          <w:lang w:val="uz-Cyrl-UZ"/>
        </w:rPr>
        <w:t xml:space="preserve">de lo que otros han hecho en las sesiones </w:t>
      </w:r>
      <w:r w:rsidRPr="0014195E">
        <w:rPr>
          <w:lang w:val="uz-Cyrl-UZ"/>
        </w:rPr>
        <w:t xml:space="preserve">KidsHub </w:t>
      </w:r>
      <w:r w:rsidRPr="0014195E">
        <w:rPr>
          <w:lang w:val="uz-Cyrl-UZ"/>
        </w:rPr>
        <w:tab/>
        <w:t>40 min</w:t>
      </w:r>
    </w:p>
    <w:p w14:paraId="0AE432BF" w14:textId="3F120804" w:rsidR="00E827FA" w:rsidRPr="0014195E" w:rsidRDefault="00E827FA" w:rsidP="00E827FA">
      <w:pPr>
        <w:pStyle w:val="04Steps-ActivityStepHeading"/>
        <w:rPr>
          <w:lang w:val="uz-Cyrl-UZ"/>
        </w:rPr>
      </w:pPr>
      <w:r w:rsidRPr="0014195E">
        <w:rPr>
          <w:lang w:val="uz-Cyrl-UZ"/>
        </w:rPr>
        <w:t>Demo</w:t>
      </w:r>
      <w:r w:rsidR="005B3A64" w:rsidRPr="0014195E">
        <w:rPr>
          <w:lang w:val="uz-Cyrl-UZ"/>
        </w:rPr>
        <w:t>strar algunas de estas sesiones</w:t>
      </w:r>
    </w:p>
    <w:p w14:paraId="25995F24" w14:textId="6A70466B" w:rsidR="009F60E4" w:rsidRPr="0014195E" w:rsidRDefault="005B3A64" w:rsidP="009F60E4">
      <w:pPr>
        <w:pStyle w:val="05Steps-Instructions"/>
        <w:rPr>
          <w:lang w:val="uz-Cyrl-UZ"/>
        </w:rPr>
      </w:pPr>
      <w:r w:rsidRPr="0014195E">
        <w:rPr>
          <w:lang w:val="uz-Cyrl-UZ"/>
        </w:rPr>
        <w:t xml:space="preserve">Elija una o más sesiones de KidsHub para explicar y demostrar al grupo. Las sesiones de KidsHub Drama o Media (encuéntralas en </w:t>
      </w:r>
      <w:r w:rsidRPr="0014195E">
        <w:rPr>
          <w:i/>
          <w:lang w:val="uz-Cyrl-UZ"/>
        </w:rPr>
        <w:t>Resources</w:t>
      </w:r>
      <w:r w:rsidRPr="0014195E">
        <w:rPr>
          <w:lang w:val="uz-Cyrl-UZ"/>
        </w:rPr>
        <w:t xml:space="preserve"> en </w:t>
      </w:r>
      <w:r w:rsidRPr="0014195E">
        <w:rPr>
          <w:i/>
          <w:lang w:val="uz-Cyrl-UZ"/>
        </w:rPr>
        <w:t>www.kidshubs.com</w:t>
      </w:r>
      <w:r w:rsidRPr="0014195E">
        <w:rPr>
          <w:lang w:val="uz-Cyrl-UZ"/>
        </w:rPr>
        <w:t>) o una clase de fútbol del programa Ubabalo (mira</w:t>
      </w:r>
      <w:r w:rsidR="009F60E4" w:rsidRPr="0014195E">
        <w:rPr>
          <w:lang w:val="uz-Cyrl-UZ"/>
        </w:rPr>
        <w:t xml:space="preserve"> </w:t>
      </w:r>
      <w:hyperlink r:id="rId14" w:history="1">
        <w:r w:rsidR="009F60E4" w:rsidRPr="0014195E">
          <w:rPr>
            <w:rStyle w:val="Hyperlink"/>
            <w:lang w:val="uz-Cyrl-UZ"/>
          </w:rPr>
          <w:t>http://www.max7.org/channels/ubabalo</w:t>
        </w:r>
      </w:hyperlink>
      <w:r w:rsidR="009F60E4" w:rsidRPr="0014195E">
        <w:rPr>
          <w:lang w:val="uz-Cyrl-UZ"/>
        </w:rPr>
        <w:t>)</w:t>
      </w:r>
      <w:r w:rsidRPr="0014195E">
        <w:rPr>
          <w:lang w:val="uz-Cyrl-UZ"/>
        </w:rPr>
        <w:t xml:space="preserve"> todo funciona bien</w:t>
      </w:r>
      <w:r w:rsidR="009F60E4" w:rsidRPr="0014195E">
        <w:rPr>
          <w:lang w:val="uz-Cyrl-UZ"/>
        </w:rPr>
        <w:t>.</w:t>
      </w:r>
    </w:p>
    <w:p w14:paraId="71B3C1F6" w14:textId="344B324F" w:rsidR="00E827FA" w:rsidRPr="0014195E" w:rsidRDefault="0023567A" w:rsidP="002D12AD">
      <w:pPr>
        <w:pStyle w:val="05Steps-Instructions"/>
        <w:rPr>
          <w:lang w:val="uz-Cyrl-UZ"/>
        </w:rPr>
      </w:pPr>
      <w:r w:rsidRPr="0014195E">
        <w:rPr>
          <w:lang w:val="uz-Cyrl-UZ"/>
        </w:rPr>
        <w:t>Antes de comenzar, explica las 5 partes de cualquier sesión de KidsHub y pide a los participantes que estén pendientes durante la demostración de la sesión de KidsHub</w:t>
      </w:r>
      <w:r w:rsidR="009F60E4" w:rsidRPr="0014195E">
        <w:rPr>
          <w:lang w:val="uz-Cyrl-UZ"/>
        </w:rPr>
        <w:t>:</w:t>
      </w:r>
    </w:p>
    <w:p w14:paraId="3ACB0A51" w14:textId="517996EF" w:rsidR="009F60E4" w:rsidRPr="0014195E" w:rsidRDefault="009F60E4" w:rsidP="009F60E4">
      <w:pPr>
        <w:pStyle w:val="05Steps-Instructions"/>
        <w:rPr>
          <w:b/>
          <w:lang w:val="uz-Cyrl-UZ"/>
        </w:rPr>
      </w:pPr>
      <w:r w:rsidRPr="0014195E">
        <w:rPr>
          <w:b/>
          <w:lang w:val="uz-Cyrl-UZ"/>
        </w:rPr>
        <w:t xml:space="preserve">1. </w:t>
      </w:r>
      <w:r w:rsidR="00CA445F" w:rsidRPr="0014195E">
        <w:rPr>
          <w:b/>
          <w:lang w:val="uz-Cyrl-UZ"/>
        </w:rPr>
        <w:t>Calentamiento</w:t>
      </w:r>
      <w:r w:rsidR="00A03F33" w:rsidRPr="0014195E">
        <w:rPr>
          <w:b/>
          <w:lang w:val="uz-Cyrl-UZ"/>
        </w:rPr>
        <w:br/>
      </w:r>
      <w:r w:rsidR="0023567A" w:rsidRPr="0014195E">
        <w:rPr>
          <w:lang w:val="uz-Cyrl-UZ"/>
        </w:rPr>
        <w:t>Esta es una actividad para que los niños piensen sobre la habilidad que aprenderán y/o el contenido de la Biblia de una manera divertida e interactiva</w:t>
      </w:r>
      <w:r w:rsidRPr="0014195E">
        <w:rPr>
          <w:lang w:val="uz-Cyrl-UZ"/>
        </w:rPr>
        <w:t>.</w:t>
      </w:r>
    </w:p>
    <w:p w14:paraId="603884AC" w14:textId="45A69CF9" w:rsidR="00901696" w:rsidRPr="0014195E" w:rsidRDefault="009F60E4" w:rsidP="009F60E4">
      <w:pPr>
        <w:pStyle w:val="05Steps-Instructions"/>
        <w:rPr>
          <w:b/>
          <w:lang w:val="uz-Cyrl-UZ"/>
        </w:rPr>
      </w:pPr>
      <w:r w:rsidRPr="0014195E">
        <w:rPr>
          <w:b/>
          <w:lang w:val="uz-Cyrl-UZ"/>
        </w:rPr>
        <w:t>2. Demo</w:t>
      </w:r>
      <w:r w:rsidR="00CA445F" w:rsidRPr="0014195E">
        <w:rPr>
          <w:b/>
          <w:lang w:val="uz-Cyrl-UZ"/>
        </w:rPr>
        <w:t>strar la habilidad</w:t>
      </w:r>
      <w:r w:rsidR="00A03F33" w:rsidRPr="0014195E">
        <w:rPr>
          <w:b/>
          <w:lang w:val="uz-Cyrl-UZ"/>
        </w:rPr>
        <w:br/>
      </w:r>
      <w:r w:rsidR="0023567A" w:rsidRPr="0014195E">
        <w:rPr>
          <w:lang w:val="uz-Cyrl-UZ"/>
        </w:rPr>
        <w:t>Demuestre la habilidad que va a enseñar a los niños</w:t>
      </w:r>
      <w:r w:rsidR="00901696" w:rsidRPr="0014195E">
        <w:rPr>
          <w:lang w:val="uz-Cyrl-UZ"/>
        </w:rPr>
        <w:t>.</w:t>
      </w:r>
    </w:p>
    <w:p w14:paraId="4A9A978A" w14:textId="0886CBF2" w:rsidR="00901696" w:rsidRPr="0014195E" w:rsidRDefault="00901696" w:rsidP="009F60E4">
      <w:pPr>
        <w:pStyle w:val="05Steps-Instructions"/>
        <w:rPr>
          <w:b/>
          <w:lang w:val="uz-Cyrl-UZ"/>
        </w:rPr>
      </w:pPr>
      <w:r w:rsidRPr="0014195E">
        <w:rPr>
          <w:b/>
          <w:lang w:val="uz-Cyrl-UZ"/>
        </w:rPr>
        <w:t>3. Practic</w:t>
      </w:r>
      <w:r w:rsidR="00CA445F" w:rsidRPr="0014195E">
        <w:rPr>
          <w:b/>
          <w:lang w:val="uz-Cyrl-UZ"/>
        </w:rPr>
        <w:t>ar la habilidad</w:t>
      </w:r>
      <w:r w:rsidR="00A03F33" w:rsidRPr="0014195E">
        <w:rPr>
          <w:b/>
          <w:lang w:val="uz-Cyrl-UZ"/>
        </w:rPr>
        <w:br/>
      </w:r>
      <w:r w:rsidR="0023567A" w:rsidRPr="0014195E">
        <w:rPr>
          <w:lang w:val="uz-Cyrl-UZ"/>
        </w:rPr>
        <w:t>Involucre a todos los niños en la práctica de la habilidad que está enseñando. Esto se puede hacer usando diferentes juegos y técnicas</w:t>
      </w:r>
      <w:r w:rsidRPr="0014195E">
        <w:rPr>
          <w:lang w:val="uz-Cyrl-UZ"/>
        </w:rPr>
        <w:t>.</w:t>
      </w:r>
    </w:p>
    <w:p w14:paraId="6A9B6AC5" w14:textId="3717C24E" w:rsidR="00901696" w:rsidRPr="0014195E" w:rsidRDefault="00901696" w:rsidP="009F60E4">
      <w:pPr>
        <w:pStyle w:val="05Steps-Instructions"/>
        <w:rPr>
          <w:b/>
          <w:lang w:val="uz-Cyrl-UZ"/>
        </w:rPr>
      </w:pPr>
      <w:r w:rsidRPr="0014195E">
        <w:rPr>
          <w:b/>
          <w:lang w:val="uz-Cyrl-UZ"/>
        </w:rPr>
        <w:t>4. Discu</w:t>
      </w:r>
      <w:r w:rsidR="00CA445F" w:rsidRPr="0014195E">
        <w:rPr>
          <w:b/>
          <w:lang w:val="uz-Cyrl-UZ"/>
        </w:rPr>
        <w:t>tir</w:t>
      </w:r>
      <w:r w:rsidR="00A03F33" w:rsidRPr="0014195E">
        <w:rPr>
          <w:b/>
          <w:lang w:val="uz-Cyrl-UZ"/>
        </w:rPr>
        <w:br/>
      </w:r>
      <w:r w:rsidR="0023567A" w:rsidRPr="0014195E">
        <w:rPr>
          <w:lang w:val="uz-Cyrl-UZ"/>
        </w:rPr>
        <w:t>Dedique algo de tiempo a preguntar a los niños sobre la habilidad que han aprendido y el contenido de la Biblia que han estado viendo juntos</w:t>
      </w:r>
      <w:r w:rsidRPr="0014195E">
        <w:rPr>
          <w:lang w:val="uz-Cyrl-UZ"/>
        </w:rPr>
        <w:t>.</w:t>
      </w:r>
    </w:p>
    <w:p w14:paraId="12B6299A" w14:textId="4F951B79" w:rsidR="00012854" w:rsidRPr="0014195E" w:rsidRDefault="00901696" w:rsidP="009F60E4">
      <w:pPr>
        <w:pStyle w:val="05Steps-Instructions"/>
        <w:rPr>
          <w:b/>
          <w:lang w:val="uz-Cyrl-UZ"/>
        </w:rPr>
      </w:pPr>
      <w:r w:rsidRPr="0014195E">
        <w:rPr>
          <w:b/>
          <w:lang w:val="uz-Cyrl-UZ"/>
        </w:rPr>
        <w:t xml:space="preserve">5. </w:t>
      </w:r>
      <w:r w:rsidR="00CA445F" w:rsidRPr="0014195E">
        <w:rPr>
          <w:b/>
          <w:lang w:val="uz-Cyrl-UZ"/>
        </w:rPr>
        <w:t>Orar y aplicar</w:t>
      </w:r>
      <w:r w:rsidR="00A03F33" w:rsidRPr="0014195E">
        <w:rPr>
          <w:b/>
          <w:lang w:val="uz-Cyrl-UZ"/>
        </w:rPr>
        <w:br/>
      </w:r>
      <w:r w:rsidR="0023567A" w:rsidRPr="0014195E">
        <w:rPr>
          <w:lang w:val="uz-Cyrl-UZ"/>
        </w:rPr>
        <w:t>Discuta cómo los niños aplicarán lo que han aprendido de la Biblia y sus nuevas habilidades. Oren por esto juntos</w:t>
      </w:r>
      <w:r w:rsidRPr="0014195E">
        <w:rPr>
          <w:lang w:val="uz-Cyrl-UZ"/>
        </w:rPr>
        <w:t>.</w:t>
      </w:r>
    </w:p>
    <w:p w14:paraId="646046A2" w14:textId="4F0D25D5" w:rsidR="009F60E4" w:rsidRPr="0014195E" w:rsidRDefault="0023567A" w:rsidP="00012854">
      <w:pPr>
        <w:pStyle w:val="05Steps-KEYQUESTION"/>
        <w:rPr>
          <w:lang w:val="uz-Cyrl-UZ"/>
        </w:rPr>
      </w:pPr>
      <w:r w:rsidRPr="0014195E">
        <w:rPr>
          <w:lang w:val="uz-Cyrl-UZ"/>
        </w:rPr>
        <w:t>Refuerce dónde aparece cada uno de estos 5 pasos mientras ejecuta una sesión de KidsHub</w:t>
      </w:r>
      <w:r w:rsidR="00A03F33" w:rsidRPr="0014195E">
        <w:rPr>
          <w:lang w:val="uz-Cyrl-UZ"/>
        </w:rPr>
        <w:t xml:space="preserve">. </w:t>
      </w:r>
    </w:p>
    <w:p w14:paraId="3DE637B6" w14:textId="06814EDD" w:rsidR="00A03F33" w:rsidRPr="0014195E" w:rsidRDefault="0023567A" w:rsidP="00012854">
      <w:pPr>
        <w:pStyle w:val="05Steps-examples"/>
        <w:rPr>
          <w:lang w:val="uz-Cyrl-UZ"/>
        </w:rPr>
      </w:pPr>
      <w:r w:rsidRPr="0014195E">
        <w:rPr>
          <w:lang w:val="uz-Cyrl-UZ"/>
        </w:rPr>
        <w:t xml:space="preserve">A </w:t>
      </w:r>
      <w:r w:rsidR="0014195E" w:rsidRPr="0014195E">
        <w:rPr>
          <w:lang w:val="uz-Cyrl-UZ"/>
        </w:rPr>
        <w:t>continuación,</w:t>
      </w:r>
      <w:r w:rsidRPr="0014195E">
        <w:rPr>
          <w:lang w:val="uz-Cyrl-UZ"/>
        </w:rPr>
        <w:t xml:space="preserve"> hay algunos ejemplos de cómo se demostró una sesión de KidsHub</w:t>
      </w:r>
      <w:r w:rsidR="00A70B94" w:rsidRPr="0014195E">
        <w:rPr>
          <w:lang w:val="uz-Cyrl-UZ"/>
        </w:rPr>
        <w:t>.</w:t>
      </w:r>
    </w:p>
    <w:p w14:paraId="52FE063C" w14:textId="4845EEC8" w:rsidR="00A03F33" w:rsidRPr="0014195E" w:rsidRDefault="00A03F33" w:rsidP="00A03F33">
      <w:pPr>
        <w:pStyle w:val="05Steps-KEYQUESTION"/>
        <w:rPr>
          <w:lang w:val="uz-Cyrl-UZ"/>
        </w:rPr>
      </w:pPr>
      <w:r w:rsidRPr="0014195E">
        <w:rPr>
          <w:lang w:val="uz-Cyrl-UZ"/>
        </w:rPr>
        <w:t>Drama</w:t>
      </w:r>
    </w:p>
    <w:p w14:paraId="1824E37F" w14:textId="6EE853B6" w:rsidR="00E827FA" w:rsidRPr="0014195E" w:rsidRDefault="0023567A" w:rsidP="00A62362">
      <w:pPr>
        <w:pStyle w:val="05Steps-Instructions"/>
        <w:rPr>
          <w:lang w:val="uz-Cyrl-UZ"/>
        </w:rPr>
      </w:pPr>
      <w:r w:rsidRPr="0014195E">
        <w:rPr>
          <w:lang w:val="uz-Cyrl-UZ"/>
        </w:rPr>
        <w:t>Hay sesiones de Drama, que se combinan con las lecciones de Bibl</w:t>
      </w:r>
      <w:r w:rsidR="0014195E">
        <w:rPr>
          <w:lang w:val="uz-Cyrl-UZ"/>
        </w:rPr>
        <w:t>ia</w:t>
      </w:r>
      <w:r w:rsidRPr="0014195E">
        <w:rPr>
          <w:lang w:val="uz-Cyrl-UZ"/>
        </w:rPr>
        <w:t>Max (haga clic en 'Recursos' y</w:t>
      </w:r>
      <w:r w:rsidR="00E827FA" w:rsidRPr="0014195E">
        <w:rPr>
          <w:lang w:val="uz-Cyrl-UZ"/>
        </w:rPr>
        <w:t xml:space="preserve"> </w:t>
      </w:r>
      <w:hyperlink r:id="rId15" w:history="1">
        <w:r w:rsidR="00E827FA" w:rsidRPr="0014195E">
          <w:rPr>
            <w:rStyle w:val="Hyperlink"/>
            <w:lang w:val="uz-Cyrl-UZ"/>
          </w:rPr>
          <w:t>www.kidshubs.com</w:t>
        </w:r>
      </w:hyperlink>
      <w:r w:rsidR="00E827FA" w:rsidRPr="0014195E">
        <w:rPr>
          <w:lang w:val="uz-Cyrl-UZ"/>
        </w:rPr>
        <w:t xml:space="preserve">). </w:t>
      </w:r>
      <w:r w:rsidRPr="0014195E">
        <w:rPr>
          <w:lang w:val="uz-Cyrl-UZ"/>
        </w:rPr>
        <w:t>Los niños aprenderán muchas habilidades dramáticas importantes que los ayudarán a entender los personajes bíblicos y las Escrituras</w:t>
      </w:r>
      <w:r w:rsidR="00E827FA" w:rsidRPr="0014195E">
        <w:rPr>
          <w:lang w:val="uz-Cyrl-UZ"/>
        </w:rPr>
        <w:t>.</w:t>
      </w:r>
    </w:p>
    <w:p w14:paraId="5A382C9E" w14:textId="5B89C066" w:rsidR="00E827FA" w:rsidRPr="0014195E" w:rsidRDefault="0023567A" w:rsidP="00A62362">
      <w:pPr>
        <w:pStyle w:val="05Steps-Instructions"/>
        <w:rPr>
          <w:lang w:val="uz-Cyrl-UZ"/>
        </w:rPr>
      </w:pPr>
      <w:r w:rsidRPr="0014195E">
        <w:rPr>
          <w:lang w:val="uz-Cyrl-UZ"/>
        </w:rPr>
        <w:t>En una capacitación de KidsHub en Iraq, se realizó una sesión dramática con todo el grupo de líderes infantiles y juveniles. La habilidad era sobre "Construir un personaje" y el pasaje de la Biblia era de Marcos 2: 1-12: la historia de Jesús sanando al paralítico</w:t>
      </w:r>
      <w:r w:rsidR="00E827FA" w:rsidRPr="0014195E">
        <w:rPr>
          <w:lang w:val="uz-Cyrl-UZ"/>
        </w:rPr>
        <w:t xml:space="preserve">. </w:t>
      </w:r>
    </w:p>
    <w:p w14:paraId="38148D0E" w14:textId="63B11819" w:rsidR="00E827FA" w:rsidRPr="0014195E" w:rsidRDefault="0023567A" w:rsidP="00A62362">
      <w:pPr>
        <w:pStyle w:val="05Steps-Instructions"/>
        <w:rPr>
          <w:lang w:val="uz-Cyrl-UZ"/>
        </w:rPr>
      </w:pPr>
      <w:r w:rsidRPr="0014195E">
        <w:rPr>
          <w:lang w:val="uz-Cyrl-UZ"/>
        </w:rPr>
        <w:t>Leemos la historia, identificamos personajes, discutimos cultura y todos los aspectos de la vida durante esa época bíblica en particular, identificamos a las personas que harían el juego de roles, discutimos quién presentaría qué parte de la historia y luego la representamos en un estilo de foto fija</w:t>
      </w:r>
      <w:r w:rsidR="00E827FA" w:rsidRPr="0014195E">
        <w:rPr>
          <w:lang w:val="uz-Cyrl-UZ"/>
        </w:rPr>
        <w:t xml:space="preserve">. </w:t>
      </w:r>
    </w:p>
    <w:p w14:paraId="07741BE5" w14:textId="31FE7C7C" w:rsidR="00E827FA" w:rsidRPr="0014195E" w:rsidRDefault="00E7312F" w:rsidP="00A62362">
      <w:pPr>
        <w:pStyle w:val="05Steps-Instructions"/>
        <w:rPr>
          <w:lang w:val="uz-Cyrl-UZ"/>
        </w:rPr>
      </w:pPr>
      <w:r w:rsidRPr="0014195E">
        <w:rPr>
          <w:lang w:val="uz-Cyrl-UZ"/>
        </w:rPr>
        <w:lastRenderedPageBreak/>
        <w:t>Después de la promulgación hubo una discusión de seguimiento de la historia. Discutimos la relevancia de la curación, de seguir a Jesús y el perdón de los pecados, etc. hasta el día de hoy</w:t>
      </w:r>
      <w:r w:rsidR="00E827FA" w:rsidRPr="0014195E">
        <w:rPr>
          <w:lang w:val="uz-Cyrl-UZ"/>
        </w:rPr>
        <w:t xml:space="preserve">. </w:t>
      </w:r>
    </w:p>
    <w:p w14:paraId="0C5ED073" w14:textId="252FE8F4" w:rsidR="00E827FA" w:rsidRPr="0014195E" w:rsidRDefault="00E7312F" w:rsidP="00A62362">
      <w:pPr>
        <w:pStyle w:val="05Steps-Instructions"/>
        <w:rPr>
          <w:lang w:val="uz-Cyrl-UZ"/>
        </w:rPr>
      </w:pPr>
      <w:r w:rsidRPr="0014195E">
        <w:rPr>
          <w:lang w:val="uz-Cyrl-UZ"/>
        </w:rPr>
        <w:t>Todo volvió a la vida y todos sintieron que esos milagros podrían suceder incluso hoy. Ellos compartieron sus necesidades. Dos participantes tenían familiares que estaban paralizados. Discutieron la necesidad de un Salvador para el país. Todos oraron, abrazaron, lloraron y olvidaron que era una sesión dramática. Se comprometieron a orar el uno por el otro y seguir creyendo en los milagros en sus vidas</w:t>
      </w:r>
      <w:r w:rsidR="00E827FA" w:rsidRPr="0014195E">
        <w:rPr>
          <w:lang w:val="uz-Cyrl-UZ"/>
        </w:rPr>
        <w:t xml:space="preserve">. </w:t>
      </w:r>
    </w:p>
    <w:p w14:paraId="2C6F7E5B" w14:textId="53D955AF" w:rsidR="00E827FA" w:rsidRPr="0014195E" w:rsidRDefault="00A83D9F" w:rsidP="00A62362">
      <w:pPr>
        <w:pStyle w:val="05Steps-Instructions"/>
        <w:rPr>
          <w:lang w:val="uz-Cyrl-UZ"/>
        </w:rPr>
      </w:pPr>
      <w:r w:rsidRPr="0014195E">
        <w:rPr>
          <w:lang w:val="uz-Cyrl-UZ"/>
        </w:rPr>
        <w:t>Compartieron la vida juntos en esa sesión y durante los siguientes días de capacitación, que es exactamente lo que debe suceder en un KidsHub</w:t>
      </w:r>
      <w:r w:rsidR="00E827FA" w:rsidRPr="0014195E">
        <w:rPr>
          <w:lang w:val="uz-Cyrl-UZ"/>
        </w:rPr>
        <w:t xml:space="preserve">. </w:t>
      </w:r>
    </w:p>
    <w:p w14:paraId="15847D39" w14:textId="567F9F70" w:rsidR="00E827FA" w:rsidRPr="0014195E" w:rsidRDefault="00A83D9F" w:rsidP="00A62362">
      <w:pPr>
        <w:pStyle w:val="05Steps-Instructions"/>
        <w:rPr>
          <w:lang w:val="uz-Cyrl-UZ"/>
        </w:rPr>
      </w:pPr>
      <w:r w:rsidRPr="0014195E">
        <w:rPr>
          <w:lang w:val="uz-Cyrl-UZ"/>
        </w:rPr>
        <w:t xml:space="preserve">Para obtener más detalles sobre las sesiones, consulte </w:t>
      </w:r>
      <w:r w:rsidRPr="0014195E">
        <w:rPr>
          <w:i/>
          <w:lang w:val="uz-Cyrl-UZ"/>
        </w:rPr>
        <w:t>Drama</w:t>
      </w:r>
      <w:r w:rsidRPr="0014195E">
        <w:rPr>
          <w:lang w:val="uz-Cyrl-UZ"/>
        </w:rPr>
        <w:t xml:space="preserve"> en </w:t>
      </w:r>
      <w:r w:rsidRPr="0014195E">
        <w:rPr>
          <w:i/>
          <w:lang w:val="uz-Cyrl-UZ"/>
        </w:rPr>
        <w:t xml:space="preserve">Recursos </w:t>
      </w:r>
      <w:r w:rsidRPr="0014195E">
        <w:rPr>
          <w:lang w:val="uz-Cyrl-UZ"/>
        </w:rPr>
        <w:t xml:space="preserve">en </w:t>
      </w:r>
      <w:r w:rsidR="002D12AD" w:rsidRPr="0014195E">
        <w:rPr>
          <w:lang w:val="uz-Cyrl-UZ"/>
        </w:rPr>
        <w:t>www.kidshubs.com.</w:t>
      </w:r>
    </w:p>
    <w:p w14:paraId="16C4BD70" w14:textId="3423DF83" w:rsidR="00E827FA" w:rsidRPr="0014195E" w:rsidRDefault="00A83D9F" w:rsidP="00A62362">
      <w:pPr>
        <w:pStyle w:val="05Steps-Instructions"/>
        <w:rPr>
          <w:lang w:val="uz-Cyrl-UZ"/>
        </w:rPr>
      </w:pPr>
      <w:r w:rsidRPr="0014195E">
        <w:rPr>
          <w:b/>
          <w:lang w:val="uz-Cyrl-UZ"/>
        </w:rPr>
        <w:t>Puntos clave</w:t>
      </w:r>
      <w:r w:rsidR="00E827FA" w:rsidRPr="0014195E">
        <w:rPr>
          <w:lang w:val="uz-Cyrl-UZ"/>
        </w:rPr>
        <w:t xml:space="preserve"> – </w:t>
      </w:r>
      <w:r w:rsidRPr="0014195E">
        <w:rPr>
          <w:lang w:val="uz-Cyrl-UZ"/>
        </w:rPr>
        <w:t>El d</w:t>
      </w:r>
      <w:r w:rsidR="00E827FA" w:rsidRPr="0014195E">
        <w:rPr>
          <w:lang w:val="uz-Cyrl-UZ"/>
        </w:rPr>
        <w:t xml:space="preserve">rama </w:t>
      </w:r>
      <w:r w:rsidRPr="0014195E">
        <w:rPr>
          <w:lang w:val="uz-Cyrl-UZ"/>
        </w:rPr>
        <w:t>es muy relevante en todas las culturas</w:t>
      </w:r>
      <w:r w:rsidR="00E827FA" w:rsidRPr="0014195E">
        <w:rPr>
          <w:lang w:val="uz-Cyrl-UZ"/>
        </w:rPr>
        <w:t xml:space="preserve">. </w:t>
      </w:r>
    </w:p>
    <w:p w14:paraId="14A44157" w14:textId="39403532" w:rsidR="00E827FA" w:rsidRPr="0014195E" w:rsidRDefault="00A83D9F" w:rsidP="00A62362">
      <w:pPr>
        <w:pStyle w:val="05Steps-Instructions"/>
        <w:rPr>
          <w:lang w:val="uz-Cyrl-UZ"/>
        </w:rPr>
      </w:pPr>
      <w:r w:rsidRPr="0014195E">
        <w:rPr>
          <w:lang w:val="uz-Cyrl-UZ"/>
        </w:rPr>
        <w:t>Esta es una herramienta poderosa para todas las edades</w:t>
      </w:r>
      <w:r w:rsidR="00E827FA" w:rsidRPr="0014195E">
        <w:rPr>
          <w:lang w:val="uz-Cyrl-UZ"/>
        </w:rPr>
        <w:t xml:space="preserve">. </w:t>
      </w:r>
    </w:p>
    <w:p w14:paraId="7C6B5D4D" w14:textId="5CC9E84E" w:rsidR="00E827FA" w:rsidRPr="0014195E" w:rsidRDefault="00A83D9F" w:rsidP="00A62362">
      <w:pPr>
        <w:pStyle w:val="05Steps-Instructions"/>
        <w:rPr>
          <w:lang w:val="uz-Cyrl-UZ"/>
        </w:rPr>
      </w:pPr>
      <w:r w:rsidRPr="0014195E">
        <w:rPr>
          <w:lang w:val="uz-Cyrl-UZ"/>
        </w:rPr>
        <w:t>Estas sesiones obligan a una persona no solo a leer sino también a estudiar la Biblia, el contexto de la historia y la historia. Esto hace que la experiencia sea real</w:t>
      </w:r>
      <w:r w:rsidR="00E827FA" w:rsidRPr="0014195E">
        <w:rPr>
          <w:lang w:val="uz-Cyrl-UZ"/>
        </w:rPr>
        <w:t xml:space="preserve">.  </w:t>
      </w:r>
    </w:p>
    <w:p w14:paraId="3DE743BD" w14:textId="2104E2E4" w:rsidR="00E827FA" w:rsidRPr="0014195E" w:rsidRDefault="00A83D9F" w:rsidP="00A62362">
      <w:pPr>
        <w:pStyle w:val="05Steps-Instructions"/>
        <w:rPr>
          <w:lang w:val="uz-Cyrl-UZ"/>
        </w:rPr>
      </w:pPr>
      <w:r w:rsidRPr="0014195E">
        <w:rPr>
          <w:lang w:val="uz-Cyrl-UZ"/>
        </w:rPr>
        <w:t>Las habilidades de drama que aprenderán en este plan de estudios son: cómo construir el personaje en una historia, cómo usar sus cuerpos para crear accesorios, efectos especiales y escenas. Aprenderán habilidades como la mímica, el mimo, las habilidades narrativas/contar historias y también aprenderán cómo mostrar emociones, hacer improvisaciones y usar efectos vocales y la música</w:t>
      </w:r>
      <w:r w:rsidR="00E827FA" w:rsidRPr="0014195E">
        <w:rPr>
          <w:lang w:val="uz-Cyrl-UZ"/>
        </w:rPr>
        <w:t xml:space="preserve">. </w:t>
      </w:r>
    </w:p>
    <w:p w14:paraId="6C1E91BC" w14:textId="6A4903A4" w:rsidR="00E827FA" w:rsidRPr="0014195E" w:rsidRDefault="00A83D9F" w:rsidP="00A62362">
      <w:pPr>
        <w:pStyle w:val="05Steps-Instructions"/>
        <w:rPr>
          <w:lang w:val="uz-Cyrl-UZ"/>
        </w:rPr>
      </w:pPr>
      <w:r w:rsidRPr="0014195E">
        <w:rPr>
          <w:lang w:val="uz-Cyrl-UZ"/>
        </w:rPr>
        <w:t>Las verdades bíblicas que aprenden de estas sesiones son: milagros, curación, perdón de pecados, la autoridad de Jesús, la protección de Dios, el liderazgo de servicio, seguir a Jesús, las pruebas, las elecciones y la vida eterna</w:t>
      </w:r>
      <w:r w:rsidR="00E827FA" w:rsidRPr="0014195E">
        <w:rPr>
          <w:lang w:val="uz-Cyrl-UZ"/>
        </w:rPr>
        <w:t xml:space="preserve">. </w:t>
      </w:r>
    </w:p>
    <w:p w14:paraId="6BC9BE99" w14:textId="77777777" w:rsidR="00E827FA" w:rsidRPr="0014195E" w:rsidRDefault="00E827FA" w:rsidP="00A62362">
      <w:pPr>
        <w:pStyle w:val="05Steps-Instructions"/>
        <w:rPr>
          <w:lang w:val="uz-Cyrl-UZ"/>
        </w:rPr>
      </w:pPr>
    </w:p>
    <w:p w14:paraId="35A1E39A" w14:textId="7E89AEE0" w:rsidR="00E827FA" w:rsidRPr="0014195E" w:rsidRDefault="00E827FA" w:rsidP="00A62362">
      <w:pPr>
        <w:pStyle w:val="05Steps-KEYQUESTION"/>
        <w:rPr>
          <w:lang w:val="uz-Cyrl-UZ"/>
        </w:rPr>
      </w:pPr>
      <w:r w:rsidRPr="0014195E">
        <w:rPr>
          <w:lang w:val="uz-Cyrl-UZ"/>
        </w:rPr>
        <w:t>M</w:t>
      </w:r>
      <w:r w:rsidR="00A83D9F" w:rsidRPr="0014195E">
        <w:rPr>
          <w:lang w:val="uz-Cyrl-UZ"/>
        </w:rPr>
        <w:t>ultimed</w:t>
      </w:r>
      <w:r w:rsidRPr="0014195E">
        <w:rPr>
          <w:lang w:val="uz-Cyrl-UZ"/>
        </w:rPr>
        <w:t>ia</w:t>
      </w:r>
    </w:p>
    <w:p w14:paraId="1EA553B4" w14:textId="04FDEDC9" w:rsidR="00E827FA" w:rsidRPr="0014195E" w:rsidRDefault="00EC5B1B" w:rsidP="00A62362">
      <w:pPr>
        <w:pStyle w:val="05Steps-Instructions"/>
        <w:rPr>
          <w:lang w:val="uz-Cyrl-UZ"/>
        </w:rPr>
      </w:pPr>
      <w:r w:rsidRPr="0014195E">
        <w:rPr>
          <w:lang w:val="uz-Cyrl-UZ"/>
        </w:rPr>
        <w:t>Ejecute una o dos sesiones desde el Manual de Medios de KidsHub con los líderes y los niños presentes. Conceptos simples como el tamaño de los disparos y el encuadre, la duración de los disparos y el guión gráfico se pueden enseñar usando las animaciones de historias bíblicas disponibles en</w:t>
      </w:r>
      <w:r w:rsidR="00E827FA" w:rsidRPr="0014195E">
        <w:rPr>
          <w:lang w:val="uz-Cyrl-UZ"/>
        </w:rPr>
        <w:t xml:space="preserve"> </w:t>
      </w:r>
      <w:hyperlink r:id="rId16" w:history="1">
        <w:r w:rsidR="00E827FA" w:rsidRPr="0014195E">
          <w:rPr>
            <w:rStyle w:val="Hyperlink"/>
            <w:lang w:val="uz-Cyrl-UZ"/>
          </w:rPr>
          <w:t>www.kidshubtv.com</w:t>
        </w:r>
      </w:hyperlink>
      <w:r w:rsidR="00E827FA" w:rsidRPr="0014195E">
        <w:rPr>
          <w:lang w:val="uz-Cyrl-UZ"/>
        </w:rPr>
        <w:t xml:space="preserve"> (and </w:t>
      </w:r>
      <w:hyperlink r:id="rId17" w:history="1">
        <w:r w:rsidR="00E827FA" w:rsidRPr="0014195E">
          <w:rPr>
            <w:rStyle w:val="Hyperlink"/>
            <w:lang w:val="uz-Cyrl-UZ"/>
          </w:rPr>
          <w:t>www.max7.org</w:t>
        </w:r>
      </w:hyperlink>
      <w:r w:rsidR="00E827FA" w:rsidRPr="0014195E">
        <w:rPr>
          <w:lang w:val="uz-Cyrl-UZ"/>
        </w:rPr>
        <w:t xml:space="preserve">) </w:t>
      </w:r>
      <w:r w:rsidRPr="0014195E">
        <w:rPr>
          <w:lang w:val="uz-Cyrl-UZ"/>
        </w:rPr>
        <w:t>mientras se exploran las historias bíblicas que Jesús contó como la oveja perdida</w:t>
      </w:r>
      <w:r w:rsidR="00E827FA" w:rsidRPr="0014195E">
        <w:rPr>
          <w:lang w:val="uz-Cyrl-UZ"/>
        </w:rPr>
        <w:t>.</w:t>
      </w:r>
    </w:p>
    <w:p w14:paraId="4788E22D" w14:textId="211A9FB3" w:rsidR="00E827FA" w:rsidRPr="0014195E" w:rsidRDefault="00EC5B1B" w:rsidP="00A62362">
      <w:pPr>
        <w:pStyle w:val="05Steps-Instructions"/>
        <w:rPr>
          <w:lang w:val="uz-Cyrl-UZ"/>
        </w:rPr>
      </w:pPr>
      <w:r w:rsidRPr="0014195E">
        <w:rPr>
          <w:lang w:val="uz-Cyrl-UZ"/>
        </w:rPr>
        <w:t>Estas sesiones son útiles para explorar la posibilidad de que los KidsHubs locales creen sus propios segmentos cortos de video sobre su grupo para compartir con otros a través del sitio web</w:t>
      </w:r>
      <w:r w:rsidR="00E827FA" w:rsidRPr="0014195E">
        <w:rPr>
          <w:lang w:val="uz-Cyrl-UZ"/>
        </w:rPr>
        <w:t xml:space="preserve"> </w:t>
      </w:r>
      <w:hyperlink r:id="rId18" w:history="1">
        <w:r w:rsidR="002D12AD" w:rsidRPr="0014195E">
          <w:rPr>
            <w:rStyle w:val="Hyperlink"/>
            <w:lang w:val="uz-Cyrl-UZ"/>
          </w:rPr>
          <w:t>www.kidshubtv.com</w:t>
        </w:r>
      </w:hyperlink>
      <w:r w:rsidR="00E827FA" w:rsidRPr="0014195E">
        <w:rPr>
          <w:lang w:val="uz-Cyrl-UZ"/>
        </w:rPr>
        <w:t xml:space="preserve"> </w:t>
      </w:r>
      <w:r w:rsidRPr="0014195E">
        <w:rPr>
          <w:lang w:val="uz-Cyrl-UZ"/>
        </w:rPr>
        <w:t>unidades USB, DVD, teléfonos inteligentes y en proyecciones locales</w:t>
      </w:r>
      <w:r w:rsidR="00E827FA" w:rsidRPr="0014195E">
        <w:rPr>
          <w:lang w:val="uz-Cyrl-UZ"/>
        </w:rPr>
        <w:t>.</w:t>
      </w:r>
    </w:p>
    <w:p w14:paraId="60530D9A" w14:textId="659C9AAC" w:rsidR="0058792F" w:rsidRPr="0014195E" w:rsidRDefault="0058792F" w:rsidP="0058792F">
      <w:pPr>
        <w:pStyle w:val="04StepsintheLesson"/>
        <w:rPr>
          <w:lang w:val="uz-Cyrl-UZ"/>
        </w:rPr>
      </w:pPr>
      <w:r w:rsidRPr="0014195E">
        <w:rPr>
          <w:lang w:val="uz-Cyrl-UZ"/>
        </w:rPr>
        <w:t xml:space="preserve">5. </w:t>
      </w:r>
      <w:r w:rsidR="00AD0C33" w:rsidRPr="0014195E">
        <w:rPr>
          <w:lang w:val="uz-Cyrl-UZ"/>
        </w:rPr>
        <w:t xml:space="preserve">Interrogantes y </w:t>
      </w:r>
      <w:r w:rsidR="0014195E" w:rsidRPr="0014195E">
        <w:rPr>
          <w:lang w:val="uz-Cyrl-UZ"/>
        </w:rPr>
        <w:t>recapitulación</w:t>
      </w:r>
      <w:r w:rsidRPr="0014195E">
        <w:rPr>
          <w:lang w:val="uz-Cyrl-UZ"/>
        </w:rPr>
        <w:tab/>
        <w:t>1</w:t>
      </w:r>
      <w:r w:rsidR="0046645B" w:rsidRPr="0014195E">
        <w:rPr>
          <w:lang w:val="uz-Cyrl-UZ"/>
        </w:rPr>
        <w:t>0</w:t>
      </w:r>
      <w:r w:rsidRPr="0014195E">
        <w:rPr>
          <w:lang w:val="uz-Cyrl-UZ"/>
        </w:rPr>
        <w:t xml:space="preserve"> min</w:t>
      </w:r>
    </w:p>
    <w:p w14:paraId="03F417CA" w14:textId="7BC2B08A" w:rsidR="00A62362" w:rsidRPr="0014195E" w:rsidRDefault="005936FA" w:rsidP="00A62362">
      <w:pPr>
        <w:pStyle w:val="05Steps-Instructions"/>
        <w:rPr>
          <w:lang w:val="uz-Cyrl-UZ"/>
        </w:rPr>
      </w:pPr>
      <w:r w:rsidRPr="0014195E">
        <w:rPr>
          <w:lang w:val="uz-Cyrl-UZ"/>
        </w:rPr>
        <w:t xml:space="preserve">Discuta estas preguntas con el grupo y haga una lluvia de ideas sobre cómo se vería un KidsHub en su contexto. Escriba sus respuestas en un rotafolio o en sus </w:t>
      </w:r>
      <w:r w:rsidR="0014195E" w:rsidRPr="0014195E">
        <w:rPr>
          <w:lang w:val="uz-Cyrl-UZ"/>
        </w:rPr>
        <w:t>propias notas</w:t>
      </w:r>
      <w:r w:rsidR="00A62362" w:rsidRPr="0014195E">
        <w:rPr>
          <w:lang w:val="uz-Cyrl-UZ"/>
        </w:rPr>
        <w:t>.</w:t>
      </w:r>
    </w:p>
    <w:p w14:paraId="46415C07" w14:textId="71D6B2F0" w:rsidR="00A62362" w:rsidRPr="0014195E" w:rsidRDefault="005936FA" w:rsidP="00A62362">
      <w:pPr>
        <w:pStyle w:val="05Steps-bullets"/>
        <w:rPr>
          <w:lang w:val="uz-Cyrl-UZ"/>
        </w:rPr>
      </w:pPr>
      <w:r w:rsidRPr="0014195E">
        <w:rPr>
          <w:lang w:val="uz-Cyrl-UZ"/>
        </w:rPr>
        <w:t>¿Puedes recordar las 5 partes de una sesión de KidsHub</w:t>
      </w:r>
      <w:r w:rsidR="00A62362" w:rsidRPr="0014195E">
        <w:rPr>
          <w:lang w:val="uz-Cyrl-UZ"/>
        </w:rPr>
        <w:t>?</w:t>
      </w:r>
    </w:p>
    <w:p w14:paraId="5474427F" w14:textId="57F145D9" w:rsidR="00A62362" w:rsidRPr="0014195E" w:rsidRDefault="005936FA" w:rsidP="00E04A42">
      <w:pPr>
        <w:pStyle w:val="05Steps-bullets"/>
        <w:ind w:right="-96"/>
        <w:rPr>
          <w:lang w:val="uz-Cyrl-UZ"/>
        </w:rPr>
      </w:pPr>
      <w:r w:rsidRPr="0014195E">
        <w:rPr>
          <w:lang w:val="uz-Cyrl-UZ"/>
        </w:rPr>
        <w:lastRenderedPageBreak/>
        <w:t xml:space="preserve">¿Cuándo ejecutarías un KidsHub? Ejemplos: en su casa después de la escuela; Domingo por la mañana; como un club de niños semanal; como un día deportivo; como un club de vacaciones; como un campamento de vacaciones para niños; como un campamento familiar de fin de semana; </w:t>
      </w:r>
      <w:r w:rsidR="0014195E" w:rsidRPr="0014195E">
        <w:rPr>
          <w:lang w:val="uz-Cyrl-UZ"/>
        </w:rPr>
        <w:t>¿para un grupo especial de niños con problemas durante el día escolar (en conjunto con la escuela local)?</w:t>
      </w:r>
    </w:p>
    <w:p w14:paraId="0B27E6B2" w14:textId="17E72023" w:rsidR="00A62362" w:rsidRPr="0014195E" w:rsidRDefault="005936FA" w:rsidP="00E04A42">
      <w:pPr>
        <w:pStyle w:val="05Steps-bullets"/>
        <w:ind w:right="-96"/>
        <w:rPr>
          <w:lang w:val="uz-Cyrl-UZ"/>
        </w:rPr>
      </w:pPr>
      <w:r w:rsidRPr="0014195E">
        <w:rPr>
          <w:lang w:val="uz-Cyrl-UZ"/>
        </w:rPr>
        <w:t>¿Cuáles son los intereses de los niños a tu alrededor</w:t>
      </w:r>
      <w:r w:rsidR="00A62362" w:rsidRPr="0014195E">
        <w:rPr>
          <w:lang w:val="uz-Cyrl-UZ"/>
        </w:rPr>
        <w:t>?</w:t>
      </w:r>
    </w:p>
    <w:p w14:paraId="14C9E500" w14:textId="24BD8594" w:rsidR="00A62362" w:rsidRPr="0014195E" w:rsidRDefault="005936FA" w:rsidP="00E04A42">
      <w:pPr>
        <w:pStyle w:val="05Steps-bullets"/>
        <w:ind w:right="-96"/>
        <w:rPr>
          <w:lang w:val="uz-Cyrl-UZ"/>
        </w:rPr>
      </w:pPr>
      <w:r w:rsidRPr="0014195E">
        <w:rPr>
          <w:lang w:val="uz-Cyrl-UZ"/>
        </w:rPr>
        <w:t>¿Cuáles son las habilidades de los líderes y adultos a tu alrededor</w:t>
      </w:r>
      <w:r w:rsidR="00A62362" w:rsidRPr="0014195E">
        <w:rPr>
          <w:lang w:val="uz-Cyrl-UZ"/>
        </w:rPr>
        <w:t>?</w:t>
      </w:r>
    </w:p>
    <w:p w14:paraId="2062FC88" w14:textId="599EC8E9" w:rsidR="00A62362" w:rsidRPr="0014195E" w:rsidRDefault="005936FA" w:rsidP="00E04A42">
      <w:pPr>
        <w:pStyle w:val="05Steps-bullets"/>
        <w:ind w:right="-96"/>
        <w:rPr>
          <w:lang w:val="uz-Cyrl-UZ"/>
        </w:rPr>
      </w:pPr>
      <w:r w:rsidRPr="0014195E">
        <w:rPr>
          <w:lang w:val="uz-Cyrl-UZ"/>
        </w:rPr>
        <w:t>n ¿Utilizaría una sesión de KidsHub en www.kidshubs.com o cree la suya propia? ¿Quién podría ayudarte</w:t>
      </w:r>
      <w:r w:rsidR="00A62362" w:rsidRPr="0014195E">
        <w:rPr>
          <w:lang w:val="uz-Cyrl-UZ"/>
        </w:rPr>
        <w:t xml:space="preserve">? </w:t>
      </w:r>
    </w:p>
    <w:p w14:paraId="107EA47B" w14:textId="04772B31" w:rsidR="00A62362" w:rsidRPr="0014195E" w:rsidRDefault="005936FA" w:rsidP="00E04A42">
      <w:pPr>
        <w:pStyle w:val="05Steps-bullets"/>
        <w:ind w:right="-96"/>
        <w:rPr>
          <w:lang w:val="uz-Cyrl-UZ"/>
        </w:rPr>
      </w:pPr>
      <w:r w:rsidRPr="0014195E">
        <w:rPr>
          <w:lang w:val="uz-Cyrl-UZ"/>
        </w:rPr>
        <w:t>¿Qué aspectos de la capacitación incluirías para los líderes de tu KidsHub</w:t>
      </w:r>
      <w:r w:rsidR="00A62362" w:rsidRPr="0014195E">
        <w:rPr>
          <w:lang w:val="uz-Cyrl-UZ"/>
        </w:rPr>
        <w:t>?</w:t>
      </w:r>
    </w:p>
    <w:p w14:paraId="37757A14" w14:textId="77777777" w:rsidR="004A5EC1" w:rsidRPr="0014195E" w:rsidRDefault="004A5EC1" w:rsidP="004A5EC1">
      <w:pPr>
        <w:pStyle w:val="05Steps-bullets"/>
        <w:rPr>
          <w:lang w:val="uz-Cyrl-UZ"/>
        </w:rPr>
      </w:pPr>
    </w:p>
    <w:p w14:paraId="2325766E" w14:textId="70A54494" w:rsidR="00E827FA" w:rsidRPr="0014195E" w:rsidRDefault="004A5EC1" w:rsidP="00E827FA">
      <w:pPr>
        <w:pStyle w:val="04Steps-ActivityStepHeading"/>
        <w:rPr>
          <w:lang w:val="uz-Cyrl-UZ"/>
        </w:rPr>
      </w:pPr>
      <w:r w:rsidRPr="0014195E">
        <w:rPr>
          <w:noProof/>
          <w:lang w:eastAsia="en-US"/>
        </w:rPr>
        <w:drawing>
          <wp:anchor distT="0" distB="0" distL="114300" distR="114300" simplePos="0" relativeHeight="251686912" behindDoc="0" locked="0" layoutInCell="1" allowOverlap="1" wp14:anchorId="135ADEE2" wp14:editId="0F44E32C">
            <wp:simplePos x="0" y="0"/>
            <wp:positionH relativeFrom="column">
              <wp:posOffset>-163830</wp:posOffset>
            </wp:positionH>
            <wp:positionV relativeFrom="paragraph">
              <wp:posOffset>181610</wp:posOffset>
            </wp:positionV>
            <wp:extent cx="1219835" cy="912495"/>
            <wp:effectExtent l="0" t="0" r="0" b="1905"/>
            <wp:wrapNone/>
            <wp:docPr id="37" name="Picture 331"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lide3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21983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6FA" w:rsidRPr="0014195E">
        <w:rPr>
          <w:lang w:val="uz-Cyrl-UZ"/>
        </w:rPr>
        <w:t>FIN de la sesión</w:t>
      </w:r>
      <w:r w:rsidR="00E827FA" w:rsidRPr="0014195E">
        <w:rPr>
          <w:lang w:val="uz-Cyrl-UZ"/>
        </w:rPr>
        <w:t xml:space="preserve"> KH1.3</w:t>
      </w:r>
    </w:p>
    <w:p w14:paraId="595F0139" w14:textId="5851E3ED" w:rsidR="00AF4854" w:rsidRPr="0014195E" w:rsidRDefault="00AF4854" w:rsidP="00AF4854">
      <w:pPr>
        <w:pStyle w:val="02MAX7LESSONCODEblue"/>
        <w:rPr>
          <w:lang w:val="uz-Cyrl-UZ"/>
        </w:rPr>
      </w:pPr>
      <w:r w:rsidRPr="0014195E">
        <w:rPr>
          <w:lang w:val="uz-Cyrl-UZ"/>
        </w:rPr>
        <w:lastRenderedPageBreak/>
        <w:t>KH 1.4</w:t>
      </w:r>
    </w:p>
    <w:p w14:paraId="2CBECE96" w14:textId="35F68AD1" w:rsidR="00AF4854" w:rsidRPr="0014195E" w:rsidRDefault="00AF4854" w:rsidP="00AF4854">
      <w:pPr>
        <w:pStyle w:val="02CYCASLESSONNAMEinbox"/>
        <w:rPr>
          <w:lang w:val="uz-Cyrl-UZ"/>
        </w:rPr>
      </w:pPr>
      <w:r w:rsidRPr="0014195E">
        <w:rPr>
          <w:lang w:val="uz-Cyrl-UZ"/>
        </w:rPr>
        <w:t>l</w:t>
      </w:r>
      <w:r w:rsidR="0079615C" w:rsidRPr="0014195E">
        <w:rPr>
          <w:lang w:val="uz-Cyrl-UZ"/>
        </w:rPr>
        <w:t>IDERAR UN GRUPO PEQUEÑO</w:t>
      </w:r>
      <w:r w:rsidRPr="0014195E">
        <w:rPr>
          <w:lang w:val="uz-Cyrl-UZ"/>
        </w:rPr>
        <w:t xml:space="preserve"> </w:t>
      </w:r>
    </w:p>
    <w:p w14:paraId="2F081308" w14:textId="7339D4B8" w:rsidR="00AF4854" w:rsidRPr="0014195E" w:rsidRDefault="0046645B" w:rsidP="00AF4854">
      <w:pPr>
        <w:pStyle w:val="02Timeoflesson"/>
        <w:rPr>
          <w:lang w:val="uz-Cyrl-UZ"/>
        </w:rPr>
      </w:pPr>
      <w:r w:rsidRPr="0014195E">
        <w:rPr>
          <w:lang w:val="uz-Cyrl-UZ"/>
        </w:rPr>
        <w:t>6</w:t>
      </w:r>
      <w:r w:rsidR="00AF4854" w:rsidRPr="0014195E">
        <w:rPr>
          <w:lang w:val="uz-Cyrl-UZ"/>
        </w:rPr>
        <w:t>0 minutes</w:t>
      </w:r>
    </w:p>
    <w:p w14:paraId="63CED8C5" w14:textId="518391D8" w:rsidR="00AF4854" w:rsidRPr="0014195E" w:rsidRDefault="00CC5CBC" w:rsidP="00AF4854">
      <w:pPr>
        <w:pStyle w:val="03OUTCOMEHeader"/>
        <w:rPr>
          <w:lang w:val="uz-Cyrl-UZ"/>
        </w:rPr>
      </w:pPr>
      <w:r w:rsidRPr="0014195E">
        <w:rPr>
          <w:lang w:val="uz-Cyrl-UZ"/>
        </w:rPr>
        <w:t>RESULTADO</w:t>
      </w:r>
    </w:p>
    <w:p w14:paraId="115EE69E" w14:textId="2C9A2827" w:rsidR="00AF4854" w:rsidRPr="0014195E" w:rsidRDefault="00C2158D" w:rsidP="00AF4854">
      <w:pPr>
        <w:pStyle w:val="03Outcometext"/>
        <w:rPr>
          <w:lang w:val="uz-Cyrl-UZ"/>
        </w:rPr>
      </w:pPr>
      <w:r w:rsidRPr="0014195E">
        <w:rPr>
          <w:lang w:val="uz-Cyrl-UZ"/>
        </w:rPr>
        <w:t>Al final de este módulo, los participantes tendrán habilidades específicas para trabajar eficazmente con grupos de niños o adolescentes</w:t>
      </w:r>
      <w:r w:rsidR="00AF4854" w:rsidRPr="0014195E">
        <w:rPr>
          <w:lang w:val="uz-Cyrl-UZ"/>
        </w:rPr>
        <w:t>.</w:t>
      </w:r>
    </w:p>
    <w:p w14:paraId="00C20834" w14:textId="70208F88" w:rsidR="00AF4854" w:rsidRPr="0014195E" w:rsidRDefault="0079615C" w:rsidP="00AF4854">
      <w:pPr>
        <w:pStyle w:val="03OUTCOMEHeader"/>
        <w:rPr>
          <w:lang w:val="uz-Cyrl-UZ"/>
        </w:rPr>
      </w:pPr>
      <w:r w:rsidRPr="0014195E">
        <w:rPr>
          <w:lang w:val="uz-Cyrl-UZ"/>
        </w:rPr>
        <w:t>PASOS EN LA LECCIÓN</w:t>
      </w:r>
    </w:p>
    <w:p w14:paraId="2EC16D56" w14:textId="7E5F08A8" w:rsidR="00AF4854" w:rsidRPr="0014195E" w:rsidRDefault="00AF4854" w:rsidP="00AF4854">
      <w:pPr>
        <w:pStyle w:val="03Outcometext"/>
        <w:rPr>
          <w:lang w:val="uz-Cyrl-UZ"/>
        </w:rPr>
      </w:pPr>
      <w:r w:rsidRPr="0014195E">
        <w:rPr>
          <w:lang w:val="uz-Cyrl-UZ"/>
        </w:rPr>
        <w:t xml:space="preserve">1. </w:t>
      </w:r>
      <w:r w:rsidR="0079615C" w:rsidRPr="0014195E">
        <w:rPr>
          <w:lang w:val="uz-Cyrl-UZ"/>
        </w:rPr>
        <w:t>Calentamiento</w:t>
      </w:r>
      <w:r w:rsidRPr="0014195E">
        <w:rPr>
          <w:lang w:val="uz-Cyrl-UZ"/>
        </w:rPr>
        <w:tab/>
        <w:t>10 min</w:t>
      </w:r>
    </w:p>
    <w:p w14:paraId="4D8C49CB" w14:textId="7C3E6F81" w:rsidR="00AF4854" w:rsidRPr="0014195E" w:rsidRDefault="00AF4854" w:rsidP="00AF4854">
      <w:pPr>
        <w:pStyle w:val="03Outcometext"/>
        <w:rPr>
          <w:lang w:val="uz-Cyrl-UZ"/>
        </w:rPr>
      </w:pPr>
      <w:r w:rsidRPr="0014195E">
        <w:rPr>
          <w:lang w:val="uz-Cyrl-UZ"/>
        </w:rPr>
        <w:t xml:space="preserve">2. </w:t>
      </w:r>
      <w:r w:rsidR="0079615C" w:rsidRPr="0014195E">
        <w:rPr>
          <w:lang w:val="uz-Cyrl-UZ"/>
        </w:rPr>
        <w:t>Habilidades relacionales</w:t>
      </w:r>
      <w:r w:rsidRPr="0014195E">
        <w:rPr>
          <w:lang w:val="uz-Cyrl-UZ"/>
        </w:rPr>
        <w:tab/>
        <w:t>20 min</w:t>
      </w:r>
    </w:p>
    <w:p w14:paraId="010DAE7D" w14:textId="3A2D7149" w:rsidR="0003301A" w:rsidRPr="0014195E" w:rsidRDefault="0003301A" w:rsidP="0003301A">
      <w:pPr>
        <w:pStyle w:val="03Outcometext"/>
        <w:rPr>
          <w:lang w:val="uz-Cyrl-UZ"/>
        </w:rPr>
      </w:pPr>
      <w:r w:rsidRPr="0014195E">
        <w:rPr>
          <w:lang w:val="uz-Cyrl-UZ"/>
        </w:rPr>
        <w:t xml:space="preserve">3. </w:t>
      </w:r>
      <w:r w:rsidR="0079615C" w:rsidRPr="0014195E">
        <w:rPr>
          <w:lang w:val="uz-Cyrl-UZ"/>
        </w:rPr>
        <w:t>Habilidades para escuchar</w:t>
      </w:r>
      <w:r w:rsidRPr="0014195E">
        <w:rPr>
          <w:lang w:val="uz-Cyrl-UZ"/>
        </w:rPr>
        <w:tab/>
        <w:t>20 min</w:t>
      </w:r>
    </w:p>
    <w:p w14:paraId="19F7D604" w14:textId="30B5DFA5" w:rsidR="00AF4854" w:rsidRPr="0014195E" w:rsidRDefault="0003301A" w:rsidP="00AF4854">
      <w:pPr>
        <w:pStyle w:val="03Outcometext"/>
        <w:rPr>
          <w:lang w:val="uz-Cyrl-UZ"/>
        </w:rPr>
      </w:pPr>
      <w:r w:rsidRPr="0014195E">
        <w:rPr>
          <w:lang w:val="uz-Cyrl-UZ"/>
        </w:rPr>
        <w:t>4</w:t>
      </w:r>
      <w:r w:rsidR="00AF4854" w:rsidRPr="0014195E">
        <w:rPr>
          <w:lang w:val="uz-Cyrl-UZ"/>
        </w:rPr>
        <w:t xml:space="preserve">. </w:t>
      </w:r>
      <w:r w:rsidR="0079615C" w:rsidRPr="0014195E">
        <w:rPr>
          <w:lang w:val="uz-Cyrl-UZ"/>
        </w:rPr>
        <w:t>Habilidades de compromiso con la Biblia</w:t>
      </w:r>
      <w:r w:rsidRPr="0014195E">
        <w:rPr>
          <w:lang w:val="uz-Cyrl-UZ"/>
        </w:rPr>
        <w:tab/>
        <w:t>1</w:t>
      </w:r>
      <w:r w:rsidR="00AF4854" w:rsidRPr="0014195E">
        <w:rPr>
          <w:lang w:val="uz-Cyrl-UZ"/>
        </w:rPr>
        <w:t>0 min</w:t>
      </w:r>
    </w:p>
    <w:p w14:paraId="6ECDFF09" w14:textId="5EB05D6E" w:rsidR="00AF4854" w:rsidRPr="0014195E" w:rsidRDefault="0079615C" w:rsidP="00AF4854">
      <w:pPr>
        <w:pStyle w:val="03OUTCOMEHeader"/>
        <w:rPr>
          <w:lang w:val="uz-Cyrl-UZ"/>
        </w:rPr>
      </w:pPr>
      <w:r w:rsidRPr="0014195E">
        <w:rPr>
          <w:lang w:val="uz-Cyrl-UZ"/>
        </w:rPr>
        <w:t>¿QUÉ NECESITAS?</w:t>
      </w:r>
    </w:p>
    <w:p w14:paraId="6FBDF281" w14:textId="444AB9D4" w:rsidR="00AF4854" w:rsidRPr="0014195E" w:rsidRDefault="00AF4854" w:rsidP="00AF4854">
      <w:pPr>
        <w:pStyle w:val="03Outcometextbullets"/>
        <w:rPr>
          <w:lang w:val="uz-Cyrl-UZ"/>
        </w:rPr>
      </w:pPr>
      <w:r w:rsidRPr="0014195E">
        <w:rPr>
          <w:lang w:val="uz-Cyrl-UZ"/>
        </w:rPr>
        <w:t>Bibl</w:t>
      </w:r>
      <w:r w:rsidR="0079615C" w:rsidRPr="0014195E">
        <w:rPr>
          <w:lang w:val="uz-Cyrl-UZ"/>
        </w:rPr>
        <w:t>ia</w:t>
      </w:r>
      <w:r w:rsidRPr="0014195E">
        <w:rPr>
          <w:lang w:val="uz-Cyrl-UZ"/>
        </w:rPr>
        <w:t>s</w:t>
      </w:r>
    </w:p>
    <w:p w14:paraId="650D30FA" w14:textId="2C5EE04A" w:rsidR="00AF4854" w:rsidRPr="0014195E" w:rsidRDefault="0079615C" w:rsidP="00AF4854">
      <w:pPr>
        <w:pStyle w:val="03Outcometextbullets"/>
        <w:rPr>
          <w:lang w:val="uz-Cyrl-UZ"/>
        </w:rPr>
      </w:pPr>
      <w:r w:rsidRPr="0014195E">
        <w:rPr>
          <w:lang w:val="uz-Cyrl-UZ"/>
        </w:rPr>
        <w:t>Proyectos de v</w:t>
      </w:r>
      <w:r w:rsidR="00AF4854" w:rsidRPr="0014195E">
        <w:rPr>
          <w:lang w:val="uz-Cyrl-UZ"/>
        </w:rPr>
        <w:t xml:space="preserve">ideo </w:t>
      </w:r>
      <w:r w:rsidRPr="0014195E">
        <w:rPr>
          <w:lang w:val="uz-Cyrl-UZ"/>
        </w:rPr>
        <w:t>y sonido</w:t>
      </w:r>
    </w:p>
    <w:p w14:paraId="461CD93C" w14:textId="094A55FE" w:rsidR="00AF4854" w:rsidRPr="0014195E" w:rsidRDefault="009E65BD" w:rsidP="00AF4854">
      <w:pPr>
        <w:pStyle w:val="04SESSIONOUTLINEHEADING"/>
        <w:rPr>
          <w:lang w:val="uz-Cyrl-UZ"/>
        </w:rPr>
      </w:pPr>
      <w:r w:rsidRPr="0014195E">
        <w:rPr>
          <w:lang w:val="uz-Cyrl-UZ"/>
        </w:rPr>
        <w:t>LIDERAR UN GRUPO PEQUEÑO</w:t>
      </w:r>
    </w:p>
    <w:p w14:paraId="5BC6BAA5" w14:textId="1A65858C" w:rsidR="00AF4854" w:rsidRPr="0014195E" w:rsidRDefault="00AF4854" w:rsidP="00AF4854">
      <w:pPr>
        <w:pStyle w:val="04sessionoutlinewords"/>
        <w:rPr>
          <w:lang w:val="uz-Cyrl-UZ"/>
        </w:rPr>
      </w:pPr>
      <w:r w:rsidRPr="0014195E">
        <w:rPr>
          <w:lang w:val="uz-Cyrl-UZ"/>
        </w:rPr>
        <w:t>program</w:t>
      </w:r>
      <w:r w:rsidR="009E65BD" w:rsidRPr="0014195E">
        <w:rPr>
          <w:lang w:val="uz-Cyrl-UZ"/>
        </w:rPr>
        <w:t>A DE ENTRENAMIENTO</w:t>
      </w:r>
    </w:p>
    <w:p w14:paraId="71F342B3" w14:textId="753DAFA7" w:rsidR="00AF4854" w:rsidRPr="0014195E" w:rsidRDefault="00AF4854" w:rsidP="00AF4854">
      <w:pPr>
        <w:pStyle w:val="04StepsintheLesson"/>
        <w:rPr>
          <w:lang w:val="uz-Cyrl-UZ"/>
        </w:rPr>
      </w:pPr>
      <w:r w:rsidRPr="0014195E">
        <w:rPr>
          <w:lang w:val="uz-Cyrl-UZ"/>
        </w:rPr>
        <w:t xml:space="preserve">1. </w:t>
      </w:r>
      <w:r w:rsidR="009E65BD" w:rsidRPr="0014195E">
        <w:rPr>
          <w:lang w:val="uz-Cyrl-UZ"/>
        </w:rPr>
        <w:t xml:space="preserve">Calentamiento </w:t>
      </w:r>
      <w:r w:rsidR="0046645B" w:rsidRPr="0014195E">
        <w:rPr>
          <w:lang w:val="uz-Cyrl-UZ"/>
        </w:rPr>
        <w:tab/>
        <w:t>10 min</w:t>
      </w:r>
    </w:p>
    <w:p w14:paraId="1C52C969" w14:textId="411CABC1" w:rsidR="00AF4854" w:rsidRPr="0014195E" w:rsidRDefault="009E65BD" w:rsidP="00AF4854">
      <w:pPr>
        <w:pStyle w:val="04Steps-ActivityStepHeading"/>
        <w:rPr>
          <w:lang w:val="uz-Cyrl-UZ"/>
        </w:rPr>
      </w:pPr>
      <w:r w:rsidRPr="0014195E">
        <w:rPr>
          <w:lang w:val="uz-Cyrl-UZ"/>
        </w:rPr>
        <w:t>Juego – círculo de mimo</w:t>
      </w:r>
      <w:r w:rsidR="00AF4854" w:rsidRPr="0014195E">
        <w:rPr>
          <w:lang w:val="uz-Cyrl-UZ"/>
        </w:rPr>
        <w:t xml:space="preserve"> </w:t>
      </w:r>
    </w:p>
    <w:p w14:paraId="2F0588B4" w14:textId="29E46E97" w:rsidR="00AF4854" w:rsidRPr="0014195E" w:rsidRDefault="009E65BD" w:rsidP="00AF4854">
      <w:pPr>
        <w:pStyle w:val="05Steps-Instructions"/>
        <w:rPr>
          <w:lang w:val="uz-Cyrl-UZ"/>
        </w:rPr>
      </w:pPr>
      <w:r w:rsidRPr="0014195E">
        <w:rPr>
          <w:lang w:val="uz-Cyrl-UZ"/>
        </w:rPr>
        <w:t xml:space="preserve">Siéntese o párese en un círculo grande. El líder comienza con un objeto como un lápiz. El líder imita usando el lápiz de una manera que </w:t>
      </w:r>
      <w:r w:rsidRPr="0014195E">
        <w:rPr>
          <w:u w:val="single"/>
          <w:lang w:val="uz-Cyrl-UZ"/>
        </w:rPr>
        <w:t>no está destinado a ser utilizado</w:t>
      </w:r>
      <w:r w:rsidRPr="0014195E">
        <w:rPr>
          <w:lang w:val="uz-Cyrl-UZ"/>
        </w:rPr>
        <w:t>. (Ejemplo: como una aguja de coser o un pitillo –pajilla- para beber) Luego se lo dan a la siguiente persona que lo usa de una manera completamente nueva. El objeto se abre camino alrededor del círculo. La creatividad de cada persona es estirada</w:t>
      </w:r>
      <w:r w:rsidR="00AF4854" w:rsidRPr="0014195E">
        <w:rPr>
          <w:lang w:val="uz-Cyrl-UZ"/>
        </w:rPr>
        <w:t xml:space="preserve">. </w:t>
      </w:r>
    </w:p>
    <w:p w14:paraId="025A26C7" w14:textId="5CE7B636" w:rsidR="00AF4854" w:rsidRPr="0014195E" w:rsidRDefault="00AF4854" w:rsidP="00AF4854">
      <w:pPr>
        <w:pStyle w:val="04Steps-ActivityStepHeading"/>
        <w:rPr>
          <w:lang w:val="uz-Cyrl-UZ"/>
        </w:rPr>
      </w:pPr>
      <w:r w:rsidRPr="0014195E">
        <w:rPr>
          <w:lang w:val="uz-Cyrl-UZ"/>
        </w:rPr>
        <w:t>Introduc</w:t>
      </w:r>
      <w:r w:rsidR="009E65BD" w:rsidRPr="0014195E">
        <w:rPr>
          <w:lang w:val="uz-Cyrl-UZ"/>
        </w:rPr>
        <w:t>ció</w:t>
      </w:r>
      <w:r w:rsidRPr="0014195E">
        <w:rPr>
          <w:lang w:val="uz-Cyrl-UZ"/>
        </w:rPr>
        <w:t>n</w:t>
      </w:r>
    </w:p>
    <w:p w14:paraId="578E5B69" w14:textId="54F21148" w:rsidR="00AF4854" w:rsidRPr="0014195E" w:rsidRDefault="009E65BD" w:rsidP="00AF4854">
      <w:pPr>
        <w:pStyle w:val="06CommentbytheLeader"/>
        <w:rPr>
          <w:lang w:val="uz-Cyrl-UZ"/>
        </w:rPr>
      </w:pPr>
      <w:r w:rsidRPr="0014195E">
        <w:rPr>
          <w:lang w:val="uz-Cyrl-UZ"/>
        </w:rPr>
        <w:t>Diga</w:t>
      </w:r>
      <w:r w:rsidR="00AF4854" w:rsidRPr="0014195E">
        <w:rPr>
          <w:lang w:val="uz-Cyrl-UZ"/>
        </w:rPr>
        <w:t xml:space="preserve">: </w:t>
      </w:r>
      <w:r w:rsidRPr="0014195E">
        <w:rPr>
          <w:lang w:val="uz-Cyrl-UZ"/>
        </w:rPr>
        <w:t>'Un grupo Kidshubs se siente mucho más informal que un club infantil normal. Será un programa menos estructurado con más tiempo para desarrollar relaciones</w:t>
      </w:r>
      <w:r w:rsidR="00AF4854" w:rsidRPr="0014195E">
        <w:rPr>
          <w:lang w:val="uz-Cyrl-UZ"/>
        </w:rPr>
        <w:t xml:space="preserve">. </w:t>
      </w:r>
    </w:p>
    <w:p w14:paraId="0B55B10E" w14:textId="0528AF44" w:rsidR="00AF4854" w:rsidRPr="0014195E" w:rsidRDefault="009E65BD" w:rsidP="00AF4854">
      <w:pPr>
        <w:pStyle w:val="06CommentbytheLeader"/>
        <w:rPr>
          <w:lang w:val="uz-Cyrl-UZ"/>
        </w:rPr>
      </w:pPr>
      <w:r w:rsidRPr="0014195E">
        <w:rPr>
          <w:lang w:val="uz-Cyrl-UZ"/>
        </w:rPr>
        <w:t>Recuerde, Jesús discipuló a las personas de una manera casi no estructurada. Vivió con ellos, viajó con ellos, comió con ellos y trabajó con ellos. Estamos modelando el discipulado a la manera de Jesús. Es predominantemente un modelo relacional más que programático</w:t>
      </w:r>
      <w:r w:rsidR="00AF4854" w:rsidRPr="0014195E">
        <w:rPr>
          <w:lang w:val="uz-Cyrl-UZ"/>
        </w:rPr>
        <w:t xml:space="preserve">. </w:t>
      </w:r>
    </w:p>
    <w:p w14:paraId="71760B66" w14:textId="23DD21BD" w:rsidR="00AF4854" w:rsidRPr="0014195E" w:rsidRDefault="009E65BD" w:rsidP="00AF4854">
      <w:pPr>
        <w:pStyle w:val="06CommentbytheLeader"/>
        <w:rPr>
          <w:lang w:val="uz-Cyrl-UZ"/>
        </w:rPr>
      </w:pPr>
      <w:r w:rsidRPr="0014195E">
        <w:rPr>
          <w:lang w:val="uz-Cyrl-UZ"/>
        </w:rPr>
        <w:lastRenderedPageBreak/>
        <w:t>Hay una serie de habilidades clave que un líder necesita desarrollar al liderar un grupo pequeño de niños en un KidsHub'.</w:t>
      </w:r>
    </w:p>
    <w:p w14:paraId="58A0336D" w14:textId="6D91BCE0" w:rsidR="00AF4854" w:rsidRPr="0014195E" w:rsidRDefault="007C2917" w:rsidP="00AF4854">
      <w:pPr>
        <w:pStyle w:val="06CommentbytheLeader"/>
        <w:rPr>
          <w:lang w:val="uz-Cyrl-UZ"/>
        </w:rPr>
      </w:pPr>
      <w:r>
        <w:rPr>
          <w:lang w:val="uz-Cyrl-UZ"/>
        </w:rPr>
        <w:t>Estos factores son</w:t>
      </w:r>
      <w:r w:rsidR="00AF4854" w:rsidRPr="0014195E">
        <w:rPr>
          <w:lang w:val="uz-Cyrl-UZ"/>
        </w:rPr>
        <w:t>:</w:t>
      </w:r>
    </w:p>
    <w:p w14:paraId="14E1C1AE" w14:textId="4E3DE6A5" w:rsidR="00AF4854" w:rsidRPr="0014195E" w:rsidRDefault="009E65BD" w:rsidP="00AF4854">
      <w:pPr>
        <w:pStyle w:val="06CommentbytheLeaderBULLETS"/>
        <w:rPr>
          <w:lang w:val="uz-Cyrl-UZ"/>
        </w:rPr>
      </w:pPr>
      <w:r w:rsidRPr="0014195E">
        <w:rPr>
          <w:lang w:val="uz-Cyrl-UZ"/>
        </w:rPr>
        <w:t>Habilidades relacionales</w:t>
      </w:r>
    </w:p>
    <w:p w14:paraId="33CFE4F6" w14:textId="13FC3FCC" w:rsidR="00AF4854" w:rsidRPr="0014195E" w:rsidRDefault="009E65BD" w:rsidP="00AF4854">
      <w:pPr>
        <w:pStyle w:val="06CommentbytheLeaderBULLETS"/>
        <w:rPr>
          <w:lang w:val="uz-Cyrl-UZ"/>
        </w:rPr>
      </w:pPr>
      <w:r w:rsidRPr="0014195E">
        <w:rPr>
          <w:lang w:val="uz-Cyrl-UZ"/>
        </w:rPr>
        <w:t>Habilidades para escuchar</w:t>
      </w:r>
    </w:p>
    <w:p w14:paraId="498F8669" w14:textId="65102348" w:rsidR="00AF4854" w:rsidRPr="0014195E" w:rsidRDefault="009E65BD" w:rsidP="00AF4854">
      <w:pPr>
        <w:pStyle w:val="06CommentbytheLeaderBULLETS"/>
        <w:rPr>
          <w:lang w:val="uz-Cyrl-UZ"/>
        </w:rPr>
      </w:pPr>
      <w:r w:rsidRPr="0014195E">
        <w:rPr>
          <w:lang w:val="uz-Cyrl-UZ"/>
        </w:rPr>
        <w:t>Habilidades de compromiso bíblico</w:t>
      </w:r>
    </w:p>
    <w:p w14:paraId="22244A34" w14:textId="5A20E4E5" w:rsidR="00AF4854" w:rsidRPr="0014195E" w:rsidRDefault="00AF4854" w:rsidP="00AF4854">
      <w:pPr>
        <w:pStyle w:val="04StepsintheLesson"/>
        <w:rPr>
          <w:lang w:val="uz-Cyrl-UZ"/>
        </w:rPr>
      </w:pPr>
      <w:r w:rsidRPr="0014195E">
        <w:rPr>
          <w:lang w:val="uz-Cyrl-UZ"/>
        </w:rPr>
        <w:t xml:space="preserve">2. </w:t>
      </w:r>
      <w:r w:rsidR="009E65BD" w:rsidRPr="0014195E">
        <w:rPr>
          <w:lang w:val="uz-Cyrl-UZ"/>
        </w:rPr>
        <w:t>Habilidades relacionales</w:t>
      </w:r>
      <w:r w:rsidR="0046645B" w:rsidRPr="0014195E">
        <w:rPr>
          <w:lang w:val="uz-Cyrl-UZ"/>
        </w:rPr>
        <w:tab/>
        <w:t>20 min</w:t>
      </w:r>
    </w:p>
    <w:p w14:paraId="653F817C" w14:textId="704A6578" w:rsidR="00AF4854" w:rsidRPr="0014195E" w:rsidRDefault="006343A3" w:rsidP="006343A3">
      <w:pPr>
        <w:pStyle w:val="04Steps-ActivityStepHeading"/>
        <w:rPr>
          <w:lang w:val="uz-Cyrl-UZ"/>
        </w:rPr>
      </w:pPr>
      <w:r w:rsidRPr="0014195E">
        <w:rPr>
          <w:lang w:val="uz-Cyrl-UZ"/>
        </w:rPr>
        <w:t>Actitudes: cómo te ves a ti mismo como líder y cómo ves a los niños</w:t>
      </w:r>
    </w:p>
    <w:p w14:paraId="50574EA8" w14:textId="013D160C" w:rsidR="00AF4854" w:rsidRPr="0014195E" w:rsidRDefault="00AF4854" w:rsidP="00AF4854">
      <w:pPr>
        <w:pStyle w:val="05Steps-Instructions"/>
        <w:rPr>
          <w:lang w:val="uz-Cyrl-UZ"/>
        </w:rPr>
      </w:pPr>
      <w:r w:rsidRPr="0014195E">
        <w:rPr>
          <w:noProof/>
          <w:lang w:eastAsia="en-US"/>
        </w:rPr>
        <w:drawing>
          <wp:anchor distT="0" distB="0" distL="114300" distR="114300" simplePos="0" relativeHeight="251680768" behindDoc="0" locked="0" layoutInCell="1" allowOverlap="1" wp14:anchorId="51DCCDC8" wp14:editId="1ECF4BDF">
            <wp:simplePos x="0" y="0"/>
            <wp:positionH relativeFrom="column">
              <wp:posOffset>-332740</wp:posOffset>
            </wp:positionH>
            <wp:positionV relativeFrom="paragraph">
              <wp:posOffset>15240</wp:posOffset>
            </wp:positionV>
            <wp:extent cx="1250950" cy="937895"/>
            <wp:effectExtent l="0" t="0" r="0" b="1905"/>
            <wp:wrapNone/>
            <wp:docPr id="359" name="Picture 186" descr="Description: C:\Users\John\Downloads\cgtp_ubabalo_powerpoint_level_1_v005\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escription: C:\Users\John\Downloads\cgtp_ubabalo_powerpoint_level_1_v005\Slide57.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3A3" w:rsidRPr="0014195E">
        <w:rPr>
          <w:lang w:val="uz-Cyrl-UZ"/>
        </w:rPr>
        <w:t xml:space="preserve"> </w:t>
      </w:r>
      <w:r w:rsidR="006343A3" w:rsidRPr="0014195E">
        <w:rPr>
          <w:noProof/>
          <w:lang w:val="uz-Cyrl-UZ" w:eastAsia="es-CO"/>
        </w:rPr>
        <w:t>Discusión de grupo. ¿Ves a tus hijos como botellas de agua o como semillas?</w:t>
      </w:r>
    </w:p>
    <w:p w14:paraId="4071705A" w14:textId="1AD83635" w:rsidR="00AF4854" w:rsidRPr="0014195E" w:rsidRDefault="006343A3" w:rsidP="00183729">
      <w:pPr>
        <w:pStyle w:val="05Steps-bullets"/>
        <w:ind w:right="-96"/>
        <w:rPr>
          <w:lang w:val="uz-Cyrl-UZ"/>
        </w:rPr>
      </w:pPr>
      <w:r w:rsidRPr="0014195E">
        <w:rPr>
          <w:b/>
          <w:lang w:val="uz-Cyrl-UZ"/>
        </w:rPr>
        <w:t>Una botella de agua</w:t>
      </w:r>
      <w:r w:rsidR="00AF4854" w:rsidRPr="0014195E">
        <w:rPr>
          <w:b/>
          <w:lang w:val="uz-Cyrl-UZ"/>
        </w:rPr>
        <w:t xml:space="preserve"> </w:t>
      </w:r>
      <w:r w:rsidRPr="0014195E">
        <w:rPr>
          <w:lang w:val="uz-Cyrl-UZ"/>
        </w:rPr>
        <w:t>es algo para llenar</w:t>
      </w:r>
      <w:r w:rsidR="00AF4854" w:rsidRPr="0014195E">
        <w:rPr>
          <w:lang w:val="uz-Cyrl-UZ"/>
        </w:rPr>
        <w:t xml:space="preserve">. </w:t>
      </w:r>
      <w:r w:rsidRPr="0014195E">
        <w:rPr>
          <w:lang w:val="uz-Cyrl-UZ"/>
        </w:rPr>
        <w:t>El maestro lo llena con lo que cree que es mejor para la persona. La persona está "vacía" y el maestro sabe qué es lo mejor para que la persona aprenda</w:t>
      </w:r>
      <w:r w:rsidR="00AF4854" w:rsidRPr="0014195E">
        <w:rPr>
          <w:lang w:val="uz-Cyrl-UZ"/>
        </w:rPr>
        <w:t>.</w:t>
      </w:r>
    </w:p>
    <w:p w14:paraId="5AF0070F" w14:textId="0EAA08DF" w:rsidR="00AF4854" w:rsidRPr="0014195E" w:rsidRDefault="006343A3" w:rsidP="00183729">
      <w:pPr>
        <w:pStyle w:val="05Steps-bullets"/>
        <w:ind w:right="-96"/>
        <w:rPr>
          <w:lang w:val="uz-Cyrl-UZ"/>
        </w:rPr>
      </w:pPr>
      <w:r w:rsidRPr="0014195E">
        <w:rPr>
          <w:b/>
          <w:lang w:val="uz-Cyrl-UZ"/>
        </w:rPr>
        <w:t>Una semilla</w:t>
      </w:r>
      <w:r w:rsidR="00AF4854" w:rsidRPr="0014195E">
        <w:rPr>
          <w:lang w:val="uz-Cyrl-UZ"/>
        </w:rPr>
        <w:t xml:space="preserve"> </w:t>
      </w:r>
      <w:r w:rsidRPr="0014195E">
        <w:rPr>
          <w:lang w:val="uz-Cyrl-UZ"/>
        </w:rPr>
        <w:t>crece</w:t>
      </w:r>
      <w:r w:rsidR="00AF4854" w:rsidRPr="0014195E">
        <w:rPr>
          <w:lang w:val="uz-Cyrl-UZ"/>
        </w:rPr>
        <w:t xml:space="preserve">. </w:t>
      </w:r>
      <w:r w:rsidRPr="0014195E">
        <w:rPr>
          <w:lang w:val="uz-Cyrl-UZ"/>
        </w:rPr>
        <w:t>El líder crea el ambiente adecuado y ayuda a la 'planta joven' a crecer. Ayudan dándole agua y luz solar y preparando el suelo. La semilla viene con todo el potencial dentro de ella</w:t>
      </w:r>
      <w:r w:rsidR="00AF4854" w:rsidRPr="0014195E">
        <w:rPr>
          <w:lang w:val="uz-Cyrl-UZ"/>
        </w:rPr>
        <w:t>.</w:t>
      </w:r>
    </w:p>
    <w:p w14:paraId="454BA689" w14:textId="486E5421" w:rsidR="00AF4854" w:rsidRPr="0014195E" w:rsidRDefault="006343A3" w:rsidP="00AF4854">
      <w:pPr>
        <w:pStyle w:val="06CommentbytheLeaderBULLETS"/>
        <w:numPr>
          <w:ilvl w:val="0"/>
          <w:numId w:val="0"/>
        </w:numPr>
        <w:ind w:left="2268"/>
        <w:rPr>
          <w:lang w:val="uz-Cyrl-UZ"/>
        </w:rPr>
      </w:pPr>
      <w:r w:rsidRPr="0014195E">
        <w:rPr>
          <w:lang w:val="uz-Cyrl-UZ"/>
        </w:rPr>
        <w:t>Como facilitador, es mejor ver a los participantes en su grupo como semillas. Su trabajo es simplemente ayudarlos a crecer. Por lo tanto, desarrolle estas actitudes como facilitador</w:t>
      </w:r>
      <w:r w:rsidR="00AF4854" w:rsidRPr="0014195E">
        <w:rPr>
          <w:lang w:val="uz-Cyrl-UZ"/>
        </w:rPr>
        <w:t>:</w:t>
      </w:r>
    </w:p>
    <w:p w14:paraId="0240B8AE" w14:textId="5B71D6BB" w:rsidR="00AF4854" w:rsidRPr="0014195E" w:rsidRDefault="006343A3" w:rsidP="00AF4854">
      <w:pPr>
        <w:pStyle w:val="06CommentbytheLeaderBULLETS"/>
        <w:ind w:right="-383"/>
        <w:rPr>
          <w:lang w:val="uz-Cyrl-UZ"/>
        </w:rPr>
      </w:pPr>
      <w:r w:rsidRPr="0014195E">
        <w:rPr>
          <w:lang w:val="uz-Cyrl-UZ"/>
        </w:rPr>
        <w:t>Los jugadores pueden y van a actuar responsablemente por sus decisiones</w:t>
      </w:r>
      <w:r w:rsidR="00AF4854" w:rsidRPr="0014195E">
        <w:rPr>
          <w:lang w:val="uz-Cyrl-UZ"/>
        </w:rPr>
        <w:t>.</w:t>
      </w:r>
    </w:p>
    <w:p w14:paraId="07F995B3" w14:textId="75AC7B22" w:rsidR="00AF4854" w:rsidRPr="0014195E" w:rsidRDefault="006343A3" w:rsidP="00183729">
      <w:pPr>
        <w:pStyle w:val="06CommentbytheLeaderBULLETS"/>
        <w:ind w:right="-96"/>
        <w:rPr>
          <w:lang w:val="uz-Cyrl-UZ"/>
        </w:rPr>
      </w:pPr>
      <w:r w:rsidRPr="0014195E">
        <w:rPr>
          <w:lang w:val="uz-Cyrl-UZ"/>
        </w:rPr>
        <w:t>Los jugadores estarán más comprometidos con un plan si han ayudado a crearlo</w:t>
      </w:r>
      <w:r w:rsidR="00AF4854" w:rsidRPr="0014195E">
        <w:rPr>
          <w:lang w:val="uz-Cyrl-UZ"/>
        </w:rPr>
        <w:t>.</w:t>
      </w:r>
    </w:p>
    <w:p w14:paraId="0CF0A722" w14:textId="7F374EDF" w:rsidR="00AF4854" w:rsidRPr="0014195E" w:rsidRDefault="006343A3" w:rsidP="00AF4854">
      <w:pPr>
        <w:pStyle w:val="06CommentbytheLeaderBULLETS"/>
        <w:ind w:right="-383"/>
        <w:rPr>
          <w:lang w:val="uz-Cyrl-UZ"/>
        </w:rPr>
      </w:pPr>
      <w:r w:rsidRPr="0014195E">
        <w:rPr>
          <w:lang w:val="uz-Cyrl-UZ"/>
        </w:rPr>
        <w:t>La opinión de todos es de igual valor</w:t>
      </w:r>
      <w:r w:rsidR="00AF4854" w:rsidRPr="0014195E">
        <w:rPr>
          <w:lang w:val="uz-Cyrl-UZ"/>
        </w:rPr>
        <w:t>.</w:t>
      </w:r>
    </w:p>
    <w:p w14:paraId="0748892E" w14:textId="53AF047A" w:rsidR="00AF4854" w:rsidRPr="0014195E" w:rsidRDefault="006343A3" w:rsidP="00AF4854">
      <w:pPr>
        <w:pStyle w:val="06CommentbytheLeaderBULLETS"/>
        <w:ind w:right="-383"/>
        <w:rPr>
          <w:lang w:val="uz-Cyrl-UZ"/>
        </w:rPr>
      </w:pPr>
      <w:r w:rsidRPr="0014195E">
        <w:rPr>
          <w:lang w:val="uz-Cyrl-UZ"/>
        </w:rPr>
        <w:t>El proceso obtendrá buenos resultados si se diseña bien y se aplica honestamente</w:t>
      </w:r>
      <w:r w:rsidR="00AF4854" w:rsidRPr="0014195E">
        <w:rPr>
          <w:lang w:val="uz-Cyrl-UZ"/>
        </w:rPr>
        <w:t>.</w:t>
      </w:r>
    </w:p>
    <w:p w14:paraId="04C35906" w14:textId="41775D0D" w:rsidR="00AF4854" w:rsidRPr="0014195E" w:rsidRDefault="006343A3" w:rsidP="00AF4854">
      <w:pPr>
        <w:pStyle w:val="06CommentbytheLeaderBULLETS"/>
        <w:ind w:right="-383"/>
        <w:rPr>
          <w:lang w:val="uz-Cyrl-UZ"/>
        </w:rPr>
      </w:pPr>
      <w:r w:rsidRPr="0014195E">
        <w:rPr>
          <w:lang w:val="uz-Cyrl-UZ"/>
        </w:rPr>
        <w:t>Los jugadores aprenderán de diferentes maneras, pero todos pueden tener éxito</w:t>
      </w:r>
      <w:r w:rsidR="00AF4854" w:rsidRPr="0014195E">
        <w:rPr>
          <w:lang w:val="uz-Cyrl-UZ"/>
        </w:rPr>
        <w:t>.</w:t>
      </w:r>
    </w:p>
    <w:p w14:paraId="553AE74D" w14:textId="3F4BF38F" w:rsidR="00AF4854" w:rsidRPr="0014195E" w:rsidRDefault="006343A3" w:rsidP="00AF4854">
      <w:pPr>
        <w:pStyle w:val="06CommentbytheLeaderBULLETS"/>
        <w:numPr>
          <w:ilvl w:val="0"/>
          <w:numId w:val="0"/>
        </w:numPr>
        <w:ind w:left="2268"/>
        <w:rPr>
          <w:lang w:val="uz-Cyrl-UZ"/>
        </w:rPr>
      </w:pPr>
      <w:r w:rsidRPr="0014195E">
        <w:rPr>
          <w:lang w:val="uz-Cyrl-UZ"/>
        </w:rPr>
        <w:t>Sus actitudes determinarán todo sobre su interacción con ese pequeño grupo de niños. Si se ve a usted mismo como un facilitador en lugar de un experto, tendrá más éxito</w:t>
      </w:r>
      <w:r w:rsidR="00AF4854" w:rsidRPr="0014195E">
        <w:rPr>
          <w:lang w:val="uz-Cyrl-UZ"/>
        </w:rPr>
        <w:t>.</w:t>
      </w:r>
    </w:p>
    <w:p w14:paraId="4FC86564" w14:textId="3732CD16" w:rsidR="00AF4854" w:rsidRPr="0014195E" w:rsidRDefault="00D81A94" w:rsidP="00D81A94">
      <w:pPr>
        <w:pStyle w:val="04Steps-ActivityStepHeading"/>
        <w:rPr>
          <w:lang w:val="uz-Cyrl-UZ"/>
        </w:rPr>
      </w:pPr>
      <w:r w:rsidRPr="0014195E">
        <w:rPr>
          <w:lang w:val="uz-Cyrl-UZ"/>
        </w:rPr>
        <w:t>Liderando con la punta de tu dedo</w:t>
      </w:r>
      <w:r w:rsidR="00AF4854" w:rsidRPr="0014195E">
        <w:rPr>
          <w:lang w:val="uz-Cyrl-UZ"/>
        </w:rPr>
        <w:t xml:space="preserve">. </w:t>
      </w:r>
    </w:p>
    <w:p w14:paraId="55E6A044" w14:textId="48A33152" w:rsidR="00AF4854" w:rsidRPr="0014195E" w:rsidRDefault="00AF4854" w:rsidP="00AF4854">
      <w:pPr>
        <w:pStyle w:val="05Steps-Instructions"/>
        <w:numPr>
          <w:ilvl w:val="0"/>
          <w:numId w:val="22"/>
        </w:numPr>
        <w:rPr>
          <w:lang w:val="uz-Cyrl-UZ"/>
        </w:rPr>
      </w:pPr>
      <w:r w:rsidRPr="0014195E">
        <w:rPr>
          <w:lang w:val="uz-Cyrl-UZ"/>
        </w:rPr>
        <w:t>Divid</w:t>
      </w:r>
      <w:r w:rsidR="00D81A94" w:rsidRPr="0014195E">
        <w:rPr>
          <w:lang w:val="uz-Cyrl-UZ"/>
        </w:rPr>
        <w:t>a</w:t>
      </w:r>
      <w:r w:rsidRPr="0014195E">
        <w:rPr>
          <w:lang w:val="uz-Cyrl-UZ"/>
        </w:rPr>
        <w:t xml:space="preserve"> </w:t>
      </w:r>
      <w:r w:rsidR="00D81A94" w:rsidRPr="0014195E">
        <w:rPr>
          <w:lang w:val="uz-Cyrl-UZ"/>
        </w:rPr>
        <w:t>el grupo en parejas</w:t>
      </w:r>
      <w:r w:rsidRPr="0014195E">
        <w:rPr>
          <w:lang w:val="uz-Cyrl-UZ"/>
        </w:rPr>
        <w:t xml:space="preserve">. </w:t>
      </w:r>
    </w:p>
    <w:p w14:paraId="0B9F42F9" w14:textId="44B89A6B" w:rsidR="00AF4854" w:rsidRPr="0014195E" w:rsidRDefault="003A58AE" w:rsidP="00AF4854">
      <w:pPr>
        <w:pStyle w:val="05Steps-Instructions"/>
        <w:numPr>
          <w:ilvl w:val="0"/>
          <w:numId w:val="22"/>
        </w:numPr>
        <w:rPr>
          <w:lang w:val="uz-Cyrl-UZ"/>
        </w:rPr>
      </w:pPr>
      <w:r w:rsidRPr="0014195E">
        <w:rPr>
          <w:lang w:val="uz-Cyrl-UZ"/>
        </w:rPr>
        <w:t>Asigne a las parejas los nombres de A y B</w:t>
      </w:r>
      <w:r w:rsidR="00AF4854" w:rsidRPr="0014195E">
        <w:rPr>
          <w:lang w:val="uz-Cyrl-UZ"/>
        </w:rPr>
        <w:t xml:space="preserve">. </w:t>
      </w:r>
    </w:p>
    <w:p w14:paraId="07BCF9E4" w14:textId="77777777" w:rsidR="003A58AE" w:rsidRPr="0014195E" w:rsidRDefault="003A58AE" w:rsidP="003A58AE">
      <w:pPr>
        <w:pStyle w:val="05Steps-Instructions"/>
        <w:numPr>
          <w:ilvl w:val="0"/>
          <w:numId w:val="22"/>
        </w:numPr>
        <w:rPr>
          <w:lang w:val="uz-Cyrl-UZ"/>
        </w:rPr>
      </w:pPr>
      <w:r w:rsidRPr="0014195E">
        <w:rPr>
          <w:lang w:val="uz-Cyrl-UZ"/>
        </w:rPr>
        <w:t>Pídales que levanten su dedo índice y toquen la punta del dedo índice de la pareja.</w:t>
      </w:r>
    </w:p>
    <w:p w14:paraId="77D8FE01" w14:textId="6B6511AD" w:rsidR="00AF4854" w:rsidRPr="0014195E" w:rsidRDefault="003A58AE" w:rsidP="003A58AE">
      <w:pPr>
        <w:pStyle w:val="05Steps-Instructions"/>
        <w:numPr>
          <w:ilvl w:val="0"/>
          <w:numId w:val="22"/>
        </w:numPr>
        <w:rPr>
          <w:lang w:val="uz-Cyrl-UZ"/>
        </w:rPr>
      </w:pPr>
      <w:r w:rsidRPr="0014195E">
        <w:rPr>
          <w:lang w:val="uz-Cyrl-UZ"/>
        </w:rPr>
        <w:t>Indíqueles que recuerden que son A o B, sigan sus instrucciones y usen solo las puntas de sus índices</w:t>
      </w:r>
      <w:r w:rsidR="00AF4854" w:rsidRPr="0014195E">
        <w:rPr>
          <w:lang w:val="uz-Cyrl-UZ"/>
        </w:rPr>
        <w:t>.</w:t>
      </w:r>
    </w:p>
    <w:p w14:paraId="3144CA7E" w14:textId="52302DA2" w:rsidR="00AF4854" w:rsidRPr="0014195E" w:rsidRDefault="003A58AE" w:rsidP="003A58AE">
      <w:pPr>
        <w:pStyle w:val="05Steps-Instructions"/>
        <w:numPr>
          <w:ilvl w:val="0"/>
          <w:numId w:val="22"/>
        </w:numPr>
        <w:rPr>
          <w:lang w:val="uz-Cyrl-UZ"/>
        </w:rPr>
      </w:pPr>
      <w:r w:rsidRPr="0014195E">
        <w:rPr>
          <w:lang w:val="uz-Cyrl-UZ"/>
        </w:rPr>
        <w:t>Las instrucciones para este juego de facilitación serán básicamente: "A lidera a B" y "B lidera a A". Primero repite estas instrucciones a un ritmo lento. Poco a poco aumentar el ritmo hasta llegar a un crescendo</w:t>
      </w:r>
      <w:r w:rsidR="00AF4854" w:rsidRPr="0014195E">
        <w:rPr>
          <w:lang w:val="uz-Cyrl-UZ"/>
        </w:rPr>
        <w:t xml:space="preserve">. </w:t>
      </w:r>
    </w:p>
    <w:p w14:paraId="37191958" w14:textId="2D7324EE" w:rsidR="00AF4854" w:rsidRPr="0014195E" w:rsidRDefault="003A58AE" w:rsidP="003A58AE">
      <w:pPr>
        <w:pStyle w:val="05Steps-Instructions"/>
        <w:numPr>
          <w:ilvl w:val="0"/>
          <w:numId w:val="22"/>
        </w:numPr>
        <w:rPr>
          <w:lang w:val="uz-Cyrl-UZ"/>
        </w:rPr>
      </w:pPr>
      <w:r w:rsidRPr="0014195E">
        <w:rPr>
          <w:lang w:val="uz-Cyrl-UZ"/>
        </w:rPr>
        <w:lastRenderedPageBreak/>
        <w:t>Lo que comienza como un simple ejercicio de caminar, termina como un baile, donde cada compañero se turna para guiar al otro con solo un dedo</w:t>
      </w:r>
      <w:r w:rsidR="00AF4854" w:rsidRPr="0014195E">
        <w:rPr>
          <w:lang w:val="uz-Cyrl-UZ"/>
        </w:rPr>
        <w:t>.</w:t>
      </w:r>
    </w:p>
    <w:p w14:paraId="58EE0914" w14:textId="3774AB63" w:rsidR="00AF4854" w:rsidRPr="0014195E" w:rsidRDefault="003A58AE" w:rsidP="00AF4854">
      <w:pPr>
        <w:pStyle w:val="05Steps-ActivityStep"/>
        <w:numPr>
          <w:ilvl w:val="2"/>
          <w:numId w:val="8"/>
        </w:numPr>
        <w:rPr>
          <w:lang w:val="uz-Cyrl-UZ"/>
        </w:rPr>
      </w:pPr>
      <w:r w:rsidRPr="0014195E">
        <w:rPr>
          <w:lang w:val="uz-Cyrl-UZ"/>
        </w:rPr>
        <w:t>Interrogantes sobre la actividad</w:t>
      </w:r>
    </w:p>
    <w:p w14:paraId="3EDF2260" w14:textId="6D2EC1F6" w:rsidR="00AF4854" w:rsidRPr="0014195E" w:rsidRDefault="003A58AE" w:rsidP="00AF4854">
      <w:pPr>
        <w:pStyle w:val="05Steps-bullets"/>
        <w:ind w:right="-666"/>
        <w:rPr>
          <w:lang w:val="uz-Cyrl-UZ"/>
        </w:rPr>
      </w:pPr>
      <w:r w:rsidRPr="0014195E">
        <w:rPr>
          <w:lang w:val="uz-Cyrl-UZ"/>
        </w:rPr>
        <w:t>¿Disfrutaste más liderando o siguiendo? ¿Por qué</w:t>
      </w:r>
      <w:r w:rsidR="00AF4854" w:rsidRPr="0014195E">
        <w:rPr>
          <w:lang w:val="uz-Cyrl-UZ"/>
        </w:rPr>
        <w:t>?</w:t>
      </w:r>
    </w:p>
    <w:p w14:paraId="11369C1D" w14:textId="3FD1E164" w:rsidR="00AF4854" w:rsidRPr="0014195E" w:rsidRDefault="003A58AE" w:rsidP="00AF4854">
      <w:pPr>
        <w:pStyle w:val="05Steps-bullets"/>
        <w:ind w:right="-666"/>
        <w:rPr>
          <w:lang w:val="uz-Cyrl-UZ"/>
        </w:rPr>
      </w:pPr>
      <w:r w:rsidRPr="0014195E">
        <w:rPr>
          <w:lang w:val="uz-Cyrl-UZ"/>
        </w:rPr>
        <w:t>¿Notó cómo evolucionó esta actividad</w:t>
      </w:r>
      <w:r w:rsidR="00AF4854" w:rsidRPr="0014195E">
        <w:rPr>
          <w:lang w:val="uz-Cyrl-UZ"/>
        </w:rPr>
        <w:t>?</w:t>
      </w:r>
    </w:p>
    <w:p w14:paraId="770FB2D6" w14:textId="2233E083" w:rsidR="00AF4854" w:rsidRPr="0014195E" w:rsidRDefault="003A58AE" w:rsidP="00AF4854">
      <w:pPr>
        <w:pStyle w:val="05Steps-bullets"/>
        <w:ind w:right="-666"/>
        <w:rPr>
          <w:lang w:val="uz-Cyrl-UZ"/>
        </w:rPr>
      </w:pPr>
      <w:r w:rsidRPr="0014195E">
        <w:rPr>
          <w:lang w:val="uz-Cyrl-UZ"/>
        </w:rPr>
        <w:t>¿Cómo es esto como liderar un KidsHub</w:t>
      </w:r>
      <w:r w:rsidR="00AF4854" w:rsidRPr="0014195E">
        <w:rPr>
          <w:lang w:val="uz-Cyrl-UZ"/>
        </w:rPr>
        <w:t>?</w:t>
      </w:r>
    </w:p>
    <w:p w14:paraId="304CC5B0" w14:textId="404D059D" w:rsidR="00AF4854" w:rsidRPr="0014195E" w:rsidRDefault="003A58AE" w:rsidP="00AF4854">
      <w:pPr>
        <w:pStyle w:val="05Steps-examples"/>
        <w:rPr>
          <w:lang w:val="uz-Cyrl-UZ"/>
        </w:rPr>
      </w:pPr>
      <w:r w:rsidRPr="0014195E">
        <w:rPr>
          <w:lang w:val="uz-Cyrl-UZ"/>
        </w:rPr>
        <w:t>A veces los adultos toman la iniciativa y a veces los niños; es dinámico, es divertido y los roles cambian continuamente</w:t>
      </w:r>
      <w:r w:rsidR="00AF4854" w:rsidRPr="0014195E">
        <w:rPr>
          <w:lang w:val="uz-Cyrl-UZ"/>
        </w:rPr>
        <w:t>…</w:t>
      </w:r>
    </w:p>
    <w:p w14:paraId="0C48B3DA" w14:textId="5D1F2877" w:rsidR="00AF4854" w:rsidRPr="0014195E" w:rsidRDefault="003A58AE" w:rsidP="003A58AE">
      <w:pPr>
        <w:pStyle w:val="04Steps-ActivityStepHeading"/>
        <w:rPr>
          <w:lang w:val="uz-Cyrl-UZ"/>
        </w:rPr>
      </w:pPr>
      <w:r w:rsidRPr="0014195E">
        <w:rPr>
          <w:lang w:val="uz-Cyrl-UZ"/>
        </w:rPr>
        <w:t>Lluvia de ideas sobre cómo construir relaciones positivas</w:t>
      </w:r>
    </w:p>
    <w:p w14:paraId="5C286D8A" w14:textId="61665FC6" w:rsidR="00AF4854" w:rsidRPr="0014195E" w:rsidRDefault="00647F0A" w:rsidP="00AF4854">
      <w:pPr>
        <w:pStyle w:val="05Steps-Instructions"/>
        <w:rPr>
          <w:lang w:val="uz-Cyrl-UZ"/>
        </w:rPr>
      </w:pPr>
      <w:r w:rsidRPr="0014195E">
        <w:rPr>
          <w:lang w:val="uz-Cyrl-UZ"/>
        </w:rPr>
        <w:t>Divida en equipos de 4 personas. Cada persona en el equipo necesita pensar en un niño específico y sus necesidades. El equipo ahora debe crear una lista de cosas específicas que los líderes deben conocer para ayudar a relacionarse con los niños de su grupo. A cada equipo se le da un aspecto diferente para enfocarse. Aquí hay algunas ideas para comenzar</w:t>
      </w:r>
      <w:r w:rsidR="00AF4854" w:rsidRPr="0014195E">
        <w:rPr>
          <w:lang w:val="uz-Cyrl-UZ"/>
        </w:rPr>
        <w:t>:</w:t>
      </w:r>
    </w:p>
    <w:p w14:paraId="15FF1B94" w14:textId="05AFDC6C" w:rsidR="00AF4854" w:rsidRPr="0014195E" w:rsidRDefault="00647F0A" w:rsidP="00AF4854">
      <w:pPr>
        <w:pStyle w:val="05Steps-bullets"/>
        <w:rPr>
          <w:lang w:val="uz-Cyrl-UZ"/>
        </w:rPr>
      </w:pPr>
      <w:r w:rsidRPr="0014195E">
        <w:rPr>
          <w:lang w:val="uz-Cyrl-UZ"/>
        </w:rPr>
        <w:t>Cómo incluir a cada niño y ayudarlos a sentirse valorados</w:t>
      </w:r>
    </w:p>
    <w:p w14:paraId="76D1CB70" w14:textId="76E8BC36" w:rsidR="00AF4854" w:rsidRPr="0014195E" w:rsidRDefault="00647F0A" w:rsidP="00AF4854">
      <w:pPr>
        <w:pStyle w:val="05Steps-bullets"/>
        <w:rPr>
          <w:lang w:val="uz-Cyrl-UZ"/>
        </w:rPr>
      </w:pPr>
      <w:r w:rsidRPr="0014195E">
        <w:rPr>
          <w:lang w:val="uz-Cyrl-UZ"/>
        </w:rPr>
        <w:t>Cómo saber sus necesidades específicas</w:t>
      </w:r>
    </w:p>
    <w:p w14:paraId="69767D3F" w14:textId="5BD9DF68" w:rsidR="00AF4854" w:rsidRPr="0014195E" w:rsidRDefault="00647F0A" w:rsidP="00AF4854">
      <w:pPr>
        <w:pStyle w:val="05Steps-bullets"/>
        <w:rPr>
          <w:lang w:val="uz-Cyrl-UZ"/>
        </w:rPr>
      </w:pPr>
      <w:r w:rsidRPr="0014195E">
        <w:rPr>
          <w:lang w:val="uz-Cyrl-UZ"/>
        </w:rPr>
        <w:t>Cómo ayudar a los niños a relacionarse bien entre ellos</w:t>
      </w:r>
    </w:p>
    <w:p w14:paraId="01AFD9F1" w14:textId="76B17937" w:rsidR="00AF4854" w:rsidRPr="0014195E" w:rsidRDefault="00647F0A" w:rsidP="00AF4854">
      <w:pPr>
        <w:pStyle w:val="05Steps-bullets"/>
        <w:rPr>
          <w:lang w:val="uz-Cyrl-UZ"/>
        </w:rPr>
      </w:pPr>
      <w:r w:rsidRPr="0014195E">
        <w:rPr>
          <w:lang w:val="uz-Cyrl-UZ"/>
        </w:rPr>
        <w:t xml:space="preserve">Cómo fomentar las interacciones positivas con la familia del niño </w:t>
      </w:r>
    </w:p>
    <w:p w14:paraId="5248B649" w14:textId="054A0510" w:rsidR="00AF4854" w:rsidRPr="0014195E" w:rsidRDefault="00647F0A" w:rsidP="00AF4854">
      <w:pPr>
        <w:pStyle w:val="05Steps-bullets"/>
        <w:rPr>
          <w:lang w:val="uz-Cyrl-UZ"/>
        </w:rPr>
      </w:pPr>
      <w:r w:rsidRPr="0014195E">
        <w:rPr>
          <w:lang w:val="uz-Cyrl-UZ"/>
        </w:rPr>
        <w:t>Cómo ayudar a arreglar una relación cuando la confianza se ha roto</w:t>
      </w:r>
    </w:p>
    <w:p w14:paraId="4A85F027" w14:textId="1E040D98" w:rsidR="00AF4854" w:rsidRPr="0014195E" w:rsidRDefault="00647F0A" w:rsidP="00AF4854">
      <w:pPr>
        <w:pStyle w:val="05Steps-Instructions"/>
        <w:rPr>
          <w:lang w:val="uz-Cyrl-UZ"/>
        </w:rPr>
      </w:pPr>
      <w:r w:rsidRPr="0014195E">
        <w:rPr>
          <w:lang w:val="uz-Cyrl-UZ"/>
        </w:rPr>
        <w:t>Después de 15 minutos, vuelvan a reunirse en grupo y discutan los resultados de la lluvia de ideas. ¿Qué cosas importantes salieron</w:t>
      </w:r>
      <w:r w:rsidR="00AF4854" w:rsidRPr="0014195E">
        <w:rPr>
          <w:lang w:val="uz-Cyrl-UZ"/>
        </w:rPr>
        <w:t xml:space="preserve">? </w:t>
      </w:r>
    </w:p>
    <w:p w14:paraId="0F5AECA6" w14:textId="49DA31A1" w:rsidR="00AF4854" w:rsidRPr="0014195E" w:rsidRDefault="00AF4854" w:rsidP="00AF4854">
      <w:pPr>
        <w:pStyle w:val="04Steps-ActivityStepHeading"/>
        <w:rPr>
          <w:lang w:val="uz-Cyrl-UZ"/>
        </w:rPr>
      </w:pPr>
      <w:r w:rsidRPr="0014195E">
        <w:rPr>
          <w:lang w:val="uz-Cyrl-UZ"/>
        </w:rPr>
        <w:t>Refle</w:t>
      </w:r>
      <w:r w:rsidR="00647F0A" w:rsidRPr="0014195E">
        <w:rPr>
          <w:lang w:val="uz-Cyrl-UZ"/>
        </w:rPr>
        <w:t>xió</w:t>
      </w:r>
      <w:r w:rsidRPr="0014195E">
        <w:rPr>
          <w:lang w:val="uz-Cyrl-UZ"/>
        </w:rPr>
        <w:t>n</w:t>
      </w:r>
    </w:p>
    <w:p w14:paraId="2E356609" w14:textId="77621732" w:rsidR="00AF4854" w:rsidRPr="0014195E" w:rsidRDefault="003F5874" w:rsidP="00AF4854">
      <w:pPr>
        <w:pStyle w:val="05Steps-Instructions"/>
        <w:rPr>
          <w:lang w:val="uz-Cyrl-UZ"/>
        </w:rPr>
      </w:pPr>
      <w:r w:rsidRPr="0014195E">
        <w:rPr>
          <w:lang w:val="uz-Cyrl-UZ"/>
        </w:rPr>
        <w:t>Pídales a las personas que dediquen tiempo a pensar qué cosas específicas cambiarán acerca de cómo se relacionan con los niños</w:t>
      </w:r>
      <w:r w:rsidR="00AF4854" w:rsidRPr="0014195E">
        <w:rPr>
          <w:lang w:val="uz-Cyrl-UZ"/>
        </w:rPr>
        <w:t>.</w:t>
      </w:r>
    </w:p>
    <w:p w14:paraId="519836EB" w14:textId="271D5479" w:rsidR="00AF4854" w:rsidRPr="0014195E" w:rsidRDefault="003F5874" w:rsidP="00AF4854">
      <w:pPr>
        <w:pStyle w:val="05Steps-Instructions"/>
        <w:rPr>
          <w:lang w:val="uz-Cyrl-UZ"/>
        </w:rPr>
      </w:pPr>
      <w:r w:rsidRPr="0014195E">
        <w:rPr>
          <w:lang w:val="uz-Cyrl-UZ"/>
        </w:rPr>
        <w:t>Pasen un tiempo orando</w:t>
      </w:r>
      <w:r w:rsidR="00AF4854" w:rsidRPr="0014195E">
        <w:rPr>
          <w:lang w:val="uz-Cyrl-UZ"/>
        </w:rPr>
        <w:t>.</w:t>
      </w:r>
    </w:p>
    <w:p w14:paraId="577FB26E" w14:textId="274E9E53" w:rsidR="00AF4854" w:rsidRPr="0014195E" w:rsidRDefault="00AF4854" w:rsidP="00AF4854">
      <w:pPr>
        <w:pStyle w:val="04StepsintheLesson"/>
        <w:rPr>
          <w:lang w:val="uz-Cyrl-UZ"/>
        </w:rPr>
      </w:pPr>
      <w:r w:rsidRPr="0014195E">
        <w:rPr>
          <w:lang w:val="uz-Cyrl-UZ"/>
        </w:rPr>
        <w:t xml:space="preserve">3. </w:t>
      </w:r>
      <w:r w:rsidR="009E65BD" w:rsidRPr="0014195E">
        <w:rPr>
          <w:lang w:val="uz-Cyrl-UZ"/>
        </w:rPr>
        <w:t>Habilidades para escuchar</w:t>
      </w:r>
      <w:r w:rsidR="0046645B" w:rsidRPr="0014195E">
        <w:rPr>
          <w:lang w:val="uz-Cyrl-UZ"/>
        </w:rPr>
        <w:tab/>
        <w:t>20 min</w:t>
      </w:r>
    </w:p>
    <w:p w14:paraId="58ED16BA" w14:textId="67E39B23" w:rsidR="00AF4854" w:rsidRPr="0014195E" w:rsidRDefault="00AF4854" w:rsidP="00C3788D">
      <w:pPr>
        <w:pStyle w:val="04Steps-ActivityStepHeading"/>
        <w:rPr>
          <w:lang w:val="uz-Cyrl-UZ"/>
        </w:rPr>
      </w:pPr>
      <w:r w:rsidRPr="0014195E">
        <w:rPr>
          <w:noProof/>
          <w:lang w:eastAsia="en-US"/>
        </w:rPr>
        <w:drawing>
          <wp:anchor distT="0" distB="0" distL="114300" distR="114300" simplePos="0" relativeHeight="251672576" behindDoc="0" locked="0" layoutInCell="1" allowOverlap="1" wp14:anchorId="119E782A" wp14:editId="0774A80C">
            <wp:simplePos x="0" y="0"/>
            <wp:positionH relativeFrom="column">
              <wp:posOffset>-332740</wp:posOffset>
            </wp:positionH>
            <wp:positionV relativeFrom="paragraph">
              <wp:posOffset>123825</wp:posOffset>
            </wp:positionV>
            <wp:extent cx="1250950" cy="937895"/>
            <wp:effectExtent l="0" t="0" r="0" b="1905"/>
            <wp:wrapNone/>
            <wp:docPr id="349" name="Picture 177" descr="Description: C:\Users\John\Downloads\cgtp_ubabalo_powerpoint_level_1_v005\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escription: C:\Users\John\Downloads\cgtp_ubabalo_powerpoint_level_1_v005\Slide48.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88D" w:rsidRPr="0014195E">
        <w:rPr>
          <w:lang w:val="uz-Cyrl-UZ"/>
        </w:rPr>
        <w:t xml:space="preserve"> </w:t>
      </w:r>
      <w:r w:rsidR="00C3788D" w:rsidRPr="0014195E">
        <w:rPr>
          <w:noProof/>
          <w:lang w:val="uz-Cyrl-UZ" w:eastAsia="es-CO"/>
        </w:rPr>
        <w:t>Escuchar- rápido para oir, lento para hablar</w:t>
      </w:r>
      <w:r w:rsidRPr="0014195E">
        <w:rPr>
          <w:lang w:val="uz-Cyrl-UZ"/>
        </w:rPr>
        <w:t>.</w:t>
      </w:r>
    </w:p>
    <w:p w14:paraId="1A8DC593" w14:textId="3F1DF756" w:rsidR="00AF4854" w:rsidRPr="0014195E" w:rsidRDefault="00C3788D" w:rsidP="00AF4854">
      <w:pPr>
        <w:pStyle w:val="05Steps-Instructions"/>
        <w:rPr>
          <w:lang w:val="uz-Cyrl-UZ"/>
        </w:rPr>
      </w:pPr>
      <w:r w:rsidRPr="0014195E">
        <w:rPr>
          <w:lang w:val="uz-Cyrl-UZ"/>
        </w:rPr>
        <w:t xml:space="preserve">Discuta el versículo de la Biblia en Santiago 1:19. "Todos deben ser para </w:t>
      </w:r>
      <w:r w:rsidR="007C2917" w:rsidRPr="0014195E">
        <w:rPr>
          <w:lang w:val="uz-Cyrl-UZ"/>
        </w:rPr>
        <w:t>oír</w:t>
      </w:r>
      <w:r w:rsidRPr="0014195E">
        <w:rPr>
          <w:lang w:val="uz-Cyrl-UZ"/>
        </w:rPr>
        <w:t xml:space="preserve"> y lentos para hablar".</w:t>
      </w:r>
    </w:p>
    <w:p w14:paraId="4BE15060" w14:textId="49C12944" w:rsidR="00AF4854" w:rsidRPr="0014195E" w:rsidRDefault="00C3788D" w:rsidP="00C3788D">
      <w:pPr>
        <w:pStyle w:val="05Steps-bullets"/>
        <w:rPr>
          <w:lang w:val="uz-Cyrl-UZ"/>
        </w:rPr>
      </w:pPr>
      <w:r w:rsidRPr="0014195E">
        <w:rPr>
          <w:lang w:val="uz-Cyrl-UZ"/>
        </w:rPr>
        <w:t>¿Por qué es esto importante cuando se trabaja en un grupo pequeño</w:t>
      </w:r>
      <w:r w:rsidR="00AF4854" w:rsidRPr="0014195E">
        <w:rPr>
          <w:lang w:val="uz-Cyrl-UZ"/>
        </w:rPr>
        <w:t>?</w:t>
      </w:r>
    </w:p>
    <w:p w14:paraId="1DD540A7" w14:textId="0D1814A2" w:rsidR="00AF4854" w:rsidRPr="0014195E" w:rsidRDefault="00AF4854" w:rsidP="00C3788D">
      <w:pPr>
        <w:pStyle w:val="04Steps-ActivityStepHeading"/>
        <w:rPr>
          <w:lang w:val="uz-Cyrl-UZ"/>
        </w:rPr>
      </w:pPr>
      <w:r w:rsidRPr="0014195E">
        <w:rPr>
          <w:noProof/>
          <w:lang w:eastAsia="en-US"/>
        </w:rPr>
        <w:drawing>
          <wp:anchor distT="0" distB="0" distL="114300" distR="114300" simplePos="0" relativeHeight="251673600" behindDoc="0" locked="0" layoutInCell="1" allowOverlap="1" wp14:anchorId="215F7E19" wp14:editId="67753F39">
            <wp:simplePos x="0" y="0"/>
            <wp:positionH relativeFrom="column">
              <wp:posOffset>-297815</wp:posOffset>
            </wp:positionH>
            <wp:positionV relativeFrom="paragraph">
              <wp:posOffset>238125</wp:posOffset>
            </wp:positionV>
            <wp:extent cx="1250950" cy="937895"/>
            <wp:effectExtent l="0" t="0" r="0" b="1905"/>
            <wp:wrapNone/>
            <wp:docPr id="350" name="Picture 178" descr="Description: C:\Users\John\Downloads\cgtp_ubabalo_powerpoint_level_1_v005\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escription: C:\Users\John\Downloads\cgtp_ubabalo_powerpoint_level_1_v005\Slide49.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88D" w:rsidRPr="0014195E">
        <w:rPr>
          <w:lang w:val="uz-Cyrl-UZ"/>
        </w:rPr>
        <w:t xml:space="preserve"> </w:t>
      </w:r>
      <w:r w:rsidR="00C3788D" w:rsidRPr="0014195E">
        <w:rPr>
          <w:noProof/>
          <w:lang w:val="uz-Cyrl-UZ" w:eastAsia="es-CO"/>
        </w:rPr>
        <w:t>Explicar las habilidades para escuchar- 'CA</w:t>
      </w:r>
      <w:r w:rsidR="00F32AB9" w:rsidRPr="0014195E">
        <w:rPr>
          <w:noProof/>
          <w:lang w:val="uz-Cyrl-UZ" w:eastAsia="es-CO"/>
        </w:rPr>
        <w:t>FEE</w:t>
      </w:r>
      <w:r w:rsidR="00C3788D" w:rsidRPr="0014195E">
        <w:rPr>
          <w:noProof/>
          <w:lang w:val="uz-Cyrl-UZ" w:eastAsia="es-CO"/>
        </w:rPr>
        <w:t>'</w:t>
      </w:r>
    </w:p>
    <w:p w14:paraId="34852DC5" w14:textId="33F0B849" w:rsidR="007C2917" w:rsidRPr="007C2917" w:rsidRDefault="007C2917" w:rsidP="007C2917">
      <w:pPr>
        <w:pStyle w:val="06CommentbytheLeaderBULLETS"/>
        <w:numPr>
          <w:ilvl w:val="0"/>
          <w:numId w:val="0"/>
        </w:numPr>
        <w:ind w:left="2268" w:right="-383"/>
        <w:rPr>
          <w:lang w:val="uz-Cyrl-UZ"/>
        </w:rPr>
      </w:pPr>
      <w:r w:rsidRPr="007C2917">
        <w:rPr>
          <w:lang w:val="uz-Cyrl-UZ"/>
        </w:rPr>
        <w:t>Una buena manera de recordar la habilidad específica que necesita para ser un buen oyente es recordar el acróstico C.A.F.E.E.</w:t>
      </w:r>
    </w:p>
    <w:p w14:paraId="31314B29" w14:textId="4C5A052B" w:rsidR="00AF4854" w:rsidRPr="0014195E" w:rsidRDefault="00C3788D" w:rsidP="00AF4854">
      <w:pPr>
        <w:pStyle w:val="06CommentbytheLeaderBULLETS"/>
        <w:ind w:right="-383"/>
        <w:rPr>
          <w:lang w:val="uz-Cyrl-UZ"/>
        </w:rPr>
      </w:pPr>
      <w:r w:rsidRPr="0014195E">
        <w:rPr>
          <w:b/>
          <w:lang w:val="uz-Cyrl-UZ"/>
        </w:rPr>
        <w:t>Conscientemente elija escuchar</w:t>
      </w:r>
      <w:r w:rsidR="00AF4854" w:rsidRPr="0014195E">
        <w:rPr>
          <w:lang w:val="uz-Cyrl-UZ"/>
        </w:rPr>
        <w:t xml:space="preserve">- </w:t>
      </w:r>
      <w:r w:rsidRPr="0014195E">
        <w:rPr>
          <w:lang w:val="uz-Cyrl-UZ"/>
        </w:rPr>
        <w:t>estar listo e interesado</w:t>
      </w:r>
    </w:p>
    <w:p w14:paraId="4B1D4287" w14:textId="10599113" w:rsidR="00AF4854" w:rsidRPr="0014195E" w:rsidRDefault="00AF4854" w:rsidP="00AF4854">
      <w:pPr>
        <w:pStyle w:val="06CommentbytheLeaderBULLETS"/>
        <w:ind w:right="-383"/>
        <w:rPr>
          <w:lang w:val="uz-Cyrl-UZ"/>
        </w:rPr>
      </w:pPr>
      <w:r w:rsidRPr="0014195E">
        <w:rPr>
          <w:b/>
          <w:lang w:val="uz-Cyrl-UZ"/>
        </w:rPr>
        <w:lastRenderedPageBreak/>
        <w:t>At</w:t>
      </w:r>
      <w:r w:rsidR="00F32AB9" w:rsidRPr="0014195E">
        <w:rPr>
          <w:b/>
          <w:lang w:val="uz-Cyrl-UZ"/>
        </w:rPr>
        <w:t>i</w:t>
      </w:r>
      <w:r w:rsidR="00C3788D" w:rsidRPr="0014195E">
        <w:rPr>
          <w:b/>
          <w:lang w:val="uz-Cyrl-UZ"/>
        </w:rPr>
        <w:t>end</w:t>
      </w:r>
      <w:r w:rsidR="00F32AB9" w:rsidRPr="0014195E">
        <w:rPr>
          <w:b/>
          <w:lang w:val="uz-Cyrl-UZ"/>
        </w:rPr>
        <w:t>a</w:t>
      </w:r>
      <w:r w:rsidRPr="0014195E">
        <w:rPr>
          <w:b/>
          <w:lang w:val="uz-Cyrl-UZ"/>
        </w:rPr>
        <w:t>-</w:t>
      </w:r>
      <w:r w:rsidRPr="0014195E">
        <w:rPr>
          <w:lang w:val="uz-Cyrl-UZ"/>
        </w:rPr>
        <w:t xml:space="preserve"> </w:t>
      </w:r>
      <w:r w:rsidR="00C3788D" w:rsidRPr="0014195E">
        <w:rPr>
          <w:lang w:val="uz-Cyrl-UZ"/>
        </w:rPr>
        <w:t>quitar la distracción e incluso tomar notas</w:t>
      </w:r>
    </w:p>
    <w:p w14:paraId="3C8E1EB1" w14:textId="0B8A3B8A" w:rsidR="00AF4854" w:rsidRPr="0014195E" w:rsidRDefault="00F32AB9" w:rsidP="00AF4854">
      <w:pPr>
        <w:pStyle w:val="06CommentbytheLeaderBULLETS"/>
        <w:ind w:right="-383"/>
        <w:rPr>
          <w:lang w:val="uz-Cyrl-UZ"/>
        </w:rPr>
      </w:pPr>
      <w:r w:rsidRPr="0014195E">
        <w:rPr>
          <w:b/>
          <w:lang w:val="uz-Cyrl-UZ"/>
        </w:rPr>
        <w:t>Filtre lo que se dice</w:t>
      </w:r>
      <w:r w:rsidRPr="0014195E">
        <w:rPr>
          <w:lang w:val="uz-Cyrl-UZ"/>
        </w:rPr>
        <w:t>- intente y comprenda su intención y motivación</w:t>
      </w:r>
    </w:p>
    <w:p w14:paraId="333C4A7D" w14:textId="2A47A422" w:rsidR="00AF4854" w:rsidRPr="0014195E" w:rsidRDefault="00F32AB9" w:rsidP="00AF4854">
      <w:pPr>
        <w:pStyle w:val="06CommentbytheLeaderBULLETS"/>
        <w:ind w:right="-383"/>
        <w:rPr>
          <w:lang w:val="uz-Cyrl-UZ"/>
        </w:rPr>
      </w:pPr>
      <w:r w:rsidRPr="0014195E">
        <w:rPr>
          <w:b/>
          <w:lang w:val="uz-Cyrl-UZ"/>
        </w:rPr>
        <w:t>Entienda</w:t>
      </w:r>
      <w:r w:rsidRPr="0014195E">
        <w:rPr>
          <w:lang w:val="uz-Cyrl-UZ"/>
        </w:rPr>
        <w:t>- hacer preguntas de seguimiento y reflejar los sentimientos apropiados</w:t>
      </w:r>
    </w:p>
    <w:p w14:paraId="2B025D40" w14:textId="432F558F" w:rsidR="00AF4854" w:rsidRPr="0014195E" w:rsidRDefault="00AF4854" w:rsidP="00AF4854">
      <w:pPr>
        <w:pStyle w:val="06CommentbytheLeaderBULLETS"/>
        <w:ind w:right="-383"/>
        <w:rPr>
          <w:lang w:val="uz-Cyrl-UZ"/>
        </w:rPr>
      </w:pPr>
      <w:r w:rsidRPr="0014195E">
        <w:rPr>
          <w:b/>
          <w:lang w:val="uz-Cyrl-UZ"/>
        </w:rPr>
        <w:t>Expres</w:t>
      </w:r>
      <w:r w:rsidR="00C3788D" w:rsidRPr="0014195E">
        <w:rPr>
          <w:b/>
          <w:lang w:val="uz-Cyrl-UZ"/>
        </w:rPr>
        <w:t>e una respuesta</w:t>
      </w:r>
      <w:r w:rsidRPr="0014195E">
        <w:rPr>
          <w:lang w:val="uz-Cyrl-UZ"/>
        </w:rPr>
        <w:t xml:space="preserve">- </w:t>
      </w:r>
      <w:r w:rsidR="00C3788D" w:rsidRPr="0014195E">
        <w:rPr>
          <w:lang w:val="uz-Cyrl-UZ"/>
        </w:rPr>
        <w:t>compruebe que ha entendido correctamente parafraseando y sugiriendo consejos</w:t>
      </w:r>
    </w:p>
    <w:p w14:paraId="14C030CD" w14:textId="5ECF3E3D" w:rsidR="00AF4854" w:rsidRPr="0014195E" w:rsidRDefault="00AF4854" w:rsidP="0019165A">
      <w:pPr>
        <w:pStyle w:val="04Steps-ActivityStepHeading"/>
        <w:rPr>
          <w:lang w:val="uz-Cyrl-UZ"/>
        </w:rPr>
      </w:pPr>
      <w:r w:rsidRPr="0014195E">
        <w:rPr>
          <w:noProof/>
          <w:lang w:eastAsia="en-US"/>
        </w:rPr>
        <w:drawing>
          <wp:anchor distT="0" distB="0" distL="114300" distR="114300" simplePos="0" relativeHeight="251674624" behindDoc="0" locked="0" layoutInCell="1" allowOverlap="1" wp14:anchorId="18076C1D" wp14:editId="6FCB586B">
            <wp:simplePos x="0" y="0"/>
            <wp:positionH relativeFrom="column">
              <wp:posOffset>-305435</wp:posOffset>
            </wp:positionH>
            <wp:positionV relativeFrom="paragraph">
              <wp:posOffset>259080</wp:posOffset>
            </wp:positionV>
            <wp:extent cx="1250950" cy="937895"/>
            <wp:effectExtent l="0" t="0" r="0" b="1905"/>
            <wp:wrapNone/>
            <wp:docPr id="351" name="Picture 179" descr="Description: C:\Users\John\Downloads\cgtp_ubabalo_powerpoint_level_1_v005\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escription: C:\Users\John\Downloads\cgtp_ubabalo_powerpoint_level_1_v005\Slide50.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65A" w:rsidRPr="0014195E">
        <w:rPr>
          <w:lang w:val="uz-Cyrl-UZ"/>
        </w:rPr>
        <w:t xml:space="preserve"> </w:t>
      </w:r>
      <w:r w:rsidR="0019165A" w:rsidRPr="0014195E">
        <w:rPr>
          <w:noProof/>
          <w:lang w:val="uz-Cyrl-UZ" w:eastAsia="es-CO"/>
        </w:rPr>
        <w:t xml:space="preserve">Explique </w:t>
      </w:r>
      <w:r w:rsidR="001D44FD" w:rsidRPr="0014195E">
        <w:rPr>
          <w:noProof/>
          <w:lang w:val="uz-Cyrl-UZ" w:eastAsia="es-CO"/>
        </w:rPr>
        <w:t>-</w:t>
      </w:r>
      <w:r w:rsidR="0019165A" w:rsidRPr="0014195E">
        <w:rPr>
          <w:noProof/>
          <w:lang w:val="uz-Cyrl-UZ" w:eastAsia="es-CO"/>
        </w:rPr>
        <w:t>parafrasear en la escucha activa</w:t>
      </w:r>
    </w:p>
    <w:p w14:paraId="2C1CE611" w14:textId="31C009F3" w:rsidR="00AF4854" w:rsidRPr="0014195E" w:rsidRDefault="0019165A" w:rsidP="00AF4854">
      <w:pPr>
        <w:pStyle w:val="06CommentbytheLeader"/>
        <w:rPr>
          <w:lang w:val="uz-Cyrl-UZ"/>
        </w:rPr>
      </w:pPr>
      <w:r w:rsidRPr="0014195E">
        <w:rPr>
          <w:lang w:val="uz-Cyrl-UZ"/>
        </w:rPr>
        <w:t>Parafrasear reafirma la idea principal en la comunicación</w:t>
      </w:r>
      <w:r w:rsidR="00AF4854" w:rsidRPr="0014195E">
        <w:rPr>
          <w:lang w:val="uz-Cyrl-UZ"/>
        </w:rPr>
        <w:t>.</w:t>
      </w:r>
    </w:p>
    <w:p w14:paraId="6BB2D97D" w14:textId="5FD4B0FD" w:rsidR="00AF4854" w:rsidRPr="0014195E" w:rsidRDefault="0019165A" w:rsidP="00AF4854">
      <w:pPr>
        <w:pStyle w:val="06CommentbytheLeaderBULLETS"/>
        <w:ind w:right="-383"/>
        <w:rPr>
          <w:lang w:val="uz-Cyrl-UZ"/>
        </w:rPr>
      </w:pPr>
      <w:r w:rsidRPr="0014195E">
        <w:rPr>
          <w:lang w:val="uz-Cyrl-UZ"/>
        </w:rPr>
        <w:t>No cambia el significado</w:t>
      </w:r>
      <w:r w:rsidR="00AF4854" w:rsidRPr="0014195E">
        <w:rPr>
          <w:lang w:val="uz-Cyrl-UZ"/>
        </w:rPr>
        <w:t xml:space="preserve">. </w:t>
      </w:r>
    </w:p>
    <w:p w14:paraId="474E7CE8" w14:textId="2E04EE38" w:rsidR="00AF4854" w:rsidRPr="0014195E" w:rsidRDefault="0019165A" w:rsidP="00AF4854">
      <w:pPr>
        <w:pStyle w:val="06CommentbytheLeaderBULLETS"/>
        <w:ind w:right="-383"/>
        <w:rPr>
          <w:lang w:val="uz-Cyrl-UZ"/>
        </w:rPr>
      </w:pPr>
      <w:r w:rsidRPr="0014195E">
        <w:rPr>
          <w:lang w:val="uz-Cyrl-UZ"/>
        </w:rPr>
        <w:t>Le permite al oyente aclarar lo que se ha dicho y muestra que el oyente entiende lo que se ha dicho</w:t>
      </w:r>
      <w:r w:rsidR="00AF4854" w:rsidRPr="0014195E">
        <w:rPr>
          <w:lang w:val="uz-Cyrl-UZ"/>
        </w:rPr>
        <w:t>.</w:t>
      </w:r>
    </w:p>
    <w:p w14:paraId="291AAAB9" w14:textId="24F28D48" w:rsidR="00AF4854" w:rsidRPr="0014195E" w:rsidRDefault="00AF4854" w:rsidP="00AF4854">
      <w:pPr>
        <w:pStyle w:val="05Steps-bullets"/>
        <w:numPr>
          <w:ilvl w:val="0"/>
          <w:numId w:val="0"/>
        </w:numPr>
        <w:ind w:left="2116"/>
        <w:rPr>
          <w:lang w:val="uz-Cyrl-UZ"/>
        </w:rPr>
      </w:pPr>
      <w:r w:rsidRPr="0014195E">
        <w:rPr>
          <w:noProof/>
          <w:lang w:eastAsia="en-US"/>
        </w:rPr>
        <w:drawing>
          <wp:anchor distT="0" distB="0" distL="114300" distR="114300" simplePos="0" relativeHeight="251675648" behindDoc="0" locked="0" layoutInCell="1" allowOverlap="1" wp14:anchorId="670BF070" wp14:editId="5013E45C">
            <wp:simplePos x="0" y="0"/>
            <wp:positionH relativeFrom="column">
              <wp:posOffset>-312420</wp:posOffset>
            </wp:positionH>
            <wp:positionV relativeFrom="paragraph">
              <wp:posOffset>-3175</wp:posOffset>
            </wp:positionV>
            <wp:extent cx="1250950" cy="937895"/>
            <wp:effectExtent l="0" t="0" r="0" b="1905"/>
            <wp:wrapNone/>
            <wp:docPr id="352" name="Picture 180" descr="Description: C:\Users\John\Downloads\cgtp_ubabalo_powerpoint_level_1_v005\Sli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escription: C:\Users\John\Downloads\cgtp_ubabalo_powerpoint_level_1_v005\Slide51.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65A" w:rsidRPr="0014195E">
        <w:rPr>
          <w:lang w:val="uz-Cyrl-UZ"/>
        </w:rPr>
        <w:t xml:space="preserve"> Mire la diapositiva PPT sobre ejemplos de paráfrasis. Discuta qué frases has encontrado más útiles</w:t>
      </w:r>
      <w:r w:rsidRPr="0014195E">
        <w:rPr>
          <w:lang w:val="uz-Cyrl-UZ"/>
        </w:rPr>
        <w:t>.</w:t>
      </w:r>
    </w:p>
    <w:p w14:paraId="7F1437E5" w14:textId="1C7F9D75" w:rsidR="00AF4854" w:rsidRPr="0014195E" w:rsidRDefault="0019165A" w:rsidP="0019165A">
      <w:pPr>
        <w:pStyle w:val="04Steps-ActivityStepHeading"/>
        <w:rPr>
          <w:lang w:val="uz-Cyrl-UZ"/>
        </w:rPr>
      </w:pPr>
      <w:r w:rsidRPr="0014195E">
        <w:rPr>
          <w:lang w:val="uz-Cyrl-UZ"/>
        </w:rPr>
        <w:t>Actividad de escucha activa</w:t>
      </w:r>
    </w:p>
    <w:p w14:paraId="45B15157" w14:textId="593E51B0" w:rsidR="00AF4854" w:rsidRPr="0014195E" w:rsidRDefault="00AF4854" w:rsidP="00AF4854">
      <w:pPr>
        <w:pStyle w:val="05Steps-Instructions"/>
        <w:rPr>
          <w:lang w:val="uz-Cyrl-UZ"/>
        </w:rPr>
      </w:pPr>
      <w:r w:rsidRPr="0014195E">
        <w:rPr>
          <w:noProof/>
          <w:lang w:eastAsia="en-US"/>
        </w:rPr>
        <w:drawing>
          <wp:anchor distT="0" distB="0" distL="114300" distR="114300" simplePos="0" relativeHeight="251676672" behindDoc="0" locked="0" layoutInCell="1" allowOverlap="1" wp14:anchorId="262C77F0" wp14:editId="1301F5DA">
            <wp:simplePos x="0" y="0"/>
            <wp:positionH relativeFrom="column">
              <wp:posOffset>-332740</wp:posOffset>
            </wp:positionH>
            <wp:positionV relativeFrom="paragraph">
              <wp:posOffset>281940</wp:posOffset>
            </wp:positionV>
            <wp:extent cx="1250950" cy="937895"/>
            <wp:effectExtent l="0" t="0" r="0" b="1905"/>
            <wp:wrapNone/>
            <wp:docPr id="353" name="Picture 181" descr="Description: C:\Users\John\Downloads\cgtp_ubabalo_powerpoint_level_1_v005\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scription: C:\Users\John\Downloads\cgtp_ubabalo_powerpoint_level_1_v005\Slide52.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65A" w:rsidRPr="0014195E">
        <w:rPr>
          <w:noProof/>
          <w:lang w:val="uz-Cyrl-UZ" w:eastAsia="es-CO"/>
        </w:rPr>
        <w:t>Divida el grupo en parejas. Una persona es el oyente y el otro el hablante. Entonces se le da una situación al hablante, de lo que él habla cuando el oyente lo escucha activamente. Ejemplo: ¿cuál es el mayor problema que enfrento en mi vida cotidiana? Una vez que el hablante ha terminado (60 segundos), el oyente intenta reformular el discurso de la manera en que lo entendió y luego intenta ofrecer soluciones o retroalimentación al hablante. Luego pueden revisar el desempeño de cada uno e intercambiar roles</w:t>
      </w:r>
      <w:r w:rsidRPr="0014195E">
        <w:rPr>
          <w:lang w:val="uz-Cyrl-UZ"/>
        </w:rPr>
        <w:t xml:space="preserve">. </w:t>
      </w:r>
    </w:p>
    <w:p w14:paraId="3E8A47E7" w14:textId="67FFE3B3" w:rsidR="00AF4854" w:rsidRPr="0014195E" w:rsidRDefault="0046645B" w:rsidP="00AF4854">
      <w:pPr>
        <w:pStyle w:val="05Steps-ActivityStep"/>
        <w:numPr>
          <w:ilvl w:val="2"/>
          <w:numId w:val="8"/>
        </w:numPr>
        <w:rPr>
          <w:lang w:val="uz-Cyrl-UZ"/>
        </w:rPr>
      </w:pPr>
      <w:r w:rsidRPr="0014195E">
        <w:rPr>
          <w:lang w:val="uz-Cyrl-UZ"/>
        </w:rPr>
        <w:t>Expl</w:t>
      </w:r>
      <w:r w:rsidR="0019165A" w:rsidRPr="0014195E">
        <w:rPr>
          <w:lang w:val="uz-Cyrl-UZ"/>
        </w:rPr>
        <w:t xml:space="preserve">ique </w:t>
      </w:r>
      <w:r w:rsidR="001D44FD" w:rsidRPr="0014195E">
        <w:rPr>
          <w:lang w:val="uz-Cyrl-UZ"/>
        </w:rPr>
        <w:t>-</w:t>
      </w:r>
      <w:r w:rsidR="0019165A" w:rsidRPr="0014195E">
        <w:rPr>
          <w:lang w:val="uz-Cyrl-UZ"/>
        </w:rPr>
        <w:t>resumir en escucha activa</w:t>
      </w:r>
    </w:p>
    <w:p w14:paraId="59F545D4" w14:textId="0CF73099" w:rsidR="00AF4854" w:rsidRPr="0014195E" w:rsidRDefault="001D44FD" w:rsidP="00AF4854">
      <w:pPr>
        <w:pStyle w:val="06CommentbytheLeader"/>
        <w:rPr>
          <w:lang w:val="uz-Cyrl-UZ"/>
        </w:rPr>
      </w:pPr>
      <w:r w:rsidRPr="0014195E">
        <w:rPr>
          <w:lang w:val="uz-Cyrl-UZ"/>
        </w:rPr>
        <w:t>Un facilitador necesita dominar el arte de resumir. Resumir reúne todas las ideas clave de una nueva manera lógica y fácil de entender. A menudo, una discusión grupal cubrirá un número de temas. Parecerá muy incompleto a menos que las ideas estén relacionadas con la idea clave. Este resumen ayudará al grupo a pasar a la siguiente fase</w:t>
      </w:r>
      <w:r w:rsidR="00AF4854" w:rsidRPr="0014195E">
        <w:rPr>
          <w:lang w:val="uz-Cyrl-UZ"/>
        </w:rPr>
        <w:t xml:space="preserve">. </w:t>
      </w:r>
    </w:p>
    <w:p w14:paraId="3184B8D9" w14:textId="4681955A" w:rsidR="00AF4854" w:rsidRPr="0014195E" w:rsidRDefault="001D44FD" w:rsidP="00AF4854">
      <w:pPr>
        <w:pStyle w:val="05Steps-Instructions"/>
        <w:rPr>
          <w:lang w:val="uz-Cyrl-UZ"/>
        </w:rPr>
      </w:pPr>
      <w:r w:rsidRPr="0014195E">
        <w:rPr>
          <w:lang w:val="uz-Cyrl-UZ"/>
        </w:rPr>
        <w:t>Solicite un voluntario para resumir la sesión hasta el momento. Después de que hayan hecho esto, formule al grupo estas preguntas</w:t>
      </w:r>
      <w:r w:rsidR="0046645B" w:rsidRPr="0014195E">
        <w:rPr>
          <w:lang w:val="uz-Cyrl-UZ"/>
        </w:rPr>
        <w:t>:</w:t>
      </w:r>
      <w:r w:rsidR="00AF4854" w:rsidRPr="0014195E">
        <w:rPr>
          <w:lang w:val="uz-Cyrl-UZ"/>
        </w:rPr>
        <w:t xml:space="preserve"> </w:t>
      </w:r>
    </w:p>
    <w:p w14:paraId="4BB426B6" w14:textId="4F00C2BF" w:rsidR="00AF4854" w:rsidRPr="0014195E" w:rsidRDefault="001D44FD" w:rsidP="00AF4854">
      <w:pPr>
        <w:pStyle w:val="05Steps-bullets"/>
        <w:ind w:right="-666"/>
        <w:rPr>
          <w:lang w:val="uz-Cyrl-UZ"/>
        </w:rPr>
      </w:pPr>
      <w:r w:rsidRPr="0014195E">
        <w:rPr>
          <w:lang w:val="uz-Cyrl-UZ"/>
        </w:rPr>
        <w:t>¿Qué incluyeron</w:t>
      </w:r>
      <w:r w:rsidR="00AF4854" w:rsidRPr="0014195E">
        <w:rPr>
          <w:lang w:val="uz-Cyrl-UZ"/>
        </w:rPr>
        <w:t xml:space="preserve">? </w:t>
      </w:r>
    </w:p>
    <w:p w14:paraId="593DF1B4" w14:textId="30F58099" w:rsidR="00AF4854" w:rsidRPr="0014195E" w:rsidRDefault="001D44FD" w:rsidP="00AF4854">
      <w:pPr>
        <w:pStyle w:val="05Steps-bullets"/>
        <w:ind w:right="-666"/>
        <w:rPr>
          <w:lang w:val="uz-Cyrl-UZ"/>
        </w:rPr>
      </w:pPr>
      <w:r w:rsidRPr="0014195E">
        <w:rPr>
          <w:lang w:val="uz-Cyrl-UZ"/>
        </w:rPr>
        <w:t>¿Dejaron por fuera algo importante</w:t>
      </w:r>
      <w:r w:rsidR="00AF4854" w:rsidRPr="0014195E">
        <w:rPr>
          <w:lang w:val="uz-Cyrl-UZ"/>
        </w:rPr>
        <w:t>?</w:t>
      </w:r>
    </w:p>
    <w:p w14:paraId="386E5B36" w14:textId="4159E4F3" w:rsidR="00AF4854" w:rsidRPr="0014195E" w:rsidRDefault="00AF4854" w:rsidP="001D44FD">
      <w:pPr>
        <w:pStyle w:val="04Steps-ActivityStepHeading"/>
        <w:rPr>
          <w:lang w:val="uz-Cyrl-UZ"/>
        </w:rPr>
      </w:pPr>
      <w:r w:rsidRPr="0014195E">
        <w:rPr>
          <w:noProof/>
          <w:lang w:eastAsia="en-US"/>
        </w:rPr>
        <w:drawing>
          <wp:anchor distT="0" distB="0" distL="114300" distR="114300" simplePos="0" relativeHeight="251677696" behindDoc="0" locked="0" layoutInCell="1" allowOverlap="1" wp14:anchorId="4D41607F" wp14:editId="601FB9BB">
            <wp:simplePos x="0" y="0"/>
            <wp:positionH relativeFrom="column">
              <wp:posOffset>-332740</wp:posOffset>
            </wp:positionH>
            <wp:positionV relativeFrom="paragraph">
              <wp:posOffset>275590</wp:posOffset>
            </wp:positionV>
            <wp:extent cx="1250950" cy="937895"/>
            <wp:effectExtent l="0" t="0" r="0" b="1905"/>
            <wp:wrapNone/>
            <wp:docPr id="354" name="Picture 182" descr="Description: C:\Users\John\Downloads\cgtp_ubabalo_powerpoint_level_1_v005\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scription: C:\Users\John\Downloads\cgtp_ubabalo_powerpoint_level_1_v005\Slide53.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4FD" w:rsidRPr="0014195E">
        <w:rPr>
          <w:lang w:val="uz-Cyrl-UZ"/>
        </w:rPr>
        <w:t xml:space="preserve"> </w:t>
      </w:r>
      <w:r w:rsidR="001D44FD" w:rsidRPr="0014195E">
        <w:rPr>
          <w:noProof/>
          <w:lang w:val="uz-Cyrl-UZ" w:eastAsia="es-CO"/>
        </w:rPr>
        <w:t xml:space="preserve">Actividad de calentamiento </w:t>
      </w:r>
      <w:r w:rsidRPr="0014195E">
        <w:rPr>
          <w:lang w:val="uz-Cyrl-UZ"/>
        </w:rPr>
        <w:t xml:space="preserve">- </w:t>
      </w:r>
    </w:p>
    <w:p w14:paraId="7CADF1C4" w14:textId="555CD28F" w:rsidR="00AF4854" w:rsidRPr="0014195E" w:rsidRDefault="00EA4880" w:rsidP="00AF4854">
      <w:pPr>
        <w:pStyle w:val="05Steps-Instructions"/>
        <w:rPr>
          <w:lang w:val="uz-Cyrl-UZ"/>
        </w:rPr>
      </w:pPr>
      <w:r w:rsidRPr="0014195E">
        <w:rPr>
          <w:lang w:val="uz-Cyrl-UZ"/>
        </w:rPr>
        <w:t xml:space="preserve">Divida en pares. Dígale al grupo que presente tantas preguntas a esta respuesta como sea posible. La respuesta es </w:t>
      </w:r>
      <w:r w:rsidRPr="0014195E">
        <w:rPr>
          <w:b/>
          <w:lang w:val="uz-Cyrl-UZ"/>
        </w:rPr>
        <w:t>azul</w:t>
      </w:r>
      <w:r w:rsidRPr="0014195E">
        <w:rPr>
          <w:lang w:val="uz-Cyrl-UZ"/>
        </w:rPr>
        <w:t>. Entonces, ¿cuáles podrían ser todas las preguntas? Haga una lista de tantas como pueda en 60 segundos. Cuanto más inusual y creativo, mejor. Ejemplo: ¿A qué color recurro cuando aguanto la respiración</w:t>
      </w:r>
      <w:r w:rsidR="00AF4854" w:rsidRPr="0014195E">
        <w:rPr>
          <w:lang w:val="uz-Cyrl-UZ"/>
        </w:rPr>
        <w:t>?</w:t>
      </w:r>
    </w:p>
    <w:p w14:paraId="3820F386" w14:textId="0E142721" w:rsidR="00AF4854" w:rsidRPr="0014195E" w:rsidRDefault="00EA4880" w:rsidP="00EA4880">
      <w:pPr>
        <w:pStyle w:val="04Steps-ActivityStepHeading"/>
        <w:rPr>
          <w:lang w:val="uz-Cyrl-UZ"/>
        </w:rPr>
      </w:pPr>
      <w:r w:rsidRPr="0014195E">
        <w:rPr>
          <w:lang w:val="uz-Cyrl-UZ"/>
        </w:rPr>
        <w:t>Propósito de las preguntas</w:t>
      </w:r>
    </w:p>
    <w:p w14:paraId="632B3751" w14:textId="65A2F3C0" w:rsidR="00AF4854" w:rsidRPr="0014195E" w:rsidRDefault="00EA4880" w:rsidP="00AF4854">
      <w:pPr>
        <w:pStyle w:val="05Steps-Instructions"/>
        <w:rPr>
          <w:lang w:val="uz-Cyrl-UZ"/>
        </w:rPr>
      </w:pPr>
      <w:r w:rsidRPr="0014195E">
        <w:rPr>
          <w:lang w:val="uz-Cyrl-UZ"/>
        </w:rPr>
        <w:t>Las preguntas se usan para diferentes propósitos. Por lo tanto, se usarán diferentes tipos de preguntas según el propósito</w:t>
      </w:r>
      <w:r w:rsidR="00AF4854" w:rsidRPr="0014195E">
        <w:rPr>
          <w:lang w:val="uz-Cyrl-UZ"/>
        </w:rPr>
        <w:t>.</w:t>
      </w:r>
    </w:p>
    <w:p w14:paraId="0BF5FDE3" w14:textId="3F6F1D8B" w:rsidR="00AF4854" w:rsidRPr="0014195E" w:rsidRDefault="00AF4854" w:rsidP="00456926">
      <w:pPr>
        <w:pStyle w:val="05Steps-bullets"/>
        <w:ind w:right="-96"/>
        <w:rPr>
          <w:lang w:val="uz-Cyrl-UZ"/>
        </w:rPr>
      </w:pPr>
      <w:r w:rsidRPr="0014195E">
        <w:rPr>
          <w:noProof/>
          <w:lang w:eastAsia="en-US"/>
        </w:rPr>
        <w:lastRenderedPageBreak/>
        <w:drawing>
          <wp:anchor distT="0" distB="0" distL="114300" distR="114300" simplePos="0" relativeHeight="251678720" behindDoc="0" locked="0" layoutInCell="1" allowOverlap="1" wp14:anchorId="3C2533B8" wp14:editId="7A3DEC30">
            <wp:simplePos x="0" y="0"/>
            <wp:positionH relativeFrom="column">
              <wp:posOffset>-332740</wp:posOffset>
            </wp:positionH>
            <wp:positionV relativeFrom="paragraph">
              <wp:posOffset>109855</wp:posOffset>
            </wp:positionV>
            <wp:extent cx="1250950" cy="937895"/>
            <wp:effectExtent l="0" t="0" r="0" b="1905"/>
            <wp:wrapNone/>
            <wp:docPr id="355" name="Picture 183" descr="Description: C:\Users\John\Downloads\cgtp_ubabalo_powerpoint_level_1_v005\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escription: C:\Users\John\Downloads\cgtp_ubabalo_powerpoint_level_1_v005\Slide54.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880" w:rsidRPr="0014195E">
        <w:rPr>
          <w:lang w:val="uz-Cyrl-UZ"/>
        </w:rPr>
        <w:t xml:space="preserve"> Para obtener y mantener el interés: use preguntas divertidas, preguntas de interés, preguntas impactantes</w:t>
      </w:r>
    </w:p>
    <w:p w14:paraId="7719B0AC" w14:textId="582102C1" w:rsidR="00AF4854" w:rsidRPr="0014195E" w:rsidRDefault="00EA4880" w:rsidP="00456926">
      <w:pPr>
        <w:pStyle w:val="05Steps-bullets"/>
        <w:ind w:right="-96"/>
        <w:rPr>
          <w:lang w:val="uz-Cyrl-UZ"/>
        </w:rPr>
      </w:pPr>
      <w:r w:rsidRPr="0014195E">
        <w:rPr>
          <w:lang w:val="uz-Cyrl-UZ"/>
        </w:rPr>
        <w:t>Para guiar el pensamiento: nuevas preguntas de tema, preguntas más profundas</w:t>
      </w:r>
    </w:p>
    <w:p w14:paraId="2F9BB411" w14:textId="54C64483" w:rsidR="00AF4854" w:rsidRPr="0014195E" w:rsidRDefault="00EA4880" w:rsidP="00456926">
      <w:pPr>
        <w:pStyle w:val="05Steps-bullets"/>
        <w:ind w:right="-96"/>
        <w:rPr>
          <w:lang w:val="uz-Cyrl-UZ"/>
        </w:rPr>
      </w:pPr>
      <w:r w:rsidRPr="0014195E">
        <w:rPr>
          <w:lang w:val="uz-Cyrl-UZ"/>
        </w:rPr>
        <w:t>Para evaluar o resumir: "¿Cuáles son los principales problemas aquí?" o "¿Qué es lo más importante aquí?"</w:t>
      </w:r>
    </w:p>
    <w:p w14:paraId="0357B424" w14:textId="0AC8B1DC" w:rsidR="00AF4854" w:rsidRPr="0014195E" w:rsidRDefault="00EA4880" w:rsidP="00456926">
      <w:pPr>
        <w:pStyle w:val="05Steps-bullets"/>
        <w:ind w:right="-96"/>
        <w:rPr>
          <w:lang w:val="uz-Cyrl-UZ"/>
        </w:rPr>
      </w:pPr>
      <w:r w:rsidRPr="0014195E">
        <w:rPr>
          <w:lang w:val="uz-Cyrl-UZ"/>
        </w:rPr>
        <w:t>Para determinar la actitud del participante: "¿En qué se diferencia su actitud ahora?"</w:t>
      </w:r>
    </w:p>
    <w:p w14:paraId="56A672E3" w14:textId="473960A3" w:rsidR="00AF4854" w:rsidRPr="0014195E" w:rsidRDefault="00EA4880" w:rsidP="00456926">
      <w:pPr>
        <w:pStyle w:val="05Steps-bullets"/>
        <w:ind w:right="-96"/>
        <w:rPr>
          <w:lang w:val="uz-Cyrl-UZ"/>
        </w:rPr>
      </w:pPr>
      <w:r w:rsidRPr="0014195E">
        <w:rPr>
          <w:lang w:val="uz-Cyrl-UZ"/>
        </w:rPr>
        <w:t>Para desarrollar el tema: '¿Hay algo que nos falta?' o '¿Puedes pensar en un ejemplo de esto?'</w:t>
      </w:r>
    </w:p>
    <w:p w14:paraId="4A9255F1" w14:textId="3BBFF941" w:rsidR="00AF4854" w:rsidRPr="0014195E" w:rsidRDefault="00EA4880" w:rsidP="00EA4880">
      <w:pPr>
        <w:pStyle w:val="04Steps-ActivityStepHeading"/>
        <w:rPr>
          <w:lang w:val="uz-Cyrl-UZ"/>
        </w:rPr>
      </w:pPr>
      <w:r w:rsidRPr="0014195E">
        <w:rPr>
          <w:lang w:val="uz-Cyrl-UZ"/>
        </w:rPr>
        <w:t>Técnicas de cuestionamiento</w:t>
      </w:r>
    </w:p>
    <w:p w14:paraId="6AF7D278" w14:textId="35E87CEB" w:rsidR="00AF4854" w:rsidRPr="0014195E" w:rsidRDefault="00EA4880" w:rsidP="00AF4854">
      <w:pPr>
        <w:pStyle w:val="05Steps-Instructions"/>
        <w:rPr>
          <w:lang w:val="uz-Cyrl-UZ"/>
        </w:rPr>
      </w:pPr>
      <w:r w:rsidRPr="0014195E">
        <w:rPr>
          <w:b/>
          <w:i/>
          <w:lang w:val="uz-Cyrl-UZ"/>
        </w:rPr>
        <w:t>Las preguntas cerradas</w:t>
      </w:r>
      <w:r w:rsidRPr="0014195E">
        <w:rPr>
          <w:lang w:val="uz-Cyrl-UZ"/>
        </w:rPr>
        <w:t xml:space="preserve"> tienen solo una respuesta. No crean ni fomentan la discusión. Ellas cierran la discusión. Por ejemplo, todas las preguntas con la respuesta 'azul' se cerraron. Tenían solo una respuesta</w:t>
      </w:r>
      <w:r w:rsidR="00AF4854" w:rsidRPr="0014195E">
        <w:rPr>
          <w:lang w:val="uz-Cyrl-UZ"/>
        </w:rPr>
        <w:t>.</w:t>
      </w:r>
    </w:p>
    <w:p w14:paraId="40523038" w14:textId="25DE9EFB" w:rsidR="00AF4854" w:rsidRPr="0014195E" w:rsidRDefault="00EA4880" w:rsidP="00456926">
      <w:pPr>
        <w:pStyle w:val="05Steps-bullets"/>
        <w:ind w:right="-96"/>
        <w:rPr>
          <w:lang w:val="uz-Cyrl-UZ"/>
        </w:rPr>
      </w:pPr>
      <w:r w:rsidRPr="0014195E">
        <w:rPr>
          <w:lang w:val="uz-Cyrl-UZ"/>
        </w:rPr>
        <w:t>Las preguntas de búsqueda de hechos a menudo son cerradas. Por ejemplo, '¿Cuántas personas fueron atrapadas?' O '¿Quién era el jefe</w:t>
      </w:r>
      <w:r w:rsidR="00AF4854" w:rsidRPr="0014195E">
        <w:rPr>
          <w:lang w:val="uz-Cyrl-UZ"/>
        </w:rPr>
        <w:t>?’</w:t>
      </w:r>
    </w:p>
    <w:p w14:paraId="2C109A1B" w14:textId="7EFA097A" w:rsidR="00AF4854" w:rsidRPr="0014195E" w:rsidRDefault="00AF4854" w:rsidP="00AF4854">
      <w:pPr>
        <w:pStyle w:val="05Steps-Instructions"/>
        <w:rPr>
          <w:lang w:val="uz-Cyrl-UZ"/>
        </w:rPr>
      </w:pPr>
      <w:r w:rsidRPr="0014195E">
        <w:rPr>
          <w:noProof/>
          <w:lang w:eastAsia="en-US"/>
        </w:rPr>
        <w:drawing>
          <wp:anchor distT="0" distB="0" distL="114300" distR="114300" simplePos="0" relativeHeight="251679744" behindDoc="0" locked="0" layoutInCell="1" allowOverlap="1" wp14:anchorId="349ADF2E" wp14:editId="3470B75C">
            <wp:simplePos x="0" y="0"/>
            <wp:positionH relativeFrom="column">
              <wp:posOffset>-332740</wp:posOffset>
            </wp:positionH>
            <wp:positionV relativeFrom="paragraph">
              <wp:posOffset>109855</wp:posOffset>
            </wp:positionV>
            <wp:extent cx="1250950" cy="937895"/>
            <wp:effectExtent l="0" t="0" r="0" b="1905"/>
            <wp:wrapNone/>
            <wp:docPr id="356" name="Picture 184" descr="Description: C:\Users\John\Downloads\cgtp_ubabalo_powerpoint_level_1_v005\Sli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escription: C:\Users\John\Downloads\cgtp_ubabalo_powerpoint_level_1_v005\Slide55.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880" w:rsidRPr="0014195E">
        <w:rPr>
          <w:b/>
          <w:i/>
          <w:lang w:val="uz-Cyrl-UZ"/>
        </w:rPr>
        <w:t>Las preguntas abiertas</w:t>
      </w:r>
      <w:r w:rsidRPr="0014195E">
        <w:rPr>
          <w:lang w:val="uz-Cyrl-UZ"/>
        </w:rPr>
        <w:t xml:space="preserve"> </w:t>
      </w:r>
      <w:r w:rsidR="00EA4880" w:rsidRPr="0014195E">
        <w:rPr>
          <w:lang w:val="uz-Cyrl-UZ"/>
        </w:rPr>
        <w:t>tienen muchas respuestas posibles. Tienden a fomentar la discusión porque muchos pueden aportar algo diferente</w:t>
      </w:r>
      <w:r w:rsidRPr="0014195E">
        <w:rPr>
          <w:lang w:val="uz-Cyrl-UZ"/>
        </w:rPr>
        <w:t>.</w:t>
      </w:r>
    </w:p>
    <w:p w14:paraId="13F4B569" w14:textId="7E7C9928" w:rsidR="00AF4854" w:rsidRPr="0014195E" w:rsidRDefault="00EA4880" w:rsidP="00AF4854">
      <w:pPr>
        <w:pStyle w:val="05Steps-Instructions"/>
        <w:rPr>
          <w:lang w:val="uz-Cyrl-UZ"/>
        </w:rPr>
      </w:pPr>
      <w:r w:rsidRPr="0014195E">
        <w:rPr>
          <w:lang w:val="uz-Cyrl-UZ"/>
        </w:rPr>
        <w:t>Hay una serie de técnicas de preguntas abiertas. Estas son sólo algunas</w:t>
      </w:r>
      <w:r w:rsidR="00AF4854" w:rsidRPr="0014195E">
        <w:rPr>
          <w:lang w:val="uz-Cyrl-UZ"/>
        </w:rPr>
        <w:t>.</w:t>
      </w:r>
    </w:p>
    <w:p w14:paraId="2DE02814" w14:textId="34DEA9E2" w:rsidR="00AF4854" w:rsidRPr="0014195E" w:rsidRDefault="006A3870" w:rsidP="00456926">
      <w:pPr>
        <w:pStyle w:val="05Steps-bullets"/>
        <w:ind w:right="-96"/>
        <w:rPr>
          <w:lang w:val="uz-Cyrl-UZ"/>
        </w:rPr>
      </w:pPr>
      <w:r w:rsidRPr="0014195E">
        <w:rPr>
          <w:lang w:val="uz-Cyrl-UZ"/>
        </w:rPr>
        <w:t>Preguntas para encontrar sensaciones: '¿Cómo te sentiste por...?</w:t>
      </w:r>
      <w:r w:rsidR="00AF4854" w:rsidRPr="0014195E">
        <w:rPr>
          <w:lang w:val="uz-Cyrl-UZ"/>
        </w:rPr>
        <w:t>’</w:t>
      </w:r>
    </w:p>
    <w:p w14:paraId="0B6E642E" w14:textId="1B0902EE" w:rsidR="00AF4854" w:rsidRPr="0014195E" w:rsidRDefault="006A3870" w:rsidP="00AF4854">
      <w:pPr>
        <w:pStyle w:val="05Steps-bullets"/>
        <w:ind w:right="-666"/>
        <w:rPr>
          <w:lang w:val="uz-Cyrl-UZ"/>
        </w:rPr>
      </w:pPr>
      <w:r w:rsidRPr="0014195E">
        <w:rPr>
          <w:lang w:val="uz-Cyrl-UZ"/>
        </w:rPr>
        <w:t>Preguntas dígame más: estas son preguntas de seguimiento que muestran una gran escucha activa. 'Eso es interesante, ¿cómo fue que tomaste esa decisión?</w:t>
      </w:r>
      <w:r w:rsidR="00AF4854" w:rsidRPr="0014195E">
        <w:rPr>
          <w:lang w:val="uz-Cyrl-UZ"/>
        </w:rPr>
        <w:t>’</w:t>
      </w:r>
    </w:p>
    <w:p w14:paraId="2505F52E" w14:textId="322F0A8E" w:rsidR="00AF4854" w:rsidRPr="0014195E" w:rsidRDefault="006A3870" w:rsidP="00456926">
      <w:pPr>
        <w:pStyle w:val="05Steps-bullets"/>
        <w:ind w:right="-96"/>
        <w:rPr>
          <w:lang w:val="uz-Cyrl-UZ"/>
        </w:rPr>
      </w:pPr>
      <w:r w:rsidRPr="0014195E">
        <w:rPr>
          <w:lang w:val="uz-Cyrl-UZ"/>
        </w:rPr>
        <w:t>Pregunta mejor/peor pregunta: esta técnica prioriza las ideas. '¿Cuál fue el mejor trabajo en este juego? ¿El peor trabajo</w:t>
      </w:r>
      <w:r w:rsidR="00AF4854" w:rsidRPr="0014195E">
        <w:rPr>
          <w:lang w:val="uz-Cyrl-UZ"/>
        </w:rPr>
        <w:t>?</w:t>
      </w:r>
      <w:r w:rsidRPr="0014195E">
        <w:rPr>
          <w:lang w:val="uz-Cyrl-UZ"/>
        </w:rPr>
        <w:t>’</w:t>
      </w:r>
    </w:p>
    <w:p w14:paraId="709BAF96" w14:textId="45473847" w:rsidR="00AF4854" w:rsidRPr="0014195E" w:rsidRDefault="006A3870" w:rsidP="00456926">
      <w:pPr>
        <w:pStyle w:val="05Steps-bullets"/>
        <w:ind w:right="-96"/>
        <w:rPr>
          <w:lang w:val="uz-Cyrl-UZ"/>
        </w:rPr>
      </w:pPr>
      <w:r w:rsidRPr="0014195E">
        <w:rPr>
          <w:lang w:val="uz-Cyrl-UZ"/>
        </w:rPr>
        <w:t xml:space="preserve">Preguntas de terceros: estas son preguntas para ayudar al encuestado a compartir sus </w:t>
      </w:r>
      <w:r w:rsidR="007C2917" w:rsidRPr="0014195E">
        <w:rPr>
          <w:lang w:val="uz-Cyrl-UZ"/>
        </w:rPr>
        <w:t>opiniones</w:t>
      </w:r>
      <w:r w:rsidRPr="0014195E">
        <w:rPr>
          <w:lang w:val="uz-Cyrl-UZ"/>
        </w:rPr>
        <w:t xml:space="preserve"> sin sentirse avergonzado, juzgado o inseguro. '¿Qué piensan sus colegas sobre la eutanasia?’ O '¿Qué piensan sus amigos sobre la abstinencia como una solución al VIH/SIDA?’ Siéntase libre de elegir un tema controvertido de su contexto</w:t>
      </w:r>
      <w:r w:rsidR="00AF4854" w:rsidRPr="0014195E">
        <w:rPr>
          <w:lang w:val="uz-Cyrl-UZ"/>
        </w:rPr>
        <w:t>.</w:t>
      </w:r>
    </w:p>
    <w:p w14:paraId="1FAC1171" w14:textId="721A51D4" w:rsidR="00AF4854" w:rsidRPr="0014195E" w:rsidRDefault="006A3870" w:rsidP="00456926">
      <w:pPr>
        <w:pStyle w:val="05Steps-bullets"/>
        <w:ind w:right="-96"/>
        <w:rPr>
          <w:lang w:val="uz-Cyrl-UZ"/>
        </w:rPr>
      </w:pPr>
      <w:r w:rsidRPr="0014195E">
        <w:rPr>
          <w:lang w:val="uz-Cyrl-UZ"/>
        </w:rPr>
        <w:t>Preguntas varita mágica: estas preguntas ayudan a las personas a soñar sin límites. '¿Qué harías con el resto de tu vida si tuvieras $10 millones de dólares?</w:t>
      </w:r>
      <w:r w:rsidR="00AF4854" w:rsidRPr="0014195E">
        <w:rPr>
          <w:lang w:val="uz-Cyrl-UZ"/>
        </w:rPr>
        <w:t>’</w:t>
      </w:r>
    </w:p>
    <w:p w14:paraId="2725F0F2" w14:textId="486A679C" w:rsidR="00AF4854" w:rsidRPr="0014195E" w:rsidRDefault="006A3870" w:rsidP="00456926">
      <w:pPr>
        <w:pStyle w:val="05Steps-bullets"/>
        <w:ind w:right="-96"/>
        <w:rPr>
          <w:lang w:val="uz-Cyrl-UZ"/>
        </w:rPr>
      </w:pPr>
      <w:r w:rsidRPr="0014195E">
        <w:rPr>
          <w:lang w:val="uz-Cyrl-UZ"/>
        </w:rPr>
        <w:t>Preguntas de sondeo: '¿Qué quieres decir?’ '¿Puedes decir más?</w:t>
      </w:r>
      <w:r w:rsidR="00AF4854" w:rsidRPr="0014195E">
        <w:rPr>
          <w:lang w:val="uz-Cyrl-UZ"/>
        </w:rPr>
        <w:t>’</w:t>
      </w:r>
    </w:p>
    <w:p w14:paraId="75994608" w14:textId="77777777" w:rsidR="00AF4854" w:rsidRPr="0014195E" w:rsidRDefault="00AF4854" w:rsidP="00AF4854">
      <w:pPr>
        <w:pStyle w:val="05Steps-Instructions"/>
        <w:rPr>
          <w:lang w:val="uz-Cyrl-UZ"/>
        </w:rPr>
      </w:pPr>
    </w:p>
    <w:p w14:paraId="1420A41C" w14:textId="049F259B" w:rsidR="00AF4854" w:rsidRPr="0014195E" w:rsidRDefault="00AF4854" w:rsidP="00AF4854">
      <w:pPr>
        <w:pStyle w:val="04StepsintheLesson"/>
        <w:rPr>
          <w:lang w:val="uz-Cyrl-UZ"/>
        </w:rPr>
      </w:pPr>
      <w:r w:rsidRPr="0014195E">
        <w:rPr>
          <w:lang w:val="uz-Cyrl-UZ"/>
        </w:rPr>
        <w:t xml:space="preserve">4. </w:t>
      </w:r>
      <w:r w:rsidR="00CC20CC" w:rsidRPr="0014195E">
        <w:rPr>
          <w:lang w:val="uz-Cyrl-UZ"/>
        </w:rPr>
        <w:t>Habilidades de compromiso bíblico</w:t>
      </w:r>
      <w:r w:rsidR="00C20B55" w:rsidRPr="0014195E">
        <w:rPr>
          <w:lang w:val="uz-Cyrl-UZ"/>
        </w:rPr>
        <w:tab/>
        <w:t>1</w:t>
      </w:r>
      <w:r w:rsidR="00335596" w:rsidRPr="0014195E">
        <w:rPr>
          <w:lang w:val="uz-Cyrl-UZ"/>
        </w:rPr>
        <w:t>0 min</w:t>
      </w:r>
    </w:p>
    <w:p w14:paraId="43447BBF" w14:textId="77923AC2" w:rsidR="00AF4854" w:rsidRPr="0014195E" w:rsidRDefault="00456926" w:rsidP="00AF4854">
      <w:pPr>
        <w:pStyle w:val="05Steps-Instructions"/>
        <w:rPr>
          <w:lang w:val="uz-Cyrl-UZ"/>
        </w:rPr>
      </w:pPr>
      <w:r w:rsidRPr="0014195E">
        <w:rPr>
          <w:lang w:val="uz-Cyrl-UZ"/>
        </w:rPr>
        <w:t>Explique brevemente cómo los módulos de capacitación "</w:t>
      </w:r>
      <w:r w:rsidR="007C2917" w:rsidRPr="0014195E">
        <w:rPr>
          <w:lang w:val="uz-Cyrl-UZ"/>
        </w:rPr>
        <w:t>Demostrando</w:t>
      </w:r>
      <w:r w:rsidRPr="0014195E">
        <w:rPr>
          <w:lang w:val="uz-Cyrl-UZ"/>
        </w:rPr>
        <w:t xml:space="preserve"> los KidsHubs" y "Diseñando sesiones KidsHubs" han proporcionado ejemplos prácticos de la enseñanza de la Biblia de maneras interesantes haciendo uso de diferentes estilos de aprendizaje</w:t>
      </w:r>
      <w:r w:rsidR="00AF4854" w:rsidRPr="0014195E">
        <w:rPr>
          <w:lang w:val="uz-Cyrl-UZ"/>
        </w:rPr>
        <w:t xml:space="preserve">. </w:t>
      </w:r>
    </w:p>
    <w:p w14:paraId="354C235B" w14:textId="3F51B529" w:rsidR="00AF4854" w:rsidRPr="0014195E" w:rsidRDefault="00456926" w:rsidP="00AF4854">
      <w:pPr>
        <w:pStyle w:val="05Steps-Instructions"/>
        <w:rPr>
          <w:lang w:val="uz-Cyrl-UZ"/>
        </w:rPr>
      </w:pPr>
      <w:r w:rsidRPr="0014195E">
        <w:rPr>
          <w:lang w:val="uz-Cyrl-UZ"/>
        </w:rPr>
        <w:lastRenderedPageBreak/>
        <w:t>Pídales que reflexionen sobre la capacitación hasta ahora y enumere algunas de las diferentes maneras en que han analizado un pasaje de la Biblia dentro de una sesión de habilidades</w:t>
      </w:r>
      <w:r w:rsidR="00AF4854" w:rsidRPr="0014195E">
        <w:rPr>
          <w:lang w:val="uz-Cyrl-UZ"/>
        </w:rPr>
        <w:t>.</w:t>
      </w:r>
    </w:p>
    <w:p w14:paraId="44F53326" w14:textId="3454DFB0" w:rsidR="00AF4854" w:rsidRPr="0014195E" w:rsidRDefault="00456926" w:rsidP="00456926">
      <w:pPr>
        <w:pStyle w:val="05Steps-examples"/>
        <w:ind w:right="-96"/>
        <w:rPr>
          <w:lang w:val="uz-Cyrl-UZ"/>
        </w:rPr>
      </w:pPr>
      <w:r w:rsidRPr="0014195E">
        <w:rPr>
          <w:lang w:val="uz-Cyrl-UZ"/>
        </w:rPr>
        <w:t>Ver también M2.4 y M2.5 'Respuesta a preguntas sobre la vida y la fe' y 'Momentos enseñables'</w:t>
      </w:r>
      <w:r w:rsidR="00AF4854" w:rsidRPr="0014195E">
        <w:rPr>
          <w:lang w:val="uz-Cyrl-UZ"/>
        </w:rPr>
        <w:t>.</w:t>
      </w:r>
    </w:p>
    <w:p w14:paraId="042044CF" w14:textId="77777777" w:rsidR="004A5EC1" w:rsidRPr="0014195E" w:rsidRDefault="004A5EC1" w:rsidP="004A5EC1">
      <w:pPr>
        <w:pStyle w:val="05Steps-bullets"/>
        <w:rPr>
          <w:lang w:val="uz-Cyrl-UZ"/>
        </w:rPr>
      </w:pPr>
    </w:p>
    <w:p w14:paraId="64FC7A63" w14:textId="033C9777" w:rsidR="004A5EC1" w:rsidRPr="0014195E" w:rsidRDefault="004A5EC1" w:rsidP="004A5EC1">
      <w:pPr>
        <w:pStyle w:val="04Steps-ActivityStepHeading"/>
        <w:rPr>
          <w:lang w:val="uz-Cyrl-UZ"/>
        </w:rPr>
      </w:pPr>
      <w:r w:rsidRPr="0014195E">
        <w:rPr>
          <w:noProof/>
          <w:lang w:eastAsia="en-US"/>
        </w:rPr>
        <w:drawing>
          <wp:anchor distT="0" distB="0" distL="114300" distR="114300" simplePos="0" relativeHeight="251688960" behindDoc="0" locked="0" layoutInCell="1" allowOverlap="1" wp14:anchorId="44F002DA" wp14:editId="46AA4BB2">
            <wp:simplePos x="0" y="0"/>
            <wp:positionH relativeFrom="column">
              <wp:posOffset>-163830</wp:posOffset>
            </wp:positionH>
            <wp:positionV relativeFrom="paragraph">
              <wp:posOffset>358140</wp:posOffset>
            </wp:positionV>
            <wp:extent cx="1219835" cy="912495"/>
            <wp:effectExtent l="0" t="0" r="0" b="1905"/>
            <wp:wrapNone/>
            <wp:docPr id="42" name="Picture 331"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lide3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21983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95E">
        <w:rPr>
          <w:lang w:val="uz-Cyrl-UZ"/>
        </w:rPr>
        <w:t>FIN de la Sesión KH1.4</w:t>
      </w:r>
    </w:p>
    <w:p w14:paraId="06DA69FA" w14:textId="77777777" w:rsidR="004A5EC1" w:rsidRPr="0014195E" w:rsidRDefault="004A5EC1" w:rsidP="00456926">
      <w:pPr>
        <w:pStyle w:val="05Steps-examples"/>
        <w:ind w:right="-96"/>
        <w:rPr>
          <w:lang w:val="uz-Cyrl-UZ"/>
        </w:rPr>
      </w:pPr>
    </w:p>
    <w:p w14:paraId="706E545B" w14:textId="550C5C73" w:rsidR="002F5466" w:rsidRPr="0014195E" w:rsidRDefault="00AF4854" w:rsidP="002F5466">
      <w:pPr>
        <w:pStyle w:val="02MAX7LESSONCODEblue"/>
        <w:rPr>
          <w:lang w:val="uz-Cyrl-UZ"/>
        </w:rPr>
      </w:pPr>
      <w:r w:rsidRPr="0014195E">
        <w:rPr>
          <w:lang w:val="uz-Cyrl-UZ"/>
        </w:rPr>
        <w:lastRenderedPageBreak/>
        <w:t>KH 1.5</w:t>
      </w:r>
    </w:p>
    <w:p w14:paraId="53A70DC9" w14:textId="2631F0EB" w:rsidR="002F5466" w:rsidRPr="0014195E" w:rsidRDefault="002F5466" w:rsidP="002F5466">
      <w:pPr>
        <w:pStyle w:val="02CYCASLESSONNAMEinbox"/>
        <w:rPr>
          <w:lang w:val="uz-Cyrl-UZ"/>
        </w:rPr>
      </w:pPr>
      <w:r w:rsidRPr="0014195E">
        <w:rPr>
          <w:lang w:val="uz-Cyrl-UZ"/>
        </w:rPr>
        <w:t>D</w:t>
      </w:r>
      <w:r w:rsidR="00CC5CBC" w:rsidRPr="0014195E">
        <w:rPr>
          <w:lang w:val="uz-Cyrl-UZ"/>
        </w:rPr>
        <w:t xml:space="preserve">ISEÑANDO SESIONES </w:t>
      </w:r>
      <w:r w:rsidRPr="0014195E">
        <w:rPr>
          <w:lang w:val="uz-Cyrl-UZ"/>
        </w:rPr>
        <w:t>KidsHubs</w:t>
      </w:r>
    </w:p>
    <w:p w14:paraId="4AC8B30F" w14:textId="07F8377E" w:rsidR="002F5466" w:rsidRPr="0014195E" w:rsidRDefault="004D1BA1" w:rsidP="002F5466">
      <w:pPr>
        <w:pStyle w:val="02Timeoflesson"/>
        <w:rPr>
          <w:lang w:val="uz-Cyrl-UZ"/>
        </w:rPr>
      </w:pPr>
      <w:r w:rsidRPr="0014195E">
        <w:rPr>
          <w:lang w:val="uz-Cyrl-UZ"/>
        </w:rPr>
        <w:t>21</w:t>
      </w:r>
      <w:r w:rsidR="002F5466" w:rsidRPr="0014195E">
        <w:rPr>
          <w:lang w:val="uz-Cyrl-UZ"/>
        </w:rPr>
        <w:t>0 minut</w:t>
      </w:r>
      <w:r w:rsidR="00CC5CBC" w:rsidRPr="0014195E">
        <w:rPr>
          <w:lang w:val="uz-Cyrl-UZ"/>
        </w:rPr>
        <w:t>o</w:t>
      </w:r>
      <w:r w:rsidR="002F5466" w:rsidRPr="0014195E">
        <w:rPr>
          <w:lang w:val="uz-Cyrl-UZ"/>
        </w:rPr>
        <w:t>s</w:t>
      </w:r>
    </w:p>
    <w:p w14:paraId="108A1487" w14:textId="32C106B0" w:rsidR="002F5466" w:rsidRPr="0014195E" w:rsidRDefault="00CC5CBC" w:rsidP="002F5466">
      <w:pPr>
        <w:pStyle w:val="03OUTCOMEHeader"/>
        <w:rPr>
          <w:lang w:val="uz-Cyrl-UZ"/>
        </w:rPr>
      </w:pPr>
      <w:r w:rsidRPr="0014195E">
        <w:rPr>
          <w:lang w:val="uz-Cyrl-UZ"/>
        </w:rPr>
        <w:t>RESULTADO</w:t>
      </w:r>
    </w:p>
    <w:p w14:paraId="1C423CDC" w14:textId="05277C73" w:rsidR="002F5466" w:rsidRPr="0014195E" w:rsidRDefault="00CC5CBC" w:rsidP="002F5466">
      <w:pPr>
        <w:pStyle w:val="03Outcometext"/>
        <w:rPr>
          <w:lang w:val="uz-Cyrl-UZ"/>
        </w:rPr>
      </w:pPr>
      <w:r w:rsidRPr="0014195E">
        <w:rPr>
          <w:lang w:val="uz-Cyrl-UZ"/>
        </w:rPr>
        <w:t>Al final de este módulo, los participantes habrán descubierto cómo armar una sesión de KidsHubs con herramientas básicas y creatividad</w:t>
      </w:r>
      <w:r w:rsidR="00A038C4" w:rsidRPr="0014195E">
        <w:rPr>
          <w:lang w:val="uz-Cyrl-UZ"/>
        </w:rPr>
        <w:t>.</w:t>
      </w:r>
    </w:p>
    <w:p w14:paraId="34259824" w14:textId="102FF45A" w:rsidR="002F5466" w:rsidRPr="0014195E" w:rsidRDefault="00CC5CBC" w:rsidP="002F5466">
      <w:pPr>
        <w:pStyle w:val="03OUTCOMEHeader"/>
        <w:rPr>
          <w:lang w:val="uz-Cyrl-UZ"/>
        </w:rPr>
      </w:pPr>
      <w:r w:rsidRPr="0014195E">
        <w:rPr>
          <w:lang w:val="uz-Cyrl-UZ"/>
        </w:rPr>
        <w:t>PASOS EN LA LECCIÓN</w:t>
      </w:r>
    </w:p>
    <w:p w14:paraId="214A7D37" w14:textId="511E235B" w:rsidR="002F5466" w:rsidRPr="0014195E" w:rsidRDefault="002F5466" w:rsidP="002F5466">
      <w:pPr>
        <w:pStyle w:val="03Outcometext"/>
        <w:rPr>
          <w:lang w:val="uz-Cyrl-UZ"/>
        </w:rPr>
      </w:pPr>
      <w:r w:rsidRPr="0014195E">
        <w:rPr>
          <w:lang w:val="uz-Cyrl-UZ"/>
        </w:rPr>
        <w:t xml:space="preserve">1. </w:t>
      </w:r>
      <w:r w:rsidR="00CC5CBC" w:rsidRPr="0014195E">
        <w:rPr>
          <w:lang w:val="uz-Cyrl-UZ"/>
        </w:rPr>
        <w:t xml:space="preserve">Calentamiento </w:t>
      </w:r>
      <w:r w:rsidRPr="0014195E">
        <w:rPr>
          <w:lang w:val="uz-Cyrl-UZ"/>
        </w:rPr>
        <w:tab/>
        <w:t>10 min</w:t>
      </w:r>
    </w:p>
    <w:p w14:paraId="41B25C2E" w14:textId="5786F29E" w:rsidR="002F5466" w:rsidRPr="0014195E" w:rsidRDefault="002F5466" w:rsidP="002F5466">
      <w:pPr>
        <w:pStyle w:val="03Outcometext"/>
        <w:rPr>
          <w:lang w:val="uz-Cyrl-UZ"/>
        </w:rPr>
      </w:pPr>
      <w:r w:rsidRPr="0014195E">
        <w:rPr>
          <w:lang w:val="uz-Cyrl-UZ"/>
        </w:rPr>
        <w:t xml:space="preserve">2. </w:t>
      </w:r>
      <w:r w:rsidR="00740AC4" w:rsidRPr="0014195E">
        <w:rPr>
          <w:lang w:val="uz-Cyrl-UZ"/>
        </w:rPr>
        <w:t>Jugando con cámaras creativamente</w:t>
      </w:r>
      <w:r w:rsidRPr="0014195E">
        <w:rPr>
          <w:lang w:val="uz-Cyrl-UZ"/>
        </w:rPr>
        <w:tab/>
        <w:t>20 min</w:t>
      </w:r>
    </w:p>
    <w:p w14:paraId="72872933" w14:textId="510EC5B8" w:rsidR="002F5466" w:rsidRPr="0014195E" w:rsidRDefault="002F5466" w:rsidP="002F5466">
      <w:pPr>
        <w:pStyle w:val="03Outcometext"/>
        <w:rPr>
          <w:lang w:val="uz-Cyrl-UZ"/>
        </w:rPr>
      </w:pPr>
      <w:r w:rsidRPr="0014195E">
        <w:rPr>
          <w:lang w:val="uz-Cyrl-UZ"/>
        </w:rPr>
        <w:t xml:space="preserve">3. </w:t>
      </w:r>
      <w:r w:rsidR="00740AC4" w:rsidRPr="0014195E">
        <w:rPr>
          <w:lang w:val="uz-Cyrl-UZ"/>
        </w:rPr>
        <w:t>Conectando cámaras, Biblia y niños</w:t>
      </w:r>
      <w:r w:rsidRPr="0014195E">
        <w:rPr>
          <w:lang w:val="uz-Cyrl-UZ"/>
        </w:rPr>
        <w:tab/>
        <w:t>40 min</w:t>
      </w:r>
    </w:p>
    <w:p w14:paraId="46447739" w14:textId="3FBB9EC2" w:rsidR="002F5466" w:rsidRPr="0014195E" w:rsidRDefault="002F5466" w:rsidP="002F5466">
      <w:pPr>
        <w:pStyle w:val="03Outcometext"/>
        <w:rPr>
          <w:lang w:val="uz-Cyrl-UZ"/>
        </w:rPr>
      </w:pPr>
      <w:r w:rsidRPr="0014195E">
        <w:rPr>
          <w:lang w:val="uz-Cyrl-UZ"/>
        </w:rPr>
        <w:t xml:space="preserve">4. </w:t>
      </w:r>
      <w:r w:rsidR="00740AC4" w:rsidRPr="0014195E">
        <w:rPr>
          <w:lang w:val="uz-Cyrl-UZ"/>
        </w:rPr>
        <w:t>Comentarios sobre la sesión creada</w:t>
      </w:r>
      <w:r w:rsidRPr="0014195E">
        <w:rPr>
          <w:lang w:val="uz-Cyrl-UZ"/>
        </w:rPr>
        <w:tab/>
        <w:t>30 min</w:t>
      </w:r>
    </w:p>
    <w:p w14:paraId="4B9E9C8C" w14:textId="16780CE0" w:rsidR="002F5466" w:rsidRPr="0014195E" w:rsidRDefault="004D1BA1" w:rsidP="002F5466">
      <w:pPr>
        <w:pStyle w:val="03Outcometext"/>
        <w:rPr>
          <w:lang w:val="uz-Cyrl-UZ"/>
        </w:rPr>
      </w:pPr>
      <w:r w:rsidRPr="0014195E">
        <w:rPr>
          <w:lang w:val="uz-Cyrl-UZ"/>
        </w:rPr>
        <w:t xml:space="preserve">5. </w:t>
      </w:r>
      <w:r w:rsidR="00740AC4" w:rsidRPr="0014195E">
        <w:rPr>
          <w:lang w:val="uz-Cyrl-UZ"/>
        </w:rPr>
        <w:t>Creando sus propias sesiones</w:t>
      </w:r>
      <w:r w:rsidRPr="0014195E">
        <w:rPr>
          <w:lang w:val="uz-Cyrl-UZ"/>
        </w:rPr>
        <w:tab/>
        <w:t xml:space="preserve">90 </w:t>
      </w:r>
      <w:r w:rsidR="002F5466" w:rsidRPr="0014195E">
        <w:rPr>
          <w:lang w:val="uz-Cyrl-UZ"/>
        </w:rPr>
        <w:t>min</w:t>
      </w:r>
    </w:p>
    <w:p w14:paraId="1EE894B5" w14:textId="7DA2DD85" w:rsidR="002F5466" w:rsidRPr="0014195E" w:rsidRDefault="00700959" w:rsidP="002F5466">
      <w:pPr>
        <w:pStyle w:val="03Outcometext"/>
        <w:rPr>
          <w:lang w:val="uz-Cyrl-UZ"/>
        </w:rPr>
      </w:pPr>
      <w:r w:rsidRPr="0014195E">
        <w:rPr>
          <w:lang w:val="uz-Cyrl-UZ"/>
        </w:rPr>
        <w:t xml:space="preserve">6. </w:t>
      </w:r>
      <w:r w:rsidR="00740AC4" w:rsidRPr="0014195E">
        <w:rPr>
          <w:lang w:val="uz-Cyrl-UZ"/>
        </w:rPr>
        <w:t>Resumen y recapitulación</w:t>
      </w:r>
      <w:r w:rsidRPr="0014195E">
        <w:rPr>
          <w:lang w:val="uz-Cyrl-UZ"/>
        </w:rPr>
        <w:tab/>
        <w:t>20</w:t>
      </w:r>
      <w:r w:rsidR="002F5466" w:rsidRPr="0014195E">
        <w:rPr>
          <w:lang w:val="uz-Cyrl-UZ"/>
        </w:rPr>
        <w:t xml:space="preserve"> min</w:t>
      </w:r>
    </w:p>
    <w:p w14:paraId="5B9DA22B" w14:textId="6418C4BE" w:rsidR="002F5466" w:rsidRPr="0014195E" w:rsidRDefault="00CC5CBC" w:rsidP="002F5466">
      <w:pPr>
        <w:pStyle w:val="03OUTCOMEHeader"/>
        <w:rPr>
          <w:lang w:val="uz-Cyrl-UZ"/>
        </w:rPr>
      </w:pPr>
      <w:r w:rsidRPr="0014195E">
        <w:rPr>
          <w:lang w:val="uz-Cyrl-UZ"/>
        </w:rPr>
        <w:t>¿QUÉ NECESITARÁS?</w:t>
      </w:r>
    </w:p>
    <w:p w14:paraId="49633139" w14:textId="6F731694" w:rsidR="002F5466" w:rsidRPr="0014195E" w:rsidRDefault="002F5466" w:rsidP="002F5466">
      <w:pPr>
        <w:pStyle w:val="03Outcometextbullets"/>
        <w:rPr>
          <w:lang w:val="uz-Cyrl-UZ"/>
        </w:rPr>
      </w:pPr>
      <w:r w:rsidRPr="0014195E">
        <w:rPr>
          <w:lang w:val="uz-Cyrl-UZ"/>
        </w:rPr>
        <w:t>Bibl</w:t>
      </w:r>
      <w:r w:rsidR="00740AC4" w:rsidRPr="0014195E">
        <w:rPr>
          <w:lang w:val="uz-Cyrl-UZ"/>
        </w:rPr>
        <w:t>ia</w:t>
      </w:r>
      <w:r w:rsidRPr="0014195E">
        <w:rPr>
          <w:lang w:val="uz-Cyrl-UZ"/>
        </w:rPr>
        <w:t xml:space="preserve">s </w:t>
      </w:r>
      <w:r w:rsidR="00740AC4" w:rsidRPr="0014195E">
        <w:rPr>
          <w:lang w:val="uz-Cyrl-UZ"/>
        </w:rPr>
        <w:t>y papel carta</w:t>
      </w:r>
    </w:p>
    <w:p w14:paraId="7D643D3B" w14:textId="44114143" w:rsidR="002F5466" w:rsidRPr="0014195E" w:rsidRDefault="002F5466" w:rsidP="002F5466">
      <w:pPr>
        <w:pStyle w:val="03Outcometextbullets"/>
        <w:rPr>
          <w:lang w:val="uz-Cyrl-UZ"/>
        </w:rPr>
      </w:pPr>
      <w:r w:rsidRPr="0014195E">
        <w:rPr>
          <w:lang w:val="uz-Cyrl-UZ"/>
        </w:rPr>
        <w:t>C</w:t>
      </w:r>
      <w:r w:rsidR="00740AC4" w:rsidRPr="0014195E">
        <w:rPr>
          <w:lang w:val="uz-Cyrl-UZ"/>
        </w:rPr>
        <w:t>á</w:t>
      </w:r>
      <w:r w:rsidRPr="0014195E">
        <w:rPr>
          <w:lang w:val="uz-Cyrl-UZ"/>
        </w:rPr>
        <w:t>m</w:t>
      </w:r>
      <w:r w:rsidR="00740AC4" w:rsidRPr="0014195E">
        <w:rPr>
          <w:lang w:val="uz-Cyrl-UZ"/>
        </w:rPr>
        <w:t>a</w:t>
      </w:r>
      <w:r w:rsidRPr="0014195E">
        <w:rPr>
          <w:lang w:val="uz-Cyrl-UZ"/>
        </w:rPr>
        <w:t>ras</w:t>
      </w:r>
    </w:p>
    <w:p w14:paraId="098E055C" w14:textId="1F551A22" w:rsidR="002F5466" w:rsidRPr="0014195E" w:rsidRDefault="00740AC4" w:rsidP="002F5466">
      <w:pPr>
        <w:pStyle w:val="03Outcometextbullets"/>
        <w:rPr>
          <w:lang w:val="uz-Cyrl-UZ"/>
        </w:rPr>
      </w:pPr>
      <w:r w:rsidRPr="0014195E">
        <w:rPr>
          <w:lang w:val="uz-Cyrl-UZ"/>
        </w:rPr>
        <w:t>Proyector de v</w:t>
      </w:r>
      <w:r w:rsidR="002F5466" w:rsidRPr="0014195E">
        <w:rPr>
          <w:lang w:val="uz-Cyrl-UZ"/>
        </w:rPr>
        <w:t xml:space="preserve">ideo </w:t>
      </w:r>
    </w:p>
    <w:p w14:paraId="287056E4" w14:textId="59C4FE83" w:rsidR="002F5466" w:rsidRPr="0014195E" w:rsidRDefault="002F5466" w:rsidP="002F5466">
      <w:pPr>
        <w:pStyle w:val="04SESSIONOUTLINEHEADING"/>
        <w:rPr>
          <w:lang w:val="uz-Cyrl-UZ"/>
        </w:rPr>
      </w:pPr>
      <w:r w:rsidRPr="0014195E">
        <w:rPr>
          <w:lang w:val="uz-Cyrl-UZ"/>
        </w:rPr>
        <w:t>d</w:t>
      </w:r>
      <w:r w:rsidR="005E344A" w:rsidRPr="0014195E">
        <w:rPr>
          <w:lang w:val="uz-Cyrl-UZ"/>
        </w:rPr>
        <w:t>ISEÑANDO</w:t>
      </w:r>
      <w:r w:rsidRPr="0014195E">
        <w:rPr>
          <w:lang w:val="uz-Cyrl-UZ"/>
        </w:rPr>
        <w:t xml:space="preserve"> KidsHubs</w:t>
      </w:r>
    </w:p>
    <w:p w14:paraId="78C232B4" w14:textId="4811E6C0" w:rsidR="002F5466" w:rsidRPr="0014195E" w:rsidRDefault="002F5466" w:rsidP="002F5466">
      <w:pPr>
        <w:pStyle w:val="04sessionoutlinewords"/>
        <w:rPr>
          <w:lang w:val="uz-Cyrl-UZ"/>
        </w:rPr>
      </w:pPr>
      <w:r w:rsidRPr="0014195E">
        <w:rPr>
          <w:lang w:val="uz-Cyrl-UZ"/>
        </w:rPr>
        <w:t>program</w:t>
      </w:r>
      <w:r w:rsidR="005E344A" w:rsidRPr="0014195E">
        <w:rPr>
          <w:lang w:val="uz-Cyrl-UZ"/>
        </w:rPr>
        <w:t>A DE ENTRENAMIENTO</w:t>
      </w:r>
    </w:p>
    <w:p w14:paraId="4D202757" w14:textId="23C88C45" w:rsidR="002F5466" w:rsidRPr="0014195E" w:rsidRDefault="002F5466" w:rsidP="002F5466">
      <w:pPr>
        <w:pStyle w:val="04StepsintheLesson"/>
        <w:rPr>
          <w:lang w:val="uz-Cyrl-UZ"/>
        </w:rPr>
      </w:pPr>
      <w:r w:rsidRPr="0014195E">
        <w:rPr>
          <w:lang w:val="uz-Cyrl-UZ"/>
        </w:rPr>
        <w:t xml:space="preserve">1. </w:t>
      </w:r>
      <w:r w:rsidR="005E344A" w:rsidRPr="0014195E">
        <w:rPr>
          <w:lang w:val="uz-Cyrl-UZ"/>
        </w:rPr>
        <w:t xml:space="preserve">Calentamiento </w:t>
      </w:r>
      <w:r w:rsidRPr="0014195E">
        <w:rPr>
          <w:lang w:val="uz-Cyrl-UZ"/>
        </w:rPr>
        <w:tab/>
        <w:t>10 min</w:t>
      </w:r>
    </w:p>
    <w:p w14:paraId="6592097F" w14:textId="687A9158" w:rsidR="002F5466" w:rsidRPr="0014195E" w:rsidRDefault="005E344A" w:rsidP="002F5466">
      <w:pPr>
        <w:pStyle w:val="05Steps-examples"/>
        <w:rPr>
          <w:lang w:val="uz-Cyrl-UZ"/>
        </w:rPr>
      </w:pPr>
      <w:r w:rsidRPr="0014195E">
        <w:rPr>
          <w:lang w:val="uz-Cyrl-UZ"/>
        </w:rPr>
        <w:t>NOTA: muchas personas tienen cámaras en sus dispositivos móviles. Sin embargo, si no tiene cámaras disponibles en el grupo, esta sesión se puede estructurar en torno a una actividad completamente diferente. Por ejemplo, puede usar una pelota, un Frisbee, un jardín o algunos ingredientes para cocinar. Sea tan creativo como quiera</w:t>
      </w:r>
      <w:r w:rsidR="002F5466" w:rsidRPr="0014195E">
        <w:rPr>
          <w:lang w:val="uz-Cyrl-UZ"/>
        </w:rPr>
        <w:t>.</w:t>
      </w:r>
    </w:p>
    <w:p w14:paraId="2E83459F" w14:textId="2B6A1D7A" w:rsidR="002F5466" w:rsidRPr="0014195E" w:rsidRDefault="00E421DB" w:rsidP="002F5466">
      <w:pPr>
        <w:pStyle w:val="04Steps-ActivityStepHeading"/>
        <w:rPr>
          <w:lang w:val="uz-Cyrl-UZ"/>
        </w:rPr>
      </w:pPr>
      <w:r w:rsidRPr="0014195E">
        <w:rPr>
          <w:lang w:val="uz-Cyrl-UZ"/>
        </w:rPr>
        <w:t xml:space="preserve">Fotografiar </w:t>
      </w:r>
      <w:r w:rsidR="00D73015" w:rsidRPr="0014195E">
        <w:rPr>
          <w:lang w:val="uz-Cyrl-UZ"/>
        </w:rPr>
        <w:t>e</w:t>
      </w:r>
      <w:r w:rsidRPr="0014195E">
        <w:rPr>
          <w:lang w:val="uz-Cyrl-UZ"/>
        </w:rPr>
        <w:t>l equipo</w:t>
      </w:r>
      <w:r w:rsidR="002F5466" w:rsidRPr="0014195E">
        <w:rPr>
          <w:lang w:val="uz-Cyrl-UZ"/>
        </w:rPr>
        <w:t xml:space="preserve"> #1</w:t>
      </w:r>
    </w:p>
    <w:p w14:paraId="7D12C198" w14:textId="2B94C141" w:rsidR="002F5466" w:rsidRPr="0014195E" w:rsidRDefault="00A4654D" w:rsidP="002F5466">
      <w:pPr>
        <w:pStyle w:val="05Steps-Instructions"/>
        <w:rPr>
          <w:lang w:val="uz-Cyrl-UZ"/>
        </w:rPr>
      </w:pPr>
      <w:r w:rsidRPr="0014195E">
        <w:rPr>
          <w:lang w:val="uz-Cyrl-UZ"/>
        </w:rPr>
        <w:t>Formar equipos de 3 personas. En 5 minutos, cada equipo tiene el desafío de tomar la "mejor foto de equipo" que puedan de sí mismos. Cada equipo elige la mejor y la muestra a otro equipo</w:t>
      </w:r>
      <w:r w:rsidR="002F5466" w:rsidRPr="0014195E">
        <w:rPr>
          <w:lang w:val="uz-Cyrl-UZ"/>
        </w:rPr>
        <w:t xml:space="preserve">. </w:t>
      </w:r>
    </w:p>
    <w:p w14:paraId="5399E671" w14:textId="4737C816" w:rsidR="002F5466" w:rsidRPr="0014195E" w:rsidRDefault="00A4654D" w:rsidP="002F5466">
      <w:pPr>
        <w:pStyle w:val="05Steps-KEYQUESTION"/>
        <w:rPr>
          <w:lang w:val="uz-Cyrl-UZ"/>
        </w:rPr>
      </w:pPr>
      <w:r w:rsidRPr="0014195E">
        <w:rPr>
          <w:lang w:val="uz-Cyrl-UZ"/>
        </w:rPr>
        <w:t>Vea si puede mostrar las fotos de los equipos en el proyector de datos al frente</w:t>
      </w:r>
      <w:r w:rsidR="002F5466" w:rsidRPr="0014195E">
        <w:rPr>
          <w:lang w:val="uz-Cyrl-UZ"/>
        </w:rPr>
        <w:t>.</w:t>
      </w:r>
    </w:p>
    <w:p w14:paraId="522A7190" w14:textId="6918006B" w:rsidR="002F5466" w:rsidRPr="0014195E" w:rsidRDefault="002F5466" w:rsidP="00D73015">
      <w:pPr>
        <w:pStyle w:val="04StepsintheLesson"/>
        <w:rPr>
          <w:lang w:val="uz-Cyrl-UZ"/>
        </w:rPr>
      </w:pPr>
      <w:r w:rsidRPr="0014195E">
        <w:rPr>
          <w:lang w:val="uz-Cyrl-UZ"/>
        </w:rPr>
        <w:lastRenderedPageBreak/>
        <w:t xml:space="preserve">2. </w:t>
      </w:r>
      <w:r w:rsidR="00D73015" w:rsidRPr="0014195E">
        <w:rPr>
          <w:lang w:val="uz-Cyrl-UZ"/>
        </w:rPr>
        <w:t>Jugando con cámaras creativamente</w:t>
      </w:r>
      <w:r w:rsidRPr="0014195E">
        <w:rPr>
          <w:lang w:val="uz-Cyrl-UZ"/>
        </w:rPr>
        <w:tab/>
        <w:t>20 min</w:t>
      </w:r>
    </w:p>
    <w:p w14:paraId="41538C76" w14:textId="1FEB4D8B" w:rsidR="002F5466" w:rsidRPr="0014195E" w:rsidRDefault="00D73015" w:rsidP="002F5466">
      <w:pPr>
        <w:pStyle w:val="04Steps-ActivityStepHeading"/>
        <w:rPr>
          <w:lang w:val="uz-Cyrl-UZ"/>
        </w:rPr>
      </w:pPr>
      <w:r w:rsidRPr="0014195E">
        <w:rPr>
          <w:lang w:val="uz-Cyrl-UZ"/>
        </w:rPr>
        <w:t>Fotografiar el equipo</w:t>
      </w:r>
      <w:r w:rsidR="002F5466" w:rsidRPr="0014195E">
        <w:rPr>
          <w:lang w:val="uz-Cyrl-UZ"/>
        </w:rPr>
        <w:t xml:space="preserve"> #2</w:t>
      </w:r>
    </w:p>
    <w:p w14:paraId="3D405AF7" w14:textId="2195CE91" w:rsidR="002F5466" w:rsidRPr="0014195E" w:rsidRDefault="00D73015" w:rsidP="002F5466">
      <w:pPr>
        <w:pStyle w:val="05Steps-Instructions"/>
        <w:rPr>
          <w:lang w:val="uz-Cyrl-UZ"/>
        </w:rPr>
      </w:pPr>
      <w:r w:rsidRPr="0014195E">
        <w:rPr>
          <w:lang w:val="uz-Cyrl-UZ"/>
        </w:rPr>
        <w:t>Pregunte al grupo: '¿Qué hace que una fotografía sea creativa?</w:t>
      </w:r>
      <w:r w:rsidR="002F5466" w:rsidRPr="0014195E">
        <w:rPr>
          <w:lang w:val="uz-Cyrl-UZ"/>
        </w:rPr>
        <w:t xml:space="preserve">’ </w:t>
      </w:r>
    </w:p>
    <w:p w14:paraId="68EE963C" w14:textId="3ADB68BC" w:rsidR="002F5466" w:rsidRPr="0014195E" w:rsidRDefault="00D73015" w:rsidP="002F5466">
      <w:pPr>
        <w:pStyle w:val="05Steps-examples"/>
        <w:rPr>
          <w:lang w:val="uz-Cyrl-UZ"/>
        </w:rPr>
      </w:pPr>
      <w:r w:rsidRPr="0014195E">
        <w:rPr>
          <w:lang w:val="uz-Cyrl-UZ"/>
        </w:rPr>
        <w:t>Respuestas: composición única, diferente, agradable, buen uso de la iluminación, fondo, la cámara misma</w:t>
      </w:r>
      <w:r w:rsidR="002F5466" w:rsidRPr="0014195E">
        <w:rPr>
          <w:lang w:val="uz-Cyrl-UZ"/>
        </w:rPr>
        <w:t xml:space="preserve">. </w:t>
      </w:r>
    </w:p>
    <w:p w14:paraId="24067A34" w14:textId="11E4A210" w:rsidR="002F5466" w:rsidRPr="0014195E" w:rsidRDefault="00D73015" w:rsidP="00012854">
      <w:pPr>
        <w:pStyle w:val="06CommentbytheLeader"/>
        <w:rPr>
          <w:lang w:val="uz-Cyrl-UZ"/>
        </w:rPr>
      </w:pPr>
      <w:r w:rsidRPr="0014195E">
        <w:rPr>
          <w:lang w:val="uz-Cyrl-UZ"/>
        </w:rPr>
        <w:t>Diga: algunos de ustedes son buenos fotógrafos, otros tienen menos experiencia. La fotografía no se trata solo de la técnica, sino del pensamiento que se muestra en la composición de la imagen</w:t>
      </w:r>
      <w:r w:rsidR="002F5466" w:rsidRPr="0014195E">
        <w:rPr>
          <w:lang w:val="uz-Cyrl-UZ"/>
        </w:rPr>
        <w:t xml:space="preserve">. </w:t>
      </w:r>
    </w:p>
    <w:p w14:paraId="278AE0C7" w14:textId="461AF8FD" w:rsidR="002F5466" w:rsidRPr="0014195E" w:rsidRDefault="00D73015" w:rsidP="002F5466">
      <w:pPr>
        <w:pStyle w:val="05Steps-Instructions"/>
        <w:rPr>
          <w:lang w:val="uz-Cyrl-UZ"/>
        </w:rPr>
      </w:pPr>
      <w:r w:rsidRPr="0014195E">
        <w:rPr>
          <w:lang w:val="uz-Cyrl-UZ"/>
        </w:rPr>
        <w:t>Dele al grupo el reto de salir en equipos de 3 personas para tomar fotos sobre el tema de "equipo", solo que esta vez tienen restricciones. Necesitan tomar fotos</w:t>
      </w:r>
      <w:r w:rsidR="002F5466" w:rsidRPr="0014195E">
        <w:rPr>
          <w:lang w:val="uz-Cyrl-UZ"/>
        </w:rPr>
        <w:t>:</w:t>
      </w:r>
    </w:p>
    <w:p w14:paraId="15DDFB80" w14:textId="2DC02A40" w:rsidR="002F5466" w:rsidRPr="0014195E" w:rsidRDefault="00D73015" w:rsidP="00D73015">
      <w:pPr>
        <w:pStyle w:val="05Steps-bullets"/>
        <w:rPr>
          <w:lang w:val="uz-Cyrl-UZ"/>
        </w:rPr>
      </w:pPr>
      <w:r w:rsidRPr="0014195E">
        <w:rPr>
          <w:lang w:val="uz-Cyrl-UZ"/>
        </w:rPr>
        <w:t>Desde un ángulo inusual</w:t>
      </w:r>
    </w:p>
    <w:p w14:paraId="3BDE5D30" w14:textId="77777777" w:rsidR="00D73015" w:rsidRPr="0014195E" w:rsidRDefault="00D73015" w:rsidP="00D73015">
      <w:pPr>
        <w:pStyle w:val="05Steps-bullets"/>
        <w:rPr>
          <w:lang w:val="uz-Cyrl-UZ"/>
        </w:rPr>
      </w:pPr>
      <w:r w:rsidRPr="0014195E">
        <w:rPr>
          <w:lang w:val="uz-Cyrl-UZ"/>
        </w:rPr>
        <w:t xml:space="preserve">Muy cerca </w:t>
      </w:r>
    </w:p>
    <w:p w14:paraId="066F59D9" w14:textId="0D5575D5" w:rsidR="002F5466" w:rsidRPr="0014195E" w:rsidRDefault="00D73015" w:rsidP="00D73015">
      <w:pPr>
        <w:pStyle w:val="05Steps-bullets"/>
        <w:rPr>
          <w:lang w:val="uz-Cyrl-UZ"/>
        </w:rPr>
      </w:pPr>
      <w:r w:rsidRPr="0014195E">
        <w:rPr>
          <w:lang w:val="uz-Cyrl-UZ"/>
        </w:rPr>
        <w:t>De un patrón o diseño interesante</w:t>
      </w:r>
    </w:p>
    <w:p w14:paraId="78D67B40" w14:textId="7BEB076F" w:rsidR="002F5466" w:rsidRPr="0014195E" w:rsidRDefault="00D73015" w:rsidP="00D73015">
      <w:pPr>
        <w:pStyle w:val="05Steps-bullets"/>
        <w:rPr>
          <w:lang w:val="uz-Cyrl-UZ"/>
        </w:rPr>
      </w:pPr>
      <w:r w:rsidRPr="0014195E">
        <w:rPr>
          <w:lang w:val="uz-Cyrl-UZ"/>
        </w:rPr>
        <w:t>De algo hermoso (no una persona)</w:t>
      </w:r>
    </w:p>
    <w:p w14:paraId="57432E31" w14:textId="2D762C83" w:rsidR="002F5466" w:rsidRPr="0014195E" w:rsidRDefault="00AC5996" w:rsidP="002F5466">
      <w:pPr>
        <w:pStyle w:val="05Steps-Instructions"/>
        <w:rPr>
          <w:lang w:val="uz-Cyrl-UZ"/>
        </w:rPr>
      </w:pPr>
      <w:r w:rsidRPr="0014195E">
        <w:rPr>
          <w:lang w:val="uz-Cyrl-UZ"/>
        </w:rPr>
        <w:t>Después de 10 minutos, pídales que vuelvan adentro y que comparen las fotos nuevas con las primeras que tomaron. ¿Qué notan? ¿Hay alguna mejora? ¿Por qué o por qué no</w:t>
      </w:r>
      <w:r w:rsidR="002F5466" w:rsidRPr="0014195E">
        <w:rPr>
          <w:lang w:val="uz-Cyrl-UZ"/>
        </w:rPr>
        <w:t>?</w:t>
      </w:r>
    </w:p>
    <w:p w14:paraId="475003D0" w14:textId="2E51E966" w:rsidR="002F5466" w:rsidRPr="0014195E" w:rsidRDefault="0046645B" w:rsidP="002F5466">
      <w:pPr>
        <w:pStyle w:val="04StepsintheLesson"/>
        <w:rPr>
          <w:lang w:val="uz-Cyrl-UZ"/>
        </w:rPr>
      </w:pPr>
      <w:r w:rsidRPr="0014195E">
        <w:rPr>
          <w:lang w:val="uz-Cyrl-UZ"/>
        </w:rPr>
        <w:t>3. Conect</w:t>
      </w:r>
      <w:r w:rsidR="00E34D53" w:rsidRPr="0014195E">
        <w:rPr>
          <w:lang w:val="uz-Cyrl-UZ"/>
        </w:rPr>
        <w:t>ando</w:t>
      </w:r>
      <w:r w:rsidRPr="0014195E">
        <w:rPr>
          <w:lang w:val="uz-Cyrl-UZ"/>
        </w:rPr>
        <w:t xml:space="preserve"> c</w:t>
      </w:r>
      <w:r w:rsidR="00E34D53" w:rsidRPr="0014195E">
        <w:rPr>
          <w:lang w:val="uz-Cyrl-UZ"/>
        </w:rPr>
        <w:t>á</w:t>
      </w:r>
      <w:r w:rsidRPr="0014195E">
        <w:rPr>
          <w:lang w:val="uz-Cyrl-UZ"/>
        </w:rPr>
        <w:t>m</w:t>
      </w:r>
      <w:r w:rsidR="00E34D53" w:rsidRPr="0014195E">
        <w:rPr>
          <w:lang w:val="uz-Cyrl-UZ"/>
        </w:rPr>
        <w:t>a</w:t>
      </w:r>
      <w:r w:rsidRPr="0014195E">
        <w:rPr>
          <w:lang w:val="uz-Cyrl-UZ"/>
        </w:rPr>
        <w:t>ras, Bibl</w:t>
      </w:r>
      <w:r w:rsidR="00E34D53" w:rsidRPr="0014195E">
        <w:rPr>
          <w:lang w:val="uz-Cyrl-UZ"/>
        </w:rPr>
        <w:t>ia</w:t>
      </w:r>
      <w:r w:rsidRPr="0014195E">
        <w:rPr>
          <w:lang w:val="uz-Cyrl-UZ"/>
        </w:rPr>
        <w:t xml:space="preserve">s </w:t>
      </w:r>
      <w:r w:rsidR="00E34D53" w:rsidRPr="0014195E">
        <w:rPr>
          <w:lang w:val="uz-Cyrl-UZ"/>
        </w:rPr>
        <w:t>y niños</w:t>
      </w:r>
      <w:r w:rsidR="002F5466" w:rsidRPr="0014195E">
        <w:rPr>
          <w:lang w:val="uz-Cyrl-UZ"/>
        </w:rPr>
        <w:tab/>
        <w:t>40 min</w:t>
      </w:r>
    </w:p>
    <w:p w14:paraId="63AF1F9F" w14:textId="7D03FF94" w:rsidR="002F5466" w:rsidRPr="0014195E" w:rsidRDefault="00A77B4B" w:rsidP="00A77B4B">
      <w:pPr>
        <w:pStyle w:val="04Steps-ActivityStepHeading"/>
        <w:rPr>
          <w:lang w:val="uz-Cyrl-UZ"/>
        </w:rPr>
      </w:pPr>
      <w:r w:rsidRPr="0014195E">
        <w:rPr>
          <w:lang w:val="uz-Cyrl-UZ"/>
        </w:rPr>
        <w:t>Diseña una experiencia KidsHub</w:t>
      </w:r>
    </w:p>
    <w:p w14:paraId="505D0787" w14:textId="172876D7" w:rsidR="002F5466" w:rsidRPr="0014195E" w:rsidRDefault="00EE68EC" w:rsidP="002F5466">
      <w:pPr>
        <w:pStyle w:val="05Steps-Instructions"/>
        <w:rPr>
          <w:lang w:val="uz-Cyrl-UZ"/>
        </w:rPr>
      </w:pPr>
      <w:r w:rsidRPr="0014195E">
        <w:rPr>
          <w:lang w:val="uz-Cyrl-UZ"/>
        </w:rPr>
        <w:t>En sus grupos, enumere a cada persona de 1 a 3. Se le pide a cada persona que piense en una característica diferente</w:t>
      </w:r>
      <w:r w:rsidR="002F5466" w:rsidRPr="0014195E">
        <w:rPr>
          <w:lang w:val="uz-Cyrl-UZ"/>
        </w:rPr>
        <w:t xml:space="preserve">. </w:t>
      </w:r>
    </w:p>
    <w:p w14:paraId="1BF6AE0C" w14:textId="083BBCA9" w:rsidR="002F5466" w:rsidRPr="0014195E" w:rsidRDefault="00EE68EC" w:rsidP="002F5466">
      <w:pPr>
        <w:pStyle w:val="05Steps-bullets"/>
        <w:rPr>
          <w:lang w:val="uz-Cyrl-UZ"/>
        </w:rPr>
      </w:pPr>
      <w:r w:rsidRPr="0014195E">
        <w:rPr>
          <w:lang w:val="uz-Cyrl-UZ"/>
        </w:rPr>
        <w:t>Persona 1. Piensa en un niño (decida a qué edad, probablemente 5-16 años, describa cómo es el niño, hombre/mujer, ¿qué tipo de experiencias?</w:t>
      </w:r>
      <w:r w:rsidR="002F5466" w:rsidRPr="0014195E">
        <w:rPr>
          <w:lang w:val="uz-Cyrl-UZ"/>
        </w:rPr>
        <w:t>)</w:t>
      </w:r>
    </w:p>
    <w:p w14:paraId="617FBA54" w14:textId="5DAA7A72" w:rsidR="002F5466" w:rsidRPr="0014195E" w:rsidRDefault="00EE68EC" w:rsidP="002F5466">
      <w:pPr>
        <w:pStyle w:val="05Steps-bullets"/>
        <w:rPr>
          <w:lang w:val="uz-Cyrl-UZ"/>
        </w:rPr>
      </w:pPr>
      <w:r w:rsidRPr="0014195E">
        <w:rPr>
          <w:lang w:val="uz-Cyrl-UZ"/>
        </w:rPr>
        <w:t>Persona 2. Piensa en algo de la Biblia que quieres enseñar (por ejemplo, una historia, una característica de Dios, un concepto: por ejemplo, la gracia</w:t>
      </w:r>
      <w:r w:rsidR="002F5466" w:rsidRPr="0014195E">
        <w:rPr>
          <w:lang w:val="uz-Cyrl-UZ"/>
        </w:rPr>
        <w:t>)</w:t>
      </w:r>
    </w:p>
    <w:p w14:paraId="7C1C1CA7" w14:textId="7BBE3B20" w:rsidR="002F5466" w:rsidRPr="0014195E" w:rsidRDefault="00EE68EC" w:rsidP="002F5466">
      <w:pPr>
        <w:pStyle w:val="05Steps-bullets"/>
        <w:rPr>
          <w:lang w:val="uz-Cyrl-UZ"/>
        </w:rPr>
      </w:pPr>
      <w:r w:rsidRPr="0014195E">
        <w:rPr>
          <w:lang w:val="uz-Cyrl-UZ"/>
        </w:rPr>
        <w:t>Persona 3. Piensa en un objeto que les gustaría jugar a los niños y todas las cosas que puedes hacer con él. Por ejemplo, cámara, Frisbee, pelota</w:t>
      </w:r>
      <w:r w:rsidR="0046645B" w:rsidRPr="0014195E">
        <w:rPr>
          <w:lang w:val="uz-Cyrl-UZ"/>
        </w:rPr>
        <w:t>.</w:t>
      </w:r>
    </w:p>
    <w:p w14:paraId="5D842156" w14:textId="47144880" w:rsidR="002F5466" w:rsidRPr="0014195E" w:rsidRDefault="00EE68EC" w:rsidP="002F5466">
      <w:pPr>
        <w:pStyle w:val="05Steps-Instructions"/>
        <w:rPr>
          <w:lang w:val="uz-Cyrl-UZ"/>
        </w:rPr>
      </w:pPr>
      <w:r w:rsidRPr="0014195E">
        <w:rPr>
          <w:lang w:val="uz-Cyrl-UZ"/>
        </w:rPr>
        <w:t xml:space="preserve">Dígales a los equipos que les está dando un desafío. El desafío es presentar algunas ideas para una experiencia con ese niño y otras 3 o 4 personas como él, combinando la Biblia y la cámara. (Si no está usando cámaras, reemplace con otro objeto que </w:t>
      </w:r>
      <w:r w:rsidR="007C2917" w:rsidRPr="0014195E">
        <w:rPr>
          <w:lang w:val="uz-Cyrl-UZ"/>
        </w:rPr>
        <w:t>les</w:t>
      </w:r>
      <w:r w:rsidRPr="0014195E">
        <w:rPr>
          <w:lang w:val="uz-Cyrl-UZ"/>
        </w:rPr>
        <w:t xml:space="preserve"> guste a los niños). Los equipos trabajarán durante 30 minutos. Planifique y escriba las ideas en una hoja de papel para que pueda hacer esta actividad con otros más adelante</w:t>
      </w:r>
      <w:r w:rsidR="002F5466" w:rsidRPr="0014195E">
        <w:rPr>
          <w:lang w:val="uz-Cyrl-UZ"/>
        </w:rPr>
        <w:t xml:space="preserve">. </w:t>
      </w:r>
    </w:p>
    <w:p w14:paraId="30FFC506" w14:textId="1FB3371A" w:rsidR="002F5466" w:rsidRPr="0014195E" w:rsidRDefault="00EE68EC" w:rsidP="002F5466">
      <w:pPr>
        <w:pStyle w:val="05Steps-Instructions"/>
        <w:rPr>
          <w:lang w:val="uz-Cyrl-UZ"/>
        </w:rPr>
      </w:pPr>
      <w:r w:rsidRPr="0014195E">
        <w:rPr>
          <w:lang w:val="uz-Cyrl-UZ"/>
        </w:rPr>
        <w:t xml:space="preserve">Desafíe al grupo a que no se le ocurra simplemente la idea más obvia. Podrías pensar qué tipo de habilidad podría necesitar un niño para usar una cámara... podrías explicar dónde debería estar el sol cuando tomes una foto. Trate de vincular no solo el concepto de la Biblia, sino también algo que puedan aprender sobre la cámara también. Todo debe ser divertido, un desafío, sorprendente y un aprendizaje activo. Cuando trabaje en la idea de </w:t>
      </w:r>
      <w:r w:rsidRPr="0014195E">
        <w:rPr>
          <w:lang w:val="uz-Cyrl-UZ"/>
        </w:rPr>
        <w:lastRenderedPageBreak/>
        <w:t>su lección, piense en cómo los niños realmente usarían la cámara (como lo ha hecho en esta sesión</w:t>
      </w:r>
      <w:r w:rsidR="002F5466" w:rsidRPr="0014195E">
        <w:rPr>
          <w:lang w:val="uz-Cyrl-UZ"/>
        </w:rPr>
        <w:t xml:space="preserve">). </w:t>
      </w:r>
    </w:p>
    <w:p w14:paraId="5F36366B" w14:textId="3D81ADA0" w:rsidR="002F5466" w:rsidRPr="0014195E" w:rsidRDefault="00EE68EC" w:rsidP="002F5466">
      <w:pPr>
        <w:pStyle w:val="05Steps-Instructions"/>
        <w:rPr>
          <w:lang w:val="uz-Cyrl-UZ"/>
        </w:rPr>
      </w:pPr>
      <w:r w:rsidRPr="0014195E">
        <w:rPr>
          <w:lang w:val="uz-Cyrl-UZ"/>
        </w:rPr>
        <w:t>Dos últimas reglas</w:t>
      </w:r>
      <w:r w:rsidR="002F5466" w:rsidRPr="0014195E">
        <w:rPr>
          <w:lang w:val="uz-Cyrl-UZ"/>
        </w:rPr>
        <w:t xml:space="preserve">: </w:t>
      </w:r>
    </w:p>
    <w:p w14:paraId="3DD28C66" w14:textId="08488C1D" w:rsidR="002F5466" w:rsidRPr="0014195E" w:rsidRDefault="002F5466" w:rsidP="002F5466">
      <w:pPr>
        <w:pStyle w:val="05Steps-bullets"/>
        <w:rPr>
          <w:lang w:val="uz-Cyrl-UZ"/>
        </w:rPr>
      </w:pPr>
      <w:r w:rsidRPr="0014195E">
        <w:rPr>
          <w:lang w:val="uz-Cyrl-UZ"/>
        </w:rPr>
        <w:t xml:space="preserve">1. </w:t>
      </w:r>
      <w:r w:rsidR="00EE68EC" w:rsidRPr="0014195E">
        <w:rPr>
          <w:lang w:val="uz-Cyrl-UZ"/>
        </w:rPr>
        <w:t>Su lección debe ser fiel a la Biblia. La cámara no debe distraer del mensaje</w:t>
      </w:r>
      <w:r w:rsidRPr="0014195E">
        <w:rPr>
          <w:lang w:val="uz-Cyrl-UZ"/>
        </w:rPr>
        <w:t xml:space="preserve">; </w:t>
      </w:r>
    </w:p>
    <w:p w14:paraId="5161039D" w14:textId="0B341B8A" w:rsidR="002F5466" w:rsidRPr="0014195E" w:rsidRDefault="002F5466" w:rsidP="002F5466">
      <w:pPr>
        <w:pStyle w:val="05Steps-bullets"/>
        <w:rPr>
          <w:lang w:val="uz-Cyrl-UZ"/>
        </w:rPr>
      </w:pPr>
      <w:r w:rsidRPr="0014195E">
        <w:rPr>
          <w:lang w:val="uz-Cyrl-UZ"/>
        </w:rPr>
        <w:t xml:space="preserve">2. </w:t>
      </w:r>
      <w:r w:rsidR="00EE68EC" w:rsidRPr="0014195E">
        <w:rPr>
          <w:lang w:val="uz-Cyrl-UZ"/>
        </w:rPr>
        <w:t>Tenemos muchos equipos diferentes, por lo que queremos muchas ideas diferentes</w:t>
      </w:r>
      <w:r w:rsidRPr="0014195E">
        <w:rPr>
          <w:lang w:val="uz-Cyrl-UZ"/>
        </w:rPr>
        <w:t>.</w:t>
      </w:r>
    </w:p>
    <w:p w14:paraId="11D480B8" w14:textId="6874EB2D" w:rsidR="002F5466" w:rsidRPr="0014195E" w:rsidRDefault="002F5466" w:rsidP="00EE68EC">
      <w:pPr>
        <w:pStyle w:val="04StepsintheLesson"/>
        <w:rPr>
          <w:lang w:val="uz-Cyrl-UZ"/>
        </w:rPr>
      </w:pPr>
      <w:r w:rsidRPr="0014195E">
        <w:rPr>
          <w:lang w:val="uz-Cyrl-UZ"/>
        </w:rPr>
        <w:t xml:space="preserve">4. </w:t>
      </w:r>
      <w:r w:rsidR="00EE68EC" w:rsidRPr="0014195E">
        <w:rPr>
          <w:lang w:val="uz-Cyrl-UZ"/>
        </w:rPr>
        <w:t>Comentarios sobre las sesiones creadas</w:t>
      </w:r>
      <w:r w:rsidRPr="0014195E">
        <w:rPr>
          <w:lang w:val="uz-Cyrl-UZ"/>
        </w:rPr>
        <w:tab/>
        <w:t>30 min</w:t>
      </w:r>
    </w:p>
    <w:p w14:paraId="205ACECA" w14:textId="52336E36" w:rsidR="002F5466" w:rsidRPr="0014195E" w:rsidRDefault="007540EF" w:rsidP="007540EF">
      <w:pPr>
        <w:pStyle w:val="04Steps-ActivityStepHeading"/>
        <w:rPr>
          <w:lang w:val="uz-Cyrl-UZ"/>
        </w:rPr>
      </w:pPr>
      <w:r w:rsidRPr="0014195E">
        <w:rPr>
          <w:lang w:val="uz-Cyrl-UZ"/>
        </w:rPr>
        <w:t>Trata tu lección con otro grupo</w:t>
      </w:r>
    </w:p>
    <w:p w14:paraId="56BBDAD9" w14:textId="6BCE5E7B" w:rsidR="002F5466" w:rsidRPr="0014195E" w:rsidRDefault="007540EF" w:rsidP="002F5466">
      <w:pPr>
        <w:pStyle w:val="05Steps-Instructions"/>
        <w:rPr>
          <w:lang w:val="uz-Cyrl-UZ"/>
        </w:rPr>
      </w:pPr>
      <w:r w:rsidRPr="0014195E">
        <w:rPr>
          <w:lang w:val="uz-Cyrl-UZ"/>
        </w:rPr>
        <w:t>Vuelvan juntos como un gran grupo. Pídales a los equipos que trabajen entre ellos. Cada equipo tiene 10 minutos para completar una parte de la sesión que diseñaron con su equipo asociado. Recójalo como si fueran niños. Después de 10 minutos cambiar roles. Si hay tiempo, cada equipo puede retroalimentar al otro</w:t>
      </w:r>
      <w:r w:rsidR="002F5466" w:rsidRPr="0014195E">
        <w:rPr>
          <w:lang w:val="uz-Cyrl-UZ"/>
        </w:rPr>
        <w:t>.</w:t>
      </w:r>
    </w:p>
    <w:p w14:paraId="7FC78AE6" w14:textId="13C25238" w:rsidR="002F5466" w:rsidRPr="0014195E" w:rsidRDefault="007540EF" w:rsidP="002F5466">
      <w:pPr>
        <w:pStyle w:val="04Steps-ActivityStepHeading"/>
        <w:rPr>
          <w:lang w:val="uz-Cyrl-UZ"/>
        </w:rPr>
      </w:pPr>
      <w:r w:rsidRPr="0014195E">
        <w:rPr>
          <w:lang w:val="uz-Cyrl-UZ"/>
        </w:rPr>
        <w:t>Interrogantes</w:t>
      </w:r>
    </w:p>
    <w:p w14:paraId="2528921E" w14:textId="3E8D28BD" w:rsidR="002F5466" w:rsidRPr="0014195E" w:rsidRDefault="007540EF" w:rsidP="002F5466">
      <w:pPr>
        <w:pStyle w:val="05Steps-Instructions"/>
        <w:rPr>
          <w:lang w:val="uz-Cyrl-UZ"/>
        </w:rPr>
      </w:pPr>
      <w:r w:rsidRPr="0014195E">
        <w:rPr>
          <w:lang w:val="uz-Cyrl-UZ"/>
        </w:rPr>
        <w:t>Dé cuenta del proceso de creación y prueba de una experiencia KidsHub</w:t>
      </w:r>
      <w:r w:rsidR="002F5466" w:rsidRPr="0014195E">
        <w:rPr>
          <w:lang w:val="uz-Cyrl-UZ"/>
        </w:rPr>
        <w:t>.</w:t>
      </w:r>
    </w:p>
    <w:p w14:paraId="207A466B" w14:textId="0726E5B0" w:rsidR="002F5466" w:rsidRPr="0014195E" w:rsidRDefault="007540EF" w:rsidP="002F5466">
      <w:pPr>
        <w:pStyle w:val="05Steps-bullets"/>
        <w:rPr>
          <w:lang w:val="uz-Cyrl-UZ"/>
        </w:rPr>
      </w:pPr>
      <w:r w:rsidRPr="0014195E">
        <w:rPr>
          <w:lang w:val="uz-Cyrl-UZ"/>
        </w:rPr>
        <w:t>¿Qué disfrutaste? ¿Qué fue difícil en esta tarea</w:t>
      </w:r>
      <w:r w:rsidR="002F5466" w:rsidRPr="0014195E">
        <w:rPr>
          <w:lang w:val="uz-Cyrl-UZ"/>
        </w:rPr>
        <w:t>?</w:t>
      </w:r>
    </w:p>
    <w:p w14:paraId="0DEC2F38" w14:textId="08A75B12" w:rsidR="002F5466" w:rsidRPr="0014195E" w:rsidRDefault="007540EF" w:rsidP="002F5466">
      <w:pPr>
        <w:pStyle w:val="05Steps-bullets"/>
        <w:rPr>
          <w:lang w:val="uz-Cyrl-UZ"/>
        </w:rPr>
      </w:pPr>
      <w:r w:rsidRPr="0014195E">
        <w:rPr>
          <w:lang w:val="uz-Cyrl-UZ"/>
        </w:rPr>
        <w:t>¿Qué notó sobre vincular la Biblia a una habilidad</w:t>
      </w:r>
      <w:r w:rsidR="002F5466" w:rsidRPr="0014195E">
        <w:rPr>
          <w:lang w:val="uz-Cyrl-UZ"/>
        </w:rPr>
        <w:t>?</w:t>
      </w:r>
    </w:p>
    <w:p w14:paraId="38DC4199" w14:textId="6D4A9BFA" w:rsidR="002F5466" w:rsidRPr="0014195E" w:rsidRDefault="007540EF" w:rsidP="007540EF">
      <w:pPr>
        <w:pStyle w:val="05Steps-bullets"/>
        <w:rPr>
          <w:lang w:val="uz-Cyrl-UZ"/>
        </w:rPr>
      </w:pPr>
      <w:r w:rsidRPr="0014195E">
        <w:rPr>
          <w:lang w:val="uz-Cyrl-UZ"/>
        </w:rPr>
        <w:t>¿Dónde necesitas hacer cambios</w:t>
      </w:r>
      <w:r w:rsidR="002F5466" w:rsidRPr="0014195E">
        <w:rPr>
          <w:lang w:val="uz-Cyrl-UZ"/>
        </w:rPr>
        <w:t>?</w:t>
      </w:r>
    </w:p>
    <w:p w14:paraId="74CD64A5" w14:textId="33D7BFDB" w:rsidR="002F5466" w:rsidRPr="0014195E" w:rsidRDefault="002F5466" w:rsidP="007540EF">
      <w:pPr>
        <w:pStyle w:val="04StepsintheLesson"/>
        <w:rPr>
          <w:lang w:val="uz-Cyrl-UZ"/>
        </w:rPr>
      </w:pPr>
      <w:r w:rsidRPr="0014195E">
        <w:rPr>
          <w:lang w:val="uz-Cyrl-UZ"/>
        </w:rPr>
        <w:t xml:space="preserve">5. </w:t>
      </w:r>
      <w:r w:rsidR="007540EF" w:rsidRPr="0014195E">
        <w:rPr>
          <w:lang w:val="uz-Cyrl-UZ"/>
        </w:rPr>
        <w:t>Crea tus propias sesiones de KidsHubs</w:t>
      </w:r>
      <w:r w:rsidRPr="0014195E">
        <w:rPr>
          <w:lang w:val="uz-Cyrl-UZ"/>
        </w:rPr>
        <w:tab/>
        <w:t>90 min</w:t>
      </w:r>
    </w:p>
    <w:p w14:paraId="069AF486" w14:textId="3B43B29F" w:rsidR="002F5466" w:rsidRPr="0014195E" w:rsidRDefault="00ED465F" w:rsidP="00ED465F">
      <w:pPr>
        <w:pStyle w:val="04Steps-ActivityStepHeading"/>
        <w:rPr>
          <w:lang w:val="uz-Cyrl-UZ"/>
        </w:rPr>
      </w:pPr>
      <w:r w:rsidRPr="0014195E">
        <w:rPr>
          <w:lang w:val="uz-Cyrl-UZ"/>
        </w:rPr>
        <w:t>Lluvia de ideas de habilidades que los niños podrían aprender en KidsHubs</w:t>
      </w:r>
    </w:p>
    <w:p w14:paraId="01A35F6C" w14:textId="689402AC" w:rsidR="002F5466" w:rsidRPr="0014195E" w:rsidRDefault="009C2C87" w:rsidP="002F5466">
      <w:pPr>
        <w:pStyle w:val="05Steps-Instructions"/>
        <w:rPr>
          <w:lang w:val="uz-Cyrl-UZ"/>
        </w:rPr>
      </w:pPr>
      <w:r w:rsidRPr="0014195E">
        <w:rPr>
          <w:lang w:val="uz-Cyrl-UZ"/>
        </w:rPr>
        <w:t>En grupos de 6, piensen en todas las posibilidades de lo que los líderes pueden hacer en las actividades de KidsHubs en su contexto. ¿Qué les gusta a los niños? ¿Qué es lo que generalmente pierden al hacer? ¿Qué habilidades tiene tu comunidad de iglesia? (</w:t>
      </w:r>
      <w:r w:rsidRPr="0014195E">
        <w:rPr>
          <w:i/>
          <w:lang w:val="uz-Cyrl-UZ"/>
        </w:rPr>
        <w:t>Aproveche la lluvia de ideas que pudo haber hecho al final del Módulo KH1.3</w:t>
      </w:r>
      <w:r w:rsidRPr="0014195E">
        <w:rPr>
          <w:lang w:val="uz-Cyrl-UZ"/>
        </w:rPr>
        <w:t>)</w:t>
      </w:r>
    </w:p>
    <w:p w14:paraId="73906230" w14:textId="5ED81DCC" w:rsidR="002F5466" w:rsidRPr="0014195E" w:rsidRDefault="00012854" w:rsidP="002F5466">
      <w:pPr>
        <w:pStyle w:val="05Steps-Instructions"/>
        <w:rPr>
          <w:i/>
          <w:color w:val="548DD4"/>
          <w:lang w:val="uz-Cyrl-UZ"/>
        </w:rPr>
      </w:pPr>
      <w:r w:rsidRPr="0014195E">
        <w:rPr>
          <w:rStyle w:val="05Steps-examplesChar"/>
          <w:lang w:val="uz-Cyrl-UZ"/>
        </w:rPr>
        <w:t>(</w:t>
      </w:r>
      <w:r w:rsidR="009C2C87" w:rsidRPr="0014195E">
        <w:rPr>
          <w:rStyle w:val="05Steps-examplesChar"/>
          <w:lang w:val="uz-Cyrl-UZ"/>
        </w:rPr>
        <w:t>Por ejemplo: ajedrez, computadoras, cocina, fútbol, dibujos animados</w:t>
      </w:r>
      <w:r w:rsidR="002F5466" w:rsidRPr="0014195E">
        <w:rPr>
          <w:rStyle w:val="05Steps-examplesChar"/>
          <w:lang w:val="uz-Cyrl-UZ"/>
        </w:rPr>
        <w:t>)</w:t>
      </w:r>
    </w:p>
    <w:p w14:paraId="0513AEDF" w14:textId="5D8DA9E3" w:rsidR="002F5466" w:rsidRPr="0014195E" w:rsidRDefault="00FB578C" w:rsidP="00FB578C">
      <w:pPr>
        <w:pStyle w:val="04Steps-ActivityStepHeading"/>
        <w:rPr>
          <w:lang w:val="uz-Cyrl-UZ"/>
        </w:rPr>
      </w:pPr>
      <w:r w:rsidRPr="0014195E">
        <w:rPr>
          <w:lang w:val="uz-Cyrl-UZ"/>
        </w:rPr>
        <w:t>Grupos de trabajo: planifique una sesión de KidsHubs</w:t>
      </w:r>
    </w:p>
    <w:p w14:paraId="5F286186" w14:textId="7FDDDD3F" w:rsidR="002F5466" w:rsidRPr="0014195E" w:rsidRDefault="00FB578C" w:rsidP="002F5466">
      <w:pPr>
        <w:pStyle w:val="05Steps-Instructions"/>
        <w:rPr>
          <w:lang w:val="uz-Cyrl-UZ"/>
        </w:rPr>
      </w:pPr>
      <w:r w:rsidRPr="0014195E">
        <w:rPr>
          <w:lang w:val="uz-Cyrl-UZ"/>
        </w:rPr>
        <w:t xml:space="preserve">Divida en nuevos grupos de 3 (de su elección) y elija una de las habilidades que se generaron en la última actividad. El trabajo de cada equipo es crear ideas que se puedan hacer con un pequeño grupo de niños que los conecte a la Biblia a través de esa actividad. Por ejemplo: crea un KidsHub que conecte el </w:t>
      </w:r>
      <w:r w:rsidRPr="0014195E">
        <w:rPr>
          <w:u w:val="single"/>
          <w:lang w:val="uz-Cyrl-UZ"/>
        </w:rPr>
        <w:t>ajedrez</w:t>
      </w:r>
      <w:r w:rsidRPr="0014195E">
        <w:rPr>
          <w:lang w:val="uz-Cyrl-UZ"/>
        </w:rPr>
        <w:t xml:space="preserve"> con la Biblia de una manera lógica y creativa. Que sus grupos de 3 se extiendan y pasen 40 minutos en los primeros 3 pasos en el proceso de pensamiento creativo delineado: 'Mire - Ore - Juegue'</w:t>
      </w:r>
      <w:r w:rsidR="002F5466" w:rsidRPr="0014195E">
        <w:rPr>
          <w:lang w:val="uz-Cyrl-UZ"/>
        </w:rPr>
        <w:t>.</w:t>
      </w:r>
    </w:p>
    <w:p w14:paraId="2B323A95" w14:textId="0D4A4128" w:rsidR="002F5466" w:rsidRPr="0014195E" w:rsidRDefault="0091599E" w:rsidP="0091599E">
      <w:pPr>
        <w:pStyle w:val="04Steps-ActivityStepHeading"/>
        <w:rPr>
          <w:lang w:val="uz-Cyrl-UZ"/>
        </w:rPr>
      </w:pPr>
      <w:r w:rsidRPr="0014195E">
        <w:rPr>
          <w:lang w:val="uz-Cyrl-UZ"/>
        </w:rPr>
        <w:lastRenderedPageBreak/>
        <w:t>Registro y retroalimentación</w:t>
      </w:r>
    </w:p>
    <w:p w14:paraId="40FE24FE" w14:textId="6DA8911D" w:rsidR="002F5466" w:rsidRPr="0014195E" w:rsidRDefault="0091599E" w:rsidP="002F5466">
      <w:pPr>
        <w:pStyle w:val="05Steps-Instructions"/>
        <w:rPr>
          <w:lang w:val="uz-Cyrl-UZ"/>
        </w:rPr>
      </w:pPr>
      <w:r w:rsidRPr="0014195E">
        <w:rPr>
          <w:lang w:val="uz-Cyrl-UZ"/>
        </w:rPr>
        <w:t>Cada equipo se empareja con otro equipo y tiene 5 minutos para contarles cuál es su idea y cómo se relacionará con la Biblia. El otro equipo da algunos comentarios antes de que el proceso se revierta</w:t>
      </w:r>
      <w:r w:rsidR="002F5466" w:rsidRPr="0014195E">
        <w:rPr>
          <w:lang w:val="uz-Cyrl-UZ"/>
        </w:rPr>
        <w:t>.</w:t>
      </w:r>
    </w:p>
    <w:p w14:paraId="70DE0D52" w14:textId="508164D5" w:rsidR="002F5466" w:rsidRPr="0014195E" w:rsidRDefault="0091599E" w:rsidP="0091599E">
      <w:pPr>
        <w:pStyle w:val="04Steps-ActivityStepHeading"/>
        <w:rPr>
          <w:lang w:val="uz-Cyrl-UZ"/>
        </w:rPr>
      </w:pPr>
      <w:r w:rsidRPr="0014195E">
        <w:rPr>
          <w:lang w:val="uz-Cyrl-UZ"/>
        </w:rPr>
        <w:t>Continuar planeando y escribiendo al tiempo</w:t>
      </w:r>
    </w:p>
    <w:p w14:paraId="11B1F5F5" w14:textId="15B9D8A4" w:rsidR="002F5466" w:rsidRPr="0014195E" w:rsidRDefault="0091599E" w:rsidP="002F5466">
      <w:pPr>
        <w:pStyle w:val="05Steps-Instructions"/>
        <w:rPr>
          <w:lang w:val="uz-Cyrl-UZ"/>
        </w:rPr>
      </w:pPr>
      <w:r w:rsidRPr="0014195E">
        <w:rPr>
          <w:lang w:val="uz-Cyrl-UZ"/>
        </w:rPr>
        <w:t>Los equipos continúan trabajando en su sesión KidsHub. Necesitan usar los comentarios que recibieron del grupo grande para desarrollar su sesión. Aliente a cada equipo a considerar momentos enseñables, estilos de aprendizaje, inteligencias múltiples... etc</w:t>
      </w:r>
      <w:r w:rsidR="004D1BA1" w:rsidRPr="0014195E">
        <w:rPr>
          <w:lang w:val="uz-Cyrl-UZ"/>
        </w:rPr>
        <w:t>.</w:t>
      </w:r>
    </w:p>
    <w:p w14:paraId="73357285" w14:textId="6B584FD3" w:rsidR="002F5466" w:rsidRPr="0014195E" w:rsidRDefault="0091599E" w:rsidP="002F5466">
      <w:pPr>
        <w:pStyle w:val="04Steps-ActivityStepHeading"/>
        <w:rPr>
          <w:lang w:val="uz-Cyrl-UZ"/>
        </w:rPr>
      </w:pPr>
      <w:r w:rsidRPr="0014195E">
        <w:rPr>
          <w:lang w:val="uz-Cyrl-UZ"/>
        </w:rPr>
        <w:t>Prueba de la</w:t>
      </w:r>
      <w:r w:rsidR="002F5466" w:rsidRPr="0014195E">
        <w:rPr>
          <w:lang w:val="uz-Cyrl-UZ"/>
        </w:rPr>
        <w:t xml:space="preserve"> idea</w:t>
      </w:r>
    </w:p>
    <w:p w14:paraId="64775332" w14:textId="1CD2C9AD" w:rsidR="002F5466" w:rsidRPr="0014195E" w:rsidRDefault="0091599E" w:rsidP="002F5466">
      <w:pPr>
        <w:pStyle w:val="05Steps-Instructions"/>
        <w:rPr>
          <w:lang w:val="uz-Cyrl-UZ"/>
        </w:rPr>
      </w:pPr>
      <w:r w:rsidRPr="0014195E">
        <w:rPr>
          <w:lang w:val="uz-Cyrl-UZ"/>
        </w:rPr>
        <w:t>Cada equipo conducirá su sesión durante 15 minutos para otro equipo con el que aún no hayan trabajado. Permita tiempo para comentarios también. Después de que un equipo ha tenido su turno para demostrar la sesión, el otro puede tener su turno</w:t>
      </w:r>
      <w:r w:rsidR="002F5466" w:rsidRPr="0014195E">
        <w:rPr>
          <w:lang w:val="uz-Cyrl-UZ"/>
        </w:rPr>
        <w:t>.</w:t>
      </w:r>
    </w:p>
    <w:p w14:paraId="50BFA12B" w14:textId="2B8A00DC" w:rsidR="002F5466" w:rsidRPr="0014195E" w:rsidRDefault="0091599E" w:rsidP="0091599E">
      <w:pPr>
        <w:pStyle w:val="04Steps-ActivityStepHeading"/>
        <w:rPr>
          <w:lang w:val="uz-Cyrl-UZ"/>
        </w:rPr>
      </w:pPr>
      <w:r w:rsidRPr="0014195E">
        <w:rPr>
          <w:lang w:val="uz-Cyrl-UZ"/>
        </w:rPr>
        <w:t>Explicar la experiencia de KidsHubs</w:t>
      </w:r>
    </w:p>
    <w:p w14:paraId="6296E010" w14:textId="033972E8" w:rsidR="002F5466" w:rsidRPr="0014195E" w:rsidRDefault="0091599E" w:rsidP="002F5466">
      <w:pPr>
        <w:pStyle w:val="06CommentbytheLeader"/>
        <w:rPr>
          <w:lang w:val="uz-Cyrl-UZ"/>
        </w:rPr>
      </w:pPr>
      <w:r w:rsidRPr="0014195E">
        <w:rPr>
          <w:lang w:val="uz-Cyrl-UZ"/>
        </w:rPr>
        <w:t>Diga: 'Recuerde, KidsHubs no pretende ser una lección. El tamaño del grupo es lo suficientemente pequeño para que un líder adulto pueda guiarlos y responder a sus descubrimientos sin necesidad de un programa altamente estructurado. Un líder aún debe planificar y prepararse, como acabamos de hacer, sin embargo, hay una gran diferencia entre preparar una sesión de KidsHub y ejecutar un programa de lección para un grupo grande de niños</w:t>
      </w:r>
      <w:r w:rsidR="002F5466" w:rsidRPr="0014195E">
        <w:rPr>
          <w:lang w:val="uz-Cyrl-UZ"/>
        </w:rPr>
        <w:t xml:space="preserve">. </w:t>
      </w:r>
    </w:p>
    <w:p w14:paraId="511E9FCD" w14:textId="118384D7" w:rsidR="002F5466" w:rsidRPr="0014195E" w:rsidRDefault="00700959" w:rsidP="002F5466">
      <w:pPr>
        <w:pStyle w:val="04StepsintheLesson"/>
        <w:rPr>
          <w:lang w:val="uz-Cyrl-UZ"/>
        </w:rPr>
      </w:pPr>
      <w:r w:rsidRPr="0014195E">
        <w:rPr>
          <w:lang w:val="uz-Cyrl-UZ"/>
        </w:rPr>
        <w:t xml:space="preserve">6. </w:t>
      </w:r>
      <w:r w:rsidR="0091599E" w:rsidRPr="0014195E">
        <w:rPr>
          <w:lang w:val="uz-Cyrl-UZ"/>
        </w:rPr>
        <w:t>Resumen y recapitulación</w:t>
      </w:r>
      <w:r w:rsidRPr="0014195E">
        <w:rPr>
          <w:lang w:val="uz-Cyrl-UZ"/>
        </w:rPr>
        <w:tab/>
        <w:t>20</w:t>
      </w:r>
      <w:r w:rsidR="002F5466" w:rsidRPr="0014195E">
        <w:rPr>
          <w:lang w:val="uz-Cyrl-UZ"/>
        </w:rPr>
        <w:t xml:space="preserve"> min</w:t>
      </w:r>
    </w:p>
    <w:p w14:paraId="1EE55B15" w14:textId="3F7BF93D" w:rsidR="002F5466" w:rsidRPr="0014195E" w:rsidRDefault="0091599E" w:rsidP="0091599E">
      <w:pPr>
        <w:pStyle w:val="04Steps-ActivityStepHeading"/>
        <w:rPr>
          <w:lang w:val="uz-Cyrl-UZ"/>
        </w:rPr>
      </w:pPr>
      <w:r w:rsidRPr="0014195E">
        <w:rPr>
          <w:lang w:val="uz-Cyrl-UZ"/>
        </w:rPr>
        <w:t>Discutir cómo contextualizar la idea de KidsHub</w:t>
      </w:r>
    </w:p>
    <w:p w14:paraId="5FE405C6" w14:textId="211747A0" w:rsidR="002F5466" w:rsidRPr="0014195E" w:rsidRDefault="0091599E" w:rsidP="002F5466">
      <w:pPr>
        <w:pStyle w:val="05Steps-Instructions"/>
        <w:rPr>
          <w:lang w:val="uz-Cyrl-UZ"/>
        </w:rPr>
      </w:pPr>
      <w:r w:rsidRPr="0014195E">
        <w:rPr>
          <w:lang w:val="uz-Cyrl-UZ"/>
        </w:rPr>
        <w:t>Divida en pequeños grupos (de grupos de Compasión, iglesias, comunidades, etc.). Discuta cómo podrían usarse estas lecciones de habilidades en su contexto</w:t>
      </w:r>
      <w:r w:rsidR="00700959" w:rsidRPr="0014195E">
        <w:rPr>
          <w:lang w:val="uz-Cyrl-UZ"/>
        </w:rPr>
        <w:t xml:space="preserve">. </w:t>
      </w:r>
    </w:p>
    <w:p w14:paraId="49BE7244" w14:textId="6E221F58" w:rsidR="002F5466" w:rsidRPr="0014195E" w:rsidRDefault="0091599E" w:rsidP="002F5466">
      <w:pPr>
        <w:pStyle w:val="05Steps-Instructions"/>
        <w:rPr>
          <w:lang w:val="uz-Cyrl-UZ"/>
        </w:rPr>
      </w:pPr>
      <w:r w:rsidRPr="0014195E">
        <w:rPr>
          <w:lang w:val="uz-Cyrl-UZ"/>
        </w:rPr>
        <w:t>Regrese y escucha comentarios. ¿Problemas? ¿Qué recursos necesitas</w:t>
      </w:r>
      <w:r w:rsidR="002F5466" w:rsidRPr="0014195E">
        <w:rPr>
          <w:lang w:val="uz-Cyrl-UZ"/>
        </w:rPr>
        <w:t xml:space="preserve">? </w:t>
      </w:r>
      <w:r w:rsidR="002F5466" w:rsidRPr="0014195E">
        <w:rPr>
          <w:rStyle w:val="05Steps-examplesChar"/>
          <w:lang w:val="uz-Cyrl-UZ"/>
        </w:rPr>
        <w:t>(</w:t>
      </w:r>
      <w:r w:rsidRPr="0014195E">
        <w:rPr>
          <w:rStyle w:val="05Steps-examplesChar"/>
          <w:lang w:val="uz-Cyrl-UZ"/>
        </w:rPr>
        <w:t>Ya tienes la mayor parte de lo que necesitas</w:t>
      </w:r>
      <w:r w:rsidR="002F5466" w:rsidRPr="0014195E">
        <w:rPr>
          <w:rStyle w:val="05Steps-examplesChar"/>
          <w:lang w:val="uz-Cyrl-UZ"/>
        </w:rPr>
        <w:t>)</w:t>
      </w:r>
    </w:p>
    <w:p w14:paraId="2A3285C7" w14:textId="40EE730A" w:rsidR="002F5466" w:rsidRPr="0014195E" w:rsidRDefault="0091599E" w:rsidP="0091599E">
      <w:pPr>
        <w:pStyle w:val="04Steps-ActivityStepHeading"/>
        <w:rPr>
          <w:lang w:val="uz-Cyrl-UZ"/>
        </w:rPr>
      </w:pPr>
      <w:r w:rsidRPr="0014195E">
        <w:rPr>
          <w:lang w:val="uz-Cyrl-UZ"/>
        </w:rPr>
        <w:t>Lluvia de ideas sobre las consecuencias positivas para los líderes y los niños</w:t>
      </w:r>
    </w:p>
    <w:p w14:paraId="7574CFDC" w14:textId="2F6646E1" w:rsidR="000218E3" w:rsidRPr="0014195E" w:rsidRDefault="0091599E" w:rsidP="002F5466">
      <w:pPr>
        <w:pStyle w:val="05Steps-Instructions"/>
        <w:rPr>
          <w:lang w:val="uz-Cyrl-UZ"/>
        </w:rPr>
      </w:pPr>
      <w:r w:rsidRPr="0014195E">
        <w:rPr>
          <w:lang w:val="uz-Cyrl-UZ"/>
        </w:rPr>
        <w:t xml:space="preserve">Divida al grupo en 2. Esta actividad será una competencia. Un lado de la sala debe enfocarse en los </w:t>
      </w:r>
      <w:r w:rsidRPr="0014195E">
        <w:rPr>
          <w:u w:val="single"/>
          <w:lang w:val="uz-Cyrl-UZ"/>
        </w:rPr>
        <w:t>líderes</w:t>
      </w:r>
      <w:r w:rsidRPr="0014195E">
        <w:rPr>
          <w:lang w:val="uz-Cyrl-UZ"/>
        </w:rPr>
        <w:t xml:space="preserve"> mientras que el otro lado debe enfocarse en los </w:t>
      </w:r>
      <w:r w:rsidRPr="0014195E">
        <w:rPr>
          <w:u w:val="single"/>
          <w:lang w:val="uz-Cyrl-UZ"/>
        </w:rPr>
        <w:t>niños</w:t>
      </w:r>
      <w:r w:rsidRPr="0014195E">
        <w:rPr>
          <w:lang w:val="uz-Cyrl-UZ"/>
        </w:rPr>
        <w:t>. Por turnos, cada grupo debe sugerir una consecuencia positiva de KidsHub para su enfoque (niño o líder). Escriba un resumen. Siga alternando hasta que un grupo no tenga respuesta. El otro grupo gana</w:t>
      </w:r>
      <w:r w:rsidR="002F5466" w:rsidRPr="0014195E">
        <w:rPr>
          <w:lang w:val="uz-Cyrl-UZ"/>
        </w:rPr>
        <w:t>.</w:t>
      </w:r>
    </w:p>
    <w:p w14:paraId="33CDBFFE" w14:textId="1523942D" w:rsidR="002F5466" w:rsidRPr="0014195E" w:rsidRDefault="004A5EC1" w:rsidP="0091599E">
      <w:pPr>
        <w:pStyle w:val="04Steps-ActivityStepHeading"/>
        <w:rPr>
          <w:lang w:val="uz-Cyrl-UZ"/>
        </w:rPr>
      </w:pPr>
      <w:r w:rsidRPr="0014195E">
        <w:rPr>
          <w:noProof/>
          <w:lang w:eastAsia="en-US"/>
        </w:rPr>
        <w:drawing>
          <wp:anchor distT="0" distB="0" distL="114300" distR="114300" simplePos="0" relativeHeight="251691008" behindDoc="0" locked="0" layoutInCell="1" allowOverlap="1" wp14:anchorId="31A86466" wp14:editId="10F84E07">
            <wp:simplePos x="0" y="0"/>
            <wp:positionH relativeFrom="column">
              <wp:posOffset>-186690</wp:posOffset>
            </wp:positionH>
            <wp:positionV relativeFrom="paragraph">
              <wp:posOffset>223520</wp:posOffset>
            </wp:positionV>
            <wp:extent cx="1219835" cy="912495"/>
            <wp:effectExtent l="0" t="0" r="0" b="1905"/>
            <wp:wrapNone/>
            <wp:docPr id="43" name="Picture 331"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lide3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21983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99E" w:rsidRPr="0014195E">
        <w:rPr>
          <w:lang w:val="uz-Cyrl-UZ"/>
        </w:rPr>
        <w:t xml:space="preserve">FIN de la sesión </w:t>
      </w:r>
      <w:r w:rsidR="00AF4854" w:rsidRPr="0014195E">
        <w:rPr>
          <w:lang w:val="uz-Cyrl-UZ"/>
        </w:rPr>
        <w:t>KH1.5</w:t>
      </w:r>
    </w:p>
    <w:p w14:paraId="72FDE99E" w14:textId="6F536A28" w:rsidR="00E827FA" w:rsidRPr="0014195E" w:rsidRDefault="00AF4854" w:rsidP="00E827FA">
      <w:pPr>
        <w:pStyle w:val="02MAX7LESSONCODEblue"/>
        <w:rPr>
          <w:lang w:val="uz-Cyrl-UZ"/>
        </w:rPr>
      </w:pPr>
      <w:r w:rsidRPr="0014195E">
        <w:rPr>
          <w:lang w:val="uz-Cyrl-UZ"/>
        </w:rPr>
        <w:lastRenderedPageBreak/>
        <w:t>KH 1.6</w:t>
      </w:r>
    </w:p>
    <w:p w14:paraId="11F83861" w14:textId="1BEDF467" w:rsidR="00E827FA" w:rsidRPr="0014195E" w:rsidRDefault="00E827FA" w:rsidP="00E827FA">
      <w:pPr>
        <w:pStyle w:val="02CYCASLESSONNAMEinbox"/>
        <w:rPr>
          <w:lang w:val="uz-Cyrl-UZ"/>
        </w:rPr>
      </w:pPr>
      <w:r w:rsidRPr="0014195E">
        <w:rPr>
          <w:lang w:val="uz-Cyrl-UZ"/>
        </w:rPr>
        <w:t>Model</w:t>
      </w:r>
      <w:r w:rsidR="005815CB" w:rsidRPr="0014195E">
        <w:rPr>
          <w:lang w:val="uz-Cyrl-UZ"/>
        </w:rPr>
        <w:t>O</w:t>
      </w:r>
      <w:r w:rsidRPr="0014195E">
        <w:rPr>
          <w:lang w:val="uz-Cyrl-UZ"/>
        </w:rPr>
        <w:t xml:space="preserve">s </w:t>
      </w:r>
      <w:r w:rsidR="005815CB" w:rsidRPr="0014195E">
        <w:rPr>
          <w:lang w:val="uz-Cyrl-UZ"/>
        </w:rPr>
        <w:t>DE</w:t>
      </w:r>
      <w:r w:rsidRPr="0014195E">
        <w:rPr>
          <w:lang w:val="uz-Cyrl-UZ"/>
        </w:rPr>
        <w:t xml:space="preserve"> KidsHubs</w:t>
      </w:r>
    </w:p>
    <w:p w14:paraId="7A979CF4" w14:textId="4C80F1DA" w:rsidR="00E827FA" w:rsidRPr="0014195E" w:rsidRDefault="001A03C7" w:rsidP="00E827FA">
      <w:pPr>
        <w:pStyle w:val="02Timeoflesson"/>
        <w:rPr>
          <w:lang w:val="uz-Cyrl-UZ"/>
        </w:rPr>
      </w:pPr>
      <w:r w:rsidRPr="0014195E">
        <w:rPr>
          <w:lang w:val="uz-Cyrl-UZ"/>
        </w:rPr>
        <w:t>7</w:t>
      </w:r>
      <w:r w:rsidR="00E827FA" w:rsidRPr="0014195E">
        <w:rPr>
          <w:lang w:val="uz-Cyrl-UZ"/>
        </w:rPr>
        <w:t>0 minut</w:t>
      </w:r>
      <w:r w:rsidR="005815CB" w:rsidRPr="0014195E">
        <w:rPr>
          <w:lang w:val="uz-Cyrl-UZ"/>
        </w:rPr>
        <w:t>o</w:t>
      </w:r>
      <w:r w:rsidR="00E827FA" w:rsidRPr="0014195E">
        <w:rPr>
          <w:lang w:val="uz-Cyrl-UZ"/>
        </w:rPr>
        <w:t>s</w:t>
      </w:r>
    </w:p>
    <w:p w14:paraId="256D33EE" w14:textId="03BF6766" w:rsidR="00E827FA" w:rsidRPr="0014195E" w:rsidRDefault="00131CCE" w:rsidP="00E827FA">
      <w:pPr>
        <w:pStyle w:val="03OUTCOMEHeader"/>
        <w:rPr>
          <w:lang w:val="uz-Cyrl-UZ"/>
        </w:rPr>
      </w:pPr>
      <w:r w:rsidRPr="0014195E">
        <w:rPr>
          <w:lang w:val="uz-Cyrl-UZ"/>
        </w:rPr>
        <w:t>NOT</w:t>
      </w:r>
      <w:r w:rsidR="00CC5CBC" w:rsidRPr="0014195E">
        <w:rPr>
          <w:lang w:val="uz-Cyrl-UZ"/>
        </w:rPr>
        <w:t>A</w:t>
      </w:r>
    </w:p>
    <w:p w14:paraId="38F1917B" w14:textId="430431EA" w:rsidR="00E827FA" w:rsidRPr="0014195E" w:rsidRDefault="005815CB" w:rsidP="00E827FA">
      <w:pPr>
        <w:pStyle w:val="03Outcometext"/>
        <w:rPr>
          <w:i/>
          <w:lang w:val="uz-Cyrl-UZ"/>
        </w:rPr>
      </w:pPr>
      <w:r w:rsidRPr="0014195E">
        <w:rPr>
          <w:i/>
          <w:lang w:val="uz-Cyrl-UZ"/>
        </w:rPr>
        <w:t>La información en este módulo se puede compartir como historias sobre los diferentes modelos de KidsHubs a lo largo de la capacitación y no necesariamente se debe ejecutar como un módulo separado. Anime a los participantes a intercambiar ideas sobre diferentes KidsHubs para su contexto</w:t>
      </w:r>
      <w:r w:rsidR="00131CCE" w:rsidRPr="0014195E">
        <w:rPr>
          <w:i/>
          <w:lang w:val="uz-Cyrl-UZ"/>
        </w:rPr>
        <w:t>.</w:t>
      </w:r>
    </w:p>
    <w:p w14:paraId="2666E3B1" w14:textId="5875574D" w:rsidR="00E827FA" w:rsidRPr="0014195E" w:rsidRDefault="005815CB" w:rsidP="00E827FA">
      <w:pPr>
        <w:pStyle w:val="03OUTCOMEHeader"/>
        <w:rPr>
          <w:lang w:val="uz-Cyrl-UZ"/>
        </w:rPr>
      </w:pPr>
      <w:r w:rsidRPr="0014195E">
        <w:rPr>
          <w:lang w:val="uz-Cyrl-UZ"/>
        </w:rPr>
        <w:t>PASOS EN LA LECCIÓ</w:t>
      </w:r>
      <w:r w:rsidR="00E827FA" w:rsidRPr="0014195E">
        <w:rPr>
          <w:lang w:val="uz-Cyrl-UZ"/>
        </w:rPr>
        <w:t>n</w:t>
      </w:r>
    </w:p>
    <w:p w14:paraId="5439C621" w14:textId="760817BD" w:rsidR="00E827FA" w:rsidRPr="0014195E" w:rsidRDefault="00E827FA" w:rsidP="00E827FA">
      <w:pPr>
        <w:pStyle w:val="03Outcometext"/>
        <w:rPr>
          <w:lang w:val="uz-Cyrl-UZ"/>
        </w:rPr>
      </w:pPr>
      <w:r w:rsidRPr="0014195E">
        <w:rPr>
          <w:lang w:val="uz-Cyrl-UZ"/>
        </w:rPr>
        <w:t>1. Introduc</w:t>
      </w:r>
      <w:r w:rsidR="005815CB" w:rsidRPr="0014195E">
        <w:rPr>
          <w:lang w:val="uz-Cyrl-UZ"/>
        </w:rPr>
        <w:t>ció</w:t>
      </w:r>
      <w:r w:rsidRPr="0014195E">
        <w:rPr>
          <w:lang w:val="uz-Cyrl-UZ"/>
        </w:rPr>
        <w:t>n</w:t>
      </w:r>
      <w:r w:rsidRPr="0014195E">
        <w:rPr>
          <w:lang w:val="uz-Cyrl-UZ"/>
        </w:rPr>
        <w:tab/>
        <w:t>10 min</w:t>
      </w:r>
    </w:p>
    <w:p w14:paraId="4772CF1B" w14:textId="226CFBC9" w:rsidR="00E827FA" w:rsidRPr="0014195E" w:rsidRDefault="00E827FA" w:rsidP="00E827FA">
      <w:pPr>
        <w:pStyle w:val="03Outcometext"/>
        <w:rPr>
          <w:lang w:val="uz-Cyrl-UZ"/>
        </w:rPr>
      </w:pPr>
      <w:r w:rsidRPr="0014195E">
        <w:rPr>
          <w:lang w:val="uz-Cyrl-UZ"/>
        </w:rPr>
        <w:t xml:space="preserve">2. </w:t>
      </w:r>
      <w:r w:rsidR="005815CB" w:rsidRPr="0014195E">
        <w:rPr>
          <w:lang w:val="uz-Cyrl-UZ"/>
        </w:rPr>
        <w:t xml:space="preserve">Modelos locales de </w:t>
      </w:r>
      <w:r w:rsidRPr="0014195E">
        <w:rPr>
          <w:lang w:val="uz-Cyrl-UZ"/>
        </w:rPr>
        <w:t>KidsHubs</w:t>
      </w:r>
      <w:r w:rsidRPr="0014195E">
        <w:rPr>
          <w:lang w:val="uz-Cyrl-UZ"/>
        </w:rPr>
        <w:tab/>
        <w:t>30 min</w:t>
      </w:r>
    </w:p>
    <w:p w14:paraId="1A8026F6" w14:textId="3712137D" w:rsidR="00E827FA" w:rsidRPr="0014195E" w:rsidRDefault="00E827FA" w:rsidP="00E827FA">
      <w:pPr>
        <w:pStyle w:val="03Outcometext"/>
        <w:rPr>
          <w:lang w:val="uz-Cyrl-UZ"/>
        </w:rPr>
      </w:pPr>
      <w:r w:rsidRPr="0014195E">
        <w:rPr>
          <w:lang w:val="uz-Cyrl-UZ"/>
        </w:rPr>
        <w:t xml:space="preserve">3. </w:t>
      </w:r>
      <w:r w:rsidR="005815CB" w:rsidRPr="0014195E">
        <w:rPr>
          <w:lang w:val="uz-Cyrl-UZ"/>
        </w:rPr>
        <w:t xml:space="preserve">Modelos de </w:t>
      </w:r>
      <w:r w:rsidRPr="0014195E">
        <w:rPr>
          <w:lang w:val="uz-Cyrl-UZ"/>
        </w:rPr>
        <w:t>KidsHubs TV</w:t>
      </w:r>
      <w:r w:rsidRPr="0014195E">
        <w:rPr>
          <w:lang w:val="uz-Cyrl-UZ"/>
        </w:rPr>
        <w:tab/>
        <w:t>30 min</w:t>
      </w:r>
    </w:p>
    <w:p w14:paraId="41637147" w14:textId="2C20B4D6" w:rsidR="00E827FA" w:rsidRPr="0014195E" w:rsidRDefault="005815CB" w:rsidP="00E827FA">
      <w:pPr>
        <w:pStyle w:val="03OUTCOMEHeader"/>
        <w:rPr>
          <w:lang w:val="uz-Cyrl-UZ"/>
        </w:rPr>
      </w:pPr>
      <w:r w:rsidRPr="0014195E">
        <w:rPr>
          <w:lang w:val="uz-Cyrl-UZ"/>
        </w:rPr>
        <w:t>¿QUÉ NECESITARÁS?</w:t>
      </w:r>
    </w:p>
    <w:p w14:paraId="1EFD7654" w14:textId="19F7B9E5" w:rsidR="00E827FA" w:rsidRPr="0014195E" w:rsidRDefault="00E827FA" w:rsidP="00E827FA">
      <w:pPr>
        <w:pStyle w:val="03Outcometextbullets"/>
        <w:rPr>
          <w:lang w:val="uz-Cyrl-UZ"/>
        </w:rPr>
      </w:pPr>
      <w:r w:rsidRPr="0014195E">
        <w:rPr>
          <w:lang w:val="uz-Cyrl-UZ"/>
        </w:rPr>
        <w:t>Bibl</w:t>
      </w:r>
      <w:r w:rsidR="005815CB" w:rsidRPr="0014195E">
        <w:rPr>
          <w:lang w:val="uz-Cyrl-UZ"/>
        </w:rPr>
        <w:t>ia</w:t>
      </w:r>
      <w:r w:rsidRPr="0014195E">
        <w:rPr>
          <w:lang w:val="uz-Cyrl-UZ"/>
        </w:rPr>
        <w:t>s</w:t>
      </w:r>
    </w:p>
    <w:p w14:paraId="7CB13D91" w14:textId="46DF04A7" w:rsidR="00E827FA" w:rsidRPr="0014195E" w:rsidRDefault="005815CB" w:rsidP="00E827FA">
      <w:pPr>
        <w:pStyle w:val="03Outcometextbullets"/>
        <w:rPr>
          <w:lang w:val="uz-Cyrl-UZ"/>
        </w:rPr>
      </w:pPr>
      <w:r w:rsidRPr="0014195E">
        <w:rPr>
          <w:lang w:val="uz-Cyrl-UZ"/>
        </w:rPr>
        <w:t>Papel carta</w:t>
      </w:r>
    </w:p>
    <w:p w14:paraId="3693E7B3" w14:textId="222C3BD9" w:rsidR="00E827FA" w:rsidRPr="0014195E" w:rsidRDefault="005815CB" w:rsidP="00E827FA">
      <w:pPr>
        <w:pStyle w:val="03Outcometextbullets"/>
        <w:rPr>
          <w:lang w:val="uz-Cyrl-UZ"/>
        </w:rPr>
      </w:pPr>
      <w:r w:rsidRPr="0014195E">
        <w:rPr>
          <w:lang w:val="uz-Cyrl-UZ"/>
        </w:rPr>
        <w:t>Proyector de video y audio</w:t>
      </w:r>
    </w:p>
    <w:p w14:paraId="632C99F6" w14:textId="4F4484FB" w:rsidR="00E827FA" w:rsidRPr="0014195E" w:rsidRDefault="00E827FA" w:rsidP="00E827FA">
      <w:pPr>
        <w:pStyle w:val="04SESSIONOUTLINEHEADING"/>
        <w:rPr>
          <w:lang w:val="uz-Cyrl-UZ"/>
        </w:rPr>
      </w:pPr>
      <w:r w:rsidRPr="0014195E">
        <w:rPr>
          <w:lang w:val="uz-Cyrl-UZ"/>
        </w:rPr>
        <w:t>Model</w:t>
      </w:r>
      <w:r w:rsidR="005815CB" w:rsidRPr="0014195E">
        <w:rPr>
          <w:lang w:val="uz-Cyrl-UZ"/>
        </w:rPr>
        <w:t>O</w:t>
      </w:r>
      <w:r w:rsidRPr="0014195E">
        <w:rPr>
          <w:lang w:val="uz-Cyrl-UZ"/>
        </w:rPr>
        <w:t xml:space="preserve">s </w:t>
      </w:r>
      <w:r w:rsidR="005815CB" w:rsidRPr="0014195E">
        <w:rPr>
          <w:lang w:val="uz-Cyrl-UZ"/>
        </w:rPr>
        <w:t>DE</w:t>
      </w:r>
      <w:r w:rsidRPr="0014195E">
        <w:rPr>
          <w:lang w:val="uz-Cyrl-UZ"/>
        </w:rPr>
        <w:t xml:space="preserve"> Kidshubs</w:t>
      </w:r>
    </w:p>
    <w:p w14:paraId="411B6DB3" w14:textId="4B4094D7" w:rsidR="00E827FA" w:rsidRPr="0014195E" w:rsidRDefault="00E827FA" w:rsidP="00E827FA">
      <w:pPr>
        <w:pStyle w:val="04sessionoutlinewords"/>
        <w:rPr>
          <w:lang w:val="uz-Cyrl-UZ"/>
        </w:rPr>
      </w:pPr>
      <w:r w:rsidRPr="0014195E">
        <w:rPr>
          <w:lang w:val="uz-Cyrl-UZ"/>
        </w:rPr>
        <w:t>program</w:t>
      </w:r>
      <w:r w:rsidR="005815CB" w:rsidRPr="0014195E">
        <w:rPr>
          <w:lang w:val="uz-Cyrl-UZ"/>
        </w:rPr>
        <w:t>A DE ENTRENAMIENTO</w:t>
      </w:r>
    </w:p>
    <w:p w14:paraId="544C451E" w14:textId="0A4F99F9" w:rsidR="00E827FA" w:rsidRPr="0014195E" w:rsidRDefault="00E827FA" w:rsidP="00E827FA">
      <w:pPr>
        <w:pStyle w:val="04StepsintheLesson"/>
        <w:rPr>
          <w:lang w:val="uz-Cyrl-UZ"/>
        </w:rPr>
      </w:pPr>
      <w:r w:rsidRPr="0014195E">
        <w:rPr>
          <w:lang w:val="uz-Cyrl-UZ"/>
        </w:rPr>
        <w:t>Introduc</w:t>
      </w:r>
      <w:r w:rsidR="005815CB" w:rsidRPr="0014195E">
        <w:rPr>
          <w:lang w:val="uz-Cyrl-UZ"/>
        </w:rPr>
        <w:t>ció</w:t>
      </w:r>
      <w:r w:rsidRPr="0014195E">
        <w:rPr>
          <w:lang w:val="uz-Cyrl-UZ"/>
        </w:rPr>
        <w:t>n</w:t>
      </w:r>
      <w:r w:rsidR="0046645B" w:rsidRPr="0014195E">
        <w:rPr>
          <w:lang w:val="uz-Cyrl-UZ"/>
        </w:rPr>
        <w:tab/>
        <w:t>10 min</w:t>
      </w:r>
    </w:p>
    <w:p w14:paraId="0D04689E" w14:textId="7C3ED431" w:rsidR="00E827FA" w:rsidRPr="0014195E" w:rsidRDefault="005815CB" w:rsidP="00E827FA">
      <w:pPr>
        <w:pStyle w:val="04Steps-ActivityStepHeading"/>
        <w:rPr>
          <w:lang w:val="uz-Cyrl-UZ"/>
        </w:rPr>
      </w:pPr>
      <w:r w:rsidRPr="0014195E">
        <w:rPr>
          <w:lang w:val="uz-Cyrl-UZ"/>
        </w:rPr>
        <w:t xml:space="preserve">Muchos modelos de </w:t>
      </w:r>
      <w:r w:rsidR="00E827FA" w:rsidRPr="0014195E">
        <w:rPr>
          <w:lang w:val="uz-Cyrl-UZ"/>
        </w:rPr>
        <w:t>KidsHubs</w:t>
      </w:r>
    </w:p>
    <w:p w14:paraId="7D2E2B45" w14:textId="4743F76A" w:rsidR="00E827FA" w:rsidRPr="0014195E" w:rsidRDefault="005815CB" w:rsidP="00E827FA">
      <w:pPr>
        <w:pStyle w:val="05Steps-Instructions"/>
        <w:rPr>
          <w:lang w:val="uz-Cyrl-UZ"/>
        </w:rPr>
      </w:pPr>
      <w:r w:rsidRPr="0014195E">
        <w:rPr>
          <w:lang w:val="uz-Cyrl-UZ"/>
        </w:rPr>
        <w:t>Cada KidsHubs será único. El carácter de los grupos dependerá de muchas cosas</w:t>
      </w:r>
      <w:r w:rsidR="00E827FA" w:rsidRPr="0014195E">
        <w:rPr>
          <w:lang w:val="uz-Cyrl-UZ"/>
        </w:rPr>
        <w:t xml:space="preserve">. </w:t>
      </w:r>
    </w:p>
    <w:p w14:paraId="6F3EE6E8" w14:textId="0AA15584" w:rsidR="00E827FA" w:rsidRPr="0014195E" w:rsidRDefault="005815CB" w:rsidP="00E827FA">
      <w:pPr>
        <w:pStyle w:val="05Steps-Instructions"/>
        <w:rPr>
          <w:lang w:val="uz-Cyrl-UZ"/>
        </w:rPr>
      </w:pPr>
      <w:r w:rsidRPr="0014195E">
        <w:rPr>
          <w:lang w:val="uz-Cyrl-UZ"/>
        </w:rPr>
        <w:t>Como grupo, trate de pensar en todos los factores que harán que un KidsHub sea único. Estos son los principales factores</w:t>
      </w:r>
      <w:r w:rsidR="00E827FA" w:rsidRPr="0014195E">
        <w:rPr>
          <w:lang w:val="uz-Cyrl-UZ"/>
        </w:rPr>
        <w:t>:</w:t>
      </w:r>
    </w:p>
    <w:p w14:paraId="5B2D4166" w14:textId="5E693CB2" w:rsidR="00E827FA" w:rsidRPr="0014195E" w:rsidRDefault="005815CB" w:rsidP="005815CB">
      <w:pPr>
        <w:pStyle w:val="05Steps-bullets"/>
        <w:rPr>
          <w:lang w:val="uz-Cyrl-UZ"/>
        </w:rPr>
      </w:pPr>
      <w:r w:rsidRPr="0014195E">
        <w:rPr>
          <w:lang w:val="uz-Cyrl-UZ"/>
        </w:rPr>
        <w:t>Las habilidades de los líderes</w:t>
      </w:r>
    </w:p>
    <w:p w14:paraId="7232CE47" w14:textId="3E90687D" w:rsidR="00E827FA" w:rsidRPr="0014195E" w:rsidRDefault="005815CB" w:rsidP="005815CB">
      <w:pPr>
        <w:pStyle w:val="05Steps-bullets"/>
        <w:rPr>
          <w:lang w:val="uz-Cyrl-UZ"/>
        </w:rPr>
      </w:pPr>
      <w:r w:rsidRPr="0014195E">
        <w:rPr>
          <w:lang w:val="uz-Cyrl-UZ"/>
        </w:rPr>
        <w:t>Los intereses específicos de los niños</w:t>
      </w:r>
    </w:p>
    <w:p w14:paraId="22206D09" w14:textId="6E191253" w:rsidR="00E827FA" w:rsidRPr="0014195E" w:rsidRDefault="005815CB" w:rsidP="00E827FA">
      <w:pPr>
        <w:pStyle w:val="05Steps-bullets"/>
        <w:rPr>
          <w:lang w:val="uz-Cyrl-UZ"/>
        </w:rPr>
      </w:pPr>
      <w:r w:rsidRPr="0014195E">
        <w:rPr>
          <w:lang w:val="uz-Cyrl-UZ"/>
        </w:rPr>
        <w:t>La edad de los niños</w:t>
      </w:r>
    </w:p>
    <w:p w14:paraId="5103B3D5" w14:textId="30C887BC" w:rsidR="00E827FA" w:rsidRPr="0014195E" w:rsidRDefault="005815CB" w:rsidP="00E827FA">
      <w:pPr>
        <w:pStyle w:val="05Steps-bullets"/>
        <w:rPr>
          <w:lang w:val="uz-Cyrl-UZ"/>
        </w:rPr>
      </w:pPr>
      <w:r w:rsidRPr="0014195E">
        <w:rPr>
          <w:lang w:val="uz-Cyrl-UZ"/>
        </w:rPr>
        <w:t xml:space="preserve">La cultura y el carácter de la iglesia y la ciudad </w:t>
      </w:r>
    </w:p>
    <w:p w14:paraId="1616C9C0" w14:textId="22C2A5D4" w:rsidR="00E827FA" w:rsidRPr="0014195E" w:rsidRDefault="005815CB" w:rsidP="00E827FA">
      <w:pPr>
        <w:pStyle w:val="05Steps-bullets"/>
        <w:rPr>
          <w:lang w:val="uz-Cyrl-UZ"/>
        </w:rPr>
      </w:pPr>
      <w:r w:rsidRPr="0014195E">
        <w:rPr>
          <w:lang w:val="uz-Cyrl-UZ"/>
        </w:rPr>
        <w:t>El número de líderes disponibles</w:t>
      </w:r>
    </w:p>
    <w:p w14:paraId="0346764A" w14:textId="32AE78A1" w:rsidR="00E827FA" w:rsidRPr="0014195E" w:rsidRDefault="005815CB" w:rsidP="00E827FA">
      <w:pPr>
        <w:pStyle w:val="05Steps-bullets"/>
        <w:rPr>
          <w:lang w:val="uz-Cyrl-UZ"/>
        </w:rPr>
      </w:pPr>
      <w:r w:rsidRPr="0014195E">
        <w:rPr>
          <w:lang w:val="uz-Cyrl-UZ"/>
        </w:rPr>
        <w:t xml:space="preserve">La creatividad del equipo </w:t>
      </w:r>
    </w:p>
    <w:p w14:paraId="41349673" w14:textId="4F20A6DE" w:rsidR="00E827FA" w:rsidRPr="0014195E" w:rsidRDefault="005815CB" w:rsidP="00E827FA">
      <w:pPr>
        <w:pStyle w:val="05Steps-bullets"/>
        <w:rPr>
          <w:lang w:val="uz-Cyrl-UZ"/>
        </w:rPr>
      </w:pPr>
      <w:r w:rsidRPr="0014195E">
        <w:rPr>
          <w:lang w:val="uz-Cyrl-UZ"/>
        </w:rPr>
        <w:t xml:space="preserve">Los recursos descubiertos </w:t>
      </w:r>
    </w:p>
    <w:p w14:paraId="197CA202" w14:textId="2B2E87A6" w:rsidR="00E827FA" w:rsidRPr="0014195E" w:rsidRDefault="005815CB" w:rsidP="00E827FA">
      <w:pPr>
        <w:pStyle w:val="05Steps-bullets"/>
        <w:numPr>
          <w:ilvl w:val="0"/>
          <w:numId w:val="0"/>
        </w:numPr>
        <w:ind w:left="2410" w:hanging="294"/>
        <w:rPr>
          <w:lang w:val="uz-Cyrl-UZ"/>
        </w:rPr>
      </w:pPr>
      <w:r w:rsidRPr="0014195E">
        <w:rPr>
          <w:lang w:val="uz-Cyrl-UZ"/>
        </w:rPr>
        <w:t>Discutan esto juntos y agreguen otros</w:t>
      </w:r>
      <w:r w:rsidR="00E827FA" w:rsidRPr="0014195E">
        <w:rPr>
          <w:lang w:val="uz-Cyrl-UZ"/>
        </w:rPr>
        <w:t>.</w:t>
      </w:r>
    </w:p>
    <w:p w14:paraId="5D5FE43E" w14:textId="58F7071E" w:rsidR="00E827FA" w:rsidRPr="0014195E" w:rsidRDefault="00E827FA" w:rsidP="00E827FA">
      <w:pPr>
        <w:pStyle w:val="04StepsintheLesson"/>
        <w:rPr>
          <w:lang w:val="uz-Cyrl-UZ"/>
        </w:rPr>
      </w:pPr>
      <w:r w:rsidRPr="0014195E">
        <w:rPr>
          <w:lang w:val="uz-Cyrl-UZ"/>
        </w:rPr>
        <w:lastRenderedPageBreak/>
        <w:t>KidsHubs local</w:t>
      </w:r>
      <w:r w:rsidR="0046645B" w:rsidRPr="0014195E">
        <w:rPr>
          <w:lang w:val="uz-Cyrl-UZ"/>
        </w:rPr>
        <w:tab/>
        <w:t>30 min</w:t>
      </w:r>
    </w:p>
    <w:p w14:paraId="42C3FD3C" w14:textId="7D83C38A" w:rsidR="00E827FA" w:rsidRPr="0014195E" w:rsidRDefault="005B2263" w:rsidP="00E827FA">
      <w:pPr>
        <w:pStyle w:val="04Steps-ActivityStepHeading"/>
        <w:rPr>
          <w:lang w:val="uz-Cyrl-UZ"/>
        </w:rPr>
      </w:pPr>
      <w:r w:rsidRPr="0014195E">
        <w:rPr>
          <w:lang w:val="uz-Cyrl-UZ"/>
        </w:rPr>
        <w:t xml:space="preserve">Explicar diferentes modelos de </w:t>
      </w:r>
      <w:r w:rsidR="00E827FA" w:rsidRPr="0014195E">
        <w:rPr>
          <w:lang w:val="uz-Cyrl-UZ"/>
        </w:rPr>
        <w:t>KidsHubs</w:t>
      </w:r>
    </w:p>
    <w:p w14:paraId="73D6B10C" w14:textId="123ACF11" w:rsidR="00E827FA" w:rsidRPr="0014195E" w:rsidRDefault="005B2263" w:rsidP="00E827FA">
      <w:pPr>
        <w:pStyle w:val="05Steps-Instructions"/>
        <w:rPr>
          <w:lang w:val="uz-Cyrl-UZ"/>
        </w:rPr>
      </w:pPr>
      <w:r w:rsidRPr="0014195E">
        <w:rPr>
          <w:lang w:val="uz-Cyrl-UZ"/>
        </w:rPr>
        <w:t>Explicar las diferentes maneras en que los líderes utilizaron el modelo KidsHubs usando historias y fotos. Sus historias de sus KidsHubs se escriben a continuación</w:t>
      </w:r>
      <w:r w:rsidR="004A6EF9" w:rsidRPr="0014195E">
        <w:rPr>
          <w:lang w:val="uz-Cyrl-UZ"/>
        </w:rPr>
        <w:t>.</w:t>
      </w:r>
    </w:p>
    <w:p w14:paraId="0E5319CA" w14:textId="62DB239B" w:rsidR="00E827FA" w:rsidRPr="0014195E" w:rsidRDefault="005B2263" w:rsidP="00E827FA">
      <w:pPr>
        <w:pStyle w:val="05Steps-KEYQUESTION"/>
        <w:rPr>
          <w:lang w:val="uz-Cyrl-UZ"/>
        </w:rPr>
      </w:pPr>
      <w:r w:rsidRPr="0014195E">
        <w:rPr>
          <w:lang w:val="uz-Cyrl-UZ"/>
        </w:rPr>
        <w:t xml:space="preserve">KidsHubs en </w:t>
      </w:r>
      <w:r w:rsidR="005C145D" w:rsidRPr="0014195E">
        <w:rPr>
          <w:lang w:val="uz-Cyrl-UZ"/>
        </w:rPr>
        <w:t>Calcut</w:t>
      </w:r>
      <w:r w:rsidRPr="0014195E">
        <w:rPr>
          <w:lang w:val="uz-Cyrl-UZ"/>
        </w:rPr>
        <w:t>a</w:t>
      </w:r>
      <w:r w:rsidR="005C145D" w:rsidRPr="0014195E">
        <w:rPr>
          <w:lang w:val="uz-Cyrl-UZ"/>
        </w:rPr>
        <w:t xml:space="preserve"> - Multimedia</w:t>
      </w:r>
    </w:p>
    <w:p w14:paraId="25111AC0" w14:textId="3B3AB049" w:rsidR="00E827FA" w:rsidRPr="0014195E" w:rsidRDefault="005C145D" w:rsidP="00E827FA">
      <w:pPr>
        <w:pStyle w:val="05Steps-Instructions"/>
        <w:jc w:val="both"/>
        <w:rPr>
          <w:lang w:val="uz-Cyrl-UZ"/>
        </w:rPr>
      </w:pPr>
      <w:r w:rsidRPr="0014195E">
        <w:rPr>
          <w:lang w:val="uz-Cyrl-UZ"/>
        </w:rPr>
        <w:t>Una capacitación en KidsHubs sobre cómo hacer videos con niños se realizó por primera vez en Calcuta. Se creó una versión simplificada del manual de KidsHub Media como resultado de esta capacitación con los niños</w:t>
      </w:r>
      <w:r w:rsidR="004A6EF9" w:rsidRPr="0014195E">
        <w:rPr>
          <w:lang w:val="uz-Cyrl-UZ"/>
        </w:rPr>
        <w:t>.</w:t>
      </w:r>
      <w:r w:rsidR="00E827FA" w:rsidRPr="0014195E">
        <w:rPr>
          <w:lang w:val="uz-Cyrl-UZ"/>
        </w:rPr>
        <w:t xml:space="preserve"> </w:t>
      </w:r>
    </w:p>
    <w:p w14:paraId="1C3BEC5A" w14:textId="5E639B51" w:rsidR="00E827FA" w:rsidRPr="0014195E" w:rsidRDefault="005C145D" w:rsidP="00E827FA">
      <w:pPr>
        <w:pStyle w:val="05Steps-Instructions"/>
        <w:jc w:val="both"/>
        <w:rPr>
          <w:lang w:val="uz-Cyrl-UZ"/>
        </w:rPr>
      </w:pPr>
      <w:r w:rsidRPr="0014195E">
        <w:rPr>
          <w:lang w:val="uz-Cyrl-UZ"/>
        </w:rPr>
        <w:t xml:space="preserve">Los niños de bajos recursos económicos que formaban parte de una escuela dirigida por una ONG formaban parte de esta primera capacitación. La capacitación se llevó a cabo durante sus vacaciones escolares en las instalaciones de la escuela. Los niños que </w:t>
      </w:r>
      <w:r w:rsidR="007C2917" w:rsidRPr="0014195E">
        <w:rPr>
          <w:lang w:val="uz-Cyrl-UZ"/>
        </w:rPr>
        <w:t>nunca</w:t>
      </w:r>
      <w:r w:rsidRPr="0014195E">
        <w:rPr>
          <w:lang w:val="uz-Cyrl-UZ"/>
        </w:rPr>
        <w:t xml:space="preserve"> habían usado una cámara digital aprendieron el arte de hacer videos en una semana y pudieron escribir, representar y grabar historias bíblicas y hechos sobre su entorno. Este entrenamiento concluyó con un alcance para su comunidad y sus padres. Los estudiantes también filmaron segmentos para el programa de TV KidsHub India. Estos niños continúan estudiando la Palabra juntos y también filman eventos escolares</w:t>
      </w:r>
      <w:r w:rsidR="00E827FA" w:rsidRPr="0014195E">
        <w:rPr>
          <w:lang w:val="uz-Cyrl-UZ"/>
        </w:rPr>
        <w:t xml:space="preserve">. </w:t>
      </w:r>
    </w:p>
    <w:p w14:paraId="69A3EA5B" w14:textId="5DDE57EA" w:rsidR="00B548AC" w:rsidRPr="0014195E" w:rsidRDefault="005C145D" w:rsidP="005C145D">
      <w:pPr>
        <w:pStyle w:val="04Steps-ActivityStepHeading"/>
        <w:rPr>
          <w:lang w:val="uz-Cyrl-UZ"/>
        </w:rPr>
      </w:pPr>
      <w:r w:rsidRPr="0014195E">
        <w:rPr>
          <w:lang w:val="uz-Cyrl-UZ"/>
        </w:rPr>
        <w:t>Puntos clave</w:t>
      </w:r>
    </w:p>
    <w:p w14:paraId="41E6FFCD" w14:textId="62B0E1EC" w:rsidR="00E827FA" w:rsidRPr="0014195E" w:rsidRDefault="005C145D" w:rsidP="00B548AC">
      <w:pPr>
        <w:pStyle w:val="05Steps-bullets"/>
        <w:rPr>
          <w:lang w:val="uz-Cyrl-UZ"/>
        </w:rPr>
      </w:pPr>
      <w:r w:rsidRPr="0014195E">
        <w:rPr>
          <w:lang w:val="uz-Cyrl-UZ"/>
        </w:rPr>
        <w:t>Cualquiera puede aprender habilidades multimedia</w:t>
      </w:r>
      <w:r w:rsidR="00E827FA" w:rsidRPr="0014195E">
        <w:rPr>
          <w:lang w:val="uz-Cyrl-UZ"/>
        </w:rPr>
        <w:t xml:space="preserve">. </w:t>
      </w:r>
    </w:p>
    <w:p w14:paraId="55F043C6" w14:textId="3DE5038A" w:rsidR="00E827FA" w:rsidRPr="0014195E" w:rsidRDefault="005C145D" w:rsidP="00B548AC">
      <w:pPr>
        <w:pStyle w:val="05Steps-bullets"/>
        <w:rPr>
          <w:lang w:val="uz-Cyrl-UZ"/>
        </w:rPr>
      </w:pPr>
      <w:r w:rsidRPr="0014195E">
        <w:rPr>
          <w:lang w:val="uz-Cyrl-UZ"/>
        </w:rPr>
        <w:t>Puede realizar un curso intensivo de una semana como campamento de medios en las vacaciones de verano o invierno. También se puede ejecutar una vez a la semana durante 5 a 10 semanas</w:t>
      </w:r>
      <w:r w:rsidR="00E827FA" w:rsidRPr="0014195E">
        <w:rPr>
          <w:lang w:val="uz-Cyrl-UZ"/>
        </w:rPr>
        <w:t xml:space="preserve">. </w:t>
      </w:r>
    </w:p>
    <w:p w14:paraId="7D64D6C5" w14:textId="2F13C91A" w:rsidR="00E827FA" w:rsidRPr="0014195E" w:rsidRDefault="005C145D" w:rsidP="00B548AC">
      <w:pPr>
        <w:pStyle w:val="05Steps-bullets"/>
        <w:rPr>
          <w:lang w:val="uz-Cyrl-UZ"/>
        </w:rPr>
      </w:pPr>
      <w:r w:rsidRPr="0014195E">
        <w:rPr>
          <w:lang w:val="uz-Cyrl-UZ"/>
        </w:rPr>
        <w:t>El final de la capacitación se puede utilizar como un alcance en su área</w:t>
      </w:r>
      <w:r w:rsidR="00E827FA" w:rsidRPr="0014195E">
        <w:rPr>
          <w:lang w:val="uz-Cyrl-UZ"/>
        </w:rPr>
        <w:t xml:space="preserve">. </w:t>
      </w:r>
    </w:p>
    <w:p w14:paraId="20904D96" w14:textId="0AF9612B" w:rsidR="00E827FA" w:rsidRPr="0014195E" w:rsidRDefault="005C145D" w:rsidP="00B548AC">
      <w:pPr>
        <w:pStyle w:val="05Steps-bullets"/>
        <w:rPr>
          <w:lang w:val="uz-Cyrl-UZ"/>
        </w:rPr>
      </w:pPr>
      <w:r w:rsidRPr="0014195E">
        <w:rPr>
          <w:lang w:val="uz-Cyrl-UZ"/>
        </w:rPr>
        <w:t xml:space="preserve">Continúe brindando oportunidades a los niños de usar sus nuevas habilidades en su escuela y vecindario. Cree videos para cargar en </w:t>
      </w:r>
      <w:hyperlink r:id="rId28" w:history="1">
        <w:r w:rsidRPr="0014195E">
          <w:rPr>
            <w:rStyle w:val="Hyperlink"/>
            <w:lang w:val="uz-Cyrl-UZ"/>
          </w:rPr>
          <w:t>www.kidshubtv.com</w:t>
        </w:r>
      </w:hyperlink>
      <w:r w:rsidRPr="0014195E">
        <w:rPr>
          <w:lang w:val="uz-Cyrl-UZ"/>
        </w:rPr>
        <w:t xml:space="preserve"> y compártalos en teléfonos móviles, unidades USB y DVD</w:t>
      </w:r>
      <w:r w:rsidR="00E827FA" w:rsidRPr="0014195E">
        <w:rPr>
          <w:lang w:val="uz-Cyrl-UZ"/>
        </w:rPr>
        <w:t>.</w:t>
      </w:r>
    </w:p>
    <w:p w14:paraId="5AFD3D72" w14:textId="05E73F56" w:rsidR="00E827FA" w:rsidRPr="0014195E" w:rsidRDefault="005C145D" w:rsidP="00B548AC">
      <w:pPr>
        <w:pStyle w:val="05Steps-bullets"/>
        <w:rPr>
          <w:lang w:val="uz-Cyrl-UZ"/>
        </w:rPr>
      </w:pPr>
      <w:r w:rsidRPr="0014195E">
        <w:rPr>
          <w:lang w:val="uz-Cyrl-UZ"/>
        </w:rPr>
        <w:t>Los niños pueden continuar siendo parte de un estudio bíblico regular</w:t>
      </w:r>
      <w:r w:rsidR="00E827FA" w:rsidRPr="0014195E">
        <w:rPr>
          <w:lang w:val="uz-Cyrl-UZ"/>
        </w:rPr>
        <w:t xml:space="preserve">. </w:t>
      </w:r>
    </w:p>
    <w:p w14:paraId="402B22F8" w14:textId="77777777" w:rsidR="00E827FA" w:rsidRPr="0014195E" w:rsidRDefault="00E827FA" w:rsidP="00E827FA">
      <w:pPr>
        <w:pStyle w:val="05Steps-Instructions"/>
        <w:rPr>
          <w:lang w:val="uz-Cyrl-UZ"/>
        </w:rPr>
      </w:pPr>
      <w:r w:rsidRPr="0014195E">
        <w:rPr>
          <w:noProof/>
          <w:lang w:eastAsia="en-US"/>
        </w:rPr>
        <w:drawing>
          <wp:inline distT="0" distB="0" distL="0" distR="0" wp14:anchorId="5D5172E5" wp14:editId="18B190D6">
            <wp:extent cx="3987800" cy="54165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987800" cy="541655"/>
                    </a:xfrm>
                    <a:prstGeom prst="rect">
                      <a:avLst/>
                    </a:prstGeom>
                    <a:noFill/>
                    <a:ln>
                      <a:noFill/>
                    </a:ln>
                  </pic:spPr>
                </pic:pic>
              </a:graphicData>
            </a:graphic>
          </wp:inline>
        </w:drawing>
      </w:r>
    </w:p>
    <w:p w14:paraId="51E954CA" w14:textId="77777777" w:rsidR="00E827FA" w:rsidRPr="0014195E" w:rsidRDefault="00E827FA" w:rsidP="00E827FA">
      <w:pPr>
        <w:pStyle w:val="05Steps-Instructions"/>
        <w:rPr>
          <w:lang w:val="uz-Cyrl-UZ"/>
        </w:rPr>
      </w:pPr>
    </w:p>
    <w:p w14:paraId="7F66BB45" w14:textId="1818FF2E" w:rsidR="00E827FA" w:rsidRPr="0014195E" w:rsidRDefault="00E827FA" w:rsidP="00E827FA">
      <w:pPr>
        <w:pStyle w:val="05Steps-KEYQUESTION"/>
        <w:rPr>
          <w:lang w:val="uz-Cyrl-UZ"/>
        </w:rPr>
      </w:pPr>
      <w:r w:rsidRPr="0014195E">
        <w:rPr>
          <w:lang w:val="uz-Cyrl-UZ"/>
        </w:rPr>
        <w:t>KidsHubs</w:t>
      </w:r>
      <w:r w:rsidR="005C145D" w:rsidRPr="0014195E">
        <w:rPr>
          <w:lang w:val="uz-Cyrl-UZ"/>
        </w:rPr>
        <w:t xml:space="preserve"> en Chennai</w:t>
      </w:r>
      <w:r w:rsidRPr="0014195E">
        <w:rPr>
          <w:lang w:val="uz-Cyrl-UZ"/>
        </w:rPr>
        <w:t xml:space="preserve"> - M</w:t>
      </w:r>
      <w:r w:rsidR="005C145D" w:rsidRPr="0014195E">
        <w:rPr>
          <w:lang w:val="uz-Cyrl-UZ"/>
        </w:rPr>
        <w:t>ultim</w:t>
      </w:r>
      <w:r w:rsidRPr="0014195E">
        <w:rPr>
          <w:lang w:val="uz-Cyrl-UZ"/>
        </w:rPr>
        <w:t>edia</w:t>
      </w:r>
    </w:p>
    <w:p w14:paraId="232B49DE" w14:textId="249775B3" w:rsidR="00E827FA" w:rsidRPr="0014195E" w:rsidRDefault="007459E5" w:rsidP="00E827FA">
      <w:pPr>
        <w:pStyle w:val="05Steps-Instructions"/>
        <w:rPr>
          <w:lang w:val="uz-Cyrl-UZ"/>
        </w:rPr>
      </w:pPr>
      <w:r w:rsidRPr="0014195E">
        <w:rPr>
          <w:lang w:val="uz-Cyrl-UZ"/>
        </w:rPr>
        <w:t xml:space="preserve">El Manual de multimedia simplificado se usó por primera vez en una capacitación de medios de KidsHubs en Chennai con 14 líderes de 4 organizaciones diferentes para presentar a los líderes locales de niños el concepto de KidsHubs. Las lecciones fueron tan fáciles de usar que las personas que no sabían de </w:t>
      </w:r>
      <w:r w:rsidR="007C2917" w:rsidRPr="0014195E">
        <w:rPr>
          <w:lang w:val="uz-Cyrl-UZ"/>
        </w:rPr>
        <w:t>multimedia</w:t>
      </w:r>
      <w:r w:rsidRPr="0014195E">
        <w:rPr>
          <w:lang w:val="uz-Cyrl-UZ"/>
        </w:rPr>
        <w:t xml:space="preserve"> pudieron comprenderlas y enseñarlas fácilmente</w:t>
      </w:r>
      <w:r w:rsidR="00E827FA" w:rsidRPr="0014195E">
        <w:rPr>
          <w:lang w:val="uz-Cyrl-UZ"/>
        </w:rPr>
        <w:t xml:space="preserve">. </w:t>
      </w:r>
    </w:p>
    <w:p w14:paraId="4EBD909B" w14:textId="492E7686" w:rsidR="00E827FA" w:rsidRPr="0014195E" w:rsidRDefault="007459E5" w:rsidP="00E827FA">
      <w:pPr>
        <w:pStyle w:val="05Steps-Instructions"/>
        <w:rPr>
          <w:lang w:val="uz-Cyrl-UZ"/>
        </w:rPr>
      </w:pPr>
      <w:r w:rsidRPr="0014195E">
        <w:rPr>
          <w:lang w:val="uz-Cyrl-UZ"/>
        </w:rPr>
        <w:lastRenderedPageBreak/>
        <w:t>Más tarde, se llevó a cabo un Entrenamiento de KidsHubs en Medios durante 18 sábados consecutivos (1 hora a la semana) en el que participaron 10 chicos de un Club Infantil. Como proyecto, los niños filmaron el Programa de Navidad del Club Infantil. Más adelante en el año, los mismos muchachos también participaron en la cobertura del día de cierre del programa VBS. En general, los niños estaban muy emocionados de participar en la capacitación de KidsHub Media y también expresaron su interés en capacitarse en Computadoras y en inglés conversacional, también</w:t>
      </w:r>
      <w:r w:rsidR="00E827FA" w:rsidRPr="0014195E">
        <w:rPr>
          <w:lang w:val="uz-Cyrl-UZ"/>
        </w:rPr>
        <w:t>.</w:t>
      </w:r>
    </w:p>
    <w:p w14:paraId="596164AC" w14:textId="1B48EEED" w:rsidR="00E827FA" w:rsidRPr="0014195E" w:rsidRDefault="007459E5" w:rsidP="00E827FA">
      <w:pPr>
        <w:pStyle w:val="05Steps-Instructions"/>
        <w:rPr>
          <w:lang w:val="uz-Cyrl-UZ"/>
        </w:rPr>
      </w:pPr>
      <w:r w:rsidRPr="0014195E">
        <w:rPr>
          <w:lang w:val="uz-Cyrl-UZ"/>
        </w:rPr>
        <w:t>El próximo entrenamiento de KidsHubs Media se realizó en un suburbio de Chennai para 7 niñas en la casa de un líder. Como resultado de este entrenamiento, se produjeron 8 videos de historia bíblica. Este KidsHubs involucró hablar con pastores y obtener permiso para usar sus instalaciones para grabar algunos de los videos. Como resultado de este KidsHubs, una de las chicas se interesó en la edición y ahora está involucrada en la edición para una iglesia local</w:t>
      </w:r>
      <w:r w:rsidR="00E827FA" w:rsidRPr="0014195E">
        <w:rPr>
          <w:lang w:val="uz-Cyrl-UZ"/>
        </w:rPr>
        <w:t>.</w:t>
      </w:r>
    </w:p>
    <w:p w14:paraId="085FF693" w14:textId="6ECD8A2C" w:rsidR="00E827FA" w:rsidRPr="0014195E" w:rsidRDefault="007459E5" w:rsidP="00E827FA">
      <w:pPr>
        <w:pStyle w:val="05Steps-Instructions"/>
        <w:rPr>
          <w:lang w:val="uz-Cyrl-UZ"/>
        </w:rPr>
      </w:pPr>
      <w:r w:rsidRPr="0014195E">
        <w:rPr>
          <w:lang w:val="uz-Cyrl-UZ"/>
        </w:rPr>
        <w:t>El tercer KidsHubs se llevó a cabo en un Centro de Alimentación donde 20 niños de la comunidad se reunieron durante 6 días y fueron capacitados en Medios por un trabajador del Ministerio de Niños que tenía experiencia con los medios. También involucró a otros jóvenes con experiencia en Comunicación Visual. El entrenamiento fue muy relacional y basado en la Biblia</w:t>
      </w:r>
      <w:r w:rsidR="00E827FA" w:rsidRPr="0014195E">
        <w:rPr>
          <w:lang w:val="uz-Cyrl-UZ"/>
        </w:rPr>
        <w:t xml:space="preserve">. </w:t>
      </w:r>
    </w:p>
    <w:p w14:paraId="648321F1" w14:textId="7486467F" w:rsidR="00E827FA" w:rsidRPr="0014195E" w:rsidRDefault="007459E5" w:rsidP="00E827FA">
      <w:pPr>
        <w:pStyle w:val="05Steps-Instructions"/>
        <w:rPr>
          <w:lang w:val="uz-Cyrl-UZ"/>
        </w:rPr>
      </w:pPr>
      <w:r w:rsidRPr="0014195E">
        <w:rPr>
          <w:lang w:val="uz-Cyrl-UZ"/>
        </w:rPr>
        <w:t xml:space="preserve">Sentimos la necesidad de traducir el video del Manual de Medios a Tamil, por lo que podría beneficiar a muchas personas en Tamil Nadu, India. Está disponible en </w:t>
      </w:r>
      <w:hyperlink r:id="rId30" w:history="1">
        <w:r w:rsidRPr="0014195E">
          <w:rPr>
            <w:rStyle w:val="Hyperlink"/>
            <w:lang w:val="uz-Cyrl-UZ"/>
          </w:rPr>
          <w:t>www.kidshubs.com</w:t>
        </w:r>
      </w:hyperlink>
      <w:r w:rsidRPr="0014195E">
        <w:rPr>
          <w:lang w:val="uz-Cyrl-UZ"/>
        </w:rPr>
        <w:t>.</w:t>
      </w:r>
    </w:p>
    <w:p w14:paraId="528F08FB" w14:textId="40B828C9" w:rsidR="00B548AC" w:rsidRPr="0014195E" w:rsidRDefault="007459E5" w:rsidP="007459E5">
      <w:pPr>
        <w:pStyle w:val="04Steps-ActivityStepHeading"/>
        <w:rPr>
          <w:lang w:val="uz-Cyrl-UZ"/>
        </w:rPr>
      </w:pPr>
      <w:r w:rsidRPr="0014195E">
        <w:rPr>
          <w:lang w:val="uz-Cyrl-UZ"/>
        </w:rPr>
        <w:t>Puntos clave</w:t>
      </w:r>
    </w:p>
    <w:p w14:paraId="1E483F4E" w14:textId="378079AF" w:rsidR="00E827FA" w:rsidRPr="0014195E" w:rsidRDefault="00682300" w:rsidP="00682300">
      <w:pPr>
        <w:pStyle w:val="05Steps-bullets"/>
        <w:ind w:right="-96"/>
        <w:rPr>
          <w:lang w:val="uz-Cyrl-UZ"/>
        </w:rPr>
      </w:pPr>
      <w:r w:rsidRPr="0014195E">
        <w:rPr>
          <w:lang w:val="uz-Cyrl-UZ"/>
        </w:rPr>
        <w:t>Los líderes pueden ser entrenados para entender el concepto de KidsHubs</w:t>
      </w:r>
      <w:r w:rsidR="00E827FA" w:rsidRPr="0014195E">
        <w:rPr>
          <w:lang w:val="uz-Cyrl-UZ"/>
        </w:rPr>
        <w:t xml:space="preserve">. </w:t>
      </w:r>
    </w:p>
    <w:p w14:paraId="54B16887" w14:textId="679E9D67" w:rsidR="00E827FA" w:rsidRPr="0014195E" w:rsidRDefault="00682300" w:rsidP="00682300">
      <w:pPr>
        <w:pStyle w:val="05Steps-bullets"/>
        <w:ind w:right="-96"/>
        <w:rPr>
          <w:lang w:val="uz-Cyrl-UZ"/>
        </w:rPr>
      </w:pPr>
      <w:r w:rsidRPr="0014195E">
        <w:rPr>
          <w:lang w:val="uz-Cyrl-UZ"/>
        </w:rPr>
        <w:t>Los niños mostrarán interés en más de una habilidad. Se pueden crear nuevas sesiones de habilidades de KidsHub en función de sus intereses. Averigüe en qué están interesados ​​los niños de su grupo y obtenga la ayuda de los demás para conectar la Biblia con esa habilidad</w:t>
      </w:r>
      <w:r w:rsidR="00E827FA" w:rsidRPr="0014195E">
        <w:rPr>
          <w:lang w:val="uz-Cyrl-UZ"/>
        </w:rPr>
        <w:t>.</w:t>
      </w:r>
    </w:p>
    <w:p w14:paraId="3503F10A" w14:textId="31AC1A41" w:rsidR="00E827FA" w:rsidRPr="0014195E" w:rsidRDefault="00682300" w:rsidP="00682300">
      <w:pPr>
        <w:pStyle w:val="05Steps-bullets"/>
        <w:ind w:right="-96"/>
        <w:rPr>
          <w:lang w:val="uz-Cyrl-UZ"/>
        </w:rPr>
      </w:pPr>
      <w:r w:rsidRPr="0014195E">
        <w:rPr>
          <w:lang w:val="uz-Cyrl-UZ"/>
        </w:rPr>
        <w:t>Los niños pueden usar sus habilidades en sus KidsHubs, escuela dominical o eventos juveniles en su iglesia local</w:t>
      </w:r>
      <w:r w:rsidR="00E827FA" w:rsidRPr="0014195E">
        <w:rPr>
          <w:lang w:val="uz-Cyrl-UZ"/>
        </w:rPr>
        <w:t xml:space="preserve">. </w:t>
      </w:r>
    </w:p>
    <w:p w14:paraId="7342D8FB" w14:textId="448BE2C3" w:rsidR="00E827FA" w:rsidRPr="0014195E" w:rsidRDefault="00682300" w:rsidP="00682300">
      <w:pPr>
        <w:pStyle w:val="05Steps-bullets"/>
        <w:ind w:right="-96"/>
        <w:rPr>
          <w:lang w:val="uz-Cyrl-UZ"/>
        </w:rPr>
      </w:pPr>
      <w:r w:rsidRPr="0014195E">
        <w:rPr>
          <w:lang w:val="uz-Cyrl-UZ"/>
        </w:rPr>
        <w:t>Como resultado de la capacitación en KidsHub, algunos niños pueden continuar usando sus habilidades y comenzar una carrera en esa área</w:t>
      </w:r>
      <w:r w:rsidR="00E827FA" w:rsidRPr="0014195E">
        <w:rPr>
          <w:lang w:val="uz-Cyrl-UZ"/>
        </w:rPr>
        <w:t>.</w:t>
      </w:r>
    </w:p>
    <w:p w14:paraId="668B18E8" w14:textId="21C059E7" w:rsidR="00E827FA" w:rsidRPr="0014195E" w:rsidRDefault="00682300" w:rsidP="00682300">
      <w:pPr>
        <w:pStyle w:val="05Steps-bullets"/>
        <w:ind w:right="-96"/>
        <w:rPr>
          <w:lang w:val="uz-Cyrl-UZ"/>
        </w:rPr>
      </w:pPr>
      <w:r w:rsidRPr="0014195E">
        <w:rPr>
          <w:lang w:val="uz-Cyrl-UZ"/>
        </w:rPr>
        <w:t>Los entrenamientos de KidsHub se pueden ejecutar una vez a la semana durante un número determinado de semanas. Podría funcionar durante una hora o como un programa de un día</w:t>
      </w:r>
      <w:r w:rsidR="00E827FA" w:rsidRPr="0014195E">
        <w:rPr>
          <w:lang w:val="uz-Cyrl-UZ"/>
        </w:rPr>
        <w:t>.</w:t>
      </w:r>
    </w:p>
    <w:p w14:paraId="014762B6" w14:textId="56059DD3" w:rsidR="00E827FA" w:rsidRPr="0014195E" w:rsidRDefault="00682300" w:rsidP="00682300">
      <w:pPr>
        <w:pStyle w:val="05Steps-bullets"/>
        <w:ind w:right="-96"/>
        <w:rPr>
          <w:lang w:val="uz-Cyrl-UZ"/>
        </w:rPr>
      </w:pPr>
      <w:r w:rsidRPr="0014195E">
        <w:rPr>
          <w:lang w:val="uz-Cyrl-UZ"/>
        </w:rPr>
        <w:t xml:space="preserve">Los materiales son más efectivos en los idiomas locales. Hasta la fecha, todas las sesiones de habilidades (a excepción de las lecciones de KidsHub Media) están en inglés, pero las traducciones son bienvenidas y se subirán a </w:t>
      </w:r>
      <w:hyperlink r:id="rId31" w:history="1">
        <w:r w:rsidR="00E827FA" w:rsidRPr="0014195E">
          <w:rPr>
            <w:rStyle w:val="Hyperlink"/>
            <w:lang w:val="uz-Cyrl-UZ"/>
          </w:rPr>
          <w:t>www.kidshubs.com</w:t>
        </w:r>
      </w:hyperlink>
      <w:r w:rsidR="00E827FA" w:rsidRPr="0014195E">
        <w:rPr>
          <w:lang w:val="uz-Cyrl-UZ"/>
        </w:rPr>
        <w:t xml:space="preserve"> </w:t>
      </w:r>
      <w:r w:rsidRPr="0014195E">
        <w:rPr>
          <w:lang w:val="uz-Cyrl-UZ"/>
        </w:rPr>
        <w:t>para que muchos puedan beneficiarse</w:t>
      </w:r>
      <w:r w:rsidR="00E827FA" w:rsidRPr="0014195E">
        <w:rPr>
          <w:lang w:val="uz-Cyrl-UZ"/>
        </w:rPr>
        <w:t>.</w:t>
      </w:r>
    </w:p>
    <w:p w14:paraId="2AA29F35" w14:textId="77777777" w:rsidR="00E827FA" w:rsidRPr="0014195E" w:rsidRDefault="00E827FA" w:rsidP="00E827FA">
      <w:pPr>
        <w:pStyle w:val="05Steps-Instructions"/>
        <w:rPr>
          <w:lang w:val="uz-Cyrl-UZ"/>
        </w:rPr>
      </w:pPr>
      <w:r w:rsidRPr="0014195E">
        <w:rPr>
          <w:noProof/>
          <w:lang w:eastAsia="en-US"/>
        </w:rPr>
        <w:drawing>
          <wp:inline distT="0" distB="0" distL="0" distR="0" wp14:anchorId="6F0E2CD1" wp14:editId="0DDA4E48">
            <wp:extent cx="728345" cy="889000"/>
            <wp:effectExtent l="0" t="0" r="8255" b="0"/>
            <wp:docPr id="38" name="Picture 10" descr="Description: DSC0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SC09023.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728345" cy="889000"/>
                    </a:xfrm>
                    <a:prstGeom prst="rect">
                      <a:avLst/>
                    </a:prstGeom>
                    <a:noFill/>
                    <a:ln>
                      <a:noFill/>
                    </a:ln>
                  </pic:spPr>
                </pic:pic>
              </a:graphicData>
            </a:graphic>
          </wp:inline>
        </w:drawing>
      </w:r>
      <w:r w:rsidRPr="0014195E">
        <w:rPr>
          <w:lang w:val="uz-Cyrl-UZ"/>
        </w:rPr>
        <w:t xml:space="preserve"> </w:t>
      </w:r>
      <w:r w:rsidRPr="0014195E">
        <w:rPr>
          <w:noProof/>
          <w:lang w:eastAsia="en-US"/>
        </w:rPr>
        <w:drawing>
          <wp:inline distT="0" distB="0" distL="0" distR="0" wp14:anchorId="0AF9D97B" wp14:editId="2E18F570">
            <wp:extent cx="1185545" cy="889000"/>
            <wp:effectExtent l="0" t="0" r="8255" b="0"/>
            <wp:docPr id="4" name="Picture 1" descr="Description: DSC0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SC08095.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85545" cy="889000"/>
                    </a:xfrm>
                    <a:prstGeom prst="rect">
                      <a:avLst/>
                    </a:prstGeom>
                    <a:noFill/>
                    <a:ln>
                      <a:noFill/>
                    </a:ln>
                  </pic:spPr>
                </pic:pic>
              </a:graphicData>
            </a:graphic>
          </wp:inline>
        </w:drawing>
      </w:r>
      <w:r w:rsidRPr="0014195E">
        <w:rPr>
          <w:lang w:val="uz-Cyrl-UZ"/>
        </w:rPr>
        <w:t xml:space="preserve"> </w:t>
      </w:r>
      <w:r w:rsidRPr="0014195E">
        <w:rPr>
          <w:noProof/>
          <w:lang w:eastAsia="en-US"/>
        </w:rPr>
        <w:drawing>
          <wp:inline distT="0" distB="0" distL="0" distR="0" wp14:anchorId="0E8C948B" wp14:editId="422B5D95">
            <wp:extent cx="1379855" cy="889000"/>
            <wp:effectExtent l="0" t="0" r="0" b="0"/>
            <wp:docPr id="5" name="Picture 11" descr="Description: DSC0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SC09024.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379855" cy="889000"/>
                    </a:xfrm>
                    <a:prstGeom prst="rect">
                      <a:avLst/>
                    </a:prstGeom>
                    <a:noFill/>
                    <a:ln>
                      <a:noFill/>
                    </a:ln>
                  </pic:spPr>
                </pic:pic>
              </a:graphicData>
            </a:graphic>
          </wp:inline>
        </w:drawing>
      </w:r>
    </w:p>
    <w:p w14:paraId="59C5A937" w14:textId="3CCC7923" w:rsidR="00682300" w:rsidRPr="0014195E" w:rsidRDefault="00682300" w:rsidP="00682300">
      <w:pPr>
        <w:pStyle w:val="05Steps-KEYQUESTION"/>
        <w:rPr>
          <w:lang w:val="uz-Cyrl-UZ"/>
        </w:rPr>
      </w:pPr>
      <w:r w:rsidRPr="0014195E">
        <w:rPr>
          <w:lang w:val="uz-Cyrl-UZ"/>
        </w:rPr>
        <w:lastRenderedPageBreak/>
        <w:t>KidsHubs en Uganda - Cocina</w:t>
      </w:r>
      <w:r w:rsidR="00670B1E" w:rsidRPr="0014195E">
        <w:rPr>
          <w:lang w:val="uz-Cyrl-UZ"/>
        </w:rPr>
        <w:t>r</w:t>
      </w:r>
    </w:p>
    <w:p w14:paraId="75DEA91B" w14:textId="68B59EBA" w:rsidR="00E827FA" w:rsidRPr="0014195E" w:rsidRDefault="00227ABE" w:rsidP="00E827FA">
      <w:pPr>
        <w:pStyle w:val="05Steps-Instructions"/>
        <w:jc w:val="both"/>
        <w:rPr>
          <w:lang w:val="uz-Cyrl-UZ"/>
        </w:rPr>
      </w:pPr>
      <w:r w:rsidRPr="0014195E">
        <w:rPr>
          <w:lang w:val="uz-Cyrl-UZ"/>
        </w:rPr>
        <w:t>KidsHubs no es una idea nueva en la mayoría de los países africanos. Hubo y todavía hay muchos entornos informales que comparten principios similares con KidsHubs</w:t>
      </w:r>
      <w:r w:rsidR="00E827FA" w:rsidRPr="0014195E">
        <w:rPr>
          <w:lang w:val="uz-Cyrl-UZ"/>
        </w:rPr>
        <w:t>.</w:t>
      </w:r>
    </w:p>
    <w:p w14:paraId="7A0A6A44" w14:textId="6BE89E15" w:rsidR="00E827FA" w:rsidRPr="0014195E" w:rsidRDefault="00227ABE" w:rsidP="00E827FA">
      <w:pPr>
        <w:pStyle w:val="05Steps-Instructions"/>
        <w:jc w:val="both"/>
        <w:rPr>
          <w:lang w:val="uz-Cyrl-UZ"/>
        </w:rPr>
      </w:pPr>
      <w:r w:rsidRPr="0014195E">
        <w:rPr>
          <w:lang w:val="uz-Cyrl-UZ"/>
        </w:rPr>
        <w:t>Sin embargo, la crianza intencional y la orientación en y a través de estos entornos informales no han estado sucediendo. En cambio, los padres han estado desalentando a los niños al no permitirles probar y aprender nuevas habilidades</w:t>
      </w:r>
      <w:r w:rsidR="00E827FA" w:rsidRPr="0014195E">
        <w:rPr>
          <w:lang w:val="uz-Cyrl-UZ"/>
        </w:rPr>
        <w:t>.</w:t>
      </w:r>
    </w:p>
    <w:p w14:paraId="7C9B9D79" w14:textId="2D228F4F" w:rsidR="00E827FA" w:rsidRPr="0014195E" w:rsidRDefault="00227ABE" w:rsidP="00E827FA">
      <w:pPr>
        <w:pStyle w:val="05Steps-Instructions"/>
        <w:jc w:val="both"/>
        <w:rPr>
          <w:lang w:val="uz-Cyrl-UZ"/>
        </w:rPr>
      </w:pPr>
      <w:r w:rsidRPr="0014195E">
        <w:rPr>
          <w:lang w:val="uz-Cyrl-UZ"/>
        </w:rPr>
        <w:t>Un ejemplo es cocinar. Nuestros padres nos dijeron que no cocináramos sin darnos ninguna razón del por qué. Esto tuvo un efecto negativo en nosotros como niños y mató la curiosidad y la creatividad. Resultó en baja autoestima</w:t>
      </w:r>
      <w:r w:rsidR="00E827FA" w:rsidRPr="0014195E">
        <w:rPr>
          <w:lang w:val="uz-Cyrl-UZ"/>
        </w:rPr>
        <w:t>.</w:t>
      </w:r>
    </w:p>
    <w:p w14:paraId="78F52503" w14:textId="0C49F5AB" w:rsidR="00E827FA" w:rsidRPr="0014195E" w:rsidRDefault="00670B1E" w:rsidP="00E827FA">
      <w:pPr>
        <w:pStyle w:val="05Steps-Instructions"/>
        <w:jc w:val="both"/>
        <w:rPr>
          <w:lang w:val="uz-Cyrl-UZ"/>
        </w:rPr>
      </w:pPr>
      <w:r w:rsidRPr="0014195E">
        <w:rPr>
          <w:b/>
          <w:lang w:val="uz-Cyrl-UZ"/>
        </w:rPr>
        <w:t>Como sucedió</w:t>
      </w:r>
      <w:r w:rsidR="00E827FA" w:rsidRPr="0014195E">
        <w:rPr>
          <w:b/>
          <w:lang w:val="uz-Cyrl-UZ"/>
        </w:rPr>
        <w:t xml:space="preserve">: </w:t>
      </w:r>
      <w:r w:rsidR="00227ABE" w:rsidRPr="0014195E">
        <w:rPr>
          <w:lang w:val="uz-Cyrl-UZ"/>
        </w:rPr>
        <w:t>los niños de la comunidad y de la iglesia se movilizaron para un Campamento de Niños a través de nuestra iglesia local</w:t>
      </w:r>
      <w:r w:rsidR="00E827FA" w:rsidRPr="0014195E">
        <w:rPr>
          <w:lang w:val="uz-Cyrl-UZ"/>
        </w:rPr>
        <w:t>.</w:t>
      </w:r>
    </w:p>
    <w:p w14:paraId="6F99E03E" w14:textId="7CC2806F" w:rsidR="00E827FA" w:rsidRPr="0014195E" w:rsidRDefault="00227ABE" w:rsidP="00E827FA">
      <w:pPr>
        <w:pStyle w:val="05Steps-Instructions"/>
        <w:jc w:val="both"/>
        <w:rPr>
          <w:lang w:val="uz-Cyrl-UZ"/>
        </w:rPr>
      </w:pPr>
      <w:r w:rsidRPr="0014195E">
        <w:rPr>
          <w:lang w:val="uz-Cyrl-UZ"/>
        </w:rPr>
        <w:t>Los entrenadores comenzaron a planear el campamento y acordaron tener un campamento basado en las habilidades donde se sugirieron muchas ideas</w:t>
      </w:r>
      <w:r w:rsidR="00E827FA" w:rsidRPr="0014195E">
        <w:rPr>
          <w:lang w:val="uz-Cyrl-UZ"/>
        </w:rPr>
        <w:t xml:space="preserve">: </w:t>
      </w:r>
    </w:p>
    <w:p w14:paraId="7D3CA9F9" w14:textId="628757F6" w:rsidR="00E827FA" w:rsidRPr="0014195E" w:rsidRDefault="00227ABE" w:rsidP="00E827FA">
      <w:pPr>
        <w:pStyle w:val="05Steps-Instructions"/>
        <w:jc w:val="both"/>
        <w:rPr>
          <w:lang w:val="uz-Cyrl-UZ"/>
        </w:rPr>
      </w:pPr>
      <w:r w:rsidRPr="0014195E">
        <w:rPr>
          <w:lang w:val="uz-Cyrl-UZ"/>
        </w:rPr>
        <w:t>Cocina (cocción, guisos, ensaladas y tortillas), arte y artesanía, fotografía y videografía</w:t>
      </w:r>
      <w:r w:rsidR="00E827FA" w:rsidRPr="0014195E">
        <w:rPr>
          <w:lang w:val="uz-Cyrl-UZ"/>
        </w:rPr>
        <w:t>.</w:t>
      </w:r>
    </w:p>
    <w:p w14:paraId="1B51B49D" w14:textId="1564C7EF" w:rsidR="00E827FA" w:rsidRPr="0014195E" w:rsidRDefault="00227ABE" w:rsidP="00E827FA">
      <w:pPr>
        <w:pStyle w:val="05Steps-Instructions"/>
        <w:jc w:val="both"/>
        <w:rPr>
          <w:lang w:val="uz-Cyrl-UZ"/>
        </w:rPr>
      </w:pPr>
      <w:r w:rsidRPr="0014195E">
        <w:rPr>
          <w:lang w:val="uz-Cyrl-UZ"/>
        </w:rPr>
        <w:t>La pista de cocina continuó durante y después del campamento</w:t>
      </w:r>
      <w:r w:rsidR="00E827FA" w:rsidRPr="0014195E">
        <w:rPr>
          <w:lang w:val="uz-Cyrl-UZ"/>
        </w:rPr>
        <w:t xml:space="preserve">. </w:t>
      </w:r>
    </w:p>
    <w:p w14:paraId="288AA7F4" w14:textId="1107DE4C" w:rsidR="00E827FA" w:rsidRPr="0014195E" w:rsidRDefault="00227ABE" w:rsidP="00E827FA">
      <w:pPr>
        <w:pStyle w:val="05Steps-Instructions"/>
        <w:jc w:val="both"/>
        <w:rPr>
          <w:lang w:val="uz-Cyrl-UZ"/>
        </w:rPr>
      </w:pPr>
      <w:r w:rsidRPr="0014195E">
        <w:rPr>
          <w:lang w:val="uz-Cyrl-UZ"/>
        </w:rPr>
        <w:t>Sorprendentemente, debido a que los niños estaban aprendiendo a cocinar, sus madres y otras mujeres ahora se reúnen para participar en clases de cocina</w:t>
      </w:r>
      <w:r w:rsidR="00E827FA" w:rsidRPr="0014195E">
        <w:rPr>
          <w:lang w:val="uz-Cyrl-UZ"/>
        </w:rPr>
        <w:t>.</w:t>
      </w:r>
    </w:p>
    <w:p w14:paraId="6A5A08F7" w14:textId="6A2A6AFE" w:rsidR="00E827FA" w:rsidRPr="0014195E" w:rsidRDefault="00227ABE" w:rsidP="00E827FA">
      <w:pPr>
        <w:pStyle w:val="05Steps-Instructions"/>
        <w:jc w:val="both"/>
        <w:rPr>
          <w:lang w:val="uz-Cyrl-UZ"/>
        </w:rPr>
      </w:pPr>
      <w:r w:rsidRPr="0014195E">
        <w:rPr>
          <w:lang w:val="uz-Cyrl-UZ"/>
        </w:rPr>
        <w:t>El futuro es asociarse con muchas de las organizaciones e iglesias locales e internacionales, de modo que estas sean refugios seguros para hacer que discípulos jóvenes se establezcan en sus contextos locales y comunidades utilizando habilidades múltiples y variadas</w:t>
      </w:r>
      <w:r w:rsidR="00E827FA" w:rsidRPr="0014195E">
        <w:rPr>
          <w:lang w:val="uz-Cyrl-UZ"/>
        </w:rPr>
        <w:t xml:space="preserve">. </w:t>
      </w:r>
    </w:p>
    <w:p w14:paraId="1B728466" w14:textId="35A4FDAC" w:rsidR="00B548AC" w:rsidRPr="0014195E" w:rsidRDefault="00227ABE" w:rsidP="00227ABE">
      <w:pPr>
        <w:pStyle w:val="04Steps-ActivityStepHeading"/>
        <w:rPr>
          <w:lang w:val="uz-Cyrl-UZ"/>
        </w:rPr>
      </w:pPr>
      <w:r w:rsidRPr="0014195E">
        <w:rPr>
          <w:lang w:val="uz-Cyrl-UZ"/>
        </w:rPr>
        <w:t>Puntos clave</w:t>
      </w:r>
    </w:p>
    <w:p w14:paraId="1B16D6F5" w14:textId="452E67B0" w:rsidR="00E827FA" w:rsidRPr="0014195E" w:rsidRDefault="00227ABE" w:rsidP="00B548AC">
      <w:pPr>
        <w:pStyle w:val="05Steps-bullets"/>
        <w:rPr>
          <w:lang w:val="uz-Cyrl-UZ"/>
        </w:rPr>
      </w:pPr>
      <w:r w:rsidRPr="0014195E">
        <w:rPr>
          <w:lang w:val="uz-Cyrl-UZ"/>
        </w:rPr>
        <w:t>Se pueden aprender nuevas habilidades y se pueden romper tabúes</w:t>
      </w:r>
      <w:r w:rsidR="00E827FA" w:rsidRPr="0014195E">
        <w:rPr>
          <w:lang w:val="uz-Cyrl-UZ"/>
        </w:rPr>
        <w:t xml:space="preserve">. </w:t>
      </w:r>
    </w:p>
    <w:p w14:paraId="564125B5" w14:textId="3C28263C" w:rsidR="00E827FA" w:rsidRPr="0014195E" w:rsidRDefault="00227ABE" w:rsidP="00B548AC">
      <w:pPr>
        <w:pStyle w:val="05Steps-bullets"/>
        <w:rPr>
          <w:lang w:val="uz-Cyrl-UZ"/>
        </w:rPr>
      </w:pPr>
      <w:r w:rsidRPr="0014195E">
        <w:rPr>
          <w:lang w:val="uz-Cyrl-UZ"/>
        </w:rPr>
        <w:t>Se puede contactar a las familias a través de KidsHubs</w:t>
      </w:r>
      <w:r w:rsidR="00E827FA" w:rsidRPr="0014195E">
        <w:rPr>
          <w:lang w:val="uz-Cyrl-UZ"/>
        </w:rPr>
        <w:t>.</w:t>
      </w:r>
    </w:p>
    <w:p w14:paraId="1C506D25" w14:textId="2C427345" w:rsidR="00E827FA" w:rsidRPr="0014195E" w:rsidRDefault="00227ABE" w:rsidP="00B548AC">
      <w:pPr>
        <w:pStyle w:val="05Steps-bullets"/>
        <w:rPr>
          <w:lang w:val="uz-Cyrl-UZ"/>
        </w:rPr>
      </w:pPr>
      <w:r w:rsidRPr="0014195E">
        <w:rPr>
          <w:lang w:val="uz-Cyrl-UZ"/>
        </w:rPr>
        <w:t>Una iglesia local puede adaptar el concepto KidsHub para sus campamentos especiales</w:t>
      </w:r>
      <w:r w:rsidR="00E827FA" w:rsidRPr="0014195E">
        <w:rPr>
          <w:lang w:val="uz-Cyrl-UZ"/>
        </w:rPr>
        <w:t xml:space="preserve">. </w:t>
      </w:r>
    </w:p>
    <w:p w14:paraId="5477D67E" w14:textId="63AB978B" w:rsidR="00E827FA" w:rsidRPr="0014195E" w:rsidRDefault="00227ABE" w:rsidP="00B548AC">
      <w:pPr>
        <w:pStyle w:val="05Steps-bullets"/>
        <w:rPr>
          <w:lang w:val="uz-Cyrl-UZ"/>
        </w:rPr>
      </w:pPr>
      <w:r w:rsidRPr="0014195E">
        <w:rPr>
          <w:lang w:val="uz-Cyrl-UZ"/>
        </w:rPr>
        <w:t>Las iglesias locales y los ministerios de niños pueden usar este concepto para eventos especiales o de manera regular</w:t>
      </w:r>
      <w:r w:rsidR="00E827FA" w:rsidRPr="0014195E">
        <w:rPr>
          <w:lang w:val="uz-Cyrl-UZ"/>
        </w:rPr>
        <w:t xml:space="preserve">. </w:t>
      </w:r>
    </w:p>
    <w:p w14:paraId="146C8681" w14:textId="77777777" w:rsidR="00E827FA" w:rsidRPr="0014195E" w:rsidRDefault="00E827FA" w:rsidP="00E827FA">
      <w:pPr>
        <w:pStyle w:val="05Steps-Instructions"/>
        <w:jc w:val="both"/>
        <w:rPr>
          <w:lang w:val="uz-Cyrl-UZ"/>
        </w:rPr>
      </w:pPr>
    </w:p>
    <w:p w14:paraId="2270B777" w14:textId="72B85329" w:rsidR="00E827FA" w:rsidRPr="0014195E" w:rsidRDefault="00E827FA" w:rsidP="00E827FA">
      <w:pPr>
        <w:pStyle w:val="05Steps-KEYQUESTION"/>
        <w:rPr>
          <w:lang w:val="uz-Cyrl-UZ"/>
        </w:rPr>
      </w:pPr>
      <w:r w:rsidRPr="0014195E">
        <w:rPr>
          <w:lang w:val="uz-Cyrl-UZ"/>
        </w:rPr>
        <w:t>KidsHubs</w:t>
      </w:r>
      <w:r w:rsidR="00227ABE" w:rsidRPr="0014195E">
        <w:rPr>
          <w:lang w:val="uz-Cyrl-UZ"/>
        </w:rPr>
        <w:t xml:space="preserve"> en Pakistán</w:t>
      </w:r>
      <w:r w:rsidRPr="0014195E">
        <w:rPr>
          <w:lang w:val="uz-Cyrl-UZ"/>
        </w:rPr>
        <w:t xml:space="preserve"> - Comput</w:t>
      </w:r>
      <w:r w:rsidR="00227ABE" w:rsidRPr="0014195E">
        <w:rPr>
          <w:lang w:val="uz-Cyrl-UZ"/>
        </w:rPr>
        <w:t>adore</w:t>
      </w:r>
      <w:r w:rsidRPr="0014195E">
        <w:rPr>
          <w:lang w:val="uz-Cyrl-UZ"/>
        </w:rPr>
        <w:t>s</w:t>
      </w:r>
    </w:p>
    <w:p w14:paraId="593B1756" w14:textId="71E38956" w:rsidR="00E827FA" w:rsidRPr="0014195E" w:rsidRDefault="003B16CD" w:rsidP="00E827FA">
      <w:pPr>
        <w:pStyle w:val="05Steps-Instructions"/>
        <w:jc w:val="both"/>
        <w:rPr>
          <w:lang w:val="uz-Cyrl-UZ"/>
        </w:rPr>
      </w:pPr>
      <w:r w:rsidRPr="0014195E">
        <w:rPr>
          <w:lang w:val="uz-Cyrl-UZ"/>
        </w:rPr>
        <w:t xml:space="preserve">Hemos estado utilizando computadoras portátiles como herramientas en KidsHubs. La computadora es una herramienta única y efectiva en nuestro contexto. Nos enfocamos en 10 niños en un grupo durante una semana y les enseñamos un programa especial llamado Scripta, un curso de mecanografía basado en la Biblia. Los niños aprenden atajos de teclado útiles para computadora portátil relacionados con las Escrituras y ejercicios de mecanografía usando diferentes párrafos de parábolas y milagros del programa Scripta. Después de completar cada lección, el líder les haría preguntas sobre lo que escribieron y lo relacionó con la Biblia. De esta </w:t>
      </w:r>
      <w:r w:rsidRPr="0014195E">
        <w:rPr>
          <w:lang w:val="uz-Cyrl-UZ"/>
        </w:rPr>
        <w:lastRenderedPageBreak/>
        <w:t>forma, aprendieron habilidades informáticas mientras aprendían a ser discípulos. También fueron impactados con la Palabra de Dios. Después de tomar una semana de capacitación, estos niños van a otras escuelas dominicales o clubes bíblicos y les enseñan a otros niños lo que han aprendido, les otorgan habilidades informáticas y comparten con ellos lo que han aprendido de la Biblia</w:t>
      </w:r>
      <w:r w:rsidR="00E827FA" w:rsidRPr="0014195E">
        <w:rPr>
          <w:lang w:val="uz-Cyrl-UZ"/>
        </w:rPr>
        <w:t xml:space="preserve">.  </w:t>
      </w:r>
    </w:p>
    <w:p w14:paraId="4AFB268B" w14:textId="08C372BC" w:rsidR="00E827FA" w:rsidRPr="0014195E" w:rsidRDefault="003B16CD" w:rsidP="00E827FA">
      <w:pPr>
        <w:pStyle w:val="05Steps-Instructions"/>
        <w:jc w:val="both"/>
        <w:rPr>
          <w:lang w:val="uz-Cyrl-UZ"/>
        </w:rPr>
      </w:pPr>
      <w:r w:rsidRPr="0014195E">
        <w:rPr>
          <w:lang w:val="uz-Cyrl-UZ"/>
        </w:rPr>
        <w:t>Una de las madres de los niños compartió, "KidsHub es diferente a la escuela dominical. Está enseñando habilidades a los niños, cultivándolos en la Palabra e involucrándolos en el empoderamiento de otros niños".</w:t>
      </w:r>
    </w:p>
    <w:p w14:paraId="30154489" w14:textId="15D15035" w:rsidR="00B548AC" w:rsidRPr="0014195E" w:rsidRDefault="003B16CD" w:rsidP="00B548AC">
      <w:pPr>
        <w:pStyle w:val="05Steps-ActivityStep"/>
        <w:rPr>
          <w:lang w:val="uz-Cyrl-UZ"/>
        </w:rPr>
      </w:pPr>
      <w:r w:rsidRPr="0014195E">
        <w:rPr>
          <w:lang w:val="uz-Cyrl-UZ"/>
        </w:rPr>
        <w:t>Puntos clave</w:t>
      </w:r>
    </w:p>
    <w:p w14:paraId="20027658" w14:textId="703DDC72" w:rsidR="00E827FA" w:rsidRPr="0014195E" w:rsidRDefault="003B16CD" w:rsidP="00B548AC">
      <w:pPr>
        <w:pStyle w:val="05Steps-bullets"/>
        <w:rPr>
          <w:lang w:val="uz-Cyrl-UZ"/>
        </w:rPr>
      </w:pPr>
      <w:r w:rsidRPr="0014195E">
        <w:rPr>
          <w:lang w:val="uz-Cyrl-UZ"/>
        </w:rPr>
        <w:t>Un grupo KidsHub puede ser pequeño, incluso menos de 10. La enseñanza de habilidades básicas como computadoras es una herramienta efectiva para generar interés en un niño</w:t>
      </w:r>
      <w:r w:rsidR="00E827FA" w:rsidRPr="0014195E">
        <w:rPr>
          <w:lang w:val="uz-Cyrl-UZ"/>
        </w:rPr>
        <w:t xml:space="preserve">. </w:t>
      </w:r>
    </w:p>
    <w:p w14:paraId="1982CB43" w14:textId="0821E321" w:rsidR="00E827FA" w:rsidRPr="0014195E" w:rsidRDefault="003B16CD" w:rsidP="00B548AC">
      <w:pPr>
        <w:pStyle w:val="05Steps-bullets"/>
        <w:rPr>
          <w:lang w:val="uz-Cyrl-UZ"/>
        </w:rPr>
      </w:pPr>
      <w:r w:rsidRPr="0014195E">
        <w:rPr>
          <w:lang w:val="uz-Cyrl-UZ"/>
        </w:rPr>
        <w:t>Los niños son equipados para llegar a sus compañeros en sus clubes o escuelas dominicales</w:t>
      </w:r>
      <w:r w:rsidR="00E827FA" w:rsidRPr="0014195E">
        <w:rPr>
          <w:lang w:val="uz-Cyrl-UZ"/>
        </w:rPr>
        <w:t xml:space="preserve">. </w:t>
      </w:r>
    </w:p>
    <w:p w14:paraId="49BC9325" w14:textId="5B293FBC" w:rsidR="00E827FA" w:rsidRPr="0014195E" w:rsidRDefault="003B16CD" w:rsidP="00B548AC">
      <w:pPr>
        <w:pStyle w:val="05Steps-bullets"/>
        <w:rPr>
          <w:lang w:val="uz-Cyrl-UZ"/>
        </w:rPr>
      </w:pPr>
      <w:r w:rsidRPr="0014195E">
        <w:rPr>
          <w:lang w:val="uz-Cyrl-UZ"/>
        </w:rPr>
        <w:t>Puede seleccionar niños de diferentes organizaciones o iglesias y entrenarlos para que puedan regresar a sus iglesias o grupos y enseñar al resto de su grupo</w:t>
      </w:r>
      <w:r w:rsidR="00E827FA" w:rsidRPr="0014195E">
        <w:rPr>
          <w:lang w:val="uz-Cyrl-UZ"/>
        </w:rPr>
        <w:t>.</w:t>
      </w:r>
    </w:p>
    <w:p w14:paraId="6265C90F" w14:textId="77777777" w:rsidR="00E827FA" w:rsidRPr="0014195E" w:rsidRDefault="00E827FA" w:rsidP="00E827FA">
      <w:pPr>
        <w:pStyle w:val="05Steps-Instructions"/>
        <w:rPr>
          <w:lang w:val="uz-Cyrl-UZ"/>
        </w:rPr>
      </w:pPr>
      <w:r w:rsidRPr="0014195E">
        <w:rPr>
          <w:lang w:val="uz-Cyrl-UZ"/>
        </w:rPr>
        <w:t xml:space="preserve"> </w:t>
      </w:r>
      <w:r w:rsidRPr="0014195E">
        <w:rPr>
          <w:noProof/>
          <w:lang w:eastAsia="en-US"/>
        </w:rPr>
        <w:drawing>
          <wp:inline distT="0" distB="0" distL="0" distR="0" wp14:anchorId="14B1E2BE" wp14:editId="07543CB0">
            <wp:extent cx="871855" cy="677545"/>
            <wp:effectExtent l="0" t="0" r="0" b="8255"/>
            <wp:docPr id="6" name="Picture 10" descr="Description: K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KH-2.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871855" cy="677545"/>
                    </a:xfrm>
                    <a:prstGeom prst="rect">
                      <a:avLst/>
                    </a:prstGeom>
                    <a:noFill/>
                    <a:ln>
                      <a:noFill/>
                    </a:ln>
                  </pic:spPr>
                </pic:pic>
              </a:graphicData>
            </a:graphic>
          </wp:inline>
        </w:drawing>
      </w:r>
      <w:r w:rsidRPr="0014195E">
        <w:rPr>
          <w:noProof/>
          <w:lang w:eastAsia="en-US"/>
        </w:rPr>
        <w:drawing>
          <wp:inline distT="0" distB="0" distL="0" distR="0" wp14:anchorId="45A8DF1D" wp14:editId="7A8437B2">
            <wp:extent cx="914400" cy="685800"/>
            <wp:effectExtent l="0" t="0" r="0" b="0"/>
            <wp:docPr id="7" name="Picture 1" descr="Description: KH-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H-03.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14400" cy="685800"/>
                    </a:xfrm>
                    <a:prstGeom prst="rect">
                      <a:avLst/>
                    </a:prstGeom>
                    <a:noFill/>
                    <a:ln>
                      <a:noFill/>
                    </a:ln>
                  </pic:spPr>
                </pic:pic>
              </a:graphicData>
            </a:graphic>
          </wp:inline>
        </w:drawing>
      </w:r>
      <w:r w:rsidRPr="0014195E">
        <w:rPr>
          <w:noProof/>
          <w:lang w:eastAsia="en-US"/>
        </w:rPr>
        <w:drawing>
          <wp:inline distT="0" distB="0" distL="0" distR="0" wp14:anchorId="3D59918A" wp14:editId="303127F0">
            <wp:extent cx="846455" cy="711200"/>
            <wp:effectExtent l="0" t="0" r="0" b="0"/>
            <wp:docPr id="8" name="Picture 2" descr="Description: K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H-15.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846455" cy="711200"/>
                    </a:xfrm>
                    <a:prstGeom prst="rect">
                      <a:avLst/>
                    </a:prstGeom>
                    <a:noFill/>
                    <a:ln>
                      <a:noFill/>
                    </a:ln>
                  </pic:spPr>
                </pic:pic>
              </a:graphicData>
            </a:graphic>
          </wp:inline>
        </w:drawing>
      </w:r>
      <w:r w:rsidRPr="0014195E">
        <w:rPr>
          <w:noProof/>
          <w:lang w:eastAsia="en-US"/>
        </w:rPr>
        <w:drawing>
          <wp:inline distT="0" distB="0" distL="0" distR="0" wp14:anchorId="68D5DCA1" wp14:editId="6F7E0066">
            <wp:extent cx="1066800" cy="711200"/>
            <wp:effectExtent l="0" t="0" r="0" b="0"/>
            <wp:docPr id="9" name="Picture 13" descr="Description: K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KH-6.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066800" cy="711200"/>
                    </a:xfrm>
                    <a:prstGeom prst="rect">
                      <a:avLst/>
                    </a:prstGeom>
                    <a:noFill/>
                    <a:ln>
                      <a:noFill/>
                    </a:ln>
                  </pic:spPr>
                </pic:pic>
              </a:graphicData>
            </a:graphic>
          </wp:inline>
        </w:drawing>
      </w:r>
    </w:p>
    <w:p w14:paraId="75DF1D63" w14:textId="77777777" w:rsidR="00E827FA" w:rsidRPr="0014195E" w:rsidRDefault="00E827FA" w:rsidP="00E827FA">
      <w:pPr>
        <w:pStyle w:val="05Steps-Instructions"/>
        <w:rPr>
          <w:lang w:val="uz-Cyrl-UZ"/>
        </w:rPr>
      </w:pPr>
    </w:p>
    <w:p w14:paraId="0B77501C" w14:textId="6F8A01FD" w:rsidR="00E827FA" w:rsidRPr="0014195E" w:rsidRDefault="003B16CD" w:rsidP="00E827FA">
      <w:pPr>
        <w:pStyle w:val="05Steps-KEYQUESTION"/>
        <w:rPr>
          <w:lang w:val="uz-Cyrl-UZ"/>
        </w:rPr>
      </w:pPr>
      <w:r w:rsidRPr="0014195E">
        <w:rPr>
          <w:lang w:val="uz-Cyrl-UZ"/>
        </w:rPr>
        <w:t xml:space="preserve">KidsHubs en </w:t>
      </w:r>
      <w:r w:rsidR="00E827FA" w:rsidRPr="0014195E">
        <w:rPr>
          <w:lang w:val="uz-Cyrl-UZ"/>
        </w:rPr>
        <w:t xml:space="preserve">Liberia </w:t>
      </w:r>
      <w:r w:rsidRPr="0014195E">
        <w:rPr>
          <w:lang w:val="uz-Cyrl-UZ"/>
        </w:rPr>
        <w:t>y</w:t>
      </w:r>
      <w:r w:rsidR="00E827FA" w:rsidRPr="0014195E">
        <w:rPr>
          <w:lang w:val="uz-Cyrl-UZ"/>
        </w:rPr>
        <w:t xml:space="preserve"> Australia - </w:t>
      </w:r>
      <w:r w:rsidRPr="0014195E">
        <w:rPr>
          <w:lang w:val="uz-Cyrl-UZ"/>
        </w:rPr>
        <w:t>Jardinería</w:t>
      </w:r>
    </w:p>
    <w:p w14:paraId="7B49006F" w14:textId="2AE7B932" w:rsidR="00E827FA" w:rsidRPr="0014195E" w:rsidRDefault="003B16CD" w:rsidP="00E827FA">
      <w:pPr>
        <w:pStyle w:val="05Steps-Instructions"/>
        <w:jc w:val="both"/>
        <w:rPr>
          <w:lang w:val="uz-Cyrl-UZ"/>
        </w:rPr>
      </w:pPr>
      <w:r w:rsidRPr="0014195E">
        <w:rPr>
          <w:lang w:val="uz-Cyrl-UZ"/>
        </w:rPr>
        <w:t>En Liberia, los niños de un orfanato trabajaron con sus líderes para crear un jardín de mercado para producir vegetales para comer y vender en los mercados. El líder creó 3 lecciones de KidsHub hablando con los niños y explorando pasajes de la Biblia con ellos, incluida la parábola del sembrador</w:t>
      </w:r>
      <w:r w:rsidR="00E827FA" w:rsidRPr="0014195E">
        <w:rPr>
          <w:lang w:val="uz-Cyrl-UZ"/>
        </w:rPr>
        <w:t>.</w:t>
      </w:r>
    </w:p>
    <w:p w14:paraId="3AA2A05B" w14:textId="00A64483" w:rsidR="00E827FA" w:rsidRPr="0014195E" w:rsidRDefault="00CF35CD" w:rsidP="00E827FA">
      <w:pPr>
        <w:pStyle w:val="05Steps-Instructions"/>
        <w:jc w:val="both"/>
        <w:rPr>
          <w:lang w:val="uz-Cyrl-UZ"/>
        </w:rPr>
      </w:pPr>
      <w:r w:rsidRPr="0014195E">
        <w:rPr>
          <w:lang w:val="uz-Cyrl-UZ"/>
        </w:rPr>
        <w:t>En Australia, un club al mediodía en una escuela local pasó un período plantando verduras en cajas de poliestireno portátiles recicladas. Los niños comenzaron la hora del almuerzo aprendiendo de la Biblia, mirando cómo Dios creó el mundo</w:t>
      </w:r>
      <w:r w:rsidR="00E827FA" w:rsidRPr="0014195E">
        <w:rPr>
          <w:lang w:val="uz-Cyrl-UZ"/>
        </w:rPr>
        <w:t xml:space="preserve">.  </w:t>
      </w:r>
    </w:p>
    <w:p w14:paraId="0BEE8A9E" w14:textId="73B38F72" w:rsidR="00E827FA" w:rsidRPr="0014195E" w:rsidRDefault="00CF35CD" w:rsidP="00E827FA">
      <w:pPr>
        <w:pStyle w:val="05Steps-Instructions"/>
        <w:jc w:val="both"/>
        <w:rPr>
          <w:lang w:val="uz-Cyrl-UZ"/>
        </w:rPr>
      </w:pPr>
      <w:r w:rsidRPr="0014195E">
        <w:rPr>
          <w:lang w:val="uz-Cyrl-UZ"/>
        </w:rPr>
        <w:t>La escuela estaba tan inspirada por las verduras que los niños crecieron durante el periodo que ahora han plantado un huerto permanente en la misma área y los niños de todos los grupos del año ayudan a cuidarlo, incluso recogiendo restos de almuerzo para las granjas de lombrices. Cuando los vegetales están listos para la cosecha, la escuela los coloca en una canasta en la oficina para que los padres los compren (a bajo costo)</w:t>
      </w:r>
      <w:r w:rsidR="00E827FA" w:rsidRPr="0014195E">
        <w:rPr>
          <w:lang w:val="uz-Cyrl-UZ"/>
        </w:rPr>
        <w:t>.</w:t>
      </w:r>
    </w:p>
    <w:p w14:paraId="58AE5FAD" w14:textId="47FDECCF" w:rsidR="00B548AC" w:rsidRPr="0014195E" w:rsidRDefault="00CF35CD" w:rsidP="00CF35CD">
      <w:pPr>
        <w:pStyle w:val="04Steps-ActivityStepHeading"/>
        <w:rPr>
          <w:lang w:val="uz-Cyrl-UZ"/>
        </w:rPr>
      </w:pPr>
      <w:r w:rsidRPr="0014195E">
        <w:rPr>
          <w:lang w:val="uz-Cyrl-UZ"/>
        </w:rPr>
        <w:t>Puntos clave</w:t>
      </w:r>
      <w:r w:rsidR="00B548AC" w:rsidRPr="0014195E">
        <w:rPr>
          <w:lang w:val="uz-Cyrl-UZ"/>
        </w:rPr>
        <w:t xml:space="preserve"> </w:t>
      </w:r>
    </w:p>
    <w:p w14:paraId="594894C8" w14:textId="142DDF61" w:rsidR="00E827FA" w:rsidRPr="0014195E" w:rsidRDefault="00CF35CD" w:rsidP="00517BF6">
      <w:pPr>
        <w:pStyle w:val="05Steps-bullets"/>
        <w:ind w:right="-521"/>
        <w:rPr>
          <w:lang w:val="uz-Cyrl-UZ"/>
        </w:rPr>
      </w:pPr>
      <w:r w:rsidRPr="0014195E">
        <w:rPr>
          <w:lang w:val="uz-Cyrl-UZ"/>
        </w:rPr>
        <w:t>Los niños aprendieron habilidades prácticas y, en el caso de aquellos en Liberia, ayudaron a aportar para su propio sustento</w:t>
      </w:r>
      <w:r w:rsidR="00E827FA" w:rsidRPr="0014195E">
        <w:rPr>
          <w:lang w:val="uz-Cyrl-UZ"/>
        </w:rPr>
        <w:t>.</w:t>
      </w:r>
    </w:p>
    <w:p w14:paraId="50809E23" w14:textId="64F221F4" w:rsidR="00E827FA" w:rsidRPr="0014195E" w:rsidRDefault="00CF35CD" w:rsidP="00517BF6">
      <w:pPr>
        <w:pStyle w:val="05Steps-bullets"/>
        <w:ind w:right="-521"/>
        <w:rPr>
          <w:lang w:val="uz-Cyrl-UZ"/>
        </w:rPr>
      </w:pPr>
      <w:r w:rsidRPr="0014195E">
        <w:rPr>
          <w:lang w:val="uz-Cyrl-UZ"/>
        </w:rPr>
        <w:t>Las acciones del grupo produjeron 'fruta' para toda la comunidad. El orfanato se benefició de la creación de su jardín de mercado y la comunidad escolar se inspiró para asumir un proyecto de toda la escuela</w:t>
      </w:r>
      <w:r w:rsidR="00E827FA" w:rsidRPr="0014195E">
        <w:rPr>
          <w:lang w:val="uz-Cyrl-UZ"/>
        </w:rPr>
        <w:t>.</w:t>
      </w:r>
    </w:p>
    <w:p w14:paraId="713F8A9D" w14:textId="065D9927" w:rsidR="00E827FA" w:rsidRPr="0014195E" w:rsidRDefault="00CF35CD" w:rsidP="00517BF6">
      <w:pPr>
        <w:pStyle w:val="05Steps-bullets"/>
        <w:ind w:right="-521"/>
        <w:rPr>
          <w:lang w:val="uz-Cyrl-UZ"/>
        </w:rPr>
      </w:pPr>
      <w:r w:rsidRPr="0014195E">
        <w:rPr>
          <w:lang w:val="uz-Cyrl-UZ"/>
        </w:rPr>
        <w:lastRenderedPageBreak/>
        <w:t>En muchas ciudades urbanizadas, los niños están perdiendo contacto con la forma en que se cultivan los alimentos. Es una habilidad vital importante aprender y una que se puede utilizar a lo largo de su vida adulta</w:t>
      </w:r>
      <w:r w:rsidR="00E827FA" w:rsidRPr="0014195E">
        <w:rPr>
          <w:lang w:val="uz-Cyrl-UZ"/>
        </w:rPr>
        <w:t>.</w:t>
      </w:r>
    </w:p>
    <w:p w14:paraId="2DB5AA70" w14:textId="28DFCA5A" w:rsidR="00E827FA" w:rsidRPr="0014195E" w:rsidRDefault="00CF35CD" w:rsidP="00517BF6">
      <w:pPr>
        <w:pStyle w:val="05Steps-bullets"/>
        <w:ind w:right="-521"/>
        <w:rPr>
          <w:lang w:val="uz-Cyrl-UZ"/>
        </w:rPr>
      </w:pPr>
      <w:r w:rsidRPr="0014195E">
        <w:rPr>
          <w:lang w:val="uz-Cyrl-UZ"/>
        </w:rPr>
        <w:t>La Biblia está llena de metáforas agrícolas que se prestan fácilmente para su uso en una fe creciente en los niños que participan en proyectos de jardinería como los anteriores</w:t>
      </w:r>
      <w:r w:rsidR="00E827FA" w:rsidRPr="0014195E">
        <w:rPr>
          <w:lang w:val="uz-Cyrl-UZ"/>
        </w:rPr>
        <w:t>.</w:t>
      </w:r>
    </w:p>
    <w:p w14:paraId="2D5858D7" w14:textId="77777777" w:rsidR="00E827FA" w:rsidRPr="0014195E" w:rsidRDefault="00E827FA" w:rsidP="00E827FA">
      <w:pPr>
        <w:pStyle w:val="05Steps-Instructions"/>
        <w:rPr>
          <w:color w:val="FF0000"/>
          <w:lang w:val="uz-Cyrl-UZ"/>
        </w:rPr>
      </w:pPr>
      <w:r w:rsidRPr="0014195E">
        <w:rPr>
          <w:noProof/>
          <w:color w:val="FF0000"/>
          <w:lang w:eastAsia="en-US"/>
        </w:rPr>
        <w:drawing>
          <wp:inline distT="0" distB="0" distL="0" distR="0" wp14:anchorId="4FE2492E" wp14:editId="371E5AEE">
            <wp:extent cx="779145" cy="660400"/>
            <wp:effectExtent l="0" t="0" r="8255" b="0"/>
            <wp:docPr id="10" name="Picture 3" descr="Description: IMG_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G_4396.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779145" cy="660400"/>
                    </a:xfrm>
                    <a:prstGeom prst="rect">
                      <a:avLst/>
                    </a:prstGeom>
                    <a:noFill/>
                    <a:ln>
                      <a:noFill/>
                    </a:ln>
                  </pic:spPr>
                </pic:pic>
              </a:graphicData>
            </a:graphic>
          </wp:inline>
        </w:drawing>
      </w:r>
      <w:r w:rsidRPr="0014195E">
        <w:rPr>
          <w:noProof/>
          <w:color w:val="FF0000"/>
          <w:lang w:eastAsia="en-US"/>
        </w:rPr>
        <w:drawing>
          <wp:inline distT="0" distB="0" distL="0" distR="0" wp14:anchorId="2293218C" wp14:editId="017ABD79">
            <wp:extent cx="1151255" cy="660400"/>
            <wp:effectExtent l="0" t="0" r="0" b="0"/>
            <wp:docPr id="11" name="Picture 5" descr="Description: 2014-03-17 14.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2014-03-17 14.01.17.jpg"/>
                    <pic:cNvPicPr>
                      <a:picLocks noChangeAspect="1" noChangeArrowheads="1"/>
                    </pic:cNvPicPr>
                  </pic:nvPicPr>
                  <pic:blipFill>
                    <a:blip r:embed="rId40" cstate="print">
                      <a:extLst>
                        <a:ext uri="{28A0092B-C50C-407E-A947-70E740481C1C}">
                          <a14:useLocalDpi xmlns:a14="http://schemas.microsoft.com/office/drawing/2010/main"/>
                        </a:ext>
                      </a:extLst>
                    </a:blip>
                    <a:srcRect r="-47"/>
                    <a:stretch>
                      <a:fillRect/>
                    </a:stretch>
                  </pic:blipFill>
                  <pic:spPr bwMode="auto">
                    <a:xfrm flipH="1">
                      <a:off x="0" y="0"/>
                      <a:ext cx="1151255" cy="660400"/>
                    </a:xfrm>
                    <a:prstGeom prst="rect">
                      <a:avLst/>
                    </a:prstGeom>
                    <a:noFill/>
                    <a:ln>
                      <a:noFill/>
                    </a:ln>
                  </pic:spPr>
                </pic:pic>
              </a:graphicData>
            </a:graphic>
          </wp:inline>
        </w:drawing>
      </w:r>
      <w:r w:rsidRPr="0014195E">
        <w:rPr>
          <w:noProof/>
          <w:color w:val="FF0000"/>
          <w:lang w:eastAsia="en-US"/>
        </w:rPr>
        <w:drawing>
          <wp:inline distT="0" distB="0" distL="0" distR="0" wp14:anchorId="5CC3749E" wp14:editId="515DAAF0">
            <wp:extent cx="1058545" cy="660400"/>
            <wp:effectExtent l="0" t="0" r="8255" b="0"/>
            <wp:docPr id="12" name="Picture 4" descr="Description: IMG_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_4338.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058545" cy="660400"/>
                    </a:xfrm>
                    <a:prstGeom prst="rect">
                      <a:avLst/>
                    </a:prstGeom>
                    <a:noFill/>
                    <a:ln>
                      <a:noFill/>
                    </a:ln>
                  </pic:spPr>
                </pic:pic>
              </a:graphicData>
            </a:graphic>
          </wp:inline>
        </w:drawing>
      </w:r>
      <w:r w:rsidRPr="0014195E">
        <w:rPr>
          <w:noProof/>
          <w:color w:val="FF0000"/>
          <w:lang w:eastAsia="en-US"/>
        </w:rPr>
        <w:drawing>
          <wp:inline distT="0" distB="0" distL="0" distR="0" wp14:anchorId="1173A0D1" wp14:editId="1BED2D6C">
            <wp:extent cx="922655" cy="652145"/>
            <wp:effectExtent l="0" t="0" r="0" b="8255"/>
            <wp:docPr id="13" name="Picture 1" descr="Description: IMGP266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P2664 copy.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922655" cy="652145"/>
                    </a:xfrm>
                    <a:prstGeom prst="rect">
                      <a:avLst/>
                    </a:prstGeom>
                    <a:noFill/>
                    <a:ln>
                      <a:noFill/>
                    </a:ln>
                  </pic:spPr>
                </pic:pic>
              </a:graphicData>
            </a:graphic>
          </wp:inline>
        </w:drawing>
      </w:r>
    </w:p>
    <w:p w14:paraId="3154F4E4" w14:textId="77777777" w:rsidR="00E827FA" w:rsidRPr="0014195E" w:rsidRDefault="00E827FA" w:rsidP="00E827FA">
      <w:pPr>
        <w:pStyle w:val="05Steps-Instructions"/>
        <w:rPr>
          <w:color w:val="FF0000"/>
          <w:lang w:val="uz-Cyrl-UZ"/>
        </w:rPr>
      </w:pPr>
    </w:p>
    <w:p w14:paraId="23439EEE" w14:textId="20416C43" w:rsidR="00E827FA" w:rsidRPr="0014195E" w:rsidRDefault="00E827FA" w:rsidP="00E827FA">
      <w:pPr>
        <w:pStyle w:val="05Steps-KEYQUESTION"/>
        <w:rPr>
          <w:lang w:val="uz-Cyrl-UZ"/>
        </w:rPr>
      </w:pPr>
      <w:r w:rsidRPr="0014195E">
        <w:rPr>
          <w:lang w:val="uz-Cyrl-UZ"/>
        </w:rPr>
        <w:t>KidsHubs</w:t>
      </w:r>
      <w:r w:rsidR="003F6CA7" w:rsidRPr="0014195E">
        <w:rPr>
          <w:lang w:val="uz-Cyrl-UZ"/>
        </w:rPr>
        <w:t xml:space="preserve"> en USA</w:t>
      </w:r>
      <w:r w:rsidRPr="0014195E">
        <w:rPr>
          <w:lang w:val="uz-Cyrl-UZ"/>
        </w:rPr>
        <w:t xml:space="preserve"> – </w:t>
      </w:r>
      <w:r w:rsidR="003F6CA7" w:rsidRPr="0014195E">
        <w:rPr>
          <w:lang w:val="uz-Cyrl-UZ"/>
        </w:rPr>
        <w:t>Carreras y artes marciales</w:t>
      </w:r>
    </w:p>
    <w:p w14:paraId="7434CA9A" w14:textId="6D34F215" w:rsidR="00E827FA" w:rsidRPr="0014195E" w:rsidRDefault="003F6CA7" w:rsidP="00E827FA">
      <w:pPr>
        <w:pStyle w:val="05Steps-Instructions"/>
        <w:rPr>
          <w:lang w:val="uz-Cyrl-UZ"/>
        </w:rPr>
      </w:pPr>
      <w:r w:rsidRPr="0014195E">
        <w:rPr>
          <w:lang w:val="uz-Cyrl-UZ"/>
        </w:rPr>
        <w:t xml:space="preserve">Una líder que dirigía un "club de tareas" semanales en un apartamento de vivienda pública comenzó un grupo semanal adicional de KidsHub que involucraba a niños interesados en la capacitación para un evento local Carrera Divertida (carrera de larga distancia para recaudación de fondos). El grupo de carrera de KidsHub se reunió durante 5 semanas y se entrenaron juntos para la carrera divertida. La líder involucró a otros corredores entusiastas que ella conocía de su iglesia. Se desarrollaron relaciones con los niños y adolescentes establecidos a través del "Club de Tareas" y les dio a los líderes otra oportunidad de ser mentores y caminar junto a ellos. Un niño que venía cada </w:t>
      </w:r>
      <w:r w:rsidR="007C2917" w:rsidRPr="0014195E">
        <w:rPr>
          <w:lang w:val="uz-Cyrl-UZ"/>
        </w:rPr>
        <w:t>semana</w:t>
      </w:r>
      <w:r w:rsidRPr="0014195E">
        <w:rPr>
          <w:lang w:val="uz-Cyrl-UZ"/>
        </w:rPr>
        <w:t xml:space="preserve"> se abrió significativamente sobre los problemas que enfrentaba en casa. Se hizo claro para los líderes que para muchos de los niños que vinieron, el grupo KidsHub jugó un papel muy importante al proporcionar un lugar seguro y divertido para ser ellos mismos y explorar cómo era seguir a Jesús mientras miraban e interactuaban con sus líderes</w:t>
      </w:r>
      <w:r w:rsidR="00E827FA" w:rsidRPr="0014195E">
        <w:rPr>
          <w:lang w:val="uz-Cyrl-UZ"/>
        </w:rPr>
        <w:t>.</w:t>
      </w:r>
    </w:p>
    <w:p w14:paraId="284D745A" w14:textId="6807B38F" w:rsidR="00E827FA" w:rsidRPr="0014195E" w:rsidRDefault="00333380" w:rsidP="00E827FA">
      <w:pPr>
        <w:pStyle w:val="05Steps-Instructions"/>
        <w:rPr>
          <w:lang w:val="uz-Cyrl-UZ"/>
        </w:rPr>
      </w:pPr>
      <w:r w:rsidRPr="0014195E">
        <w:rPr>
          <w:lang w:val="uz-Cyrl-UZ"/>
        </w:rPr>
        <w:t>Otro KidsHub de 5 semanas se inició cuando un hombre de la congregación del líder expresó su deseo de usar sus habilidades en la enseñanza de artes marciales, pero no sabía dónde o cómo podía hacerlo. El líder trabajó junto a él para dirigir otro exitoso KidsHub de Artes Marciales, ayudando a desarrollar sesiones bíblicas utilizando los valores morales que forman parte de la disciplina, como la lealtad, la honestidad, la integridad y la confianza</w:t>
      </w:r>
      <w:r w:rsidR="00E827FA" w:rsidRPr="0014195E">
        <w:rPr>
          <w:lang w:val="uz-Cyrl-UZ"/>
        </w:rPr>
        <w:t>.</w:t>
      </w:r>
    </w:p>
    <w:p w14:paraId="3E7564A8" w14:textId="77777777" w:rsidR="00E827FA" w:rsidRPr="0014195E" w:rsidRDefault="00E827FA" w:rsidP="00E827FA">
      <w:pPr>
        <w:pStyle w:val="05Steps-Instructions"/>
        <w:rPr>
          <w:color w:val="FF0000"/>
          <w:lang w:val="uz-Cyrl-UZ"/>
        </w:rPr>
      </w:pPr>
      <w:r w:rsidRPr="0014195E">
        <w:rPr>
          <w:noProof/>
          <w:color w:val="FF0000"/>
          <w:lang w:eastAsia="en-US"/>
        </w:rPr>
        <w:drawing>
          <wp:inline distT="0" distB="0" distL="0" distR="0" wp14:anchorId="74F44440" wp14:editId="59EB380B">
            <wp:extent cx="652145" cy="880745"/>
            <wp:effectExtent l="0" t="0" r="8255" b="8255"/>
            <wp:docPr id="14" name="Picture 6" descr="Description: 2014 running 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2014 running kids.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652145" cy="880745"/>
                    </a:xfrm>
                    <a:prstGeom prst="rect">
                      <a:avLst/>
                    </a:prstGeom>
                    <a:noFill/>
                    <a:ln>
                      <a:noFill/>
                    </a:ln>
                  </pic:spPr>
                </pic:pic>
              </a:graphicData>
            </a:graphic>
          </wp:inline>
        </w:drawing>
      </w:r>
      <w:r w:rsidRPr="0014195E">
        <w:rPr>
          <w:noProof/>
          <w:color w:val="FF0000"/>
          <w:lang w:eastAsia="en-US"/>
        </w:rPr>
        <w:drawing>
          <wp:inline distT="0" distB="0" distL="0" distR="0" wp14:anchorId="2FD1F44F" wp14:editId="24964D46">
            <wp:extent cx="1117600" cy="880745"/>
            <wp:effectExtent l="0" t="0" r="0" b="8255"/>
            <wp:docPr id="15" name="Picture 5" descr="Description: 2014FunRun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2014FunRunGroup.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117600" cy="880745"/>
                    </a:xfrm>
                    <a:prstGeom prst="rect">
                      <a:avLst/>
                    </a:prstGeom>
                    <a:noFill/>
                    <a:ln>
                      <a:noFill/>
                    </a:ln>
                  </pic:spPr>
                </pic:pic>
              </a:graphicData>
            </a:graphic>
          </wp:inline>
        </w:drawing>
      </w:r>
      <w:r w:rsidRPr="0014195E">
        <w:rPr>
          <w:noProof/>
          <w:color w:val="FF0000"/>
          <w:lang w:eastAsia="en-US"/>
        </w:rPr>
        <w:drawing>
          <wp:inline distT="0" distB="0" distL="0" distR="0" wp14:anchorId="351F305A" wp14:editId="088EAFD6">
            <wp:extent cx="1058545" cy="871855"/>
            <wp:effectExtent l="0" t="0" r="8255" b="0"/>
            <wp:docPr id="16" name="Picture 3" descr="Description: 20140martial 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20140martial ae.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058545" cy="871855"/>
                    </a:xfrm>
                    <a:prstGeom prst="rect">
                      <a:avLst/>
                    </a:prstGeom>
                    <a:noFill/>
                    <a:ln>
                      <a:noFill/>
                    </a:ln>
                  </pic:spPr>
                </pic:pic>
              </a:graphicData>
            </a:graphic>
          </wp:inline>
        </w:drawing>
      </w:r>
      <w:r w:rsidRPr="0014195E">
        <w:rPr>
          <w:noProof/>
          <w:color w:val="FF0000"/>
          <w:lang w:eastAsia="en-US"/>
        </w:rPr>
        <w:drawing>
          <wp:inline distT="0" distB="0" distL="0" distR="0" wp14:anchorId="64FC4EA0" wp14:editId="3E613E92">
            <wp:extent cx="1083945" cy="889000"/>
            <wp:effectExtent l="0" t="0" r="8255" b="0"/>
            <wp:docPr id="17" name="Picture 4" descr="Description: 2014 at the Running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2014 at the Running club.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083945" cy="889000"/>
                    </a:xfrm>
                    <a:prstGeom prst="rect">
                      <a:avLst/>
                    </a:prstGeom>
                    <a:noFill/>
                    <a:ln>
                      <a:noFill/>
                    </a:ln>
                  </pic:spPr>
                </pic:pic>
              </a:graphicData>
            </a:graphic>
          </wp:inline>
        </w:drawing>
      </w:r>
    </w:p>
    <w:p w14:paraId="38A35135" w14:textId="29887CD8" w:rsidR="00E827FA" w:rsidRPr="0014195E" w:rsidRDefault="00E827FA" w:rsidP="00E827FA">
      <w:pPr>
        <w:pStyle w:val="04StepsintheLesson"/>
        <w:rPr>
          <w:lang w:val="uz-Cyrl-UZ"/>
        </w:rPr>
      </w:pPr>
      <w:r w:rsidRPr="0014195E">
        <w:rPr>
          <w:lang w:val="uz-Cyrl-UZ"/>
        </w:rPr>
        <w:t>KidsHubs TV</w:t>
      </w:r>
      <w:r w:rsidR="00044191" w:rsidRPr="0014195E">
        <w:rPr>
          <w:lang w:val="uz-Cyrl-UZ"/>
        </w:rPr>
        <w:tab/>
        <w:t>30 min</w:t>
      </w:r>
    </w:p>
    <w:p w14:paraId="6C6F1F5D" w14:textId="356CA579" w:rsidR="00E827FA" w:rsidRPr="0014195E" w:rsidRDefault="00333380" w:rsidP="00333380">
      <w:pPr>
        <w:pStyle w:val="04Steps-ActivityStepHeading"/>
        <w:rPr>
          <w:lang w:val="uz-Cyrl-UZ"/>
        </w:rPr>
      </w:pPr>
      <w:r w:rsidRPr="0014195E">
        <w:rPr>
          <w:lang w:val="uz-Cyrl-UZ"/>
        </w:rPr>
        <w:t>¿Qué es KidsHub TV?</w:t>
      </w:r>
    </w:p>
    <w:p w14:paraId="7E132D11" w14:textId="4930AAEE" w:rsidR="00E827FA" w:rsidRPr="0014195E" w:rsidRDefault="00333380" w:rsidP="00E827FA">
      <w:pPr>
        <w:pStyle w:val="05Steps-Instructions"/>
        <w:rPr>
          <w:lang w:val="uz-Cyrl-UZ"/>
        </w:rPr>
      </w:pPr>
      <w:r w:rsidRPr="0014195E">
        <w:rPr>
          <w:lang w:val="uz-Cyrl-UZ"/>
        </w:rPr>
        <w:t xml:space="preserve">KidsHubTV (KHTV) es un concepto simple de líderes que mentorean y comparten a Jesús con niños usando diversas habilidades y compartiendo las actividades de su grupo con otros. Esto se puede hacer grabándolo en video, tomando fotos y compartiéndolo en TV, radio, Internet, memorias USB y </w:t>
      </w:r>
      <w:r w:rsidR="007C2917" w:rsidRPr="0014195E">
        <w:rPr>
          <w:lang w:val="uz-Cyrl-UZ"/>
        </w:rPr>
        <w:t>DVD</w:t>
      </w:r>
      <w:r w:rsidR="00E827FA" w:rsidRPr="0014195E">
        <w:rPr>
          <w:lang w:val="uz-Cyrl-UZ"/>
        </w:rPr>
        <w:t>.</w:t>
      </w:r>
    </w:p>
    <w:p w14:paraId="40B4CFCD" w14:textId="22A83ED7" w:rsidR="00E827FA" w:rsidRPr="0014195E" w:rsidRDefault="00333380" w:rsidP="00E827FA">
      <w:pPr>
        <w:pStyle w:val="05Steps-Instructions"/>
        <w:jc w:val="both"/>
        <w:rPr>
          <w:lang w:val="uz-Cyrl-UZ"/>
        </w:rPr>
      </w:pPr>
      <w:r w:rsidRPr="0014195E">
        <w:rPr>
          <w:lang w:val="uz-Cyrl-UZ"/>
        </w:rPr>
        <w:lastRenderedPageBreak/>
        <w:t>KHTV es una colección de segmentos organizados en torno a un tema basado en historias bíblicas y reforzado con habilidades para la vida, arte y artesanía, deportes y sucesos cotidianos en la vida y la comunidad de un niño</w:t>
      </w:r>
      <w:r w:rsidR="00E827FA" w:rsidRPr="0014195E">
        <w:rPr>
          <w:lang w:val="uz-Cyrl-UZ"/>
        </w:rPr>
        <w:t xml:space="preserve">. </w:t>
      </w:r>
    </w:p>
    <w:p w14:paraId="7394B13A" w14:textId="71057E75" w:rsidR="00E827FA" w:rsidRPr="0014195E" w:rsidRDefault="00333380" w:rsidP="00E827FA">
      <w:pPr>
        <w:pStyle w:val="05Steps-Instructions"/>
        <w:jc w:val="both"/>
        <w:rPr>
          <w:lang w:val="uz-Cyrl-UZ"/>
        </w:rPr>
      </w:pPr>
      <w:r w:rsidRPr="0014195E">
        <w:rPr>
          <w:lang w:val="uz-Cyrl-UZ"/>
        </w:rPr>
        <w:t>KidsHubs y KidsHubTV no es propiedad de nadie, pero se creó con la intención de animar a los niños a participar en diversas actividades basadas en habilidades mientras aprenden verdades bíblicas y luego llegar a sus compañeros con estas habilidades</w:t>
      </w:r>
      <w:r w:rsidR="00044191" w:rsidRPr="0014195E">
        <w:rPr>
          <w:lang w:val="uz-Cyrl-UZ"/>
        </w:rPr>
        <w:t>.</w:t>
      </w:r>
      <w:r w:rsidR="00E827FA" w:rsidRPr="0014195E">
        <w:rPr>
          <w:lang w:val="uz-Cyrl-UZ"/>
        </w:rPr>
        <w:t xml:space="preserve"> </w:t>
      </w:r>
    </w:p>
    <w:p w14:paraId="2A600265" w14:textId="5A4A5603" w:rsidR="00E827FA" w:rsidRPr="0014195E" w:rsidRDefault="00E827FA" w:rsidP="00E827FA">
      <w:pPr>
        <w:pStyle w:val="04Steps-ActivityStepHeading"/>
        <w:rPr>
          <w:lang w:val="uz-Cyrl-UZ"/>
        </w:rPr>
      </w:pPr>
      <w:r w:rsidRPr="0014195E">
        <w:rPr>
          <w:lang w:val="uz-Cyrl-UZ"/>
        </w:rPr>
        <w:t>Model</w:t>
      </w:r>
      <w:r w:rsidR="00333380" w:rsidRPr="0014195E">
        <w:rPr>
          <w:lang w:val="uz-Cyrl-UZ"/>
        </w:rPr>
        <w:t>o</w:t>
      </w:r>
      <w:r w:rsidRPr="0014195E">
        <w:rPr>
          <w:lang w:val="uz-Cyrl-UZ"/>
        </w:rPr>
        <w:t xml:space="preserve">s </w:t>
      </w:r>
      <w:r w:rsidR="00333380" w:rsidRPr="0014195E">
        <w:rPr>
          <w:lang w:val="uz-Cyrl-UZ"/>
        </w:rPr>
        <w:t>de</w:t>
      </w:r>
      <w:r w:rsidRPr="0014195E">
        <w:rPr>
          <w:lang w:val="uz-Cyrl-UZ"/>
        </w:rPr>
        <w:t xml:space="preserve"> KHTV</w:t>
      </w:r>
    </w:p>
    <w:p w14:paraId="4048AE24" w14:textId="70D28A8D" w:rsidR="00E827FA" w:rsidRPr="0014195E" w:rsidRDefault="00E827FA" w:rsidP="00E827FA">
      <w:pPr>
        <w:pStyle w:val="05Steps-KEYQUESTION"/>
        <w:rPr>
          <w:lang w:val="uz-Cyrl-UZ"/>
        </w:rPr>
      </w:pPr>
      <w:r w:rsidRPr="0014195E">
        <w:rPr>
          <w:lang w:val="uz-Cyrl-UZ"/>
        </w:rPr>
        <w:t>KHTV</w:t>
      </w:r>
      <w:r w:rsidR="00333380" w:rsidRPr="0014195E">
        <w:rPr>
          <w:lang w:val="uz-Cyrl-UZ"/>
        </w:rPr>
        <w:t xml:space="preserve"> en</w:t>
      </w:r>
      <w:r w:rsidRPr="0014195E">
        <w:rPr>
          <w:lang w:val="uz-Cyrl-UZ"/>
        </w:rPr>
        <w:t xml:space="preserve"> India</w:t>
      </w:r>
    </w:p>
    <w:p w14:paraId="3F4D5F90" w14:textId="22E5F835" w:rsidR="00E827FA" w:rsidRPr="0014195E" w:rsidRDefault="00333380" w:rsidP="00E827FA">
      <w:pPr>
        <w:pStyle w:val="05Steps-Instructions"/>
        <w:jc w:val="both"/>
        <w:rPr>
          <w:lang w:val="uz-Cyrl-UZ"/>
        </w:rPr>
      </w:pPr>
      <w:r w:rsidRPr="0014195E">
        <w:rPr>
          <w:lang w:val="uz-Cyrl-UZ"/>
        </w:rPr>
        <w:t>Este modelo es una serie dramática de televisión de 24 minutos representada por actores profesionales y filmada por un equipo profesional con equipos de transmisión de alta calidad</w:t>
      </w:r>
      <w:r w:rsidR="00E827FA" w:rsidRPr="0014195E">
        <w:rPr>
          <w:lang w:val="uz-Cyrl-UZ"/>
        </w:rPr>
        <w:t xml:space="preserve">. </w:t>
      </w:r>
    </w:p>
    <w:p w14:paraId="1657F1E7" w14:textId="1BBFDE07" w:rsidR="00E827FA" w:rsidRPr="0014195E" w:rsidRDefault="00333380" w:rsidP="00E827FA">
      <w:pPr>
        <w:pStyle w:val="05Steps-Instructions"/>
        <w:jc w:val="both"/>
        <w:rPr>
          <w:lang w:val="uz-Cyrl-UZ"/>
        </w:rPr>
      </w:pPr>
      <w:r w:rsidRPr="0014195E">
        <w:rPr>
          <w:lang w:val="uz-Cyrl-UZ"/>
        </w:rPr>
        <w:t xml:space="preserve">El </w:t>
      </w:r>
      <w:r w:rsidR="007C2917" w:rsidRPr="0014195E">
        <w:rPr>
          <w:lang w:val="uz-Cyrl-UZ"/>
        </w:rPr>
        <w:t>espectáculo</w:t>
      </w:r>
      <w:r w:rsidRPr="0014195E">
        <w:rPr>
          <w:lang w:val="uz-Cyrl-UZ"/>
        </w:rPr>
        <w:t xml:space="preserve"> de KHTV es una simulación de un KidsHub real. Cada episodio sigue una historia dramática de uno o dos del elenco de 8 miembros (6 niños y 2 jóvenes líderes). Por lo general, hay un problema para resolver</w:t>
      </w:r>
      <w:r w:rsidR="00E827FA" w:rsidRPr="0014195E">
        <w:rPr>
          <w:lang w:val="uz-Cyrl-UZ"/>
        </w:rPr>
        <w:t xml:space="preserve">. </w:t>
      </w:r>
    </w:p>
    <w:p w14:paraId="46E7F58C" w14:textId="1E1E2B9E" w:rsidR="00E827FA" w:rsidRPr="0014195E" w:rsidRDefault="00333380" w:rsidP="00E827FA">
      <w:pPr>
        <w:pStyle w:val="05Steps-Instructions"/>
        <w:jc w:val="both"/>
        <w:rPr>
          <w:lang w:val="uz-Cyrl-UZ"/>
        </w:rPr>
      </w:pPr>
      <w:r w:rsidRPr="0014195E">
        <w:rPr>
          <w:lang w:val="uz-Cyrl-UZ"/>
        </w:rPr>
        <w:t>El espectáculo se compone de diferentes segmentos. Los líderes involucran a los niños en muchas actividades creativas como deportes, arte, manualidades, cocina, escuchando las opiniones de los niños de toda la India y cada espectáculo termina con un desafío para la semana. Cada actividad está relacionada con el tema del episodio</w:t>
      </w:r>
      <w:r w:rsidR="00E827FA" w:rsidRPr="0014195E">
        <w:rPr>
          <w:lang w:val="uz-Cyrl-UZ"/>
        </w:rPr>
        <w:t>.</w:t>
      </w:r>
    </w:p>
    <w:p w14:paraId="4BC3D267" w14:textId="2A4592E1" w:rsidR="00E827FA" w:rsidRPr="0014195E" w:rsidRDefault="00333380" w:rsidP="00E827FA">
      <w:pPr>
        <w:pStyle w:val="05Steps-Instructions"/>
        <w:jc w:val="both"/>
        <w:rPr>
          <w:lang w:val="uz-Cyrl-UZ"/>
        </w:rPr>
      </w:pPr>
      <w:r w:rsidRPr="0014195E">
        <w:rPr>
          <w:lang w:val="uz-Cyrl-UZ"/>
        </w:rPr>
        <w:t>Se filma principalmente en un ambiente de estudio. Los segmentos se toman en lugares relevantes para el tema. 5 episodios son filmados en 10 días</w:t>
      </w:r>
      <w:r w:rsidR="00E827FA" w:rsidRPr="0014195E">
        <w:rPr>
          <w:lang w:val="uz-Cyrl-UZ"/>
        </w:rPr>
        <w:t xml:space="preserve">. </w:t>
      </w:r>
    </w:p>
    <w:p w14:paraId="59AA6590" w14:textId="591FB9DD" w:rsidR="00B548AC" w:rsidRPr="0014195E" w:rsidRDefault="00333380" w:rsidP="00333380">
      <w:pPr>
        <w:pStyle w:val="04Steps-ActivityStepHeading"/>
        <w:rPr>
          <w:lang w:val="uz-Cyrl-UZ"/>
        </w:rPr>
      </w:pPr>
      <w:r w:rsidRPr="0014195E">
        <w:rPr>
          <w:lang w:val="uz-Cyrl-UZ"/>
        </w:rPr>
        <w:t>Puntos clave</w:t>
      </w:r>
    </w:p>
    <w:p w14:paraId="326B8B64" w14:textId="126DD512" w:rsidR="00E827FA" w:rsidRPr="0014195E" w:rsidRDefault="00333380" w:rsidP="00B548AC">
      <w:pPr>
        <w:pStyle w:val="05Steps-bullets"/>
        <w:rPr>
          <w:lang w:val="uz-Cyrl-UZ"/>
        </w:rPr>
      </w:pPr>
      <w:r w:rsidRPr="0014195E">
        <w:rPr>
          <w:lang w:val="uz-Cyrl-UZ"/>
        </w:rPr>
        <w:t>Si su presupuesto lo permite, puede contratar un equipo profesional y las instalaciones y equipos de estudio para ayudarlo a crear la serie</w:t>
      </w:r>
      <w:r w:rsidR="00E827FA" w:rsidRPr="0014195E">
        <w:rPr>
          <w:lang w:val="uz-Cyrl-UZ"/>
        </w:rPr>
        <w:t xml:space="preserve">. </w:t>
      </w:r>
    </w:p>
    <w:p w14:paraId="62CF4A3A" w14:textId="6EDA9A4D" w:rsidR="00E827FA" w:rsidRPr="0014195E" w:rsidRDefault="00333380" w:rsidP="00B548AC">
      <w:pPr>
        <w:pStyle w:val="05Steps-bullets"/>
        <w:rPr>
          <w:lang w:val="uz-Cyrl-UZ"/>
        </w:rPr>
      </w:pPr>
      <w:r w:rsidRPr="0014195E">
        <w:rPr>
          <w:lang w:val="uz-Cyrl-UZ"/>
        </w:rPr>
        <w:t>El drama es bien recibido en todo el mundo y puede generar audiencia rápidamente</w:t>
      </w:r>
      <w:r w:rsidR="00931FF5" w:rsidRPr="0014195E">
        <w:rPr>
          <w:lang w:val="uz-Cyrl-UZ"/>
        </w:rPr>
        <w:t>.</w:t>
      </w:r>
    </w:p>
    <w:p w14:paraId="455F772D" w14:textId="7762D41B" w:rsidR="00E827FA" w:rsidRPr="0014195E" w:rsidRDefault="00333380" w:rsidP="00517BF6">
      <w:pPr>
        <w:pStyle w:val="05Steps-bullets"/>
        <w:ind w:right="-521"/>
        <w:rPr>
          <w:lang w:val="uz-Cyrl-UZ"/>
        </w:rPr>
      </w:pPr>
      <w:r w:rsidRPr="0014195E">
        <w:rPr>
          <w:lang w:val="uz-Cyrl-UZ"/>
        </w:rPr>
        <w:t>Lleva más tiempo hacer un programa de media hora con segmentos porque hay al menos 4 segmentos para filmar y editar por episodio</w:t>
      </w:r>
      <w:r w:rsidR="00E827FA" w:rsidRPr="0014195E">
        <w:rPr>
          <w:lang w:val="uz-Cyrl-UZ"/>
        </w:rPr>
        <w:t xml:space="preserve">. </w:t>
      </w:r>
    </w:p>
    <w:p w14:paraId="32400627" w14:textId="43D69B71" w:rsidR="00333380" w:rsidRPr="0014195E" w:rsidRDefault="00333380" w:rsidP="00517BF6">
      <w:pPr>
        <w:pStyle w:val="05Steps-bullets"/>
        <w:ind w:right="-521"/>
        <w:rPr>
          <w:lang w:val="uz-Cyrl-UZ"/>
        </w:rPr>
      </w:pPr>
      <w:r w:rsidRPr="0014195E">
        <w:rPr>
          <w:lang w:val="uz-Cyrl-UZ"/>
        </w:rPr>
        <w:t xml:space="preserve">La versión india presenta todos los segmentos: </w:t>
      </w:r>
      <w:r w:rsidRPr="0014195E">
        <w:rPr>
          <w:i/>
          <w:lang w:val="uz-Cyrl-UZ"/>
        </w:rPr>
        <w:t>¡hagámoslo!</w:t>
      </w:r>
      <w:r w:rsidRPr="0014195E">
        <w:rPr>
          <w:lang w:val="uz-Cyrl-UZ"/>
        </w:rPr>
        <w:t xml:space="preserve"> (un segmento práctico que enseña una habilidad); una historia de la Biblia; </w:t>
      </w:r>
      <w:r w:rsidRPr="0014195E">
        <w:rPr>
          <w:i/>
          <w:lang w:val="uz-Cyrl-UZ"/>
        </w:rPr>
        <w:t>Habilidad para la vida</w:t>
      </w:r>
      <w:r w:rsidRPr="0014195E">
        <w:rPr>
          <w:lang w:val="uz-Cyrl-UZ"/>
        </w:rPr>
        <w:t xml:space="preserve"> (enseña desarrollo personal y salud e higiene, por ejemplo); </w:t>
      </w:r>
      <w:r w:rsidRPr="0014195E">
        <w:rPr>
          <w:i/>
          <w:lang w:val="uz-Cyrl-UZ"/>
        </w:rPr>
        <w:t>Desafío de 7 días</w:t>
      </w:r>
      <w:r w:rsidRPr="0014195E">
        <w:rPr>
          <w:lang w:val="uz-Cyrl-UZ"/>
        </w:rPr>
        <w:t xml:space="preserve"> (dando al espectador la tarea de probar durante la semana como resultado del espectáculo); </w:t>
      </w:r>
      <w:r w:rsidRPr="0014195E">
        <w:rPr>
          <w:i/>
          <w:lang w:val="uz-Cyrl-UZ"/>
        </w:rPr>
        <w:t>Los niños hablan</w:t>
      </w:r>
      <w:r w:rsidRPr="0014195E">
        <w:rPr>
          <w:lang w:val="uz-Cyrl-UZ"/>
        </w:rPr>
        <w:t xml:space="preserve"> y </w:t>
      </w:r>
      <w:r w:rsidRPr="0014195E">
        <w:rPr>
          <w:i/>
          <w:lang w:val="uz-Cyrl-UZ"/>
        </w:rPr>
        <w:t>Dios habla</w:t>
      </w:r>
      <w:r w:rsidRPr="0014195E">
        <w:rPr>
          <w:lang w:val="uz-Cyrl-UZ"/>
        </w:rPr>
        <w:t xml:space="preserve"> (entrevistas con niños sobre el tema del </w:t>
      </w:r>
      <w:r w:rsidR="007C2917" w:rsidRPr="0014195E">
        <w:rPr>
          <w:lang w:val="uz-Cyrl-UZ"/>
        </w:rPr>
        <w:t>espectáculo</w:t>
      </w:r>
      <w:r w:rsidRPr="0014195E">
        <w:rPr>
          <w:lang w:val="uz-Cyrl-UZ"/>
        </w:rPr>
        <w:t xml:space="preserve"> y la historia de la Biblia) y una solución bíblica a un problema planteado durante el </w:t>
      </w:r>
      <w:r w:rsidR="007C2917" w:rsidRPr="0014195E">
        <w:rPr>
          <w:lang w:val="uz-Cyrl-UZ"/>
        </w:rPr>
        <w:t>espectáculo</w:t>
      </w:r>
      <w:r w:rsidR="00625D06" w:rsidRPr="0014195E">
        <w:rPr>
          <w:lang w:val="uz-Cyrl-UZ"/>
        </w:rPr>
        <w:t>.</w:t>
      </w:r>
    </w:p>
    <w:p w14:paraId="13AEBFD7" w14:textId="77777777" w:rsidR="00E827FA" w:rsidRPr="0014195E" w:rsidRDefault="00E827FA" w:rsidP="00E827FA">
      <w:pPr>
        <w:pStyle w:val="05Steps-Instructions"/>
        <w:jc w:val="both"/>
        <w:rPr>
          <w:lang w:val="uz-Cyrl-UZ"/>
        </w:rPr>
      </w:pPr>
      <w:r w:rsidRPr="0014195E">
        <w:rPr>
          <w:noProof/>
          <w:lang w:eastAsia="en-US"/>
        </w:rPr>
        <w:drawing>
          <wp:inline distT="0" distB="0" distL="0" distR="0" wp14:anchorId="33AA36D7" wp14:editId="24069ABE">
            <wp:extent cx="702945" cy="635000"/>
            <wp:effectExtent l="0" t="0" r="8255" b="0"/>
            <wp:docPr id="18" name="Picture 18" descr="IMG_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604"/>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702945" cy="635000"/>
                    </a:xfrm>
                    <a:prstGeom prst="rect">
                      <a:avLst/>
                    </a:prstGeom>
                    <a:noFill/>
                    <a:ln>
                      <a:noFill/>
                    </a:ln>
                  </pic:spPr>
                </pic:pic>
              </a:graphicData>
            </a:graphic>
          </wp:inline>
        </w:drawing>
      </w:r>
      <w:r w:rsidRPr="0014195E">
        <w:rPr>
          <w:noProof/>
          <w:lang w:eastAsia="en-US"/>
        </w:rPr>
        <w:drawing>
          <wp:inline distT="0" distB="0" distL="0" distR="0" wp14:anchorId="2C6B2D30" wp14:editId="26B14CD3">
            <wp:extent cx="863600" cy="643255"/>
            <wp:effectExtent l="0" t="0" r="0" b="0"/>
            <wp:docPr id="19" name="Picture 19" descr="KHTV India team - 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HTV India team - cast"/>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863600" cy="643255"/>
                    </a:xfrm>
                    <a:prstGeom prst="rect">
                      <a:avLst/>
                    </a:prstGeom>
                    <a:noFill/>
                    <a:ln>
                      <a:noFill/>
                    </a:ln>
                  </pic:spPr>
                </pic:pic>
              </a:graphicData>
            </a:graphic>
          </wp:inline>
        </w:drawing>
      </w:r>
      <w:r w:rsidRPr="0014195E">
        <w:rPr>
          <w:noProof/>
          <w:lang w:eastAsia="en-US"/>
        </w:rPr>
        <w:drawing>
          <wp:inline distT="0" distB="0" distL="0" distR="0" wp14:anchorId="7ADD11F1" wp14:editId="0E063BD9">
            <wp:extent cx="635000" cy="643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635000" cy="643255"/>
                    </a:xfrm>
                    <a:prstGeom prst="rect">
                      <a:avLst/>
                    </a:prstGeom>
                    <a:noFill/>
                    <a:ln>
                      <a:noFill/>
                    </a:ln>
                  </pic:spPr>
                </pic:pic>
              </a:graphicData>
            </a:graphic>
          </wp:inline>
        </w:drawing>
      </w:r>
      <w:r w:rsidRPr="0014195E">
        <w:rPr>
          <w:noProof/>
          <w:lang w:eastAsia="en-US"/>
        </w:rPr>
        <w:drawing>
          <wp:inline distT="0" distB="0" distL="0" distR="0" wp14:anchorId="20329986" wp14:editId="50386B2B">
            <wp:extent cx="973455" cy="6521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973455" cy="652145"/>
                    </a:xfrm>
                    <a:prstGeom prst="rect">
                      <a:avLst/>
                    </a:prstGeom>
                    <a:noFill/>
                    <a:ln>
                      <a:noFill/>
                    </a:ln>
                  </pic:spPr>
                </pic:pic>
              </a:graphicData>
            </a:graphic>
          </wp:inline>
        </w:drawing>
      </w:r>
      <w:r w:rsidRPr="0014195E">
        <w:rPr>
          <w:noProof/>
          <w:lang w:eastAsia="en-US"/>
        </w:rPr>
        <w:drawing>
          <wp:inline distT="0" distB="0" distL="0" distR="0" wp14:anchorId="1F742105" wp14:editId="452392D6">
            <wp:extent cx="744855" cy="643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744855" cy="643255"/>
                    </a:xfrm>
                    <a:prstGeom prst="rect">
                      <a:avLst/>
                    </a:prstGeom>
                    <a:noFill/>
                    <a:ln>
                      <a:noFill/>
                    </a:ln>
                  </pic:spPr>
                </pic:pic>
              </a:graphicData>
            </a:graphic>
          </wp:inline>
        </w:drawing>
      </w:r>
    </w:p>
    <w:p w14:paraId="32025015" w14:textId="77777777" w:rsidR="00E827FA" w:rsidRPr="0014195E" w:rsidRDefault="00E827FA" w:rsidP="00E827FA">
      <w:pPr>
        <w:pStyle w:val="05Steps-Instructions"/>
        <w:jc w:val="both"/>
        <w:rPr>
          <w:lang w:val="uz-Cyrl-UZ"/>
        </w:rPr>
      </w:pPr>
    </w:p>
    <w:p w14:paraId="3CFEED9C" w14:textId="77777777" w:rsidR="00625D06" w:rsidRPr="0014195E" w:rsidRDefault="00625D06" w:rsidP="00E827FA">
      <w:pPr>
        <w:pStyle w:val="05Steps-Instructions"/>
        <w:jc w:val="both"/>
        <w:rPr>
          <w:lang w:val="uz-Cyrl-UZ"/>
        </w:rPr>
      </w:pPr>
    </w:p>
    <w:p w14:paraId="1DC6F937" w14:textId="1AEE53BD" w:rsidR="00E827FA" w:rsidRPr="0014195E" w:rsidRDefault="00E827FA" w:rsidP="00E827FA">
      <w:pPr>
        <w:pStyle w:val="05Steps-KEYQUESTION"/>
        <w:rPr>
          <w:lang w:val="uz-Cyrl-UZ"/>
        </w:rPr>
      </w:pPr>
      <w:r w:rsidRPr="0014195E">
        <w:rPr>
          <w:lang w:val="uz-Cyrl-UZ"/>
        </w:rPr>
        <w:lastRenderedPageBreak/>
        <w:t xml:space="preserve">KHTV </w:t>
      </w:r>
      <w:r w:rsidR="00625D06" w:rsidRPr="0014195E">
        <w:rPr>
          <w:lang w:val="uz-Cyrl-UZ"/>
        </w:rPr>
        <w:t xml:space="preserve">en </w:t>
      </w:r>
      <w:r w:rsidRPr="0014195E">
        <w:rPr>
          <w:lang w:val="uz-Cyrl-UZ"/>
        </w:rPr>
        <w:t>Madagascar</w:t>
      </w:r>
    </w:p>
    <w:p w14:paraId="755386AC" w14:textId="257A0F0D" w:rsidR="00E827FA" w:rsidRPr="0014195E" w:rsidRDefault="00625D06" w:rsidP="00E827FA">
      <w:pPr>
        <w:pStyle w:val="05Steps-Instructions"/>
        <w:jc w:val="both"/>
        <w:rPr>
          <w:lang w:val="uz-Cyrl-UZ"/>
        </w:rPr>
      </w:pPr>
      <w:r w:rsidRPr="0014195E">
        <w:rPr>
          <w:lang w:val="uz-Cyrl-UZ"/>
        </w:rPr>
        <w:t>Este modelo se basa en un ancla/s o presentador/es que introduce los diferentes segmentos. Es un espectáculo de 15 minutos a 5 días a la semana. Un grupo de niños se turnan para guiar, filmar y representar los segmentos mientras un camarógrafo adulto filma la parte del anclaje</w:t>
      </w:r>
      <w:r w:rsidR="00E827FA" w:rsidRPr="0014195E">
        <w:rPr>
          <w:lang w:val="uz-Cyrl-UZ"/>
        </w:rPr>
        <w:t xml:space="preserve">. </w:t>
      </w:r>
    </w:p>
    <w:p w14:paraId="20627091" w14:textId="303EE1DC" w:rsidR="00E827FA" w:rsidRPr="0014195E" w:rsidRDefault="00625D06" w:rsidP="00E827FA">
      <w:pPr>
        <w:pStyle w:val="05Steps-Instructions"/>
        <w:jc w:val="both"/>
        <w:rPr>
          <w:lang w:val="uz-Cyrl-UZ"/>
        </w:rPr>
      </w:pPr>
      <w:r w:rsidRPr="0014195E">
        <w:rPr>
          <w:lang w:val="uz-Cyrl-UZ"/>
        </w:rPr>
        <w:t>El tema es transmitido durante la transmisión de la semana. Una canción se compone para el tema de la semana y se presenta todos los días</w:t>
      </w:r>
      <w:r w:rsidR="00E827FA" w:rsidRPr="0014195E">
        <w:rPr>
          <w:lang w:val="uz-Cyrl-UZ"/>
        </w:rPr>
        <w:t xml:space="preserve">. </w:t>
      </w:r>
    </w:p>
    <w:p w14:paraId="7B853CB8" w14:textId="66FB5C5A" w:rsidR="00E827FA" w:rsidRPr="0014195E" w:rsidRDefault="00625D06" w:rsidP="00E827FA">
      <w:pPr>
        <w:pStyle w:val="05Steps-Instructions"/>
        <w:jc w:val="both"/>
        <w:rPr>
          <w:lang w:val="uz-Cyrl-UZ"/>
        </w:rPr>
      </w:pPr>
      <w:r w:rsidRPr="0014195E">
        <w:rPr>
          <w:lang w:val="uz-Cyrl-UZ"/>
        </w:rPr>
        <w:t>Se filma dos veces a la semana, generalmente de lunes a viernes. Un día para las porciones de anclaje y medio día para los segmentos. Las porciones de anclaje se filman en una ubicación genérica y los segmentos se filman en un club local de niños</w:t>
      </w:r>
      <w:r w:rsidR="00E827FA" w:rsidRPr="0014195E">
        <w:rPr>
          <w:lang w:val="uz-Cyrl-UZ"/>
        </w:rPr>
        <w:t xml:space="preserve">. </w:t>
      </w:r>
    </w:p>
    <w:p w14:paraId="549AFE26" w14:textId="3CA957CF" w:rsidR="00B548AC" w:rsidRPr="0014195E" w:rsidRDefault="00625D06" w:rsidP="00625D06">
      <w:pPr>
        <w:pStyle w:val="04Steps-ActivityStepHeading"/>
        <w:rPr>
          <w:lang w:val="uz-Cyrl-UZ"/>
        </w:rPr>
      </w:pPr>
      <w:r w:rsidRPr="0014195E">
        <w:rPr>
          <w:lang w:val="uz-Cyrl-UZ"/>
        </w:rPr>
        <w:t>Puntos clave</w:t>
      </w:r>
    </w:p>
    <w:p w14:paraId="41775B13" w14:textId="53668635" w:rsidR="00E827FA" w:rsidRPr="0014195E" w:rsidRDefault="00625D06" w:rsidP="00B548AC">
      <w:pPr>
        <w:pStyle w:val="05Steps-bullets"/>
        <w:rPr>
          <w:lang w:val="uz-Cyrl-UZ"/>
        </w:rPr>
      </w:pPr>
      <w:r w:rsidRPr="0014195E">
        <w:rPr>
          <w:lang w:val="uz-Cyrl-UZ"/>
        </w:rPr>
        <w:t>Involucra a los niños en el proceso creativo de filmación</w:t>
      </w:r>
      <w:r w:rsidR="00E827FA" w:rsidRPr="0014195E">
        <w:rPr>
          <w:lang w:val="uz-Cyrl-UZ"/>
        </w:rPr>
        <w:t xml:space="preserve">. </w:t>
      </w:r>
    </w:p>
    <w:p w14:paraId="1AEDC80A" w14:textId="7979695A" w:rsidR="00E827FA" w:rsidRPr="0014195E" w:rsidRDefault="00625D06" w:rsidP="00517BF6">
      <w:pPr>
        <w:pStyle w:val="05Steps-bullets"/>
        <w:ind w:right="-521"/>
        <w:rPr>
          <w:lang w:val="uz-Cyrl-UZ"/>
        </w:rPr>
      </w:pPr>
      <w:r w:rsidRPr="0014195E">
        <w:rPr>
          <w:lang w:val="uz-Cyrl-UZ"/>
        </w:rPr>
        <w:t>La transmisión presenta solo uno o dos segmentos por episodio, cubriendo así todos los segmentos durante un período de 5 días</w:t>
      </w:r>
      <w:r w:rsidR="00E827FA" w:rsidRPr="0014195E">
        <w:rPr>
          <w:lang w:val="uz-Cyrl-UZ"/>
        </w:rPr>
        <w:t xml:space="preserve">. </w:t>
      </w:r>
    </w:p>
    <w:p w14:paraId="2F1FDCD5" w14:textId="03C1B6E5" w:rsidR="00E827FA" w:rsidRPr="0014195E" w:rsidRDefault="00625D06" w:rsidP="00B548AC">
      <w:pPr>
        <w:pStyle w:val="05Steps-bullets"/>
        <w:rPr>
          <w:lang w:val="uz-Cyrl-UZ"/>
        </w:rPr>
      </w:pPr>
      <w:r w:rsidRPr="0014195E">
        <w:rPr>
          <w:lang w:val="uz-Cyrl-UZ"/>
        </w:rPr>
        <w:t>Cada club infantil tiene su turno para presentarse en el programa</w:t>
      </w:r>
      <w:r w:rsidR="00E827FA" w:rsidRPr="0014195E">
        <w:rPr>
          <w:lang w:val="uz-Cyrl-UZ"/>
        </w:rPr>
        <w:t xml:space="preserve">. </w:t>
      </w:r>
    </w:p>
    <w:p w14:paraId="7467AFDE" w14:textId="77777777" w:rsidR="00E827FA" w:rsidRPr="0014195E" w:rsidRDefault="00E827FA" w:rsidP="00E827FA">
      <w:pPr>
        <w:pStyle w:val="05Steps-Instructions"/>
        <w:rPr>
          <w:lang w:val="uz-Cyrl-UZ"/>
        </w:rPr>
      </w:pPr>
      <w:r w:rsidRPr="0014195E">
        <w:rPr>
          <w:noProof/>
          <w:lang w:eastAsia="en-US"/>
        </w:rPr>
        <w:drawing>
          <wp:inline distT="0" distB="0" distL="0" distR="0" wp14:anchorId="00C4E34E" wp14:editId="1C50C65C">
            <wp:extent cx="931545" cy="753745"/>
            <wp:effectExtent l="0" t="0" r="8255" b="8255"/>
            <wp:docPr id="23" name="Picture 2" descr="Description: C:\Users\Si\Pictures\Madagascar KidsHub 2011\IMG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i\Pictures\Madagascar KidsHub 2011\IMG_0607.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931545" cy="753745"/>
                    </a:xfrm>
                    <a:prstGeom prst="rect">
                      <a:avLst/>
                    </a:prstGeom>
                    <a:noFill/>
                    <a:ln>
                      <a:noFill/>
                    </a:ln>
                  </pic:spPr>
                </pic:pic>
              </a:graphicData>
            </a:graphic>
          </wp:inline>
        </w:drawing>
      </w:r>
      <w:r w:rsidRPr="0014195E">
        <w:rPr>
          <w:noProof/>
          <w:lang w:eastAsia="en-US"/>
        </w:rPr>
        <w:drawing>
          <wp:inline distT="0" distB="0" distL="0" distR="0" wp14:anchorId="61D6728A" wp14:editId="7AF50989">
            <wp:extent cx="998855" cy="762000"/>
            <wp:effectExtent l="0" t="0" r="0" b="0"/>
            <wp:docPr id="24" name="Picture 3" descr="Description: C:\Users\Si\Pictures\Madagascar KidsHub 2011\IMG_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Si\Pictures\Madagascar KidsHub 2011\IMG_0633.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998855" cy="762000"/>
                    </a:xfrm>
                    <a:prstGeom prst="rect">
                      <a:avLst/>
                    </a:prstGeom>
                    <a:noFill/>
                    <a:ln>
                      <a:noFill/>
                    </a:ln>
                  </pic:spPr>
                </pic:pic>
              </a:graphicData>
            </a:graphic>
          </wp:inline>
        </w:drawing>
      </w:r>
      <w:r w:rsidRPr="0014195E">
        <w:rPr>
          <w:noProof/>
          <w:lang w:eastAsia="en-US"/>
        </w:rPr>
        <w:drawing>
          <wp:inline distT="0" distB="0" distL="0" distR="0" wp14:anchorId="257BB66C" wp14:editId="16120535">
            <wp:extent cx="990600" cy="787400"/>
            <wp:effectExtent l="0" t="0" r="0" b="0"/>
            <wp:docPr id="25" name="Picture 4" descr="Description: C:\Users\Si\Pictures\Madagascar KidsHub 2011\Madaga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Si\Pictures\Madagascar KidsHub 2011\Madagascar.JP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990600" cy="787400"/>
                    </a:xfrm>
                    <a:prstGeom prst="rect">
                      <a:avLst/>
                    </a:prstGeom>
                    <a:noFill/>
                    <a:ln>
                      <a:noFill/>
                    </a:ln>
                  </pic:spPr>
                </pic:pic>
              </a:graphicData>
            </a:graphic>
          </wp:inline>
        </w:drawing>
      </w:r>
      <w:r w:rsidRPr="0014195E">
        <w:rPr>
          <w:noProof/>
          <w:lang w:eastAsia="en-US"/>
        </w:rPr>
        <w:drawing>
          <wp:inline distT="0" distB="0" distL="0" distR="0" wp14:anchorId="4C5E9007" wp14:editId="62C84B36">
            <wp:extent cx="990600" cy="779145"/>
            <wp:effectExtent l="0" t="0" r="0" b="8255"/>
            <wp:docPr id="26" name="Picture 6" descr="Description: C:\Users\Si\Pictures\Madagascar KidsHub 2011\IMG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Si\Pictures\Madagascar KidsHub 2011\IMG_0594.JP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990600" cy="779145"/>
                    </a:xfrm>
                    <a:prstGeom prst="rect">
                      <a:avLst/>
                    </a:prstGeom>
                    <a:noFill/>
                    <a:ln>
                      <a:noFill/>
                    </a:ln>
                  </pic:spPr>
                </pic:pic>
              </a:graphicData>
            </a:graphic>
          </wp:inline>
        </w:drawing>
      </w:r>
    </w:p>
    <w:p w14:paraId="48D2C558" w14:textId="77777777" w:rsidR="00E827FA" w:rsidRPr="0014195E" w:rsidRDefault="00E827FA" w:rsidP="00E827FA">
      <w:pPr>
        <w:pStyle w:val="05Steps-Instructions"/>
        <w:rPr>
          <w:lang w:val="uz-Cyrl-UZ"/>
        </w:rPr>
      </w:pPr>
    </w:p>
    <w:p w14:paraId="58E997CF" w14:textId="77777777" w:rsidR="00E827FA" w:rsidRPr="0014195E" w:rsidRDefault="00E827FA" w:rsidP="00E827FA">
      <w:pPr>
        <w:pStyle w:val="05Steps-Instructions"/>
        <w:rPr>
          <w:lang w:val="uz-Cyrl-UZ"/>
        </w:rPr>
      </w:pPr>
    </w:p>
    <w:p w14:paraId="1471CE0C" w14:textId="3346E115" w:rsidR="00E827FA" w:rsidRPr="0014195E" w:rsidRDefault="00E827FA" w:rsidP="00E827FA">
      <w:pPr>
        <w:pStyle w:val="05Steps-KEYQUESTION"/>
        <w:rPr>
          <w:lang w:val="uz-Cyrl-UZ"/>
        </w:rPr>
      </w:pPr>
      <w:r w:rsidRPr="0014195E">
        <w:rPr>
          <w:lang w:val="uz-Cyrl-UZ"/>
        </w:rPr>
        <w:t xml:space="preserve">KHTV </w:t>
      </w:r>
      <w:r w:rsidR="00A70411" w:rsidRPr="0014195E">
        <w:rPr>
          <w:lang w:val="uz-Cyrl-UZ"/>
        </w:rPr>
        <w:t xml:space="preserve">en </w:t>
      </w:r>
      <w:r w:rsidRPr="0014195E">
        <w:rPr>
          <w:lang w:val="uz-Cyrl-UZ"/>
        </w:rPr>
        <w:t>Togo</w:t>
      </w:r>
    </w:p>
    <w:p w14:paraId="6CFA60C6" w14:textId="0C4EE7A8" w:rsidR="00E827FA" w:rsidRPr="0014195E" w:rsidRDefault="00A70411" w:rsidP="00E827FA">
      <w:pPr>
        <w:pStyle w:val="05Steps-Instructions"/>
        <w:rPr>
          <w:lang w:val="uz-Cyrl-UZ"/>
        </w:rPr>
      </w:pPr>
      <w:r w:rsidRPr="0014195E">
        <w:rPr>
          <w:lang w:val="uz-Cyrl-UZ"/>
        </w:rPr>
        <w:t>Este modelo está basado en anclajes y segmentos. 1 o 2 jóvenes o un grupo presentan el mensaje de la Biblia para el episodio e introducen diferentes segmentos. Un profesional filma los segmentos de anclaje y los niños filman algunos segmentos. Los principales segmentos presentados son habilidades para la vida que se enseñan usando fútbol. Las ideas para los segmentos de fútbol están tomadas del currículum de entrenamiento deportivo de Ubabalo (ver http://www.max7.org/channels/ubabalo). La mayor parte del episodio se filma al aire libre en el campo de fútbol o en el edificio de oficinas</w:t>
      </w:r>
      <w:r w:rsidR="00E827FA" w:rsidRPr="0014195E">
        <w:rPr>
          <w:lang w:val="uz-Cyrl-UZ"/>
        </w:rPr>
        <w:t>.</w:t>
      </w:r>
    </w:p>
    <w:p w14:paraId="56919207" w14:textId="2D466F7B" w:rsidR="00B548AC" w:rsidRPr="0014195E" w:rsidRDefault="00A70411" w:rsidP="00A70411">
      <w:pPr>
        <w:pStyle w:val="04Steps-ActivityStepHeading"/>
        <w:rPr>
          <w:lang w:val="uz-Cyrl-UZ"/>
        </w:rPr>
      </w:pPr>
      <w:r w:rsidRPr="0014195E">
        <w:rPr>
          <w:lang w:val="uz-Cyrl-UZ"/>
        </w:rPr>
        <w:t>Punto clave</w:t>
      </w:r>
    </w:p>
    <w:p w14:paraId="5C5F7188" w14:textId="75BB1CBE" w:rsidR="00E827FA" w:rsidRPr="0014195E" w:rsidRDefault="00A70411" w:rsidP="00517BF6">
      <w:pPr>
        <w:pStyle w:val="05Steps-bullets"/>
        <w:ind w:right="-521"/>
        <w:rPr>
          <w:lang w:val="uz-Cyrl-UZ"/>
        </w:rPr>
      </w:pPr>
      <w:r w:rsidRPr="0014195E">
        <w:rPr>
          <w:lang w:val="uz-Cyrl-UZ"/>
        </w:rPr>
        <w:t>El elenco y el equipo pertenecen a KidsHubs locales. Es rentable porque todos los actores son voluntarios. Filman un episodio en un día y medio cada vez que pueden</w:t>
      </w:r>
      <w:r w:rsidR="00E827FA" w:rsidRPr="0014195E">
        <w:rPr>
          <w:lang w:val="uz-Cyrl-UZ"/>
        </w:rPr>
        <w:t xml:space="preserve">. </w:t>
      </w:r>
    </w:p>
    <w:p w14:paraId="549353EF" w14:textId="77777777" w:rsidR="00E827FA" w:rsidRPr="0014195E" w:rsidRDefault="00E827FA" w:rsidP="00E827FA">
      <w:pPr>
        <w:pStyle w:val="05Steps-Instructions"/>
        <w:rPr>
          <w:lang w:val="uz-Cyrl-UZ"/>
        </w:rPr>
      </w:pPr>
      <w:r w:rsidRPr="0014195E">
        <w:rPr>
          <w:noProof/>
          <w:lang w:eastAsia="en-US"/>
        </w:rPr>
        <w:drawing>
          <wp:inline distT="0" distB="0" distL="0" distR="0" wp14:anchorId="38FA3B52" wp14:editId="72C2976C">
            <wp:extent cx="855345" cy="753745"/>
            <wp:effectExtent l="0" t="0" r="8255" b="8255"/>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855345" cy="753745"/>
                    </a:xfrm>
                    <a:prstGeom prst="rect">
                      <a:avLst/>
                    </a:prstGeom>
                    <a:noFill/>
                    <a:ln>
                      <a:noFill/>
                    </a:ln>
                  </pic:spPr>
                </pic:pic>
              </a:graphicData>
            </a:graphic>
          </wp:inline>
        </w:drawing>
      </w:r>
      <w:r w:rsidRPr="0014195E">
        <w:rPr>
          <w:noProof/>
          <w:lang w:eastAsia="en-US"/>
        </w:rPr>
        <w:drawing>
          <wp:inline distT="0" distB="0" distL="0" distR="0" wp14:anchorId="2E37F3E2" wp14:editId="33940370">
            <wp:extent cx="880745" cy="770255"/>
            <wp:effectExtent l="0" t="0" r="825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880745" cy="770255"/>
                    </a:xfrm>
                    <a:prstGeom prst="rect">
                      <a:avLst/>
                    </a:prstGeom>
                    <a:noFill/>
                    <a:ln>
                      <a:noFill/>
                    </a:ln>
                  </pic:spPr>
                </pic:pic>
              </a:graphicData>
            </a:graphic>
          </wp:inline>
        </w:drawing>
      </w:r>
      <w:r w:rsidRPr="0014195E">
        <w:rPr>
          <w:noProof/>
          <w:lang w:eastAsia="en-US"/>
        </w:rPr>
        <w:drawing>
          <wp:inline distT="0" distB="0" distL="0" distR="0" wp14:anchorId="5054AD76" wp14:editId="5B8F7689">
            <wp:extent cx="880745" cy="762000"/>
            <wp:effectExtent l="0" t="0" r="8255" b="0"/>
            <wp:docPr id="29" name="Picture 29" descr="1239663_1381070815460708_2606008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39663_1381070815460708_260600809_n"/>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880745" cy="762000"/>
                    </a:xfrm>
                    <a:prstGeom prst="rect">
                      <a:avLst/>
                    </a:prstGeom>
                    <a:noFill/>
                    <a:ln>
                      <a:noFill/>
                    </a:ln>
                  </pic:spPr>
                </pic:pic>
              </a:graphicData>
            </a:graphic>
          </wp:inline>
        </w:drawing>
      </w:r>
      <w:r w:rsidRPr="0014195E">
        <w:rPr>
          <w:noProof/>
          <w:lang w:eastAsia="en-US"/>
        </w:rPr>
        <w:drawing>
          <wp:inline distT="0" distB="0" distL="0" distR="0" wp14:anchorId="29C34A7A" wp14:editId="440CE297">
            <wp:extent cx="744855" cy="770255"/>
            <wp:effectExtent l="0" t="0" r="0" b="0"/>
            <wp:docPr id="30" name="Picture 30" descr="youth fil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outh filmi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744855" cy="770255"/>
                    </a:xfrm>
                    <a:prstGeom prst="rect">
                      <a:avLst/>
                    </a:prstGeom>
                    <a:noFill/>
                    <a:ln>
                      <a:noFill/>
                    </a:ln>
                  </pic:spPr>
                </pic:pic>
              </a:graphicData>
            </a:graphic>
          </wp:inline>
        </w:drawing>
      </w:r>
    </w:p>
    <w:p w14:paraId="3307D663" w14:textId="77777777" w:rsidR="00E827FA" w:rsidRPr="0014195E" w:rsidRDefault="00E827FA" w:rsidP="00E827FA">
      <w:pPr>
        <w:pStyle w:val="05Steps-Instructions"/>
        <w:rPr>
          <w:lang w:val="uz-Cyrl-UZ"/>
        </w:rPr>
      </w:pPr>
    </w:p>
    <w:p w14:paraId="4EB85048" w14:textId="4A19C669" w:rsidR="00E827FA" w:rsidRPr="0014195E" w:rsidRDefault="00E827FA" w:rsidP="00E827FA">
      <w:pPr>
        <w:pStyle w:val="05Steps-KEYQUESTION"/>
        <w:rPr>
          <w:lang w:val="uz-Cyrl-UZ"/>
        </w:rPr>
      </w:pPr>
      <w:r w:rsidRPr="0014195E">
        <w:rPr>
          <w:lang w:val="uz-Cyrl-UZ"/>
        </w:rPr>
        <w:lastRenderedPageBreak/>
        <w:t xml:space="preserve">KHTV </w:t>
      </w:r>
      <w:r w:rsidR="00A70411" w:rsidRPr="0014195E">
        <w:rPr>
          <w:lang w:val="uz-Cyrl-UZ"/>
        </w:rPr>
        <w:t xml:space="preserve">en </w:t>
      </w:r>
      <w:r w:rsidRPr="0014195E">
        <w:rPr>
          <w:lang w:val="uz-Cyrl-UZ"/>
        </w:rPr>
        <w:t xml:space="preserve">Nepal </w:t>
      </w:r>
    </w:p>
    <w:p w14:paraId="0FECBC77" w14:textId="66E2C619" w:rsidR="00E827FA" w:rsidRPr="0014195E" w:rsidRDefault="00A70411" w:rsidP="00E827FA">
      <w:pPr>
        <w:pStyle w:val="05Steps-Instructions"/>
        <w:rPr>
          <w:lang w:val="uz-Cyrl-UZ"/>
        </w:rPr>
      </w:pPr>
      <w:r w:rsidRPr="0014195E">
        <w:rPr>
          <w:lang w:val="uz-Cyrl-UZ"/>
        </w:rPr>
        <w:t xml:space="preserve">El formato de Nepal es similar al de Togo, con la excepción de que esta versión tiene una canción y sus segmentos principales son </w:t>
      </w:r>
      <w:r w:rsidRPr="0014195E">
        <w:rPr>
          <w:i/>
          <w:lang w:val="uz-Cyrl-UZ"/>
        </w:rPr>
        <w:t>¡Hagámoslo!</w:t>
      </w:r>
      <w:r w:rsidRPr="0014195E">
        <w:rPr>
          <w:lang w:val="uz-Cyrl-UZ"/>
        </w:rPr>
        <w:t xml:space="preserve"> con artes creativas</w:t>
      </w:r>
      <w:r w:rsidR="00E827FA" w:rsidRPr="0014195E">
        <w:rPr>
          <w:lang w:val="uz-Cyrl-UZ"/>
        </w:rPr>
        <w:t>.</w:t>
      </w:r>
    </w:p>
    <w:p w14:paraId="0806E0B3" w14:textId="77777777" w:rsidR="00E827FA" w:rsidRPr="0014195E" w:rsidRDefault="00E827FA" w:rsidP="00E827FA">
      <w:pPr>
        <w:pStyle w:val="05Steps-Instructions"/>
        <w:rPr>
          <w:lang w:val="uz-Cyrl-UZ"/>
        </w:rPr>
      </w:pPr>
      <w:r w:rsidRPr="0014195E">
        <w:rPr>
          <w:b/>
          <w:noProof/>
          <w:lang w:eastAsia="en-US"/>
        </w:rPr>
        <w:drawing>
          <wp:inline distT="0" distB="0" distL="0" distR="0" wp14:anchorId="3D5DA481" wp14:editId="4C7CC70C">
            <wp:extent cx="1160145" cy="779145"/>
            <wp:effectExtent l="0" t="0" r="8255" b="8255"/>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160145" cy="779145"/>
                    </a:xfrm>
                    <a:prstGeom prst="rect">
                      <a:avLst/>
                    </a:prstGeom>
                    <a:noFill/>
                    <a:ln>
                      <a:noFill/>
                    </a:ln>
                  </pic:spPr>
                </pic:pic>
              </a:graphicData>
            </a:graphic>
          </wp:inline>
        </w:drawing>
      </w:r>
      <w:r w:rsidRPr="0014195E">
        <w:rPr>
          <w:b/>
          <w:noProof/>
          <w:lang w:eastAsia="en-US"/>
        </w:rPr>
        <w:drawing>
          <wp:inline distT="0" distB="0" distL="0" distR="0" wp14:anchorId="69ECFD8F" wp14:editId="43C84DDC">
            <wp:extent cx="1016000" cy="779145"/>
            <wp:effectExtent l="0" t="0" r="0" b="8255"/>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016000" cy="779145"/>
                    </a:xfrm>
                    <a:prstGeom prst="rect">
                      <a:avLst/>
                    </a:prstGeom>
                    <a:noFill/>
                    <a:ln>
                      <a:noFill/>
                    </a:ln>
                  </pic:spPr>
                </pic:pic>
              </a:graphicData>
            </a:graphic>
          </wp:inline>
        </w:drawing>
      </w:r>
      <w:r w:rsidRPr="0014195E">
        <w:rPr>
          <w:rFonts w:ascii="Calibri" w:hAnsi="Calibri"/>
          <w:noProof/>
          <w:lang w:eastAsia="en-US"/>
        </w:rPr>
        <w:drawing>
          <wp:inline distT="0" distB="0" distL="0" distR="0" wp14:anchorId="765FD4E0" wp14:editId="55767B0D">
            <wp:extent cx="1117600" cy="762000"/>
            <wp:effectExtent l="0" t="0" r="0" b="0"/>
            <wp:docPr id="33" name="Picture 33" descr="Bikram filming 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kram filming CU"/>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117600" cy="762000"/>
                    </a:xfrm>
                    <a:prstGeom prst="rect">
                      <a:avLst/>
                    </a:prstGeom>
                    <a:noFill/>
                    <a:ln>
                      <a:noFill/>
                    </a:ln>
                  </pic:spPr>
                </pic:pic>
              </a:graphicData>
            </a:graphic>
          </wp:inline>
        </w:drawing>
      </w:r>
      <w:r w:rsidRPr="0014195E">
        <w:rPr>
          <w:rFonts w:ascii="Calibri" w:hAnsi="Calibri"/>
          <w:noProof/>
          <w:lang w:eastAsia="en-US"/>
        </w:rPr>
        <w:drawing>
          <wp:inline distT="0" distB="0" distL="0" distR="0" wp14:anchorId="3D5B8E4B" wp14:editId="7C6EB4A6">
            <wp:extent cx="482600" cy="728345"/>
            <wp:effectExtent l="0" t="0" r="0" b="8255"/>
            <wp:docPr id="34" name="Picture 34" descr="Esther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ther origami"/>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482600" cy="728345"/>
                    </a:xfrm>
                    <a:prstGeom prst="rect">
                      <a:avLst/>
                    </a:prstGeom>
                    <a:noFill/>
                    <a:ln>
                      <a:noFill/>
                    </a:ln>
                  </pic:spPr>
                </pic:pic>
              </a:graphicData>
            </a:graphic>
          </wp:inline>
        </w:drawing>
      </w:r>
    </w:p>
    <w:p w14:paraId="0AE6E0BD" w14:textId="77777777" w:rsidR="00E827FA" w:rsidRPr="0014195E" w:rsidRDefault="00E827FA" w:rsidP="00E827FA">
      <w:pPr>
        <w:pStyle w:val="04Steps-ActivityStepHeading"/>
        <w:rPr>
          <w:lang w:val="uz-Cyrl-UZ"/>
        </w:rPr>
      </w:pPr>
      <w:r w:rsidRPr="0014195E">
        <w:rPr>
          <w:lang w:val="uz-Cyrl-UZ"/>
        </w:rPr>
        <w:t>Ideas</w:t>
      </w:r>
    </w:p>
    <w:p w14:paraId="56485E7E" w14:textId="70023B94" w:rsidR="00E827FA" w:rsidRPr="0014195E" w:rsidRDefault="00B305C8" w:rsidP="00E827FA">
      <w:pPr>
        <w:pStyle w:val="05Steps-Instructions"/>
        <w:jc w:val="both"/>
        <w:rPr>
          <w:lang w:val="uz-Cyrl-UZ"/>
        </w:rPr>
      </w:pPr>
      <w:r w:rsidRPr="0014195E">
        <w:rPr>
          <w:lang w:val="uz-Cyrl-UZ"/>
        </w:rPr>
        <w:t>KidsHubTV es una plataforma para que los niños de KidsHubs de todo el mundo compartan su singularidad y vida y se conecten entre sí. Brinda la oportunidad para que los niños comuniquen las cosas importantes para ellos y su grupo. Esta conexión podría ayudar a inspirar, animar e incluso dar soluciones a algunos de los problemas que enfrentan los niños hoy en día, ya que comparten lo que están haciendo en sus KidsHubs y en sus comunidades</w:t>
      </w:r>
      <w:r w:rsidR="00E827FA" w:rsidRPr="0014195E">
        <w:rPr>
          <w:lang w:val="uz-Cyrl-UZ"/>
        </w:rPr>
        <w:t xml:space="preserve">. </w:t>
      </w:r>
    </w:p>
    <w:p w14:paraId="315DEB94" w14:textId="3FA3A015" w:rsidR="00E827FA" w:rsidRPr="0014195E" w:rsidRDefault="00B305C8" w:rsidP="00E827FA">
      <w:pPr>
        <w:pStyle w:val="05Steps-Instructions"/>
        <w:jc w:val="both"/>
        <w:rPr>
          <w:lang w:val="uz-Cyrl-UZ"/>
        </w:rPr>
      </w:pPr>
      <w:r w:rsidRPr="0014195E">
        <w:rPr>
          <w:lang w:val="uz-Cyrl-UZ"/>
        </w:rPr>
        <w:t>KHTV tiene el potencial de empoderar a los niños para permitir que se escuche su voz, se sientan sus opiniones y se entiendan sus ideas y pensamientos</w:t>
      </w:r>
      <w:r w:rsidR="00E827FA" w:rsidRPr="0014195E">
        <w:rPr>
          <w:lang w:val="uz-Cyrl-UZ"/>
        </w:rPr>
        <w:t xml:space="preserve">. </w:t>
      </w:r>
    </w:p>
    <w:p w14:paraId="2150C736" w14:textId="7302600A" w:rsidR="00AE584F" w:rsidRPr="0014195E" w:rsidRDefault="00B305C8" w:rsidP="00AE584F">
      <w:pPr>
        <w:pStyle w:val="04Steps-ActivityStepHeading"/>
        <w:rPr>
          <w:lang w:val="uz-Cyrl-UZ"/>
        </w:rPr>
      </w:pPr>
      <w:r w:rsidRPr="0014195E">
        <w:rPr>
          <w:lang w:val="uz-Cyrl-UZ"/>
        </w:rPr>
        <w:t>Lluvia de ideas</w:t>
      </w:r>
      <w:r w:rsidR="00E827FA" w:rsidRPr="0014195E">
        <w:rPr>
          <w:lang w:val="uz-Cyrl-UZ"/>
        </w:rPr>
        <w:t xml:space="preserve"> </w:t>
      </w:r>
      <w:r w:rsidR="00AE584F" w:rsidRPr="0014195E">
        <w:rPr>
          <w:lang w:val="uz-Cyrl-UZ"/>
        </w:rPr>
        <w:t>KidsHubTV</w:t>
      </w:r>
    </w:p>
    <w:p w14:paraId="2F6F4861" w14:textId="72E60B6B" w:rsidR="00AE584F" w:rsidRPr="0014195E" w:rsidRDefault="003D7109" w:rsidP="003D7109">
      <w:pPr>
        <w:pStyle w:val="05Steps-bullets"/>
        <w:rPr>
          <w:lang w:val="uz-Cyrl-UZ"/>
        </w:rPr>
      </w:pPr>
      <w:r w:rsidRPr="0014195E">
        <w:rPr>
          <w:lang w:val="uz-Cyrl-UZ"/>
        </w:rPr>
        <w:t>En grupos, haga una lluvia de ideas sobre los segmentos de KidsHubTV que podría hacer en su contexto local</w:t>
      </w:r>
    </w:p>
    <w:p w14:paraId="17D39D9B" w14:textId="6E769C16" w:rsidR="00E827FA" w:rsidRPr="0014195E" w:rsidRDefault="003D7109" w:rsidP="003D7109">
      <w:pPr>
        <w:pStyle w:val="05Steps-bullets"/>
        <w:rPr>
          <w:lang w:val="uz-Cyrl-UZ"/>
        </w:rPr>
      </w:pPr>
      <w:r w:rsidRPr="0014195E">
        <w:rPr>
          <w:lang w:val="uz-Cyrl-UZ"/>
        </w:rPr>
        <w:t>Haga una lista de los aspectos únicos de su país, cultura, ministerio o cualquier cosa de interés en su comunidad o un problema que necesite abordar</w:t>
      </w:r>
      <w:r w:rsidR="00E827FA" w:rsidRPr="0014195E">
        <w:rPr>
          <w:lang w:val="uz-Cyrl-UZ"/>
        </w:rPr>
        <w:t>.</w:t>
      </w:r>
    </w:p>
    <w:p w14:paraId="2C51F6C9" w14:textId="79227E33" w:rsidR="00E827FA" w:rsidRPr="0014195E" w:rsidRDefault="003D7109" w:rsidP="00E827FA">
      <w:pPr>
        <w:pStyle w:val="05Steps-Instructions"/>
        <w:rPr>
          <w:lang w:val="uz-Cyrl-UZ"/>
        </w:rPr>
      </w:pPr>
      <w:r w:rsidRPr="0014195E">
        <w:rPr>
          <w:lang w:val="uz-Cyrl-UZ"/>
        </w:rPr>
        <w:t>Aquí hay algunas ideas de temas que KidsHubTV puede mostrar</w:t>
      </w:r>
      <w:r w:rsidR="00E827FA" w:rsidRPr="0014195E">
        <w:rPr>
          <w:lang w:val="uz-Cyrl-UZ"/>
        </w:rPr>
        <w:t>:</w:t>
      </w:r>
    </w:p>
    <w:p w14:paraId="5F754EB1" w14:textId="2A097014" w:rsidR="00E827FA" w:rsidRPr="0014195E" w:rsidRDefault="003D7109" w:rsidP="00E827FA">
      <w:pPr>
        <w:pStyle w:val="05Steps-Instructions"/>
        <w:jc w:val="both"/>
        <w:rPr>
          <w:lang w:val="uz-Cyrl-UZ"/>
        </w:rPr>
      </w:pPr>
      <w:r w:rsidRPr="0014195E">
        <w:rPr>
          <w:lang w:val="uz-Cyrl-UZ"/>
        </w:rPr>
        <w:t>Animales; arte y artesanía; Deportes; juegos; habilidades para la vida; problemas y puntos de vista locales sobre cualquier tema; logros; Noticias cristianas y de la comunidad; eventos; parábolas; testimonios; historias de tu comunidad; historias de individuos; tu comida local; naturaleza; drama; música y canciones; Historias de la Biblia; reciclaje; invenciones; experimentos científicos; versículo de memoria de la Biblia; diferentes lugares; jardinería; estilos de cabello; moda; tradiciones familiares;</w:t>
      </w:r>
      <w:r w:rsidR="00E827FA" w:rsidRPr="0014195E">
        <w:rPr>
          <w:lang w:val="uz-Cyrl-UZ"/>
        </w:rPr>
        <w:t xml:space="preserve"> etc.  </w:t>
      </w:r>
    </w:p>
    <w:p w14:paraId="3258B5B1" w14:textId="77777777" w:rsidR="00E827FA" w:rsidRPr="0014195E" w:rsidRDefault="00E827FA" w:rsidP="00E827FA">
      <w:pPr>
        <w:pStyle w:val="05Steps-Instructions"/>
        <w:rPr>
          <w:lang w:val="uz-Cyrl-UZ"/>
        </w:rPr>
      </w:pPr>
    </w:p>
    <w:p w14:paraId="103F1587" w14:textId="7CB58FEF" w:rsidR="00E827FA" w:rsidRPr="0014195E" w:rsidRDefault="00E827FA" w:rsidP="003D7109">
      <w:pPr>
        <w:pStyle w:val="04Steps-ActivityStepHeading"/>
        <w:rPr>
          <w:lang w:val="uz-Cyrl-UZ"/>
        </w:rPr>
      </w:pPr>
      <w:r w:rsidRPr="0014195E">
        <w:rPr>
          <w:noProof/>
          <w:lang w:eastAsia="en-US"/>
        </w:rPr>
        <w:drawing>
          <wp:anchor distT="0" distB="0" distL="114300" distR="114300" simplePos="0" relativeHeight="251670528" behindDoc="0" locked="0" layoutInCell="1" allowOverlap="1" wp14:anchorId="3E15499A" wp14:editId="51B5782E">
            <wp:simplePos x="0" y="0"/>
            <wp:positionH relativeFrom="column">
              <wp:posOffset>-228600</wp:posOffset>
            </wp:positionH>
            <wp:positionV relativeFrom="paragraph">
              <wp:posOffset>74295</wp:posOffset>
            </wp:positionV>
            <wp:extent cx="1219835" cy="912495"/>
            <wp:effectExtent l="0" t="0" r="0" b="1905"/>
            <wp:wrapNone/>
            <wp:docPr id="392" name="Picture 392"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Slide3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21983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109" w:rsidRPr="0014195E">
        <w:rPr>
          <w:lang w:val="uz-Cyrl-UZ"/>
        </w:rPr>
        <w:t xml:space="preserve"> </w:t>
      </w:r>
      <w:r w:rsidR="003D7109" w:rsidRPr="0014195E">
        <w:rPr>
          <w:noProof/>
          <w:lang w:val="uz-Cyrl-UZ" w:eastAsia="es-CO"/>
        </w:rPr>
        <w:t xml:space="preserve">FIN de la sesión </w:t>
      </w:r>
      <w:r w:rsidR="00AF4854" w:rsidRPr="0014195E">
        <w:rPr>
          <w:lang w:val="uz-Cyrl-UZ"/>
        </w:rPr>
        <w:t>KH1.6</w:t>
      </w:r>
    </w:p>
    <w:p w14:paraId="5F29A7CB" w14:textId="77777777" w:rsidR="00E827FA" w:rsidRPr="0014195E" w:rsidRDefault="00E827FA" w:rsidP="00E827FA">
      <w:pPr>
        <w:pStyle w:val="05Steps-Instructions"/>
        <w:rPr>
          <w:lang w:val="uz-Cyrl-UZ"/>
        </w:rPr>
      </w:pPr>
    </w:p>
    <w:p w14:paraId="5C170916" w14:textId="77777777" w:rsidR="00E827FA" w:rsidRPr="0014195E" w:rsidRDefault="00E827FA" w:rsidP="00E827FA">
      <w:pPr>
        <w:jc w:val="both"/>
        <w:rPr>
          <w:rFonts w:ascii="Calibri" w:hAnsi="Calibri"/>
          <w:b/>
          <w:lang w:val="uz-Cyrl-UZ"/>
        </w:rPr>
      </w:pPr>
    </w:p>
    <w:p w14:paraId="7AC471DF" w14:textId="77777777" w:rsidR="00E827FA" w:rsidRPr="0014195E" w:rsidRDefault="00E827FA" w:rsidP="00E827FA">
      <w:pPr>
        <w:jc w:val="both"/>
        <w:rPr>
          <w:rFonts w:ascii="Calibri" w:hAnsi="Calibri"/>
          <w:lang w:val="uz-Cyrl-UZ"/>
        </w:rPr>
      </w:pPr>
    </w:p>
    <w:p w14:paraId="3D379B86" w14:textId="77777777" w:rsidR="0074390F" w:rsidRPr="0014195E" w:rsidRDefault="0074390F" w:rsidP="0074390F">
      <w:pPr>
        <w:rPr>
          <w:rFonts w:ascii="Calibri" w:hAnsi="Calibri"/>
          <w:lang w:val="uz-Cyrl-UZ"/>
        </w:rPr>
      </w:pPr>
    </w:p>
    <w:p w14:paraId="19564B75" w14:textId="77777777" w:rsidR="0074390F" w:rsidRPr="0014195E" w:rsidRDefault="0074390F" w:rsidP="0074390F">
      <w:pPr>
        <w:rPr>
          <w:rFonts w:ascii="Calibri" w:hAnsi="Calibri"/>
          <w:lang w:val="uz-Cyrl-UZ"/>
        </w:rPr>
      </w:pPr>
    </w:p>
    <w:p w14:paraId="1E9990F0" w14:textId="77777777" w:rsidR="0074390F" w:rsidRPr="0014195E" w:rsidRDefault="0074390F" w:rsidP="00501DC3">
      <w:pPr>
        <w:pStyle w:val="05Steps-Instructions"/>
        <w:rPr>
          <w:lang w:val="uz-Cyrl-UZ"/>
        </w:rPr>
      </w:pPr>
    </w:p>
    <w:p w14:paraId="0459FAF8" w14:textId="77777777" w:rsidR="00F8785B" w:rsidRPr="0014195E" w:rsidRDefault="00F8785B" w:rsidP="00501DC3">
      <w:pPr>
        <w:pStyle w:val="05Steps-Instructions"/>
        <w:rPr>
          <w:lang w:val="uz-Cyrl-UZ"/>
        </w:rPr>
      </w:pPr>
    </w:p>
    <w:p w14:paraId="0AFD9CEA" w14:textId="77777777" w:rsidR="00080950" w:rsidRPr="0014195E" w:rsidRDefault="003C738E" w:rsidP="00F22A4C">
      <w:pPr>
        <w:pStyle w:val="02MAX7LESSONCODEblue"/>
        <w:rPr>
          <w:lang w:val="uz-Cyrl-UZ"/>
        </w:rPr>
      </w:pPr>
      <w:r w:rsidRPr="0014195E">
        <w:rPr>
          <w:lang w:val="uz-Cyrl-UZ"/>
        </w:rPr>
        <w:lastRenderedPageBreak/>
        <w:t>M2.4</w:t>
      </w:r>
    </w:p>
    <w:p w14:paraId="571331BB" w14:textId="09DDA46B" w:rsidR="00F22A4C" w:rsidRPr="0014195E" w:rsidRDefault="008A117D" w:rsidP="00F22A4C">
      <w:pPr>
        <w:pStyle w:val="02Timeoflesson"/>
        <w:rPr>
          <w:lang w:val="uz-Cyrl-UZ"/>
        </w:rPr>
      </w:pPr>
      <w:r w:rsidRPr="0014195E">
        <w:rPr>
          <w:b/>
          <w:i w:val="0"/>
          <w:caps/>
          <w:sz w:val="36"/>
          <w:szCs w:val="36"/>
          <w:lang w:val="uz-Cyrl-UZ"/>
        </w:rPr>
        <w:t xml:space="preserve">MANEJO DE PREGUNTAS CON LOS NIÑOS SOBRE LA VIDA Y LA FE      </w:t>
      </w:r>
      <w:r w:rsidR="001A0D87" w:rsidRPr="0014195E">
        <w:rPr>
          <w:lang w:val="uz-Cyrl-UZ"/>
        </w:rPr>
        <w:t>105</w:t>
      </w:r>
      <w:r w:rsidR="00F22A4C" w:rsidRPr="0014195E">
        <w:rPr>
          <w:lang w:val="uz-Cyrl-UZ"/>
        </w:rPr>
        <w:t xml:space="preserve"> min</w:t>
      </w:r>
    </w:p>
    <w:p w14:paraId="1667B6F7" w14:textId="3559FA54" w:rsidR="002F30F3" w:rsidRPr="0014195E" w:rsidRDefault="00CC5CBC" w:rsidP="002F30F3">
      <w:pPr>
        <w:pStyle w:val="03OUTCOMEHeader"/>
        <w:rPr>
          <w:lang w:val="uz-Cyrl-UZ"/>
        </w:rPr>
      </w:pPr>
      <w:r w:rsidRPr="0014195E">
        <w:rPr>
          <w:lang w:val="uz-Cyrl-UZ"/>
        </w:rPr>
        <w:t>RESULTADO</w:t>
      </w:r>
    </w:p>
    <w:p w14:paraId="23E2E804" w14:textId="6573CE49" w:rsidR="002F30F3" w:rsidRPr="0014195E" w:rsidRDefault="008A117D" w:rsidP="002F30F3">
      <w:pPr>
        <w:pStyle w:val="03Outcometext"/>
        <w:rPr>
          <w:lang w:val="uz-Cyrl-UZ"/>
        </w:rPr>
      </w:pPr>
      <w:r w:rsidRPr="0014195E">
        <w:rPr>
          <w:lang w:val="uz-Cyrl-UZ"/>
        </w:rPr>
        <w:t>Al final de este módulo, los participantes tendrán nuevas perspectivas y habilidades para permitir y responder preguntas de los niños</w:t>
      </w:r>
      <w:r w:rsidR="002F30F3" w:rsidRPr="0014195E">
        <w:rPr>
          <w:lang w:val="uz-Cyrl-UZ"/>
        </w:rPr>
        <w:t>.</w:t>
      </w:r>
    </w:p>
    <w:p w14:paraId="52EBA377" w14:textId="6F4E8368" w:rsidR="00F22A4C" w:rsidRPr="0014195E" w:rsidRDefault="008A117D" w:rsidP="00080950">
      <w:pPr>
        <w:pStyle w:val="03OUTCOMEHeader"/>
        <w:rPr>
          <w:lang w:val="uz-Cyrl-UZ"/>
        </w:rPr>
      </w:pPr>
      <w:r w:rsidRPr="0014195E">
        <w:rPr>
          <w:lang w:val="uz-Cyrl-UZ"/>
        </w:rPr>
        <w:t>PASOS EN LA LECCIÓN</w:t>
      </w:r>
    </w:p>
    <w:p w14:paraId="34EAE70B" w14:textId="44E27A7D" w:rsidR="002F30F3" w:rsidRPr="0014195E" w:rsidRDefault="008A117D" w:rsidP="002F30F3">
      <w:pPr>
        <w:pStyle w:val="03Outcometext"/>
        <w:rPr>
          <w:lang w:val="uz-Cyrl-UZ"/>
        </w:rPr>
      </w:pPr>
      <w:r w:rsidRPr="0014195E">
        <w:rPr>
          <w:lang w:val="uz-Cyrl-UZ"/>
        </w:rPr>
        <w:t>Haciendo preguntas a los niños</w:t>
      </w:r>
      <w:r w:rsidR="002F30F3" w:rsidRPr="0014195E">
        <w:rPr>
          <w:lang w:val="uz-Cyrl-UZ"/>
        </w:rPr>
        <w:tab/>
        <w:t>10 min</w:t>
      </w:r>
    </w:p>
    <w:p w14:paraId="32AE7088" w14:textId="54DC5CAE" w:rsidR="002F30F3" w:rsidRPr="0014195E" w:rsidRDefault="008A117D" w:rsidP="002F30F3">
      <w:pPr>
        <w:pStyle w:val="03Outcometext"/>
        <w:rPr>
          <w:lang w:val="uz-Cyrl-UZ"/>
        </w:rPr>
      </w:pPr>
      <w:r w:rsidRPr="0014195E">
        <w:rPr>
          <w:lang w:val="uz-Cyrl-UZ"/>
        </w:rPr>
        <w:t>Estilos de preguntas para hacer</w:t>
      </w:r>
      <w:r w:rsidR="001A0D87" w:rsidRPr="0014195E">
        <w:rPr>
          <w:lang w:val="uz-Cyrl-UZ"/>
        </w:rPr>
        <w:tab/>
        <w:t>30</w:t>
      </w:r>
      <w:r w:rsidR="002F30F3" w:rsidRPr="0014195E">
        <w:rPr>
          <w:lang w:val="uz-Cyrl-UZ"/>
        </w:rPr>
        <w:t xml:space="preserve"> min</w:t>
      </w:r>
    </w:p>
    <w:p w14:paraId="691FDB95" w14:textId="6B8633D9" w:rsidR="002F30F3" w:rsidRPr="0014195E" w:rsidRDefault="008A117D" w:rsidP="002F30F3">
      <w:pPr>
        <w:pStyle w:val="03Outcometext"/>
        <w:rPr>
          <w:lang w:val="uz-Cyrl-UZ"/>
        </w:rPr>
      </w:pPr>
      <w:r w:rsidRPr="0014195E">
        <w:rPr>
          <w:lang w:val="uz-Cyrl-UZ"/>
        </w:rPr>
        <w:t>Respondiendo preguntas de los niños</w:t>
      </w:r>
      <w:r w:rsidR="002F30F3" w:rsidRPr="0014195E">
        <w:rPr>
          <w:lang w:val="uz-Cyrl-UZ"/>
        </w:rPr>
        <w:tab/>
        <w:t>30 min</w:t>
      </w:r>
    </w:p>
    <w:p w14:paraId="0637DC97" w14:textId="660F51E7" w:rsidR="001A0D87" w:rsidRPr="0014195E" w:rsidRDefault="008A117D" w:rsidP="002F30F3">
      <w:pPr>
        <w:pStyle w:val="03Outcometext"/>
        <w:rPr>
          <w:lang w:val="uz-Cyrl-UZ"/>
        </w:rPr>
      </w:pPr>
      <w:r w:rsidRPr="0014195E">
        <w:rPr>
          <w:lang w:val="uz-Cyrl-UZ"/>
        </w:rPr>
        <w:t>La búsqueda del GRAN 7 - categorías de preguntas</w:t>
      </w:r>
      <w:r w:rsidR="001A0D87" w:rsidRPr="0014195E">
        <w:rPr>
          <w:lang w:val="uz-Cyrl-UZ"/>
        </w:rPr>
        <w:tab/>
        <w:t>15 min</w:t>
      </w:r>
    </w:p>
    <w:p w14:paraId="28165131" w14:textId="3D975230" w:rsidR="001A0D87" w:rsidRPr="0014195E" w:rsidRDefault="008A117D" w:rsidP="002F30F3">
      <w:pPr>
        <w:pStyle w:val="03Outcometext"/>
        <w:rPr>
          <w:lang w:val="uz-Cyrl-UZ"/>
        </w:rPr>
      </w:pPr>
      <w:r w:rsidRPr="0014195E">
        <w:rPr>
          <w:lang w:val="uz-Cyrl-UZ"/>
        </w:rPr>
        <w:t>Póngalo en práctica</w:t>
      </w:r>
      <w:r w:rsidR="001A0D87" w:rsidRPr="0014195E">
        <w:rPr>
          <w:lang w:val="uz-Cyrl-UZ"/>
        </w:rPr>
        <w:tab/>
        <w:t>15 min</w:t>
      </w:r>
    </w:p>
    <w:p w14:paraId="69006308" w14:textId="2BCB1CEF" w:rsidR="00F22A4C" w:rsidRPr="0014195E" w:rsidRDefault="001A0D87" w:rsidP="00931FF5">
      <w:pPr>
        <w:pStyle w:val="03Outcometext"/>
        <w:rPr>
          <w:lang w:val="uz-Cyrl-UZ"/>
        </w:rPr>
      </w:pPr>
      <w:r w:rsidRPr="0014195E">
        <w:rPr>
          <w:lang w:val="uz-Cyrl-UZ"/>
        </w:rPr>
        <w:t>Conclusi</w:t>
      </w:r>
      <w:r w:rsidR="008A117D" w:rsidRPr="0014195E">
        <w:rPr>
          <w:lang w:val="uz-Cyrl-UZ"/>
        </w:rPr>
        <w:t>ó</w:t>
      </w:r>
      <w:r w:rsidRPr="0014195E">
        <w:rPr>
          <w:lang w:val="uz-Cyrl-UZ"/>
        </w:rPr>
        <w:t>n</w:t>
      </w:r>
      <w:r w:rsidRPr="0014195E">
        <w:rPr>
          <w:lang w:val="uz-Cyrl-UZ"/>
        </w:rPr>
        <w:tab/>
        <w:t>5 min</w:t>
      </w:r>
    </w:p>
    <w:p w14:paraId="4EE410DB" w14:textId="752138F6" w:rsidR="00652C19" w:rsidRPr="0014195E" w:rsidRDefault="002F30F3" w:rsidP="00080950">
      <w:pPr>
        <w:pStyle w:val="04StepsintheLesson"/>
        <w:rPr>
          <w:lang w:val="uz-Cyrl-UZ"/>
        </w:rPr>
      </w:pPr>
      <w:r w:rsidRPr="0014195E">
        <w:rPr>
          <w:lang w:val="uz-Cyrl-UZ"/>
        </w:rPr>
        <w:t>1.</w:t>
      </w:r>
      <w:r w:rsidR="00044191" w:rsidRPr="0014195E">
        <w:rPr>
          <w:lang w:val="uz-Cyrl-UZ"/>
        </w:rPr>
        <w:t xml:space="preserve"> </w:t>
      </w:r>
      <w:r w:rsidR="008A117D" w:rsidRPr="0014195E">
        <w:rPr>
          <w:lang w:val="uz-Cyrl-UZ"/>
        </w:rPr>
        <w:t>Haciendo preguntas a los niños</w:t>
      </w:r>
      <w:r w:rsidR="001A0D87" w:rsidRPr="0014195E">
        <w:rPr>
          <w:lang w:val="uz-Cyrl-UZ"/>
        </w:rPr>
        <w:tab/>
        <w:t>10 min</w:t>
      </w:r>
    </w:p>
    <w:p w14:paraId="1E67916E" w14:textId="768A41DA" w:rsidR="00652C19" w:rsidRPr="0014195E" w:rsidRDefault="00AF3994" w:rsidP="00080950">
      <w:pPr>
        <w:pStyle w:val="04Steps-ActivityStepHeading"/>
        <w:rPr>
          <w:lang w:val="uz-Cyrl-UZ"/>
        </w:rPr>
      </w:pPr>
      <w:r w:rsidRPr="0014195E">
        <w:rPr>
          <w:lang w:val="uz-Cyrl-UZ"/>
        </w:rPr>
        <w:t>Quiz grupal</w:t>
      </w:r>
      <w:r w:rsidR="00652C19" w:rsidRPr="0014195E">
        <w:rPr>
          <w:lang w:val="uz-Cyrl-UZ"/>
        </w:rPr>
        <w:t>:</w:t>
      </w:r>
    </w:p>
    <w:p w14:paraId="0642E3B5" w14:textId="0D924D98" w:rsidR="00652C19" w:rsidRPr="0014195E" w:rsidRDefault="00AF3994" w:rsidP="00080950">
      <w:pPr>
        <w:pStyle w:val="05Steps-Instructions"/>
        <w:rPr>
          <w:lang w:val="uz-Cyrl-UZ"/>
        </w:rPr>
      </w:pPr>
      <w:r w:rsidRPr="0014195E">
        <w:rPr>
          <w:lang w:val="uz-Cyrl-UZ"/>
        </w:rPr>
        <w:t>Haga las siguientes preguntas al grupo, premiando la primera mano levantada con la respuesta correcta con un premio comestible (ven preparado)</w:t>
      </w:r>
      <w:r w:rsidR="00652C19" w:rsidRPr="0014195E">
        <w:rPr>
          <w:lang w:val="uz-Cyrl-UZ"/>
        </w:rPr>
        <w:t>.</w:t>
      </w:r>
    </w:p>
    <w:p w14:paraId="4F2659D0" w14:textId="067940BD" w:rsidR="00652C19" w:rsidRPr="0014195E" w:rsidRDefault="00AF3994" w:rsidP="00080950">
      <w:pPr>
        <w:pStyle w:val="05Steps-bullets"/>
        <w:rPr>
          <w:lang w:val="uz-Cyrl-UZ"/>
        </w:rPr>
      </w:pPr>
      <w:r w:rsidRPr="0014195E">
        <w:rPr>
          <w:lang w:val="uz-Cyrl-UZ"/>
        </w:rPr>
        <w:t>¿Qué persona en la Biblia tiene el nombre de Emanuel</w:t>
      </w:r>
      <w:r w:rsidR="00652C19" w:rsidRPr="0014195E">
        <w:rPr>
          <w:lang w:val="uz-Cyrl-UZ"/>
        </w:rPr>
        <w:t>?</w:t>
      </w:r>
    </w:p>
    <w:p w14:paraId="0D507036" w14:textId="2735CFEC" w:rsidR="00652C19" w:rsidRPr="0014195E" w:rsidRDefault="00AF3994" w:rsidP="00F779D0">
      <w:pPr>
        <w:pStyle w:val="05Steps-bullets"/>
        <w:ind w:right="-521"/>
        <w:rPr>
          <w:lang w:val="uz-Cyrl-UZ"/>
        </w:rPr>
      </w:pPr>
      <w:r w:rsidRPr="0014195E">
        <w:rPr>
          <w:lang w:val="uz-Cyrl-UZ"/>
        </w:rPr>
        <w:t>¿Quién alimentó a una multitud que incluía 5000 hombres con solo 5 panes y 2 peces</w:t>
      </w:r>
      <w:r w:rsidR="00652C19" w:rsidRPr="0014195E">
        <w:rPr>
          <w:lang w:val="uz-Cyrl-UZ"/>
        </w:rPr>
        <w:t>?</w:t>
      </w:r>
    </w:p>
    <w:p w14:paraId="61ED6D74" w14:textId="504BE22A" w:rsidR="00652C19" w:rsidRPr="0014195E" w:rsidRDefault="00215D25" w:rsidP="00F779D0">
      <w:pPr>
        <w:pStyle w:val="05Steps-bullets"/>
        <w:ind w:right="-521"/>
        <w:rPr>
          <w:lang w:val="uz-Cyrl-UZ"/>
        </w:rPr>
      </w:pPr>
      <w:r w:rsidRPr="0014195E">
        <w:rPr>
          <w:lang w:val="uz-Cyrl-UZ"/>
        </w:rPr>
        <w:t>¿Cuál era el nombre de la persona crucificada en una cruz fuera de la ciudad de Jerusalén entre dos ladrones comunes</w:t>
      </w:r>
      <w:r w:rsidR="00652C19" w:rsidRPr="0014195E">
        <w:rPr>
          <w:lang w:val="uz-Cyrl-UZ"/>
        </w:rPr>
        <w:t>?</w:t>
      </w:r>
    </w:p>
    <w:p w14:paraId="6C8CF0ED" w14:textId="2138F44F" w:rsidR="00652C19" w:rsidRPr="0014195E" w:rsidRDefault="00215D25" w:rsidP="00080950">
      <w:pPr>
        <w:pStyle w:val="05Steps-bullets"/>
        <w:rPr>
          <w:lang w:val="uz-Cyrl-UZ"/>
        </w:rPr>
      </w:pPr>
      <w:r w:rsidRPr="0014195E">
        <w:rPr>
          <w:lang w:val="uz-Cyrl-UZ"/>
        </w:rPr>
        <w:t>¿Quién visitó la tumba de Lázaro 4 días después de su muerte y lo resucitó asombrosamente</w:t>
      </w:r>
      <w:r w:rsidR="00652C19" w:rsidRPr="0014195E">
        <w:rPr>
          <w:lang w:val="uz-Cyrl-UZ"/>
        </w:rPr>
        <w:t>?</w:t>
      </w:r>
    </w:p>
    <w:p w14:paraId="7603A29D" w14:textId="20E0B33E" w:rsidR="00652C19" w:rsidRPr="0014195E" w:rsidRDefault="00215D25" w:rsidP="00F779D0">
      <w:pPr>
        <w:pStyle w:val="05Steps-bullets"/>
        <w:ind w:right="-521"/>
        <w:rPr>
          <w:lang w:val="uz-Cyrl-UZ"/>
        </w:rPr>
      </w:pPr>
      <w:r w:rsidRPr="0014195E">
        <w:rPr>
          <w:lang w:val="uz-Cyrl-UZ"/>
        </w:rPr>
        <w:t>¿Cómo se llamaba el joven visitado por los reyes del Oriente que trajeron regalos de oro, incienso y mirra</w:t>
      </w:r>
      <w:r w:rsidR="00652C19" w:rsidRPr="0014195E">
        <w:rPr>
          <w:lang w:val="uz-Cyrl-UZ"/>
        </w:rPr>
        <w:t>?</w:t>
      </w:r>
    </w:p>
    <w:p w14:paraId="04825E3F" w14:textId="073EA814" w:rsidR="00080950" w:rsidRPr="0014195E" w:rsidRDefault="00AF3994" w:rsidP="00AF3994">
      <w:pPr>
        <w:pStyle w:val="04Steps-ActivityStepHeading"/>
        <w:rPr>
          <w:lang w:val="uz-Cyrl-UZ"/>
        </w:rPr>
      </w:pPr>
      <w:r w:rsidRPr="0014195E">
        <w:rPr>
          <w:lang w:val="uz-Cyrl-UZ"/>
        </w:rPr>
        <w:t>Comentario</w:t>
      </w:r>
      <w:r w:rsidR="00652C19" w:rsidRPr="0014195E">
        <w:rPr>
          <w:lang w:val="uz-Cyrl-UZ"/>
        </w:rPr>
        <w:t xml:space="preserve">: </w:t>
      </w:r>
    </w:p>
    <w:p w14:paraId="18663815" w14:textId="4A17B49B" w:rsidR="00652C19" w:rsidRPr="0014195E" w:rsidRDefault="00215D25" w:rsidP="00080950">
      <w:pPr>
        <w:pStyle w:val="05Steps-Instructions"/>
        <w:rPr>
          <w:lang w:val="uz-Cyrl-UZ"/>
        </w:rPr>
      </w:pPr>
      <w:r w:rsidRPr="0014195E">
        <w:rPr>
          <w:lang w:val="uz-Cyrl-UZ"/>
        </w:rPr>
        <w:t>Tristemente, muchos niños han sido condicionados/entrenados para responder siempre preguntas con la "respuesta Jesús". Sin embargo, esto no hace nada para estirar el pensamiento y profundizar la comprensión. ¡Cualquiera con el dinero y el tiempo podría comprar un loro o un ave similar y entrenarlo para decir 'Jesús'</w:t>
      </w:r>
      <w:r w:rsidR="00652C19" w:rsidRPr="0014195E">
        <w:rPr>
          <w:lang w:val="uz-Cyrl-UZ"/>
        </w:rPr>
        <w:t xml:space="preserve">! </w:t>
      </w:r>
    </w:p>
    <w:p w14:paraId="24824304" w14:textId="79FD261E" w:rsidR="00652C19" w:rsidRPr="0014195E" w:rsidRDefault="00215D25" w:rsidP="00080950">
      <w:pPr>
        <w:pStyle w:val="05Steps-Instructions"/>
        <w:rPr>
          <w:lang w:val="uz-Cyrl-UZ"/>
        </w:rPr>
      </w:pPr>
      <w:r w:rsidRPr="0014195E">
        <w:rPr>
          <w:lang w:val="uz-Cyrl-UZ"/>
        </w:rPr>
        <w:t xml:space="preserve">Pero, estamos invirtiendo en las vidas de los niños con sus mentes en desarrollo y sus inquietudes sobre su mundo. Entonces, las preguntas que </w:t>
      </w:r>
      <w:r w:rsidRPr="0014195E">
        <w:rPr>
          <w:lang w:val="uz-Cyrl-UZ"/>
        </w:rPr>
        <w:lastRenderedPageBreak/>
        <w:t>les hacemos que les ayudarán a descubrir sus propias respuestas son de vital importancia. ¡Hagamos hoy una promesa de que no haremos la 'pregunta de Jesús'</w:t>
      </w:r>
      <w:r w:rsidR="00652C19" w:rsidRPr="0014195E">
        <w:rPr>
          <w:lang w:val="uz-Cyrl-UZ"/>
        </w:rPr>
        <w:t xml:space="preserve">! </w:t>
      </w:r>
    </w:p>
    <w:p w14:paraId="3451AB93" w14:textId="609B64A1" w:rsidR="00652C19" w:rsidRPr="0014195E" w:rsidRDefault="00215D25" w:rsidP="00080950">
      <w:pPr>
        <w:pStyle w:val="05Steps-Instructions"/>
        <w:rPr>
          <w:lang w:val="uz-Cyrl-UZ"/>
        </w:rPr>
      </w:pPr>
      <w:r w:rsidRPr="0014195E">
        <w:rPr>
          <w:lang w:val="uz-Cyrl-UZ"/>
        </w:rPr>
        <w:t>Comencemos por explorar diferentes estilos de preguntas que podamos usar con los niños para ayudarlos a crecer en su comprensión y así construir su fe</w:t>
      </w:r>
      <w:r w:rsidR="00652C19" w:rsidRPr="0014195E">
        <w:rPr>
          <w:lang w:val="uz-Cyrl-UZ"/>
        </w:rPr>
        <w:t>.</w:t>
      </w:r>
    </w:p>
    <w:p w14:paraId="3C2FE5F1" w14:textId="77777777" w:rsidR="00652C19" w:rsidRPr="0014195E" w:rsidRDefault="00652C19" w:rsidP="00652C19">
      <w:pPr>
        <w:spacing w:after="120"/>
        <w:rPr>
          <w:lang w:val="uz-Cyrl-UZ"/>
        </w:rPr>
      </w:pPr>
    </w:p>
    <w:p w14:paraId="14952997" w14:textId="298087F2" w:rsidR="00652C19" w:rsidRPr="0014195E" w:rsidRDefault="002F30F3" w:rsidP="00080950">
      <w:pPr>
        <w:pStyle w:val="04StepsintheLesson"/>
        <w:rPr>
          <w:lang w:val="uz-Cyrl-UZ"/>
        </w:rPr>
      </w:pPr>
      <w:r w:rsidRPr="0014195E">
        <w:rPr>
          <w:lang w:val="uz-Cyrl-UZ"/>
        </w:rPr>
        <w:t xml:space="preserve">2. </w:t>
      </w:r>
      <w:r w:rsidR="008A117D" w:rsidRPr="0014195E">
        <w:rPr>
          <w:lang w:val="uz-Cyrl-UZ"/>
        </w:rPr>
        <w:t>Cinco estilos de preguntas</w:t>
      </w:r>
      <w:r w:rsidR="001A0D87" w:rsidRPr="0014195E">
        <w:rPr>
          <w:lang w:val="uz-Cyrl-UZ"/>
        </w:rPr>
        <w:tab/>
        <w:t>30 min</w:t>
      </w:r>
    </w:p>
    <w:p w14:paraId="396953EE" w14:textId="4D6219BC" w:rsidR="00652C19" w:rsidRPr="0014195E" w:rsidRDefault="00215D25" w:rsidP="00080950">
      <w:pPr>
        <w:pStyle w:val="05Steps-Instructions"/>
        <w:rPr>
          <w:lang w:val="uz-Cyrl-UZ"/>
        </w:rPr>
      </w:pPr>
      <w:r w:rsidRPr="0014195E">
        <w:rPr>
          <w:lang w:val="uz-Cyrl-UZ"/>
        </w:rPr>
        <w:t>Centrémonos en 5 estilos de preguntas que podemos usar en nuestros programas con niños. Cada estilo tiene un propósito diferente y ayudará a los niños a profundizar en la Biblia</w:t>
      </w:r>
      <w:r w:rsidR="00311326" w:rsidRPr="0014195E">
        <w:rPr>
          <w:lang w:val="uz-Cyrl-UZ"/>
        </w:rPr>
        <w:t xml:space="preserve">. </w:t>
      </w:r>
    </w:p>
    <w:p w14:paraId="18C5B5A5" w14:textId="0C202E53" w:rsidR="00652C19" w:rsidRPr="0014195E" w:rsidRDefault="00215D25" w:rsidP="00215D25">
      <w:pPr>
        <w:pStyle w:val="04Steps-ActivityStepHeading"/>
        <w:rPr>
          <w:lang w:val="uz-Cyrl-UZ"/>
        </w:rPr>
      </w:pPr>
      <w:r w:rsidRPr="0014195E">
        <w:rPr>
          <w:lang w:val="uz-Cyrl-UZ"/>
        </w:rPr>
        <w:t>Preguntas de hechos</w:t>
      </w:r>
    </w:p>
    <w:p w14:paraId="73D628CB" w14:textId="4CFF2DCB" w:rsidR="00652C19" w:rsidRPr="0014195E" w:rsidRDefault="00215D25" w:rsidP="00080950">
      <w:pPr>
        <w:pStyle w:val="05Steps-Instructions"/>
        <w:rPr>
          <w:lang w:val="uz-Cyrl-UZ"/>
        </w:rPr>
      </w:pPr>
      <w:r w:rsidRPr="0014195E">
        <w:rPr>
          <w:lang w:val="uz-Cyrl-UZ"/>
        </w:rPr>
        <w:t>Ejemplos -pida al grupo las respuestas</w:t>
      </w:r>
      <w:r w:rsidR="00652C19" w:rsidRPr="0014195E">
        <w:rPr>
          <w:lang w:val="uz-Cyrl-UZ"/>
        </w:rPr>
        <w:t xml:space="preserve">: </w:t>
      </w:r>
      <w:r w:rsidR="00652C19" w:rsidRPr="0014195E">
        <w:rPr>
          <w:lang w:val="uz-Cyrl-UZ"/>
        </w:rPr>
        <w:tab/>
      </w:r>
    </w:p>
    <w:p w14:paraId="79E7FA3D" w14:textId="2B321EA8" w:rsidR="00652C19" w:rsidRPr="0014195E" w:rsidRDefault="000A4535" w:rsidP="00080950">
      <w:pPr>
        <w:pStyle w:val="05Steps-bullets"/>
        <w:rPr>
          <w:lang w:val="uz-Cyrl-UZ"/>
        </w:rPr>
      </w:pPr>
      <w:r w:rsidRPr="0014195E">
        <w:rPr>
          <w:lang w:val="uz-Cyrl-UZ"/>
        </w:rPr>
        <w:t>¿Cuántos días le tomó a Dios crear el mundo</w:t>
      </w:r>
      <w:r w:rsidR="00652C19" w:rsidRPr="0014195E">
        <w:rPr>
          <w:lang w:val="uz-Cyrl-UZ"/>
        </w:rPr>
        <w:t>? (6)</w:t>
      </w:r>
    </w:p>
    <w:p w14:paraId="5377F829" w14:textId="24D0F221" w:rsidR="00652C19" w:rsidRPr="0014195E" w:rsidRDefault="000A4535" w:rsidP="00080950">
      <w:pPr>
        <w:pStyle w:val="05Steps-bullets"/>
        <w:rPr>
          <w:lang w:val="uz-Cyrl-UZ"/>
        </w:rPr>
      </w:pPr>
      <w:r w:rsidRPr="0014195E">
        <w:rPr>
          <w:lang w:val="uz-Cyrl-UZ"/>
        </w:rPr>
        <w:t>¿Cuántos discípulos eligió Jesús</w:t>
      </w:r>
      <w:r w:rsidR="00652C19" w:rsidRPr="0014195E">
        <w:rPr>
          <w:lang w:val="uz-Cyrl-UZ"/>
        </w:rPr>
        <w:t>? (12)</w:t>
      </w:r>
    </w:p>
    <w:p w14:paraId="3C781C6E" w14:textId="3441604D" w:rsidR="00652C19" w:rsidRPr="0014195E" w:rsidRDefault="000A4535" w:rsidP="00080950">
      <w:pPr>
        <w:pStyle w:val="05Steps-bullets"/>
        <w:rPr>
          <w:lang w:val="uz-Cyrl-UZ"/>
        </w:rPr>
      </w:pPr>
      <w:r w:rsidRPr="0014195E">
        <w:rPr>
          <w:lang w:val="uz-Cyrl-UZ"/>
        </w:rPr>
        <w:t>¿Cuántos libros hay en el Nuevo Testamento</w:t>
      </w:r>
      <w:r w:rsidR="00652C19" w:rsidRPr="0014195E">
        <w:rPr>
          <w:lang w:val="uz-Cyrl-UZ"/>
        </w:rPr>
        <w:t>? (27)</w:t>
      </w:r>
    </w:p>
    <w:p w14:paraId="66E77223" w14:textId="555B566A" w:rsidR="00652C19" w:rsidRPr="0014195E" w:rsidRDefault="000A4535" w:rsidP="00080950">
      <w:pPr>
        <w:pStyle w:val="05Steps-Instructions"/>
        <w:rPr>
          <w:lang w:val="uz-Cyrl-UZ"/>
        </w:rPr>
      </w:pPr>
      <w:r w:rsidRPr="0014195E">
        <w:rPr>
          <w:lang w:val="uz-Cyrl-UZ"/>
        </w:rPr>
        <w:t>Haga énfasis en estos puntos</w:t>
      </w:r>
      <w:r w:rsidR="00652C19" w:rsidRPr="0014195E">
        <w:rPr>
          <w:lang w:val="uz-Cyrl-UZ"/>
        </w:rPr>
        <w:t>:</w:t>
      </w:r>
    </w:p>
    <w:p w14:paraId="5812A22C" w14:textId="65560E32" w:rsidR="00652C19" w:rsidRPr="0014195E" w:rsidRDefault="000A4535" w:rsidP="00080950">
      <w:pPr>
        <w:pStyle w:val="05Steps-bullets"/>
        <w:rPr>
          <w:lang w:val="uz-Cyrl-UZ"/>
        </w:rPr>
      </w:pPr>
      <w:r w:rsidRPr="0014195E">
        <w:rPr>
          <w:lang w:val="uz-Cyrl-UZ"/>
        </w:rPr>
        <w:t>Utilizamos muchas de estas preguntas en nuestros programas</w:t>
      </w:r>
    </w:p>
    <w:p w14:paraId="5DE45CAE" w14:textId="31823A8C" w:rsidR="00652C19" w:rsidRPr="0014195E" w:rsidRDefault="000A4535" w:rsidP="00080950">
      <w:pPr>
        <w:pStyle w:val="05Steps-bullets"/>
        <w:rPr>
          <w:lang w:val="uz-Cyrl-UZ"/>
        </w:rPr>
      </w:pPr>
      <w:r w:rsidRPr="0014195E">
        <w:rPr>
          <w:lang w:val="uz-Cyrl-UZ"/>
        </w:rPr>
        <w:t>Generalmente hay solo una respuesta</w:t>
      </w:r>
    </w:p>
    <w:p w14:paraId="1CC4723A" w14:textId="0DA6E85E" w:rsidR="00652C19" w:rsidRPr="0014195E" w:rsidRDefault="000A4535" w:rsidP="00080950">
      <w:pPr>
        <w:pStyle w:val="05Steps-bullets"/>
        <w:rPr>
          <w:lang w:val="uz-Cyrl-UZ"/>
        </w:rPr>
      </w:pPr>
      <w:r w:rsidRPr="0014195E">
        <w:rPr>
          <w:lang w:val="uz-Cyrl-UZ"/>
        </w:rPr>
        <w:t>A menudo es solo una palabra</w:t>
      </w:r>
    </w:p>
    <w:p w14:paraId="375EEDF1" w14:textId="034BF2BC" w:rsidR="00652C19" w:rsidRPr="0014195E" w:rsidRDefault="000A4535" w:rsidP="00F779D0">
      <w:pPr>
        <w:pStyle w:val="05Steps-bullets"/>
        <w:ind w:right="-521"/>
        <w:rPr>
          <w:lang w:val="uz-Cyrl-UZ"/>
        </w:rPr>
      </w:pPr>
      <w:r w:rsidRPr="0014195E">
        <w:rPr>
          <w:lang w:val="uz-Cyrl-UZ"/>
        </w:rPr>
        <w:t>Un uso excesivo de estas preguntas refuerza que la fe cristiana es un ejercicio de comprensión</w:t>
      </w:r>
    </w:p>
    <w:p w14:paraId="4FDB0C58" w14:textId="3FE6E95B" w:rsidR="00652C19" w:rsidRPr="0014195E" w:rsidRDefault="000A4535" w:rsidP="00F779D0">
      <w:pPr>
        <w:pStyle w:val="05Steps-bullets"/>
        <w:ind w:right="-521"/>
        <w:rPr>
          <w:lang w:val="uz-Cyrl-UZ"/>
        </w:rPr>
      </w:pPr>
      <w:r w:rsidRPr="0014195E">
        <w:rPr>
          <w:lang w:val="uz-Cyrl-UZ"/>
        </w:rPr>
        <w:t>Un uso positivo de estas preguntas es el valor que tiene para el oyente que se siente bien al obtener una respuesta correcta</w:t>
      </w:r>
    </w:p>
    <w:p w14:paraId="217564FC" w14:textId="65DC90F1" w:rsidR="00652C19" w:rsidRPr="0014195E" w:rsidRDefault="000A4535" w:rsidP="00080950">
      <w:pPr>
        <w:pStyle w:val="05Steps-bullets"/>
        <w:rPr>
          <w:lang w:val="uz-Cyrl-UZ"/>
        </w:rPr>
      </w:pPr>
      <w:r w:rsidRPr="0014195E">
        <w:rPr>
          <w:lang w:val="uz-Cyrl-UZ"/>
        </w:rPr>
        <w:t>Son buenas para revisar parte del contenido de una historia anterior</w:t>
      </w:r>
    </w:p>
    <w:p w14:paraId="2FAFE94C" w14:textId="7F5946FA" w:rsidR="00652C19" w:rsidRPr="0014195E" w:rsidRDefault="000A4535" w:rsidP="00F779D0">
      <w:pPr>
        <w:pStyle w:val="05Steps-bullets"/>
        <w:ind w:right="-521"/>
        <w:rPr>
          <w:lang w:val="uz-Cyrl-UZ"/>
        </w:rPr>
      </w:pPr>
      <w:r w:rsidRPr="0014195E">
        <w:rPr>
          <w:lang w:val="uz-Cyrl-UZ"/>
        </w:rPr>
        <w:t>El uso de preguntas de HECHOS debe ser limitado, para garantizar que haya espacio y tiempo para otros tipos de preguntas</w:t>
      </w:r>
    </w:p>
    <w:p w14:paraId="0A95C29C" w14:textId="74CA9E17" w:rsidR="00652C19" w:rsidRPr="0014195E" w:rsidRDefault="000A4535" w:rsidP="000A4535">
      <w:pPr>
        <w:pStyle w:val="04Steps-ActivityStepHeading"/>
        <w:rPr>
          <w:lang w:val="uz-Cyrl-UZ"/>
        </w:rPr>
      </w:pPr>
      <w:r w:rsidRPr="0014195E">
        <w:rPr>
          <w:lang w:val="uz-Cyrl-UZ"/>
        </w:rPr>
        <w:t>Preguntas cerradas</w:t>
      </w:r>
    </w:p>
    <w:p w14:paraId="2E577E6A" w14:textId="21DFD166" w:rsidR="00652C19" w:rsidRPr="0014195E" w:rsidRDefault="000A4535" w:rsidP="00080950">
      <w:pPr>
        <w:pStyle w:val="05Steps-Instructions"/>
        <w:rPr>
          <w:lang w:val="uz-Cyrl-UZ"/>
        </w:rPr>
      </w:pPr>
      <w:r w:rsidRPr="0014195E">
        <w:rPr>
          <w:lang w:val="uz-Cyrl-UZ"/>
        </w:rPr>
        <w:t>Ejemplos -pida al grupo las respuestas</w:t>
      </w:r>
      <w:r w:rsidR="00652C19" w:rsidRPr="0014195E">
        <w:rPr>
          <w:lang w:val="uz-Cyrl-UZ"/>
        </w:rPr>
        <w:t xml:space="preserve">: </w:t>
      </w:r>
      <w:r w:rsidR="00652C19" w:rsidRPr="0014195E">
        <w:rPr>
          <w:lang w:val="uz-Cyrl-UZ"/>
        </w:rPr>
        <w:tab/>
      </w:r>
    </w:p>
    <w:p w14:paraId="6D9974A2" w14:textId="0CAE303B" w:rsidR="00652C19" w:rsidRPr="0014195E" w:rsidRDefault="000A4535" w:rsidP="00080950">
      <w:pPr>
        <w:pStyle w:val="05Steps-bullets"/>
        <w:rPr>
          <w:lang w:val="uz-Cyrl-UZ"/>
        </w:rPr>
      </w:pPr>
      <w:r w:rsidRPr="0014195E">
        <w:rPr>
          <w:lang w:val="uz-Cyrl-UZ"/>
        </w:rPr>
        <w:t>¿Sabes que Jesús te ama</w:t>
      </w:r>
      <w:r w:rsidR="00652C19" w:rsidRPr="0014195E">
        <w:rPr>
          <w:lang w:val="uz-Cyrl-UZ"/>
        </w:rPr>
        <w:t>?</w:t>
      </w:r>
    </w:p>
    <w:p w14:paraId="331C59AC" w14:textId="79C2C405" w:rsidR="00652C19" w:rsidRPr="0014195E" w:rsidRDefault="000A4535" w:rsidP="00080950">
      <w:pPr>
        <w:pStyle w:val="05Steps-bullets"/>
        <w:rPr>
          <w:lang w:val="uz-Cyrl-UZ"/>
        </w:rPr>
      </w:pPr>
      <w:r w:rsidRPr="0014195E">
        <w:rPr>
          <w:lang w:val="uz-Cyrl-UZ"/>
        </w:rPr>
        <w:t>¿Cuál es el nombre del primer libro de la Biblia</w:t>
      </w:r>
      <w:r w:rsidR="00652C19" w:rsidRPr="0014195E">
        <w:rPr>
          <w:lang w:val="uz-Cyrl-UZ"/>
        </w:rPr>
        <w:t>?</w:t>
      </w:r>
    </w:p>
    <w:p w14:paraId="61A8E7D6" w14:textId="6C0F1F75" w:rsidR="00652C19" w:rsidRPr="0014195E" w:rsidRDefault="00604571" w:rsidP="00080950">
      <w:pPr>
        <w:pStyle w:val="05Steps-bullets"/>
        <w:rPr>
          <w:lang w:val="uz-Cyrl-UZ"/>
        </w:rPr>
      </w:pPr>
      <w:r w:rsidRPr="0014195E">
        <w:rPr>
          <w:lang w:val="uz-Cyrl-UZ"/>
        </w:rPr>
        <w:t>¿Te gustó la historia de David derrotando a Goliat</w:t>
      </w:r>
      <w:r w:rsidR="00652C19" w:rsidRPr="0014195E">
        <w:rPr>
          <w:lang w:val="uz-Cyrl-UZ"/>
        </w:rPr>
        <w:t>?</w:t>
      </w:r>
    </w:p>
    <w:p w14:paraId="27D2DA1B" w14:textId="7F0E6337" w:rsidR="00652C19" w:rsidRPr="0014195E" w:rsidRDefault="00604571" w:rsidP="00080950">
      <w:pPr>
        <w:pStyle w:val="05Steps-Instructions"/>
        <w:rPr>
          <w:lang w:val="uz-Cyrl-UZ"/>
        </w:rPr>
      </w:pPr>
      <w:r w:rsidRPr="0014195E">
        <w:rPr>
          <w:lang w:val="uz-Cyrl-UZ"/>
        </w:rPr>
        <w:t>Haga énfasis en estos puntos</w:t>
      </w:r>
      <w:r w:rsidR="00652C19" w:rsidRPr="0014195E">
        <w:rPr>
          <w:lang w:val="uz-Cyrl-UZ"/>
        </w:rPr>
        <w:t>:</w:t>
      </w:r>
    </w:p>
    <w:p w14:paraId="5F05FDB9" w14:textId="716ECA64" w:rsidR="00652C19" w:rsidRPr="0014195E" w:rsidRDefault="00604571" w:rsidP="00F779D0">
      <w:pPr>
        <w:pStyle w:val="05Steps-bullets"/>
        <w:ind w:right="-521"/>
        <w:rPr>
          <w:lang w:val="uz-Cyrl-UZ"/>
        </w:rPr>
      </w:pPr>
      <w:r w:rsidRPr="0014195E">
        <w:rPr>
          <w:lang w:val="uz-Cyrl-UZ"/>
        </w:rPr>
        <w:t>Estas preguntas generalmente se responden con respuestas de una palabra</w:t>
      </w:r>
    </w:p>
    <w:p w14:paraId="03E379BA" w14:textId="43FBE527" w:rsidR="00652C19" w:rsidRPr="0014195E" w:rsidRDefault="00604571" w:rsidP="00080950">
      <w:pPr>
        <w:pStyle w:val="05Steps-bullets"/>
        <w:rPr>
          <w:lang w:val="uz-Cyrl-UZ"/>
        </w:rPr>
      </w:pPr>
      <w:r w:rsidRPr="0014195E">
        <w:rPr>
          <w:lang w:val="uz-Cyrl-UZ"/>
        </w:rPr>
        <w:t>A menudo estos son 'sí', 'no', 'preguntas de Jesús'</w:t>
      </w:r>
    </w:p>
    <w:p w14:paraId="48C18E0A" w14:textId="4F071C14" w:rsidR="00652C19" w:rsidRPr="0014195E" w:rsidRDefault="00604571" w:rsidP="00F779D0">
      <w:pPr>
        <w:pStyle w:val="05Steps-bullets"/>
        <w:ind w:right="-521"/>
        <w:rPr>
          <w:lang w:val="uz-Cyrl-UZ"/>
        </w:rPr>
      </w:pPr>
      <w:r w:rsidRPr="0014195E">
        <w:rPr>
          <w:lang w:val="uz-Cyrl-UZ"/>
        </w:rPr>
        <w:t>La mayoría de las preguntas de "hechos" (vea la primera sección anterior) son preguntas cerradas</w:t>
      </w:r>
    </w:p>
    <w:p w14:paraId="4472FBAF" w14:textId="7F410281" w:rsidR="00652C19" w:rsidRPr="0014195E" w:rsidRDefault="00604571" w:rsidP="00080950">
      <w:pPr>
        <w:pStyle w:val="05Steps-bullets"/>
        <w:rPr>
          <w:lang w:val="uz-Cyrl-UZ"/>
        </w:rPr>
      </w:pPr>
      <w:r w:rsidRPr="0014195E">
        <w:rPr>
          <w:lang w:val="uz-Cyrl-UZ"/>
        </w:rPr>
        <w:lastRenderedPageBreak/>
        <w:t>El uso de estas preguntas tiene un valor limitado</w:t>
      </w:r>
    </w:p>
    <w:p w14:paraId="2DFB540F" w14:textId="4DEFB7A5" w:rsidR="00652C19" w:rsidRPr="0014195E" w:rsidRDefault="00604571" w:rsidP="00604571">
      <w:pPr>
        <w:pStyle w:val="04Steps-ActivityStepHeading"/>
        <w:rPr>
          <w:lang w:val="uz-Cyrl-UZ"/>
        </w:rPr>
      </w:pPr>
      <w:r w:rsidRPr="0014195E">
        <w:rPr>
          <w:lang w:val="uz-Cyrl-UZ"/>
        </w:rPr>
        <w:t>Preguntas abiertas</w:t>
      </w:r>
    </w:p>
    <w:p w14:paraId="1DD48204" w14:textId="79948330" w:rsidR="00652C19" w:rsidRPr="0014195E" w:rsidRDefault="00604571" w:rsidP="00080950">
      <w:pPr>
        <w:pStyle w:val="05Steps-Instructions"/>
        <w:rPr>
          <w:lang w:val="uz-Cyrl-UZ"/>
        </w:rPr>
      </w:pPr>
      <w:r w:rsidRPr="0014195E">
        <w:rPr>
          <w:lang w:val="uz-Cyrl-UZ"/>
        </w:rPr>
        <w:t>Invite a alguien del grupo para que le haga una pregunta sobre cualquier tema en el que su respuesta NO sea de una o dos palabras. Existe una buena posibilidad de que la pregunta que se le haga comience con cualquiera de las palabras "cómo" o "por qué". Las preguntas abiertas dan a los niños la oportunidad de dar respuestas personales; ellos no tienen que tener esta respuesta "correcta". Ahora están más profundamente involucrados en la historia</w:t>
      </w:r>
      <w:r w:rsidR="00031495" w:rsidRPr="0014195E">
        <w:rPr>
          <w:lang w:val="uz-Cyrl-UZ"/>
        </w:rPr>
        <w:t>.</w:t>
      </w:r>
    </w:p>
    <w:p w14:paraId="7C8CA0A0" w14:textId="13D87C00" w:rsidR="00652C19" w:rsidRPr="0014195E" w:rsidRDefault="00604571" w:rsidP="00080950">
      <w:pPr>
        <w:pStyle w:val="05Steps-Instructions"/>
        <w:rPr>
          <w:lang w:val="uz-Cyrl-UZ"/>
        </w:rPr>
      </w:pPr>
      <w:r w:rsidRPr="0014195E">
        <w:rPr>
          <w:lang w:val="uz-Cyrl-UZ"/>
        </w:rPr>
        <w:t>Haga énfasis en estos puntos</w:t>
      </w:r>
      <w:r w:rsidR="00652C19" w:rsidRPr="0014195E">
        <w:rPr>
          <w:lang w:val="uz-Cyrl-UZ"/>
        </w:rPr>
        <w:t>:</w:t>
      </w:r>
    </w:p>
    <w:p w14:paraId="39FB1DC6" w14:textId="3448BB89" w:rsidR="00652C19" w:rsidRPr="0014195E" w:rsidRDefault="00604571" w:rsidP="00F779D0">
      <w:pPr>
        <w:pStyle w:val="05Steps-bullets"/>
        <w:ind w:right="-521"/>
        <w:rPr>
          <w:lang w:val="uz-Cyrl-UZ"/>
        </w:rPr>
      </w:pPr>
      <w:r w:rsidRPr="0014195E">
        <w:rPr>
          <w:lang w:val="uz-Cyrl-UZ"/>
        </w:rPr>
        <w:t>Las preguntas abiertas son aquellas que no pueden responderse con 'sí', 'no' y otras respuestas de una palabra como "Jesús"</w:t>
      </w:r>
    </w:p>
    <w:p w14:paraId="71B21450" w14:textId="54E6683D" w:rsidR="00652C19" w:rsidRPr="0014195E" w:rsidRDefault="00604571" w:rsidP="00080950">
      <w:pPr>
        <w:pStyle w:val="05Steps-bullets"/>
        <w:rPr>
          <w:lang w:val="uz-Cyrl-UZ"/>
        </w:rPr>
      </w:pPr>
      <w:r w:rsidRPr="0014195E">
        <w:rPr>
          <w:lang w:val="uz-Cyrl-UZ"/>
        </w:rPr>
        <w:t>Suelen comenzar con 'cómo', 'por qué' o 'qué'</w:t>
      </w:r>
    </w:p>
    <w:p w14:paraId="57C223AB" w14:textId="1962F92F" w:rsidR="00652C19" w:rsidRPr="0014195E" w:rsidRDefault="00604571" w:rsidP="00F779D0">
      <w:pPr>
        <w:pStyle w:val="05Steps-bullets"/>
        <w:ind w:right="-521"/>
        <w:rPr>
          <w:lang w:val="uz-Cyrl-UZ"/>
        </w:rPr>
      </w:pPr>
      <w:r w:rsidRPr="0014195E">
        <w:rPr>
          <w:lang w:val="uz-Cyrl-UZ"/>
        </w:rPr>
        <w:t>Necesitamos usar más de estos estilos de preguntas a medida que las edades de los niños con quienes trabajamos aumentan</w:t>
      </w:r>
    </w:p>
    <w:p w14:paraId="4DDF3275" w14:textId="2FC22E4D" w:rsidR="00652C19" w:rsidRPr="0014195E" w:rsidRDefault="00604571" w:rsidP="00F779D0">
      <w:pPr>
        <w:pStyle w:val="05Steps-bullets"/>
        <w:ind w:right="-521"/>
        <w:rPr>
          <w:lang w:val="uz-Cyrl-UZ"/>
        </w:rPr>
      </w:pPr>
      <w:r w:rsidRPr="0014195E">
        <w:rPr>
          <w:lang w:val="uz-Cyrl-UZ"/>
        </w:rPr>
        <w:t xml:space="preserve">Las preguntas abiertas son el resultado de algunas preguntas CERRADAS, p. ej. ¿Disfrutaste esa historia? (Lo que invita a una respuesta de "sí o no") Esto lleva a una pregunta en la que el líder o maestro no sabe cuál será la respuesta, por ejemplo: </w:t>
      </w:r>
      <w:r w:rsidRPr="0014195E">
        <w:rPr>
          <w:b/>
          <w:lang w:val="uz-Cyrl-UZ"/>
        </w:rPr>
        <w:t>¿por qué te gusta?</w:t>
      </w:r>
      <w:r w:rsidRPr="0014195E">
        <w:rPr>
          <w:lang w:val="uz-Cyrl-UZ"/>
        </w:rPr>
        <w:t xml:space="preserve"> O </w:t>
      </w:r>
      <w:r w:rsidRPr="0014195E">
        <w:rPr>
          <w:b/>
          <w:lang w:val="uz-Cyrl-UZ"/>
        </w:rPr>
        <w:t>¿qué te sorprendió de la historia?</w:t>
      </w:r>
      <w:r w:rsidRPr="0014195E">
        <w:rPr>
          <w:lang w:val="uz-Cyrl-UZ"/>
        </w:rPr>
        <w:t xml:space="preserve"> O </w:t>
      </w:r>
      <w:r w:rsidRPr="0014195E">
        <w:rPr>
          <w:b/>
          <w:lang w:val="uz-Cyrl-UZ"/>
        </w:rPr>
        <w:t>¿cómo reaccionarías si hubieras sido [inserta el nombre del personaje] en esta historia</w:t>
      </w:r>
      <w:r w:rsidR="00031495" w:rsidRPr="0014195E">
        <w:rPr>
          <w:b/>
          <w:lang w:val="uz-Cyrl-UZ"/>
        </w:rPr>
        <w:t>?</w:t>
      </w:r>
    </w:p>
    <w:p w14:paraId="069F9C75" w14:textId="77777777" w:rsidR="00652C19" w:rsidRPr="0014195E" w:rsidRDefault="00652C19" w:rsidP="00080950">
      <w:pPr>
        <w:pStyle w:val="ColorfulList-Accent11"/>
        <w:spacing w:after="0" w:line="240" w:lineRule="auto"/>
        <w:rPr>
          <w:lang w:val="uz-Cyrl-UZ"/>
        </w:rPr>
      </w:pPr>
    </w:p>
    <w:p w14:paraId="3441E1D6" w14:textId="20D9FE4E" w:rsidR="00652C19" w:rsidRPr="0014195E" w:rsidRDefault="00604571" w:rsidP="00604571">
      <w:pPr>
        <w:pStyle w:val="04Steps-ActivityStepHeading"/>
        <w:rPr>
          <w:lang w:val="uz-Cyrl-UZ"/>
        </w:rPr>
      </w:pPr>
      <w:r w:rsidRPr="0014195E">
        <w:rPr>
          <w:lang w:val="uz-Cyrl-UZ"/>
        </w:rPr>
        <w:t>Preguntas de experiencia</w:t>
      </w:r>
    </w:p>
    <w:p w14:paraId="5E81A475" w14:textId="78A90924" w:rsidR="00652C19" w:rsidRPr="0014195E" w:rsidRDefault="00E818C2" w:rsidP="00080950">
      <w:pPr>
        <w:pStyle w:val="05Steps-Instructions"/>
        <w:rPr>
          <w:lang w:val="uz-Cyrl-UZ"/>
        </w:rPr>
      </w:pPr>
      <w:r w:rsidRPr="0014195E">
        <w:rPr>
          <w:lang w:val="uz-Cyrl-UZ"/>
        </w:rPr>
        <w:t>Preguntas que transportan al oyente a las experiencias y emociones de la historia que desea explorar (usando la imaginación para ayudar con la exploración y la comprensión del contenido)</w:t>
      </w:r>
      <w:r w:rsidR="00031495" w:rsidRPr="0014195E">
        <w:rPr>
          <w:lang w:val="uz-Cyrl-UZ"/>
        </w:rPr>
        <w:t>.</w:t>
      </w:r>
    </w:p>
    <w:p w14:paraId="2E8F14EA" w14:textId="685639F8" w:rsidR="00652C19" w:rsidRPr="0014195E" w:rsidRDefault="00E818C2" w:rsidP="00080950">
      <w:pPr>
        <w:pStyle w:val="05Steps-Instructions"/>
        <w:rPr>
          <w:lang w:val="uz-Cyrl-UZ"/>
        </w:rPr>
      </w:pPr>
      <w:r w:rsidRPr="0014195E">
        <w:rPr>
          <w:lang w:val="uz-Cyrl-UZ"/>
        </w:rPr>
        <w:t xml:space="preserve">Ejemplos </w:t>
      </w:r>
      <w:r w:rsidRPr="0014195E">
        <w:rPr>
          <w:b/>
          <w:lang w:val="uz-Cyrl-UZ"/>
        </w:rPr>
        <w:t>-</w:t>
      </w:r>
      <w:r w:rsidRPr="0014195E">
        <w:rPr>
          <w:lang w:val="uz-Cyrl-UZ"/>
        </w:rPr>
        <w:t>pida al grupo las respuestas</w:t>
      </w:r>
      <w:r w:rsidR="00652C19" w:rsidRPr="0014195E">
        <w:rPr>
          <w:lang w:val="uz-Cyrl-UZ"/>
        </w:rPr>
        <w:t xml:space="preserve">: </w:t>
      </w:r>
      <w:r w:rsidR="00652C19" w:rsidRPr="0014195E">
        <w:rPr>
          <w:lang w:val="uz-Cyrl-UZ"/>
        </w:rPr>
        <w:tab/>
      </w:r>
    </w:p>
    <w:p w14:paraId="42222AE0" w14:textId="525AC8CF" w:rsidR="00652C19" w:rsidRPr="0014195E" w:rsidRDefault="00E818C2" w:rsidP="00080950">
      <w:pPr>
        <w:pStyle w:val="05Steps-bullets"/>
        <w:rPr>
          <w:lang w:val="uz-Cyrl-UZ"/>
        </w:rPr>
      </w:pPr>
      <w:r w:rsidRPr="0014195E">
        <w:rPr>
          <w:lang w:val="uz-Cyrl-UZ"/>
        </w:rPr>
        <w:t>¿Quién ha estado alguna vez en un bote en una tormenta</w:t>
      </w:r>
      <w:r w:rsidR="00652C19" w:rsidRPr="0014195E">
        <w:rPr>
          <w:lang w:val="uz-Cyrl-UZ"/>
        </w:rPr>
        <w:t>?</w:t>
      </w:r>
    </w:p>
    <w:p w14:paraId="33D3B35C" w14:textId="6F622322" w:rsidR="00652C19" w:rsidRPr="0014195E" w:rsidRDefault="00E818C2" w:rsidP="00080950">
      <w:pPr>
        <w:pStyle w:val="05Steps-bullets"/>
        <w:rPr>
          <w:lang w:val="uz-Cyrl-UZ"/>
        </w:rPr>
      </w:pPr>
      <w:r w:rsidRPr="0014195E">
        <w:rPr>
          <w:lang w:val="uz-Cyrl-UZ"/>
        </w:rPr>
        <w:t>¿Qué recuerdas de eso</w:t>
      </w:r>
      <w:r w:rsidR="00652C19" w:rsidRPr="0014195E">
        <w:rPr>
          <w:lang w:val="uz-Cyrl-UZ"/>
        </w:rPr>
        <w:t xml:space="preserve">? </w:t>
      </w:r>
    </w:p>
    <w:p w14:paraId="5B949E0C" w14:textId="12C437E5" w:rsidR="00652C19" w:rsidRPr="0014195E" w:rsidRDefault="00E818C2" w:rsidP="00080950">
      <w:pPr>
        <w:pStyle w:val="05Steps-bullets"/>
        <w:rPr>
          <w:lang w:val="uz-Cyrl-UZ"/>
        </w:rPr>
      </w:pPr>
      <w:r w:rsidRPr="0014195E">
        <w:rPr>
          <w:lang w:val="uz-Cyrl-UZ"/>
        </w:rPr>
        <w:t>¿Cómo te sentías</w:t>
      </w:r>
      <w:r w:rsidR="00652C19" w:rsidRPr="0014195E">
        <w:rPr>
          <w:lang w:val="uz-Cyrl-UZ"/>
        </w:rPr>
        <w:t xml:space="preserve">? </w:t>
      </w:r>
    </w:p>
    <w:p w14:paraId="6F801317" w14:textId="1C36EF3A" w:rsidR="00652C19" w:rsidRPr="0014195E" w:rsidRDefault="00E818C2" w:rsidP="00F779D0">
      <w:pPr>
        <w:pStyle w:val="05Steps-bullets"/>
        <w:ind w:right="-521"/>
        <w:rPr>
          <w:lang w:val="uz-Cyrl-UZ"/>
        </w:rPr>
      </w:pPr>
      <w:r w:rsidRPr="0014195E">
        <w:rPr>
          <w:lang w:val="uz-Cyrl-UZ"/>
        </w:rPr>
        <w:t>Los amigos de Jesús estaban en un bote en una tormenta como tú. Supongo que sabes cómo se sintieron</w:t>
      </w:r>
      <w:r w:rsidR="00652C19" w:rsidRPr="0014195E">
        <w:rPr>
          <w:lang w:val="uz-Cyrl-UZ"/>
        </w:rPr>
        <w:t>.</w:t>
      </w:r>
    </w:p>
    <w:p w14:paraId="1F69464E" w14:textId="18106514" w:rsidR="00652C19" w:rsidRPr="0014195E" w:rsidRDefault="00E818C2" w:rsidP="00080950">
      <w:pPr>
        <w:pStyle w:val="05Steps-Instructions"/>
        <w:rPr>
          <w:lang w:val="uz-Cyrl-UZ"/>
        </w:rPr>
      </w:pPr>
      <w:r w:rsidRPr="0014195E">
        <w:rPr>
          <w:lang w:val="uz-Cyrl-UZ"/>
        </w:rPr>
        <w:t>Haga énfasis en estos puntos</w:t>
      </w:r>
      <w:r w:rsidR="00652C19" w:rsidRPr="0014195E">
        <w:rPr>
          <w:lang w:val="uz-Cyrl-UZ"/>
        </w:rPr>
        <w:t>:</w:t>
      </w:r>
    </w:p>
    <w:p w14:paraId="24BAD602" w14:textId="60B684CE" w:rsidR="00652C19" w:rsidRPr="0014195E" w:rsidRDefault="00E818C2" w:rsidP="00F779D0">
      <w:pPr>
        <w:pStyle w:val="05Steps-bullets"/>
        <w:ind w:right="-521"/>
        <w:rPr>
          <w:lang w:val="uz-Cyrl-UZ"/>
        </w:rPr>
      </w:pPr>
      <w:r w:rsidRPr="0014195E">
        <w:rPr>
          <w:lang w:val="uz-Cyrl-UZ"/>
        </w:rPr>
        <w:t>El énfasis ahora está en explorar los eventos y las emociones en torno a la experiencia compartida del mundo del niño y el mundo de la Biblia, por ejemplo: estar en una gran multitud, sentir hambre, tener miedo por un asesino, etc</w:t>
      </w:r>
      <w:r w:rsidR="0014099A" w:rsidRPr="0014195E">
        <w:rPr>
          <w:lang w:val="uz-Cyrl-UZ"/>
        </w:rPr>
        <w:t>.</w:t>
      </w:r>
    </w:p>
    <w:p w14:paraId="2EB0E2FE" w14:textId="091EADF5" w:rsidR="00652C19" w:rsidRPr="0014195E" w:rsidRDefault="00E818C2" w:rsidP="00E818C2">
      <w:pPr>
        <w:pStyle w:val="04Steps-ActivityStepHeading"/>
        <w:rPr>
          <w:lang w:val="uz-Cyrl-UZ"/>
        </w:rPr>
      </w:pPr>
      <w:r w:rsidRPr="0014195E">
        <w:rPr>
          <w:lang w:val="uz-Cyrl-UZ"/>
        </w:rPr>
        <w:t>Preguntas retóricas</w:t>
      </w:r>
    </w:p>
    <w:p w14:paraId="53010310" w14:textId="67B89CF3" w:rsidR="00652C19" w:rsidRPr="0014195E" w:rsidRDefault="00E818C2" w:rsidP="00080950">
      <w:pPr>
        <w:pStyle w:val="05Steps-Instructions"/>
        <w:rPr>
          <w:lang w:val="uz-Cyrl-UZ"/>
        </w:rPr>
      </w:pPr>
      <w:r w:rsidRPr="0014195E">
        <w:rPr>
          <w:lang w:val="uz-Cyrl-UZ"/>
        </w:rPr>
        <w:t>Haga énfasis en estos puntos</w:t>
      </w:r>
      <w:r w:rsidR="00652C19" w:rsidRPr="0014195E">
        <w:rPr>
          <w:lang w:val="uz-Cyrl-UZ"/>
        </w:rPr>
        <w:t>:</w:t>
      </w:r>
    </w:p>
    <w:p w14:paraId="68DF6004" w14:textId="69187C37" w:rsidR="00652C19" w:rsidRPr="0014195E" w:rsidRDefault="00E818C2" w:rsidP="00080950">
      <w:pPr>
        <w:pStyle w:val="05Steps-bullets"/>
        <w:rPr>
          <w:lang w:val="uz-Cyrl-UZ"/>
        </w:rPr>
      </w:pPr>
      <w:r w:rsidRPr="0014195E">
        <w:rPr>
          <w:lang w:val="uz-Cyrl-UZ"/>
        </w:rPr>
        <w:t>Una pregunta retórica no requiere una respuesta</w:t>
      </w:r>
    </w:p>
    <w:p w14:paraId="5C73662C" w14:textId="1060A720" w:rsidR="00652C19" w:rsidRPr="0014195E" w:rsidRDefault="00E818C2" w:rsidP="00080950">
      <w:pPr>
        <w:pStyle w:val="05Steps-bullets"/>
        <w:rPr>
          <w:lang w:val="uz-Cyrl-UZ"/>
        </w:rPr>
      </w:pPr>
      <w:r w:rsidRPr="0014195E">
        <w:rPr>
          <w:lang w:val="uz-Cyrl-UZ"/>
        </w:rPr>
        <w:t>Estas preguntas a menudo comienzan con 'Me pregunto ...</w:t>
      </w:r>
      <w:r w:rsidR="00652C19" w:rsidRPr="0014195E">
        <w:rPr>
          <w:lang w:val="uz-Cyrl-UZ"/>
        </w:rPr>
        <w:t>’</w:t>
      </w:r>
    </w:p>
    <w:p w14:paraId="52239554" w14:textId="52F3F44D" w:rsidR="00652C19" w:rsidRPr="0014195E" w:rsidRDefault="00E818C2" w:rsidP="00F779D0">
      <w:pPr>
        <w:pStyle w:val="05Steps-bullets"/>
        <w:ind w:right="-521"/>
        <w:rPr>
          <w:lang w:val="uz-Cyrl-UZ"/>
        </w:rPr>
      </w:pPr>
      <w:r w:rsidRPr="0014195E">
        <w:rPr>
          <w:lang w:val="uz-Cyrl-UZ"/>
        </w:rPr>
        <w:lastRenderedPageBreak/>
        <w:t>Trate de no obtener contacto visual con un niño/niños cuando haga tales preguntas. No estás buscando una respuesta, sino más bien tratando de que todas las mentes piensen en la experiencia y la pregunta</w:t>
      </w:r>
      <w:r w:rsidR="00652C19" w:rsidRPr="0014195E">
        <w:rPr>
          <w:lang w:val="uz-Cyrl-UZ"/>
        </w:rPr>
        <w:t xml:space="preserve">. </w:t>
      </w:r>
    </w:p>
    <w:p w14:paraId="3A248E35" w14:textId="3DC1C1B7" w:rsidR="00652C19" w:rsidRPr="0014195E" w:rsidRDefault="00E818C2" w:rsidP="00080950">
      <w:pPr>
        <w:pStyle w:val="05Steps-Instructions"/>
        <w:rPr>
          <w:lang w:val="uz-Cyrl-UZ"/>
        </w:rPr>
      </w:pPr>
      <w:r w:rsidRPr="0014195E">
        <w:rPr>
          <w:lang w:val="uz-Cyrl-UZ"/>
        </w:rPr>
        <w:t>Ejemplo: Jesús parado en la tumba de Lázaro</w:t>
      </w:r>
    </w:p>
    <w:p w14:paraId="2770672A" w14:textId="304A9FF6" w:rsidR="00652C19" w:rsidRPr="0014195E" w:rsidRDefault="00E818C2" w:rsidP="00080950">
      <w:pPr>
        <w:pStyle w:val="05Steps-bullets"/>
        <w:rPr>
          <w:lang w:val="uz-Cyrl-UZ"/>
        </w:rPr>
      </w:pPr>
      <w:r w:rsidRPr="0014195E">
        <w:rPr>
          <w:lang w:val="uz-Cyrl-UZ"/>
        </w:rPr>
        <w:t>Me pregunto ¿qué hará Jesús...?</w:t>
      </w:r>
    </w:p>
    <w:p w14:paraId="1E327CEB" w14:textId="3D16ABE0" w:rsidR="00652C19" w:rsidRPr="0014195E" w:rsidRDefault="00E818C2" w:rsidP="00652C19">
      <w:pPr>
        <w:pStyle w:val="05Steps-bullets"/>
        <w:spacing w:after="0"/>
        <w:rPr>
          <w:lang w:val="uz-Cyrl-UZ"/>
        </w:rPr>
      </w:pPr>
      <w:r w:rsidRPr="0014195E">
        <w:rPr>
          <w:lang w:val="uz-Cyrl-UZ"/>
        </w:rPr>
        <w:t>Me pregunto ¿cómo hubiera sido estar en la multitud?</w:t>
      </w:r>
    </w:p>
    <w:p w14:paraId="11EF01DD" w14:textId="17D8D0C5" w:rsidR="00652C19" w:rsidRPr="0014195E" w:rsidRDefault="004D06AD" w:rsidP="00080950">
      <w:pPr>
        <w:pStyle w:val="04Steps-ActivityStepHeading"/>
        <w:rPr>
          <w:lang w:val="uz-Cyrl-UZ"/>
        </w:rPr>
      </w:pPr>
      <w:r w:rsidRPr="0014195E">
        <w:rPr>
          <w:lang w:val="uz-Cyrl-UZ"/>
        </w:rPr>
        <w:t>Grupos de murmullo</w:t>
      </w:r>
    </w:p>
    <w:p w14:paraId="1927417F" w14:textId="79FFDF1C" w:rsidR="00652C19" w:rsidRPr="0014195E" w:rsidRDefault="004D06AD" w:rsidP="00080950">
      <w:pPr>
        <w:pStyle w:val="05Steps-Instructions"/>
        <w:rPr>
          <w:lang w:val="uz-Cyrl-UZ"/>
        </w:rPr>
      </w:pPr>
      <w:r w:rsidRPr="0014195E">
        <w:rPr>
          <w:b/>
          <w:lang w:val="uz-Cyrl-UZ"/>
        </w:rPr>
        <w:t>Grupos pequeños</w:t>
      </w:r>
      <w:r w:rsidR="00652C19" w:rsidRPr="0014195E">
        <w:rPr>
          <w:b/>
          <w:lang w:val="uz-Cyrl-UZ"/>
        </w:rPr>
        <w:t>:</w:t>
      </w:r>
      <w:r w:rsidR="00652C19" w:rsidRPr="0014195E">
        <w:rPr>
          <w:lang w:val="uz-Cyrl-UZ"/>
        </w:rPr>
        <w:t xml:space="preserve"> </w:t>
      </w:r>
      <w:r w:rsidRPr="0014195E">
        <w:rPr>
          <w:lang w:val="uz-Cyrl-UZ"/>
        </w:rPr>
        <w:t>divida al grupo en grupos pequeños de 4-5. Cada uno lee la historia del hombre paralítico de Marcos 2: 1-13 y presenta al menos dos preguntas de cada estilo</w:t>
      </w:r>
      <w:r w:rsidR="00652C19" w:rsidRPr="0014195E">
        <w:rPr>
          <w:lang w:val="uz-Cyrl-UZ"/>
        </w:rPr>
        <w:t>.</w:t>
      </w:r>
    </w:p>
    <w:p w14:paraId="1208602F" w14:textId="4B9F50F8" w:rsidR="00652C19" w:rsidRPr="0014195E" w:rsidRDefault="004D06AD" w:rsidP="00080950">
      <w:pPr>
        <w:pStyle w:val="05Steps-Instructions"/>
        <w:rPr>
          <w:lang w:val="uz-Cyrl-UZ"/>
        </w:rPr>
      </w:pPr>
      <w:r w:rsidRPr="0014195E">
        <w:rPr>
          <w:lang w:val="uz-Cyrl-UZ"/>
        </w:rPr>
        <w:t>Termine con una encuesta rápida de respuestas de todos los grupos</w:t>
      </w:r>
      <w:r w:rsidR="00652C19" w:rsidRPr="0014195E">
        <w:rPr>
          <w:lang w:val="uz-Cyrl-UZ"/>
        </w:rPr>
        <w:t>.</w:t>
      </w:r>
    </w:p>
    <w:p w14:paraId="665EA3A5" w14:textId="1D848A61" w:rsidR="00652C19" w:rsidRPr="0014195E" w:rsidRDefault="007C2917" w:rsidP="00583A1B">
      <w:pPr>
        <w:pStyle w:val="04Steps-ActivityStepHeading"/>
        <w:rPr>
          <w:lang w:val="uz-Cyrl-UZ"/>
        </w:rPr>
      </w:pPr>
      <w:r w:rsidRPr="0014195E">
        <w:rPr>
          <w:lang w:val="uz-Cyrl-UZ"/>
        </w:rPr>
        <w:t>Energizar</w:t>
      </w:r>
      <w:r w:rsidR="003615F5" w:rsidRPr="0014195E">
        <w:rPr>
          <w:lang w:val="uz-Cyrl-UZ"/>
        </w:rPr>
        <w:t xml:space="preserve"> – </w:t>
      </w:r>
      <w:r w:rsidR="00583A1B" w:rsidRPr="0014195E">
        <w:rPr>
          <w:lang w:val="uz-Cyrl-UZ"/>
        </w:rPr>
        <w:t>Escena de drama de marco fijo</w:t>
      </w:r>
      <w:r w:rsidR="001A0D87" w:rsidRPr="0014195E">
        <w:rPr>
          <w:lang w:val="uz-Cyrl-UZ"/>
        </w:rPr>
        <w:t xml:space="preserve"> </w:t>
      </w:r>
      <w:r w:rsidR="001A0D87" w:rsidRPr="0014195E">
        <w:rPr>
          <w:lang w:val="uz-Cyrl-UZ"/>
        </w:rPr>
        <w:tab/>
      </w:r>
      <w:r w:rsidR="001A0D87" w:rsidRPr="0014195E">
        <w:rPr>
          <w:lang w:val="uz-Cyrl-UZ"/>
        </w:rPr>
        <w:tab/>
        <w:t>10 min</w:t>
      </w:r>
    </w:p>
    <w:p w14:paraId="57B8D019" w14:textId="657F5488" w:rsidR="00652C19" w:rsidRPr="0014195E" w:rsidRDefault="00583A1B" w:rsidP="0014099A">
      <w:pPr>
        <w:pStyle w:val="05Steps-Instructions"/>
        <w:rPr>
          <w:lang w:val="uz-Cyrl-UZ"/>
        </w:rPr>
      </w:pPr>
      <w:r w:rsidRPr="0014195E">
        <w:rPr>
          <w:lang w:val="uz-Cyrl-UZ"/>
        </w:rPr>
        <w:t>Dé a los grupos de Murmullo una escena de la historia de Marcos 2: 1-13 y pídales que hagan una escena de Drama de cuadro fijo para su escena asignada</w:t>
      </w:r>
      <w:r w:rsidR="0014099A" w:rsidRPr="0014195E">
        <w:rPr>
          <w:lang w:val="uz-Cyrl-UZ"/>
        </w:rPr>
        <w:t>.</w:t>
      </w:r>
    </w:p>
    <w:p w14:paraId="68144325" w14:textId="068932B2" w:rsidR="0014099A" w:rsidRPr="0014195E" w:rsidRDefault="007C2917" w:rsidP="0014099A">
      <w:pPr>
        <w:pStyle w:val="05Steps-Instructions"/>
        <w:rPr>
          <w:lang w:val="uz-Cyrl-UZ"/>
        </w:rPr>
      </w:pPr>
      <w:r w:rsidRPr="0014195E">
        <w:rPr>
          <w:lang w:val="uz-Cyrl-UZ"/>
        </w:rPr>
        <w:t>Dígale</w:t>
      </w:r>
      <w:r w:rsidR="00583A1B" w:rsidRPr="0014195E">
        <w:rPr>
          <w:lang w:val="uz-Cyrl-UZ"/>
        </w:rPr>
        <w:t xml:space="preserve"> a cada grupo que tienen 2 minutos para crear estatuas congeladas de uno o dos eventos en la historia para que se vean como una fotografía (fotograma congelado o escena fija). Cada grupo tendrá una cierta parte de la historia para crear una </w:t>
      </w:r>
      <w:r w:rsidR="00583A1B" w:rsidRPr="0014195E">
        <w:rPr>
          <w:b/>
          <w:lang w:val="uz-Cyrl-UZ"/>
        </w:rPr>
        <w:t>escena dramática de cuadros fijos</w:t>
      </w:r>
      <w:r w:rsidR="00583A1B" w:rsidRPr="0014195E">
        <w:rPr>
          <w:lang w:val="uz-Cyrl-UZ"/>
        </w:rPr>
        <w:t>. Cada grupo realiza su escena en el orden en que sucedió la historia</w:t>
      </w:r>
      <w:r w:rsidR="0014099A" w:rsidRPr="0014195E">
        <w:rPr>
          <w:lang w:val="uz-Cyrl-UZ"/>
        </w:rPr>
        <w:t xml:space="preserve">. </w:t>
      </w:r>
    </w:p>
    <w:p w14:paraId="6C60CA24" w14:textId="45B5247A" w:rsidR="0014099A" w:rsidRPr="0014195E" w:rsidRDefault="00583A1B" w:rsidP="0014099A">
      <w:pPr>
        <w:pStyle w:val="05Steps-Instructions"/>
        <w:rPr>
          <w:lang w:val="uz-Cyrl-UZ"/>
        </w:rPr>
      </w:pPr>
      <w:r w:rsidRPr="0014195E">
        <w:rPr>
          <w:lang w:val="uz-Cyrl-UZ"/>
        </w:rPr>
        <w:t>Haga preguntas a los artistas intérpretes o ejecutantes relacionadas con su personaje en la escena fija, usando las preguntas que le ofreció el grupo. Intente hacer un "tipo" de pregunta a cada grupo de escena. De hechos, cerrada, abierta, de experiencia, retórica. Invite al resto del grupo a identificar el tipo de preguntas que se hicieron</w:t>
      </w:r>
      <w:r w:rsidR="00440B10" w:rsidRPr="0014195E">
        <w:rPr>
          <w:lang w:val="uz-Cyrl-UZ"/>
        </w:rPr>
        <w:t>.</w:t>
      </w:r>
    </w:p>
    <w:p w14:paraId="5837AFE7" w14:textId="4563FA5E" w:rsidR="00440B10" w:rsidRPr="0014195E" w:rsidRDefault="00583A1B" w:rsidP="00440B10">
      <w:pPr>
        <w:pStyle w:val="05Steps-bullets"/>
        <w:numPr>
          <w:ilvl w:val="0"/>
          <w:numId w:val="0"/>
        </w:numPr>
        <w:ind w:left="2410" w:hanging="294"/>
        <w:rPr>
          <w:lang w:val="uz-Cyrl-UZ"/>
        </w:rPr>
      </w:pPr>
      <w:r w:rsidRPr="0014195E">
        <w:rPr>
          <w:lang w:val="uz-Cyrl-UZ"/>
        </w:rPr>
        <w:t>Cuando termine esta actividad, pregúntele al grupo:</w:t>
      </w:r>
      <w:r w:rsidR="00440B10" w:rsidRPr="0014195E">
        <w:rPr>
          <w:lang w:val="uz-Cyrl-UZ"/>
        </w:rPr>
        <w:t xml:space="preserve"> </w:t>
      </w:r>
    </w:p>
    <w:p w14:paraId="6B640F40" w14:textId="0DABAD2A" w:rsidR="00440B10" w:rsidRPr="0014195E" w:rsidRDefault="00583A1B" w:rsidP="00440B10">
      <w:pPr>
        <w:pStyle w:val="05Steps-bullets"/>
        <w:rPr>
          <w:lang w:val="uz-Cyrl-UZ"/>
        </w:rPr>
      </w:pPr>
      <w:r w:rsidRPr="0014195E">
        <w:rPr>
          <w:lang w:val="uz-Cyrl-UZ"/>
        </w:rPr>
        <w:t>¿Estuvieron satisfechos con las preguntas que le hicieron a su grupo</w:t>
      </w:r>
      <w:r w:rsidR="00440B10" w:rsidRPr="0014195E">
        <w:rPr>
          <w:lang w:val="uz-Cyrl-UZ"/>
        </w:rPr>
        <w:t>?</w:t>
      </w:r>
    </w:p>
    <w:p w14:paraId="78A9FE63" w14:textId="32C46870" w:rsidR="00440B10" w:rsidRPr="0014195E" w:rsidRDefault="00583A1B" w:rsidP="00440B10">
      <w:pPr>
        <w:pStyle w:val="05Steps-bullets"/>
        <w:rPr>
          <w:lang w:val="uz-Cyrl-UZ"/>
        </w:rPr>
      </w:pPr>
      <w:r w:rsidRPr="0014195E">
        <w:rPr>
          <w:lang w:val="uz-Cyrl-UZ"/>
        </w:rPr>
        <w:t>¿Qué estuvieron tentados a decir que no les pregunté</w:t>
      </w:r>
      <w:r w:rsidR="00440B10" w:rsidRPr="0014195E">
        <w:rPr>
          <w:lang w:val="uz-Cyrl-UZ"/>
        </w:rPr>
        <w:t>?</w:t>
      </w:r>
    </w:p>
    <w:p w14:paraId="2C910AC9" w14:textId="2B93F7E6" w:rsidR="00440B10" w:rsidRPr="0014195E" w:rsidRDefault="00583A1B" w:rsidP="00F779D0">
      <w:pPr>
        <w:pStyle w:val="05Steps-bullets"/>
        <w:ind w:right="-521"/>
        <w:rPr>
          <w:lang w:val="uz-Cyrl-UZ"/>
        </w:rPr>
      </w:pPr>
      <w:r w:rsidRPr="0014195E">
        <w:rPr>
          <w:lang w:val="uz-Cyrl-UZ"/>
        </w:rPr>
        <w:t>¿Cómo te conectaste con la historia del Hombre Paralizado de una nueva manera hoy</w:t>
      </w:r>
      <w:r w:rsidR="00440B10" w:rsidRPr="0014195E">
        <w:rPr>
          <w:lang w:val="uz-Cyrl-UZ"/>
        </w:rPr>
        <w:t>?</w:t>
      </w:r>
    </w:p>
    <w:p w14:paraId="53578D5F" w14:textId="4C9A54D9" w:rsidR="00652C19" w:rsidRPr="0014195E" w:rsidRDefault="002F30F3" w:rsidP="00080950">
      <w:pPr>
        <w:pStyle w:val="04StepsintheLesson"/>
        <w:rPr>
          <w:lang w:val="uz-Cyrl-UZ"/>
        </w:rPr>
      </w:pPr>
      <w:r w:rsidRPr="0014195E">
        <w:rPr>
          <w:lang w:val="uz-Cyrl-UZ"/>
        </w:rPr>
        <w:t>3.</w:t>
      </w:r>
      <w:r w:rsidR="003615F5" w:rsidRPr="0014195E">
        <w:rPr>
          <w:lang w:val="uz-Cyrl-UZ"/>
        </w:rPr>
        <w:t xml:space="preserve"> </w:t>
      </w:r>
      <w:r w:rsidR="008A117D" w:rsidRPr="0014195E">
        <w:rPr>
          <w:lang w:val="uz-Cyrl-UZ"/>
        </w:rPr>
        <w:t>Respondiendo las preguntas de los niños</w:t>
      </w:r>
      <w:r w:rsidR="001A0D87" w:rsidRPr="0014195E">
        <w:rPr>
          <w:lang w:val="uz-Cyrl-UZ"/>
        </w:rPr>
        <w:tab/>
        <w:t>30 min</w:t>
      </w:r>
    </w:p>
    <w:p w14:paraId="60D752DF" w14:textId="72928356" w:rsidR="00652C19" w:rsidRPr="0014195E" w:rsidRDefault="00365D0D" w:rsidP="00365D0D">
      <w:pPr>
        <w:pStyle w:val="04Steps-ActivityStepHeading"/>
        <w:rPr>
          <w:lang w:val="uz-Cyrl-UZ"/>
        </w:rPr>
      </w:pPr>
      <w:r w:rsidRPr="0014195E">
        <w:rPr>
          <w:lang w:val="uz-Cyrl-UZ"/>
        </w:rPr>
        <w:t>¿De dónde vienen las preguntas</w:t>
      </w:r>
      <w:r w:rsidR="00652C19" w:rsidRPr="0014195E">
        <w:rPr>
          <w:lang w:val="uz-Cyrl-UZ"/>
        </w:rPr>
        <w:t>?</w:t>
      </w:r>
    </w:p>
    <w:p w14:paraId="3F931B4A" w14:textId="19D040CB" w:rsidR="00652C19" w:rsidRPr="0014195E" w:rsidRDefault="00365D0D" w:rsidP="00080950">
      <w:pPr>
        <w:pStyle w:val="05Steps-Instructions"/>
        <w:rPr>
          <w:lang w:val="uz-Cyrl-UZ"/>
        </w:rPr>
      </w:pPr>
      <w:r w:rsidRPr="0014195E">
        <w:rPr>
          <w:lang w:val="uz-Cyrl-UZ"/>
        </w:rPr>
        <w:t>Comentario: Saber de dónde vienen las preguntas de los niños puede ayudarnos en nuestros intentos de ayudarlos a descubrir respuestas</w:t>
      </w:r>
      <w:r w:rsidR="00652C19" w:rsidRPr="0014195E">
        <w:rPr>
          <w:lang w:val="uz-Cyrl-UZ"/>
        </w:rPr>
        <w:t>.</w:t>
      </w:r>
    </w:p>
    <w:p w14:paraId="19CBE725" w14:textId="66B6110D" w:rsidR="00652C19" w:rsidRPr="0014195E" w:rsidRDefault="00365D0D" w:rsidP="00365D0D">
      <w:pPr>
        <w:pStyle w:val="04Steps-ActivityStepHeading"/>
        <w:rPr>
          <w:lang w:val="uz-Cyrl-UZ"/>
        </w:rPr>
      </w:pPr>
      <w:r w:rsidRPr="0014195E">
        <w:rPr>
          <w:lang w:val="uz-Cyrl-UZ"/>
        </w:rPr>
        <w:t xml:space="preserve">Muro de </w:t>
      </w:r>
      <w:r w:rsidR="007C2917" w:rsidRPr="0014195E">
        <w:rPr>
          <w:lang w:val="uz-Cyrl-UZ"/>
        </w:rPr>
        <w:t>Grafiti</w:t>
      </w:r>
    </w:p>
    <w:p w14:paraId="3E6F2B6B" w14:textId="64F71E27" w:rsidR="00652C19" w:rsidRPr="0014195E" w:rsidRDefault="00365D0D" w:rsidP="00080950">
      <w:pPr>
        <w:pStyle w:val="05Steps-Instructions"/>
        <w:rPr>
          <w:lang w:val="uz-Cyrl-UZ"/>
        </w:rPr>
      </w:pPr>
      <w:r w:rsidRPr="0014195E">
        <w:rPr>
          <w:lang w:val="uz-Cyrl-UZ"/>
        </w:rPr>
        <w:t>Use una pizarra grande o pegue una hoja grande de papel a la pared</w:t>
      </w:r>
      <w:r w:rsidR="00652C19" w:rsidRPr="0014195E">
        <w:rPr>
          <w:lang w:val="uz-Cyrl-UZ"/>
        </w:rPr>
        <w:t>.</w:t>
      </w:r>
    </w:p>
    <w:p w14:paraId="49E16B75" w14:textId="1A17B874" w:rsidR="00652C19" w:rsidRPr="0014195E" w:rsidRDefault="00365D0D" w:rsidP="00080950">
      <w:pPr>
        <w:pStyle w:val="05Steps-Instructions"/>
        <w:rPr>
          <w:lang w:val="uz-Cyrl-UZ"/>
        </w:rPr>
      </w:pPr>
      <w:r w:rsidRPr="0014195E">
        <w:rPr>
          <w:lang w:val="uz-Cyrl-UZ"/>
        </w:rPr>
        <w:t>Comentario: ¿Has notado que los niños hacen muchas preguntas? ¿Puedes recordar algunos que tus niños te han hecho</w:t>
      </w:r>
      <w:r w:rsidR="00652C19" w:rsidRPr="0014195E">
        <w:rPr>
          <w:lang w:val="uz-Cyrl-UZ"/>
        </w:rPr>
        <w:t xml:space="preserve">? </w:t>
      </w:r>
    </w:p>
    <w:p w14:paraId="67E43B32" w14:textId="7027064D" w:rsidR="00652C19" w:rsidRPr="0014195E" w:rsidRDefault="00365D0D" w:rsidP="00080950">
      <w:pPr>
        <w:pStyle w:val="05Steps-Instructions"/>
        <w:rPr>
          <w:lang w:val="uz-Cyrl-UZ"/>
        </w:rPr>
      </w:pPr>
      <w:r w:rsidRPr="0014195E">
        <w:rPr>
          <w:lang w:val="uz-Cyrl-UZ"/>
        </w:rPr>
        <w:lastRenderedPageBreak/>
        <w:t xml:space="preserve">Invite a los miembros del grupo a que salgan y escriban 1-2 de estas preguntas en el muro de </w:t>
      </w:r>
      <w:r w:rsidR="007C2917" w:rsidRPr="0014195E">
        <w:rPr>
          <w:lang w:val="uz-Cyrl-UZ"/>
        </w:rPr>
        <w:t>grafiti</w:t>
      </w:r>
      <w:r w:rsidR="00652C19" w:rsidRPr="0014195E">
        <w:rPr>
          <w:lang w:val="uz-Cyrl-UZ"/>
        </w:rPr>
        <w:t xml:space="preserve">. </w:t>
      </w:r>
    </w:p>
    <w:p w14:paraId="39BFE93F" w14:textId="567BCBC3" w:rsidR="00652C19" w:rsidRPr="0014195E" w:rsidRDefault="00365D0D" w:rsidP="00080950">
      <w:pPr>
        <w:pStyle w:val="05Steps-Instructions"/>
        <w:rPr>
          <w:lang w:val="uz-Cyrl-UZ"/>
        </w:rPr>
      </w:pPr>
      <w:r w:rsidRPr="0014195E">
        <w:rPr>
          <w:lang w:val="uz-Cyrl-UZ"/>
        </w:rPr>
        <w:t>Comentario: Esto proporcionará nuestro telón de fondo a medida que exploramos cómo nos acercamos a ayudar a los niños a descubrir algunas respuestas</w:t>
      </w:r>
      <w:r w:rsidR="00652C19" w:rsidRPr="0014195E">
        <w:rPr>
          <w:lang w:val="uz-Cyrl-UZ"/>
        </w:rPr>
        <w:t>.</w:t>
      </w:r>
    </w:p>
    <w:p w14:paraId="1263E7F0" w14:textId="41B4C14D" w:rsidR="00652C19" w:rsidRPr="0014195E" w:rsidRDefault="00365D0D" w:rsidP="00365D0D">
      <w:pPr>
        <w:pStyle w:val="04Steps-ActivityStepHeading"/>
        <w:rPr>
          <w:lang w:val="uz-Cyrl-UZ"/>
        </w:rPr>
      </w:pPr>
      <w:r w:rsidRPr="0014195E">
        <w:rPr>
          <w:lang w:val="uz-Cyrl-UZ"/>
        </w:rPr>
        <w:t>Actividad de escucha</w:t>
      </w:r>
      <w:r w:rsidR="001D66C3" w:rsidRPr="0014195E">
        <w:rPr>
          <w:lang w:val="uz-Cyrl-UZ"/>
        </w:rPr>
        <w:t>r</w:t>
      </w:r>
      <w:r w:rsidR="00652C19" w:rsidRPr="0014195E">
        <w:rPr>
          <w:lang w:val="uz-Cyrl-UZ"/>
        </w:rPr>
        <w:t>:</w:t>
      </w:r>
    </w:p>
    <w:p w14:paraId="1DC591B2" w14:textId="26947678" w:rsidR="00652C19" w:rsidRPr="0014195E" w:rsidRDefault="00365D0D" w:rsidP="00080950">
      <w:pPr>
        <w:pStyle w:val="05Steps-Instructions"/>
        <w:rPr>
          <w:lang w:val="uz-Cyrl-UZ"/>
        </w:rPr>
      </w:pPr>
      <w:r w:rsidRPr="0014195E">
        <w:rPr>
          <w:b/>
          <w:lang w:val="uz-Cyrl-UZ"/>
        </w:rPr>
        <w:t>Parejas</w:t>
      </w:r>
      <w:r w:rsidR="00652C19" w:rsidRPr="0014195E">
        <w:rPr>
          <w:b/>
          <w:lang w:val="uz-Cyrl-UZ"/>
        </w:rPr>
        <w:t>:</w:t>
      </w:r>
      <w:r w:rsidR="00652C19" w:rsidRPr="0014195E">
        <w:rPr>
          <w:lang w:val="uz-Cyrl-UZ"/>
        </w:rPr>
        <w:t xml:space="preserve"> </w:t>
      </w:r>
      <w:r w:rsidRPr="0014195E">
        <w:rPr>
          <w:lang w:val="uz-Cyrl-UZ"/>
        </w:rPr>
        <w:t>Invite al grupo a dividirse en parejas. Mostrar los temas en la pantalla. Un miembro de cada pareja elegirá un tema de la lista y hablará sobre el tema durante 60 segundos. Explique que después de 60 segundos, pedirá que se inviertan los roles, y el compañero que escucha escogerá un tema del que hablar</w:t>
      </w:r>
      <w:r w:rsidR="00652C19" w:rsidRPr="0014195E">
        <w:rPr>
          <w:lang w:val="uz-Cyrl-UZ"/>
        </w:rPr>
        <w:t>.</w:t>
      </w:r>
    </w:p>
    <w:p w14:paraId="3F731349" w14:textId="128CFC07" w:rsidR="00652C19" w:rsidRPr="0014195E" w:rsidRDefault="00365D0D" w:rsidP="00080950">
      <w:pPr>
        <w:pStyle w:val="04Steps-ActivityStepHeading"/>
        <w:rPr>
          <w:lang w:val="uz-Cyrl-UZ"/>
        </w:rPr>
      </w:pPr>
      <w:r w:rsidRPr="0014195E">
        <w:rPr>
          <w:lang w:val="uz-Cyrl-UZ"/>
        </w:rPr>
        <w:t>Interrogantes</w:t>
      </w:r>
    </w:p>
    <w:p w14:paraId="3CB7A525" w14:textId="7012559F" w:rsidR="00652C19" w:rsidRPr="0014195E" w:rsidRDefault="001D66C3" w:rsidP="00080950">
      <w:pPr>
        <w:pStyle w:val="05Steps-Instructions"/>
        <w:rPr>
          <w:lang w:val="uz-Cyrl-UZ"/>
        </w:rPr>
      </w:pPr>
      <w:r w:rsidRPr="0014195E">
        <w:rPr>
          <w:lang w:val="uz-Cyrl-UZ"/>
        </w:rPr>
        <w:t>Haga la pregunta: cuando estaba hablando, ¿qué señales vio que indicaban que su compañero estaba escuchando</w:t>
      </w:r>
      <w:r w:rsidR="00652C19" w:rsidRPr="0014195E">
        <w:rPr>
          <w:lang w:val="uz-Cyrl-UZ"/>
        </w:rPr>
        <w:t>?</w:t>
      </w:r>
    </w:p>
    <w:p w14:paraId="6C475D2C" w14:textId="519364A2" w:rsidR="00652C19" w:rsidRPr="0014195E" w:rsidRDefault="001D66C3" w:rsidP="00080950">
      <w:pPr>
        <w:pStyle w:val="05Steps-Instructions"/>
        <w:rPr>
          <w:lang w:val="uz-Cyrl-UZ"/>
        </w:rPr>
      </w:pPr>
      <w:r w:rsidRPr="0014195E">
        <w:rPr>
          <w:lang w:val="uz-Cyrl-UZ"/>
        </w:rPr>
        <w:t>Enumere las respuestas en una tabla/cuadro. Enfatice los siguientes puntos para recordar al escuchar a los niños</w:t>
      </w:r>
      <w:r w:rsidR="00652C19" w:rsidRPr="0014195E">
        <w:rPr>
          <w:lang w:val="uz-Cyrl-UZ"/>
        </w:rPr>
        <w:t>:</w:t>
      </w:r>
    </w:p>
    <w:p w14:paraId="08CE4DEF" w14:textId="10629D5E" w:rsidR="00652C19" w:rsidRPr="0014195E" w:rsidRDefault="001D66C3" w:rsidP="00080950">
      <w:pPr>
        <w:pStyle w:val="05Steps-bullets"/>
        <w:rPr>
          <w:lang w:val="uz-Cyrl-UZ"/>
        </w:rPr>
      </w:pPr>
      <w:r w:rsidRPr="0014195E">
        <w:rPr>
          <w:lang w:val="uz-Cyrl-UZ"/>
        </w:rPr>
        <w:t>Mantener contacto visual (sin mirar fijamente</w:t>
      </w:r>
      <w:r w:rsidR="00652C19" w:rsidRPr="0014195E">
        <w:rPr>
          <w:lang w:val="uz-Cyrl-UZ"/>
        </w:rPr>
        <w:t>)</w:t>
      </w:r>
    </w:p>
    <w:p w14:paraId="6D90817E" w14:textId="0B22B881" w:rsidR="00652C19" w:rsidRPr="0014195E" w:rsidRDefault="001D66C3" w:rsidP="00080950">
      <w:pPr>
        <w:pStyle w:val="05Steps-bullets"/>
        <w:rPr>
          <w:lang w:val="uz-Cyrl-UZ"/>
        </w:rPr>
      </w:pPr>
      <w:r w:rsidRPr="0014195E">
        <w:rPr>
          <w:lang w:val="uz-Cyrl-UZ"/>
        </w:rPr>
        <w:t>Estar en el mismo nivel (en el piso, lado a lado en una silla</w:t>
      </w:r>
      <w:r w:rsidR="00652C19" w:rsidRPr="0014195E">
        <w:rPr>
          <w:lang w:val="uz-Cyrl-UZ"/>
        </w:rPr>
        <w:t>)</w:t>
      </w:r>
    </w:p>
    <w:p w14:paraId="5BC4BD67" w14:textId="2759C30F" w:rsidR="00652C19" w:rsidRPr="0014195E" w:rsidRDefault="001D66C3" w:rsidP="00F779D0">
      <w:pPr>
        <w:pStyle w:val="05Steps-bullets"/>
        <w:ind w:right="-521"/>
        <w:rPr>
          <w:lang w:val="uz-Cyrl-UZ"/>
        </w:rPr>
      </w:pPr>
      <w:r w:rsidRPr="0014195E">
        <w:rPr>
          <w:lang w:val="uz-Cyrl-UZ"/>
        </w:rPr>
        <w:t>Sentarse en una posición sin confrontación, por ejemplo: Ángulo de 90 grados -no directamente opuesto</w:t>
      </w:r>
    </w:p>
    <w:p w14:paraId="25A2F15C" w14:textId="0A52EA80" w:rsidR="00652C19" w:rsidRPr="0014195E" w:rsidRDefault="001D66C3" w:rsidP="00F779D0">
      <w:pPr>
        <w:pStyle w:val="05Steps-bullets"/>
        <w:ind w:right="-521"/>
        <w:rPr>
          <w:lang w:val="uz-Cyrl-UZ"/>
        </w:rPr>
      </w:pPr>
      <w:r w:rsidRPr="0014195E">
        <w:rPr>
          <w:lang w:val="uz-Cyrl-UZ"/>
        </w:rPr>
        <w:t>Reflejar las emociones del niño en sus palabras, por ejemplo: "Eso es muy triste</w:t>
      </w:r>
      <w:r w:rsidR="00652C19" w:rsidRPr="0014195E">
        <w:rPr>
          <w:lang w:val="uz-Cyrl-UZ"/>
        </w:rPr>
        <w:t>”</w:t>
      </w:r>
    </w:p>
    <w:p w14:paraId="77122133" w14:textId="52215452" w:rsidR="00652C19" w:rsidRPr="0014195E" w:rsidRDefault="001D66C3" w:rsidP="00080950">
      <w:pPr>
        <w:pStyle w:val="05Steps-bullets"/>
        <w:rPr>
          <w:lang w:val="uz-Cyrl-UZ"/>
        </w:rPr>
      </w:pPr>
      <w:r w:rsidRPr="0014195E">
        <w:rPr>
          <w:lang w:val="uz-Cyrl-UZ"/>
        </w:rPr>
        <w:t>Reflejar las emociones del niño en su lenguaje corporal, por ejemplo: Sonrisa, tristeza, lágrimas, preocupación, etc</w:t>
      </w:r>
      <w:r w:rsidR="00B2760F" w:rsidRPr="0014195E">
        <w:rPr>
          <w:lang w:val="uz-Cyrl-UZ"/>
        </w:rPr>
        <w:t>.</w:t>
      </w:r>
    </w:p>
    <w:p w14:paraId="0D908602" w14:textId="5B3A9916" w:rsidR="00652C19" w:rsidRPr="0014195E" w:rsidRDefault="001D66C3" w:rsidP="00080950">
      <w:pPr>
        <w:pStyle w:val="05Steps-bullets"/>
        <w:rPr>
          <w:lang w:val="uz-Cyrl-UZ"/>
        </w:rPr>
      </w:pPr>
      <w:r w:rsidRPr="0014195E">
        <w:rPr>
          <w:lang w:val="uz-Cyrl-UZ"/>
        </w:rPr>
        <w:t>Parafrasear sus preguntas para alentarlos a hablar más</w:t>
      </w:r>
    </w:p>
    <w:p w14:paraId="7C71C487" w14:textId="4E1AAF38" w:rsidR="00652C19" w:rsidRPr="0014195E" w:rsidRDefault="001D66C3" w:rsidP="000D2E05">
      <w:pPr>
        <w:pStyle w:val="06CommentbytheLeader"/>
        <w:rPr>
          <w:lang w:val="uz-Cyrl-UZ"/>
        </w:rPr>
      </w:pPr>
      <w:r w:rsidRPr="0014195E">
        <w:rPr>
          <w:lang w:val="uz-Cyrl-UZ"/>
        </w:rPr>
        <w:t>Recordatorio: los niños se animarán a hacer sus preguntas si sienten que los están escuchando. Se deben aprender y practicar buenas habilidades de escucha</w:t>
      </w:r>
      <w:r w:rsidR="00652C19" w:rsidRPr="0014195E">
        <w:rPr>
          <w:lang w:val="uz-Cyrl-UZ"/>
        </w:rPr>
        <w:t xml:space="preserve">. </w:t>
      </w:r>
      <w:r w:rsidR="00652C19" w:rsidRPr="0014195E">
        <w:rPr>
          <w:lang w:val="uz-Cyrl-UZ"/>
        </w:rPr>
        <w:tab/>
      </w:r>
      <w:r w:rsidR="00652C19" w:rsidRPr="0014195E">
        <w:rPr>
          <w:lang w:val="uz-Cyrl-UZ"/>
        </w:rPr>
        <w:tab/>
      </w:r>
      <w:r w:rsidR="00652C19" w:rsidRPr="0014195E">
        <w:rPr>
          <w:lang w:val="uz-Cyrl-UZ"/>
        </w:rPr>
        <w:tab/>
      </w:r>
      <w:r w:rsidR="00652C19" w:rsidRPr="0014195E">
        <w:rPr>
          <w:lang w:val="uz-Cyrl-UZ"/>
        </w:rPr>
        <w:tab/>
      </w:r>
      <w:r w:rsidR="00652C19" w:rsidRPr="0014195E">
        <w:rPr>
          <w:lang w:val="uz-Cyrl-UZ"/>
        </w:rPr>
        <w:tab/>
      </w:r>
      <w:r w:rsidR="00652C19" w:rsidRPr="0014195E">
        <w:rPr>
          <w:lang w:val="uz-Cyrl-UZ"/>
        </w:rPr>
        <w:tab/>
      </w:r>
      <w:r w:rsidR="00652C19" w:rsidRPr="0014195E">
        <w:rPr>
          <w:lang w:val="uz-Cyrl-UZ"/>
        </w:rPr>
        <w:tab/>
      </w:r>
    </w:p>
    <w:p w14:paraId="338D6C06" w14:textId="548C8DB2" w:rsidR="00652C19" w:rsidRPr="0014195E" w:rsidRDefault="001D66C3" w:rsidP="001D66C3">
      <w:pPr>
        <w:pStyle w:val="04Steps-ActivityStepHeading"/>
        <w:rPr>
          <w:lang w:val="uz-Cyrl-UZ"/>
        </w:rPr>
      </w:pPr>
      <w:r w:rsidRPr="0014195E">
        <w:rPr>
          <w:lang w:val="uz-Cyrl-UZ"/>
        </w:rPr>
        <w:t>Repite la actividad de escuchar</w:t>
      </w:r>
      <w:r w:rsidR="00652C19" w:rsidRPr="0014195E">
        <w:rPr>
          <w:lang w:val="uz-Cyrl-UZ"/>
        </w:rPr>
        <w:t xml:space="preserve"> </w:t>
      </w:r>
    </w:p>
    <w:p w14:paraId="5375FB1E" w14:textId="169C7E59" w:rsidR="00652C19" w:rsidRPr="0014195E" w:rsidRDefault="00652C19" w:rsidP="00F94ED5">
      <w:pPr>
        <w:pStyle w:val="05Steps-Instructions"/>
        <w:rPr>
          <w:lang w:val="uz-Cyrl-UZ"/>
        </w:rPr>
      </w:pPr>
      <w:r w:rsidRPr="0014195E">
        <w:rPr>
          <w:b/>
          <w:lang w:val="uz-Cyrl-UZ"/>
        </w:rPr>
        <w:t>Pa</w:t>
      </w:r>
      <w:r w:rsidR="001D66C3" w:rsidRPr="0014195E">
        <w:rPr>
          <w:b/>
          <w:lang w:val="uz-Cyrl-UZ"/>
        </w:rPr>
        <w:t>reja</w:t>
      </w:r>
      <w:r w:rsidRPr="0014195E">
        <w:rPr>
          <w:b/>
          <w:lang w:val="uz-Cyrl-UZ"/>
        </w:rPr>
        <w:t>s:</w:t>
      </w:r>
      <w:r w:rsidRPr="0014195E">
        <w:rPr>
          <w:lang w:val="uz-Cyrl-UZ"/>
        </w:rPr>
        <w:t xml:space="preserve"> </w:t>
      </w:r>
      <w:r w:rsidR="001D66C3" w:rsidRPr="0014195E">
        <w:rPr>
          <w:lang w:val="uz-Cyrl-UZ"/>
        </w:rPr>
        <w:t>muestre los temas en la pantalla nuevamente. Anime a los participantes a repetir la actividad implementando buenas habilidades para escuchar</w:t>
      </w:r>
      <w:r w:rsidR="00F94ED5" w:rsidRPr="0014195E">
        <w:rPr>
          <w:lang w:val="uz-Cyrl-UZ"/>
        </w:rPr>
        <w:t xml:space="preserve">. </w:t>
      </w:r>
      <w:r w:rsidR="00F94ED5" w:rsidRPr="0014195E">
        <w:rPr>
          <w:lang w:val="uz-Cyrl-UZ"/>
        </w:rPr>
        <w:tab/>
      </w:r>
      <w:r w:rsidR="00F94ED5" w:rsidRPr="0014195E">
        <w:rPr>
          <w:lang w:val="uz-Cyrl-UZ"/>
        </w:rPr>
        <w:tab/>
      </w:r>
    </w:p>
    <w:p w14:paraId="702F9F0A" w14:textId="0BA3835F" w:rsidR="00652C19" w:rsidRPr="0014195E" w:rsidRDefault="001D66C3" w:rsidP="00F94ED5">
      <w:pPr>
        <w:pStyle w:val="05Steps-Instructions"/>
        <w:rPr>
          <w:lang w:val="uz-Cyrl-UZ"/>
        </w:rPr>
      </w:pPr>
      <w:r w:rsidRPr="0014195E">
        <w:rPr>
          <w:lang w:val="uz-Cyrl-UZ"/>
        </w:rPr>
        <w:t>Interrogue para retroalimentación sobre la actividad</w:t>
      </w:r>
      <w:r w:rsidR="00F94ED5" w:rsidRPr="0014195E">
        <w:rPr>
          <w:lang w:val="uz-Cyrl-UZ"/>
        </w:rPr>
        <w:t>.</w:t>
      </w:r>
      <w:r w:rsidR="00F94ED5" w:rsidRPr="0014195E">
        <w:rPr>
          <w:lang w:val="uz-Cyrl-UZ"/>
        </w:rPr>
        <w:tab/>
      </w:r>
      <w:r w:rsidR="00F94ED5" w:rsidRPr="0014195E">
        <w:rPr>
          <w:lang w:val="uz-Cyrl-UZ"/>
        </w:rPr>
        <w:tab/>
      </w:r>
      <w:r w:rsidR="00F94ED5" w:rsidRPr="0014195E">
        <w:rPr>
          <w:lang w:val="uz-Cyrl-UZ"/>
        </w:rPr>
        <w:tab/>
      </w:r>
      <w:r w:rsidR="00F94ED5" w:rsidRPr="0014195E">
        <w:rPr>
          <w:lang w:val="uz-Cyrl-UZ"/>
        </w:rPr>
        <w:tab/>
      </w:r>
      <w:r w:rsidR="00F94ED5" w:rsidRPr="0014195E">
        <w:rPr>
          <w:lang w:val="uz-Cyrl-UZ"/>
        </w:rPr>
        <w:tab/>
      </w:r>
    </w:p>
    <w:p w14:paraId="6DF5271C" w14:textId="7221E01E" w:rsidR="00652C19" w:rsidRPr="0014195E" w:rsidRDefault="001D66C3" w:rsidP="001D66C3">
      <w:pPr>
        <w:pStyle w:val="04Steps-ActivityStepHeading"/>
        <w:rPr>
          <w:lang w:val="uz-Cyrl-UZ"/>
        </w:rPr>
      </w:pPr>
      <w:r w:rsidRPr="0014195E">
        <w:rPr>
          <w:lang w:val="uz-Cyrl-UZ"/>
        </w:rPr>
        <w:t>El enfoque de 5 pasos</w:t>
      </w:r>
    </w:p>
    <w:p w14:paraId="70EA4D56" w14:textId="5917A887" w:rsidR="00652C19" w:rsidRPr="0014195E" w:rsidRDefault="00B22BA3" w:rsidP="00F94ED5">
      <w:pPr>
        <w:pStyle w:val="05Steps-Instructions"/>
        <w:rPr>
          <w:lang w:val="uz-Cyrl-UZ"/>
        </w:rPr>
      </w:pPr>
      <w:r w:rsidRPr="0014195E">
        <w:rPr>
          <w:lang w:val="uz-Cyrl-UZ"/>
        </w:rPr>
        <w:t xml:space="preserve">Elija una pregunta del muro de </w:t>
      </w:r>
      <w:r w:rsidR="007C2917" w:rsidRPr="0014195E">
        <w:rPr>
          <w:lang w:val="uz-Cyrl-UZ"/>
        </w:rPr>
        <w:t>grafiti</w:t>
      </w:r>
      <w:r w:rsidRPr="0014195E">
        <w:rPr>
          <w:lang w:val="uz-Cyrl-UZ"/>
        </w:rPr>
        <w:t xml:space="preserve"> o la que se enumera a continuación para demostrar un enfoque para responder a las preguntas difíciles de los niños</w:t>
      </w:r>
      <w:r w:rsidR="00652C19" w:rsidRPr="0014195E">
        <w:rPr>
          <w:lang w:val="uz-Cyrl-UZ"/>
        </w:rPr>
        <w:t>.</w:t>
      </w:r>
    </w:p>
    <w:p w14:paraId="67A5D94C" w14:textId="03DFF142" w:rsidR="00652C19" w:rsidRPr="0014195E" w:rsidRDefault="00B22BA3" w:rsidP="00F94ED5">
      <w:pPr>
        <w:pStyle w:val="05Steps-Instructions"/>
        <w:rPr>
          <w:lang w:val="uz-Cyrl-UZ"/>
        </w:rPr>
      </w:pPr>
      <w:r w:rsidRPr="0014195E">
        <w:rPr>
          <w:lang w:val="uz-Cyrl-UZ"/>
        </w:rPr>
        <w:t>Muestra: ¿Por qué Dios no detuvo el terremoto/tsunami/huracán que mató a tanta gente</w:t>
      </w:r>
      <w:r w:rsidR="00652C19" w:rsidRPr="0014195E">
        <w:rPr>
          <w:lang w:val="uz-Cyrl-UZ"/>
        </w:rPr>
        <w:t>?</w:t>
      </w:r>
    </w:p>
    <w:p w14:paraId="608E1897" w14:textId="3893C164" w:rsidR="00652C19" w:rsidRPr="0014195E" w:rsidRDefault="00B22BA3" w:rsidP="00F94ED5">
      <w:pPr>
        <w:pStyle w:val="05Steps-Instructions"/>
        <w:rPr>
          <w:lang w:val="uz-Cyrl-UZ"/>
        </w:rPr>
      </w:pPr>
      <w:r w:rsidRPr="0014195E">
        <w:rPr>
          <w:lang w:val="uz-Cyrl-UZ"/>
        </w:rPr>
        <w:lastRenderedPageBreak/>
        <w:t xml:space="preserve">Pregúntele al grupo: "¿Cuál podría ser su </w:t>
      </w:r>
      <w:r w:rsidRPr="0014195E">
        <w:rPr>
          <w:b/>
          <w:lang w:val="uz-Cyrl-UZ"/>
        </w:rPr>
        <w:t>primera</w:t>
      </w:r>
      <w:r w:rsidRPr="0014195E">
        <w:rPr>
          <w:lang w:val="uz-Cyrl-UZ"/>
        </w:rPr>
        <w:t xml:space="preserve"> respuesta a un niño que le hace esta pregunta? Resista la tentación de comenzar a responder la pregunta</w:t>
      </w:r>
      <w:r w:rsidR="00652C19" w:rsidRPr="0014195E">
        <w:rPr>
          <w:lang w:val="uz-Cyrl-UZ"/>
        </w:rPr>
        <w:t>.</w:t>
      </w:r>
    </w:p>
    <w:p w14:paraId="46524CD8" w14:textId="617E8775" w:rsidR="00652C19" w:rsidRPr="0014195E" w:rsidRDefault="007D789F" w:rsidP="003615F5">
      <w:pPr>
        <w:pStyle w:val="05Steps-Instructions"/>
        <w:ind w:right="-335"/>
        <w:rPr>
          <w:lang w:val="uz-Cyrl-UZ"/>
        </w:rPr>
      </w:pPr>
      <w:r w:rsidRPr="0014195E">
        <w:rPr>
          <w:lang w:val="uz-Cyrl-UZ"/>
        </w:rPr>
        <w:t>Permita las respuestas hasta que alguien proporcione el primer paso (o les dé)</w:t>
      </w:r>
      <w:r w:rsidR="00652C19" w:rsidRPr="0014195E">
        <w:rPr>
          <w:lang w:val="uz-Cyrl-UZ"/>
        </w:rPr>
        <w:t>:</w:t>
      </w:r>
    </w:p>
    <w:p w14:paraId="5E5ADB33" w14:textId="7E6727E2" w:rsidR="00652C19" w:rsidRPr="0014195E" w:rsidRDefault="007D789F" w:rsidP="00F94ED5">
      <w:pPr>
        <w:pStyle w:val="05Steps-KEYQUESTION"/>
        <w:rPr>
          <w:lang w:val="uz-Cyrl-UZ"/>
        </w:rPr>
      </w:pPr>
      <w:r w:rsidRPr="0014195E">
        <w:rPr>
          <w:lang w:val="uz-Cyrl-UZ"/>
        </w:rPr>
        <w:t>PASO 1:</w:t>
      </w:r>
      <w:r w:rsidR="00652C19" w:rsidRPr="0014195E">
        <w:rPr>
          <w:lang w:val="uz-Cyrl-UZ"/>
        </w:rPr>
        <w:tab/>
      </w:r>
      <w:r w:rsidR="00821176" w:rsidRPr="0014195E">
        <w:rPr>
          <w:lang w:val="uz-Cyrl-UZ"/>
        </w:rPr>
        <w:t>Reconozca que es</w:t>
      </w:r>
      <w:r w:rsidRPr="0014195E">
        <w:rPr>
          <w:lang w:val="uz-Cyrl-UZ"/>
        </w:rPr>
        <w:t xml:space="preserve"> una buena pregunta</w:t>
      </w:r>
    </w:p>
    <w:p w14:paraId="5E982079" w14:textId="405A6AC6" w:rsidR="00652C19" w:rsidRPr="0014195E" w:rsidRDefault="007D789F" w:rsidP="009D40B7">
      <w:pPr>
        <w:pStyle w:val="06CommentbytheLeader"/>
        <w:rPr>
          <w:lang w:val="uz-Cyrl-UZ"/>
        </w:rPr>
      </w:pPr>
      <w:r w:rsidRPr="0014195E">
        <w:rPr>
          <w:lang w:val="uz-Cyrl-UZ"/>
        </w:rPr>
        <w:t>Comentario: Use palabras como: "Esa es una muy buena pregunta", "Esa es una pregunta difícil", "He estado pensando en eso también"</w:t>
      </w:r>
      <w:r w:rsidR="00652C19" w:rsidRPr="0014195E">
        <w:rPr>
          <w:lang w:val="uz-Cyrl-UZ"/>
        </w:rPr>
        <w:t>.</w:t>
      </w:r>
    </w:p>
    <w:p w14:paraId="0D229FD8" w14:textId="65D2930B" w:rsidR="00652C19" w:rsidRPr="0014195E" w:rsidRDefault="007D789F" w:rsidP="009D40B7">
      <w:pPr>
        <w:pStyle w:val="06CommentbytheLeader"/>
        <w:rPr>
          <w:lang w:val="uz-Cyrl-UZ"/>
        </w:rPr>
      </w:pPr>
      <w:r w:rsidRPr="0014195E">
        <w:rPr>
          <w:lang w:val="uz-Cyrl-UZ"/>
        </w:rPr>
        <w:t>Esto le permite al niño saber que han hecho una buena pregunta, los afirma y los anima a explorar más con usted</w:t>
      </w:r>
      <w:r w:rsidR="00652C19" w:rsidRPr="0014195E">
        <w:rPr>
          <w:lang w:val="uz-Cyrl-UZ"/>
        </w:rPr>
        <w:t>.</w:t>
      </w:r>
    </w:p>
    <w:p w14:paraId="045AEBCD" w14:textId="71C384CF" w:rsidR="00652C19" w:rsidRPr="0014195E" w:rsidRDefault="007D789F" w:rsidP="009D40B7">
      <w:pPr>
        <w:pStyle w:val="06CommentbytheLeader"/>
        <w:rPr>
          <w:lang w:val="uz-Cyrl-UZ"/>
        </w:rPr>
      </w:pPr>
      <w:r w:rsidRPr="0014195E">
        <w:rPr>
          <w:lang w:val="uz-Cyrl-UZ"/>
        </w:rPr>
        <w:t xml:space="preserve">Pregunte al grupo: "¿Cuál podría ser su </w:t>
      </w:r>
      <w:r w:rsidRPr="0014195E">
        <w:rPr>
          <w:b/>
          <w:lang w:val="uz-Cyrl-UZ"/>
        </w:rPr>
        <w:t>próxima</w:t>
      </w:r>
      <w:r w:rsidRPr="0014195E">
        <w:rPr>
          <w:lang w:val="uz-Cyrl-UZ"/>
        </w:rPr>
        <w:t xml:space="preserve"> respuesta a este niño? Nuevamente, resista la tentación de comenzar a responder la pregunta</w:t>
      </w:r>
      <w:r w:rsidR="009D40B7" w:rsidRPr="0014195E">
        <w:rPr>
          <w:lang w:val="uz-Cyrl-UZ"/>
        </w:rPr>
        <w:t>”</w:t>
      </w:r>
      <w:r w:rsidRPr="0014195E">
        <w:rPr>
          <w:lang w:val="uz-Cyrl-UZ"/>
        </w:rPr>
        <w:t>.</w:t>
      </w:r>
    </w:p>
    <w:p w14:paraId="2F14D225" w14:textId="3E4AD62F" w:rsidR="00652C19" w:rsidRPr="0014195E" w:rsidRDefault="007D789F" w:rsidP="00F94ED5">
      <w:pPr>
        <w:pStyle w:val="05Steps-Instructions"/>
        <w:rPr>
          <w:lang w:val="uz-Cyrl-UZ"/>
        </w:rPr>
      </w:pPr>
      <w:r w:rsidRPr="0014195E">
        <w:rPr>
          <w:lang w:val="uz-Cyrl-UZ"/>
        </w:rPr>
        <w:t>Permita las respuestas hasta que alguien proporcione el segundo paso (o déselos)</w:t>
      </w:r>
      <w:r w:rsidR="00652C19" w:rsidRPr="0014195E">
        <w:rPr>
          <w:lang w:val="uz-Cyrl-UZ"/>
        </w:rPr>
        <w:t>:</w:t>
      </w:r>
    </w:p>
    <w:p w14:paraId="4CCE9189" w14:textId="6FCF3C1C" w:rsidR="00652C19" w:rsidRPr="0014195E" w:rsidRDefault="007D789F" w:rsidP="00F94ED5">
      <w:pPr>
        <w:pStyle w:val="05Steps-KEYQUESTION"/>
        <w:rPr>
          <w:lang w:val="uz-Cyrl-UZ"/>
        </w:rPr>
      </w:pPr>
      <w:r w:rsidRPr="0014195E">
        <w:rPr>
          <w:lang w:val="uz-Cyrl-UZ"/>
        </w:rPr>
        <w:t>PASO 2</w:t>
      </w:r>
      <w:r w:rsidR="00652C19" w:rsidRPr="0014195E">
        <w:rPr>
          <w:lang w:val="uz-Cyrl-UZ"/>
        </w:rPr>
        <w:t>:</w:t>
      </w:r>
      <w:r w:rsidR="00652C19" w:rsidRPr="0014195E">
        <w:rPr>
          <w:lang w:val="uz-Cyrl-UZ"/>
        </w:rPr>
        <w:tab/>
      </w:r>
      <w:r w:rsidRPr="0014195E">
        <w:rPr>
          <w:lang w:val="uz-Cyrl-UZ"/>
        </w:rPr>
        <w:t>Refleje la pregunta</w:t>
      </w:r>
    </w:p>
    <w:p w14:paraId="2BB2022C" w14:textId="5A0EF5A6" w:rsidR="00652C19" w:rsidRPr="0014195E" w:rsidRDefault="004E686C" w:rsidP="00F94ED5">
      <w:pPr>
        <w:pStyle w:val="05Steps-Instructions"/>
        <w:rPr>
          <w:lang w:val="uz-Cyrl-UZ"/>
        </w:rPr>
      </w:pPr>
      <w:r w:rsidRPr="0014195E">
        <w:rPr>
          <w:lang w:val="uz-Cyrl-UZ"/>
        </w:rPr>
        <w:t>Comentario: Use palabras como "¿Qué piensas?" "¿Por qué quieres saber?"</w:t>
      </w:r>
    </w:p>
    <w:p w14:paraId="670A1DCF" w14:textId="3E5D6D83" w:rsidR="00652C19" w:rsidRPr="0014195E" w:rsidRDefault="004E686C" w:rsidP="002F30F3">
      <w:pPr>
        <w:pStyle w:val="06CommentbyLeaderBIBLEVERSE"/>
        <w:rPr>
          <w:lang w:val="uz-Cyrl-UZ"/>
        </w:rPr>
      </w:pPr>
      <w:r w:rsidRPr="0014195E">
        <w:rPr>
          <w:lang w:val="uz-Cyrl-UZ"/>
        </w:rPr>
        <w:t>Antes de saltar con nuestras respuestas, dejemos un espacio para que el niño reflexione sobre la pregunta y escuche su comprensión de lo que puede estar sucediendo. Las Escrituras dicen: "De la boca de los niños y de los que maman perfeccionaste la alabanza" (Salmo 8: 2 y Mateo 21:16) a lo que también podríamos agregar "y mucha sabiduría" que proviene de su desarrollo de la perspectiva del mundo. Al decir menos cuando hacemos la pregunta, el niño puede desempacar los pensamientos que llevaron a su pregunta</w:t>
      </w:r>
      <w:r w:rsidR="00F2384B" w:rsidRPr="0014195E">
        <w:rPr>
          <w:lang w:val="uz-Cyrl-UZ"/>
        </w:rPr>
        <w:t>.</w:t>
      </w:r>
    </w:p>
    <w:p w14:paraId="0A268783" w14:textId="0FFF9CA9" w:rsidR="00652C19" w:rsidRPr="0014195E" w:rsidRDefault="004E686C" w:rsidP="000D2E05">
      <w:pPr>
        <w:pStyle w:val="06CommentbytheLeader"/>
        <w:rPr>
          <w:lang w:val="uz-Cyrl-UZ"/>
        </w:rPr>
      </w:pPr>
      <w:r w:rsidRPr="0014195E">
        <w:rPr>
          <w:lang w:val="uz-Cyrl-UZ"/>
        </w:rPr>
        <w:t>Este es un paso importante en el proceso de construir reflexión bíblica y pensamiento crítico dentro de nuestros niños. Recordemos que no siempre estaremos allí para responder las preguntas por ellos</w:t>
      </w:r>
      <w:r w:rsidR="00652C19" w:rsidRPr="0014195E">
        <w:rPr>
          <w:lang w:val="uz-Cyrl-UZ"/>
        </w:rPr>
        <w:t>.</w:t>
      </w:r>
    </w:p>
    <w:p w14:paraId="032962FE" w14:textId="71E80B06" w:rsidR="00652C19" w:rsidRPr="0014195E" w:rsidRDefault="004E686C" w:rsidP="00F2384B">
      <w:pPr>
        <w:pStyle w:val="06CommentbytheLeader"/>
        <w:rPr>
          <w:lang w:val="uz-Cyrl-UZ"/>
        </w:rPr>
      </w:pPr>
      <w:r w:rsidRPr="0014195E">
        <w:rPr>
          <w:lang w:val="uz-Cyrl-UZ"/>
        </w:rPr>
        <w:t xml:space="preserve">Pregunte al grupo: "¿Cuál podría ser su </w:t>
      </w:r>
      <w:r w:rsidRPr="0014195E">
        <w:rPr>
          <w:b/>
          <w:lang w:val="uz-Cyrl-UZ"/>
        </w:rPr>
        <w:t>próxima</w:t>
      </w:r>
      <w:r w:rsidRPr="0014195E">
        <w:rPr>
          <w:lang w:val="uz-Cyrl-UZ"/>
        </w:rPr>
        <w:t xml:space="preserve"> respuesta a este niño? Nuevamente, aún no estamos listos para responder la pregunta</w:t>
      </w:r>
      <w:r w:rsidR="00652C19" w:rsidRPr="0014195E">
        <w:rPr>
          <w:lang w:val="uz-Cyrl-UZ"/>
        </w:rPr>
        <w:t>.</w:t>
      </w:r>
    </w:p>
    <w:p w14:paraId="65C758CD" w14:textId="53945F17" w:rsidR="00652C19" w:rsidRPr="0014195E" w:rsidRDefault="004E686C" w:rsidP="00F94ED5">
      <w:pPr>
        <w:pStyle w:val="05Steps-Instructions"/>
        <w:rPr>
          <w:lang w:val="uz-Cyrl-UZ"/>
        </w:rPr>
      </w:pPr>
      <w:r w:rsidRPr="0014195E">
        <w:rPr>
          <w:lang w:val="uz-Cyrl-UZ"/>
        </w:rPr>
        <w:t>Permita respuestas hasta que alguien proporcione el tercer paso (o déselos)</w:t>
      </w:r>
      <w:r w:rsidR="00652C19" w:rsidRPr="0014195E">
        <w:rPr>
          <w:lang w:val="uz-Cyrl-UZ"/>
        </w:rPr>
        <w:t>:</w:t>
      </w:r>
    </w:p>
    <w:p w14:paraId="2BA6A8F6" w14:textId="08781884" w:rsidR="00652C19" w:rsidRPr="0014195E" w:rsidRDefault="004E686C" w:rsidP="00F94ED5">
      <w:pPr>
        <w:pStyle w:val="05Steps-KEYQUESTION"/>
        <w:rPr>
          <w:lang w:val="uz-Cyrl-UZ"/>
        </w:rPr>
      </w:pPr>
      <w:r w:rsidRPr="0014195E">
        <w:rPr>
          <w:lang w:val="uz-Cyrl-UZ"/>
        </w:rPr>
        <w:t>PASO</w:t>
      </w:r>
      <w:r w:rsidR="00652C19" w:rsidRPr="0014195E">
        <w:rPr>
          <w:lang w:val="uz-Cyrl-UZ"/>
        </w:rPr>
        <w:t xml:space="preserve"> 3:</w:t>
      </w:r>
      <w:r w:rsidR="00652C19" w:rsidRPr="0014195E">
        <w:rPr>
          <w:lang w:val="uz-Cyrl-UZ"/>
        </w:rPr>
        <w:tab/>
      </w:r>
      <w:r w:rsidRPr="0014195E">
        <w:rPr>
          <w:lang w:val="uz-Cyrl-UZ"/>
        </w:rPr>
        <w:t>Pregunt</w:t>
      </w:r>
      <w:r w:rsidR="00EE771B" w:rsidRPr="0014195E">
        <w:rPr>
          <w:lang w:val="uz-Cyrl-UZ"/>
        </w:rPr>
        <w:t>e</w:t>
      </w:r>
      <w:r w:rsidRPr="0014195E">
        <w:rPr>
          <w:lang w:val="uz-Cyrl-UZ"/>
        </w:rPr>
        <w:t xml:space="preserve"> al resto del grupo</w:t>
      </w:r>
    </w:p>
    <w:p w14:paraId="33ACB2D8" w14:textId="0BA3655D" w:rsidR="00652C19" w:rsidRPr="0014195E" w:rsidRDefault="00EE771B" w:rsidP="00F94ED5">
      <w:pPr>
        <w:pStyle w:val="05Steps-Instructions"/>
        <w:rPr>
          <w:lang w:val="uz-Cyrl-UZ"/>
        </w:rPr>
      </w:pPr>
      <w:r w:rsidRPr="0014195E">
        <w:rPr>
          <w:lang w:val="uz-Cyrl-UZ"/>
        </w:rPr>
        <w:t>Comentario: Tendrá que discernir si la pregunta que se hace es de interés para el grupo en general. Si es así, busque la sabiduría del resto de los niños. Este enfoque modela que los compañeros de un niño se pueden usar con preguntas futuras</w:t>
      </w:r>
      <w:r w:rsidR="00652C19" w:rsidRPr="0014195E">
        <w:rPr>
          <w:lang w:val="uz-Cyrl-UZ"/>
        </w:rPr>
        <w:t xml:space="preserve">. </w:t>
      </w:r>
    </w:p>
    <w:p w14:paraId="0355DB45" w14:textId="3D9D0ACC" w:rsidR="00652C19" w:rsidRPr="0014195E" w:rsidRDefault="00EE771B" w:rsidP="003615F5">
      <w:pPr>
        <w:pStyle w:val="05Steps-KEYQUESTION"/>
        <w:ind w:left="3597" w:hanging="1470"/>
        <w:rPr>
          <w:lang w:val="uz-Cyrl-UZ"/>
        </w:rPr>
      </w:pPr>
      <w:r w:rsidRPr="0014195E">
        <w:rPr>
          <w:lang w:val="uz-Cyrl-UZ"/>
        </w:rPr>
        <w:t>PASO</w:t>
      </w:r>
      <w:r w:rsidR="00652C19" w:rsidRPr="0014195E">
        <w:rPr>
          <w:lang w:val="uz-Cyrl-UZ"/>
        </w:rPr>
        <w:t xml:space="preserve"> 4:</w:t>
      </w:r>
      <w:r w:rsidR="00652C19" w:rsidRPr="0014195E">
        <w:rPr>
          <w:lang w:val="uz-Cyrl-UZ"/>
        </w:rPr>
        <w:tab/>
      </w:r>
      <w:r w:rsidRPr="0014195E">
        <w:rPr>
          <w:lang w:val="uz-Cyrl-UZ"/>
        </w:rPr>
        <w:t>Comparta su sabiduría o diga: "No sé"</w:t>
      </w:r>
    </w:p>
    <w:p w14:paraId="0FC98E88" w14:textId="2E9D1136" w:rsidR="00652C19" w:rsidRPr="0014195E" w:rsidRDefault="00EE771B" w:rsidP="00F94ED5">
      <w:pPr>
        <w:pStyle w:val="05Steps-Instructions"/>
        <w:rPr>
          <w:lang w:val="uz-Cyrl-UZ"/>
        </w:rPr>
      </w:pPr>
      <w:r w:rsidRPr="0014195E">
        <w:rPr>
          <w:lang w:val="uz-Cyrl-UZ"/>
        </w:rPr>
        <w:t>Comentario: Si bien hay muchas preguntas en la vida para las cuales podemos tener dificultades para encontrar una respuesta, es mejor dar una dirección para un niño en lugar de una respuesta programada, por ejemplo: ¡Dios hace todas las cosas para bien</w:t>
      </w:r>
      <w:r w:rsidR="00652C19" w:rsidRPr="0014195E">
        <w:rPr>
          <w:lang w:val="uz-Cyrl-UZ"/>
        </w:rPr>
        <w:t>!</w:t>
      </w:r>
    </w:p>
    <w:p w14:paraId="65EFA379" w14:textId="77777777" w:rsidR="00EE771B" w:rsidRPr="0014195E" w:rsidRDefault="00EE771B" w:rsidP="00EE771B">
      <w:pPr>
        <w:pStyle w:val="05Steps-bullets"/>
        <w:ind w:right="-96"/>
        <w:rPr>
          <w:lang w:val="uz-Cyrl-UZ"/>
        </w:rPr>
      </w:pPr>
      <w:r w:rsidRPr="0014195E">
        <w:rPr>
          <w:lang w:val="uz-Cyrl-UZ"/>
        </w:rPr>
        <w:t xml:space="preserve">Si decide decir "No sé", puede ser útil agregar un comentario en línea con el corazón de la pregunta del niño, por ejemplo, "Pero sí sé que el corazón de Dios fue el primer corazón que se rompió cuando esta </w:t>
      </w:r>
      <w:r w:rsidRPr="0014195E">
        <w:rPr>
          <w:lang w:val="uz-Cyrl-UZ"/>
        </w:rPr>
        <w:lastRenderedPageBreak/>
        <w:t>horrible cosa sucedió. Esto no es lo que Dios planeó para Su mundo que Él hizo perfecto para nosotros. Pero dada la libertad de elección, los humanos comenzaron a tomar malas decisiones y el mundo de Dios se rompió y seguiremos viendo el quebrantamiento hasta que Dios cree un nuevo cielo y una nueva tierra".</w:t>
      </w:r>
    </w:p>
    <w:p w14:paraId="38E7F254" w14:textId="6AB44076" w:rsidR="009442D1" w:rsidRPr="0014195E" w:rsidRDefault="00EE771B" w:rsidP="00EE771B">
      <w:pPr>
        <w:pStyle w:val="05Steps-bullets"/>
        <w:ind w:right="-96"/>
        <w:rPr>
          <w:lang w:val="uz-Cyrl-UZ"/>
        </w:rPr>
      </w:pPr>
      <w:r w:rsidRPr="0014195E">
        <w:rPr>
          <w:lang w:val="uz-Cyrl-UZ"/>
        </w:rPr>
        <w:t xml:space="preserve">Es útil enmarcar su respuesta usando las palabras: "Aquí está </w:t>
      </w:r>
      <w:r w:rsidRPr="0014195E">
        <w:rPr>
          <w:i/>
          <w:u w:val="single"/>
          <w:lang w:val="uz-Cyrl-UZ"/>
        </w:rPr>
        <w:t>el comienzo</w:t>
      </w:r>
      <w:r w:rsidRPr="0014195E">
        <w:rPr>
          <w:lang w:val="uz-Cyrl-UZ"/>
        </w:rPr>
        <w:t xml:space="preserve"> de mi respuesta...". Para todos nosotros, que estamos en un viaje de fe con nuestros niños y seguimos aprendiendo a diario. Decir "Aquí está la respuesta..." cierra la conversación. Abrámonos a aprender juntos mientras intentamos comprender la conexión entre la vida y la fe en la actualidad</w:t>
      </w:r>
      <w:r w:rsidR="009442D1" w:rsidRPr="0014195E">
        <w:rPr>
          <w:lang w:val="uz-Cyrl-UZ"/>
        </w:rPr>
        <w:t>.</w:t>
      </w:r>
    </w:p>
    <w:p w14:paraId="519C0D3A" w14:textId="77777777" w:rsidR="009442D1" w:rsidRPr="0014195E" w:rsidRDefault="009442D1" w:rsidP="009442D1">
      <w:pPr>
        <w:pStyle w:val="05Steps-bullets"/>
        <w:numPr>
          <w:ilvl w:val="0"/>
          <w:numId w:val="0"/>
        </w:numPr>
        <w:ind w:left="2410" w:right="-96"/>
        <w:rPr>
          <w:lang w:val="uz-Cyrl-UZ"/>
        </w:rPr>
      </w:pPr>
    </w:p>
    <w:p w14:paraId="2FD6D3BD" w14:textId="0BF10A4C" w:rsidR="009442D1" w:rsidRPr="0014195E" w:rsidRDefault="002765F6" w:rsidP="002765F6">
      <w:pPr>
        <w:pStyle w:val="05Steps-KEYQUESTION"/>
        <w:ind w:left="3600" w:right="-96" w:hanging="1470"/>
        <w:rPr>
          <w:lang w:val="uz-Cyrl-UZ"/>
        </w:rPr>
      </w:pPr>
      <w:r w:rsidRPr="0014195E">
        <w:rPr>
          <w:lang w:val="uz-Cyrl-UZ"/>
        </w:rPr>
        <w:t>PASO</w:t>
      </w:r>
      <w:r w:rsidR="009442D1" w:rsidRPr="0014195E">
        <w:rPr>
          <w:lang w:val="uz-Cyrl-UZ"/>
        </w:rPr>
        <w:t xml:space="preserve"> 5:</w:t>
      </w:r>
      <w:r w:rsidR="009442D1" w:rsidRPr="0014195E">
        <w:rPr>
          <w:lang w:val="uz-Cyrl-UZ"/>
        </w:rPr>
        <w:tab/>
      </w:r>
      <w:r w:rsidRPr="0014195E">
        <w:rPr>
          <w:lang w:val="uz-Cyrl-UZ"/>
        </w:rPr>
        <w:t>Reconozca que puede haber diferentes respuestas</w:t>
      </w:r>
      <w:r w:rsidR="009442D1" w:rsidRPr="0014195E">
        <w:rPr>
          <w:lang w:val="uz-Cyrl-UZ"/>
        </w:rPr>
        <w:t>.</w:t>
      </w:r>
    </w:p>
    <w:p w14:paraId="5F85BB5F" w14:textId="0965E787" w:rsidR="009442D1" w:rsidRPr="0014195E" w:rsidRDefault="00FD031A" w:rsidP="009442D1">
      <w:pPr>
        <w:pStyle w:val="05Steps-Instructions"/>
        <w:rPr>
          <w:lang w:val="uz-Cyrl-UZ"/>
        </w:rPr>
      </w:pPr>
      <w:r w:rsidRPr="0014195E">
        <w:rPr>
          <w:lang w:val="uz-Cyrl-UZ"/>
        </w:rPr>
        <w:t>Comentario: Para algunas preguntas, los cristianos tienen diferentes respuestas. Por ejemplo, si la pregunta es sobre el bautismo, siéntete libre de compartir cuál es la práctica en tu iglesia y prepárate para explicar las diferentes prácticas de otras iglesias. Anime al niño a continuar su exploración de las Escrituras para encontrar su interpretación para su pregunta</w:t>
      </w:r>
      <w:r w:rsidR="009442D1" w:rsidRPr="0014195E">
        <w:rPr>
          <w:lang w:val="uz-Cyrl-UZ"/>
        </w:rPr>
        <w:t>.</w:t>
      </w:r>
      <w:r w:rsidR="009442D1" w:rsidRPr="0014195E">
        <w:rPr>
          <w:lang w:val="uz-Cyrl-UZ"/>
        </w:rPr>
        <w:tab/>
      </w:r>
      <w:r w:rsidR="009442D1" w:rsidRPr="0014195E">
        <w:rPr>
          <w:lang w:val="uz-Cyrl-UZ"/>
        </w:rPr>
        <w:tab/>
      </w:r>
      <w:r w:rsidR="009442D1" w:rsidRPr="0014195E">
        <w:rPr>
          <w:lang w:val="uz-Cyrl-UZ"/>
        </w:rPr>
        <w:tab/>
      </w:r>
      <w:r w:rsidR="009442D1" w:rsidRPr="0014195E">
        <w:rPr>
          <w:lang w:val="uz-Cyrl-UZ"/>
        </w:rPr>
        <w:tab/>
      </w:r>
      <w:r w:rsidR="009442D1" w:rsidRPr="0014195E">
        <w:rPr>
          <w:lang w:val="uz-Cyrl-UZ"/>
        </w:rPr>
        <w:tab/>
      </w:r>
      <w:r w:rsidR="009442D1" w:rsidRPr="0014195E">
        <w:rPr>
          <w:lang w:val="uz-Cyrl-UZ"/>
        </w:rPr>
        <w:tab/>
      </w:r>
    </w:p>
    <w:p w14:paraId="287210D1" w14:textId="54108DCE" w:rsidR="009442D1" w:rsidRPr="0014195E" w:rsidRDefault="009442D1" w:rsidP="009442D1">
      <w:pPr>
        <w:pStyle w:val="04Steps-ActivityStepHeading"/>
        <w:numPr>
          <w:ilvl w:val="2"/>
          <w:numId w:val="5"/>
        </w:numPr>
        <w:rPr>
          <w:lang w:val="uz-Cyrl-UZ"/>
        </w:rPr>
      </w:pPr>
      <w:r w:rsidRPr="0014195E">
        <w:rPr>
          <w:lang w:val="uz-Cyrl-UZ"/>
        </w:rPr>
        <w:t>Energi</w:t>
      </w:r>
      <w:r w:rsidR="002765F6" w:rsidRPr="0014195E">
        <w:rPr>
          <w:lang w:val="uz-Cyrl-UZ"/>
        </w:rPr>
        <w:t>zante</w:t>
      </w:r>
    </w:p>
    <w:p w14:paraId="13275220" w14:textId="0DBC389A" w:rsidR="009442D1" w:rsidRPr="0014195E" w:rsidRDefault="002765F6" w:rsidP="002765F6">
      <w:pPr>
        <w:pStyle w:val="05Steps-bullets"/>
        <w:rPr>
          <w:lang w:val="uz-Cyrl-UZ"/>
        </w:rPr>
      </w:pPr>
      <w:r w:rsidRPr="0014195E">
        <w:rPr>
          <w:lang w:val="uz-Cyrl-UZ"/>
        </w:rPr>
        <w:t xml:space="preserve">Haz la canción Banana </w:t>
      </w:r>
      <w:r w:rsidRPr="0014195E">
        <w:rPr>
          <w:i/>
          <w:lang w:val="uz-Cyrl-UZ"/>
        </w:rPr>
        <w:t>(mira el apéndice)</w:t>
      </w:r>
    </w:p>
    <w:p w14:paraId="434B600F" w14:textId="77777777" w:rsidR="009442D1" w:rsidRPr="0014195E" w:rsidRDefault="009442D1" w:rsidP="009442D1">
      <w:pPr>
        <w:pStyle w:val="05Steps-bullets"/>
        <w:numPr>
          <w:ilvl w:val="0"/>
          <w:numId w:val="0"/>
        </w:numPr>
        <w:ind w:left="2410"/>
        <w:rPr>
          <w:lang w:val="uz-Cyrl-UZ"/>
        </w:rPr>
      </w:pPr>
    </w:p>
    <w:p w14:paraId="47AF67A1" w14:textId="77777777" w:rsidR="009442D1" w:rsidRPr="0014195E" w:rsidRDefault="009442D1" w:rsidP="009442D1">
      <w:pPr>
        <w:pStyle w:val="04StepsintheLesson"/>
        <w:rPr>
          <w:lang w:val="uz-Cyrl-UZ"/>
        </w:rPr>
      </w:pPr>
      <w:r w:rsidRPr="0014195E">
        <w:rPr>
          <w:lang w:val="uz-Cyrl-UZ"/>
        </w:rPr>
        <w:t>4. El GRAN 7</w:t>
      </w:r>
      <w:r w:rsidRPr="0014195E">
        <w:rPr>
          <w:lang w:val="uz-Cyrl-UZ"/>
        </w:rPr>
        <w:tab/>
        <w:t>15 min</w:t>
      </w:r>
    </w:p>
    <w:p w14:paraId="2F275405" w14:textId="28841241" w:rsidR="009442D1" w:rsidRPr="0014195E" w:rsidRDefault="00F53F46" w:rsidP="009442D1">
      <w:pPr>
        <w:pStyle w:val="06CommentbytheLeader"/>
        <w:rPr>
          <w:lang w:val="uz-Cyrl-UZ"/>
        </w:rPr>
      </w:pPr>
      <w:r w:rsidRPr="0014195E">
        <w:rPr>
          <w:lang w:val="uz-Cyrl-UZ"/>
        </w:rPr>
        <w:t xml:space="preserve">Diga: ¡Se ha calculado que los niños han hecho 43,869 preguntas diferentes sobre la vida y la fe! </w:t>
      </w:r>
      <w:r w:rsidR="007C2917" w:rsidRPr="0014195E">
        <w:rPr>
          <w:lang w:val="uz-Cyrl-UZ"/>
        </w:rPr>
        <w:t>¡Bueno, ese es “mi cálculo” porque los niños tienen muchas preguntas!</w:t>
      </w:r>
      <w:r w:rsidR="009442D1" w:rsidRPr="0014195E">
        <w:rPr>
          <w:lang w:val="uz-Cyrl-UZ"/>
        </w:rPr>
        <w:t xml:space="preserve"> </w:t>
      </w:r>
    </w:p>
    <w:p w14:paraId="12CF1711" w14:textId="649B2F0A" w:rsidR="009442D1" w:rsidRPr="0014195E" w:rsidRDefault="00F53F46" w:rsidP="009442D1">
      <w:pPr>
        <w:pStyle w:val="06CommentbytheLeader"/>
        <w:rPr>
          <w:lang w:val="uz-Cyrl-UZ"/>
        </w:rPr>
      </w:pPr>
      <w:r w:rsidRPr="0014195E">
        <w:rPr>
          <w:lang w:val="uz-Cyrl-UZ"/>
        </w:rPr>
        <w:t>Hoy quiero sugerirles que todas estas preguntas se pueden agrupar en 7 grandes preguntas. Si estoy en lo cierto, ¡he reducido seriamente la cantidad de tareas para tratar de encontrar las respuestas a las preguntas de todos sus niños! ¿Te gustaría probar mi teoría</w:t>
      </w:r>
      <w:r w:rsidR="009442D1" w:rsidRPr="0014195E">
        <w:rPr>
          <w:lang w:val="uz-Cyrl-UZ"/>
        </w:rPr>
        <w:t>?</w:t>
      </w:r>
    </w:p>
    <w:p w14:paraId="2DB49316" w14:textId="721BECD3" w:rsidR="009442D1" w:rsidRPr="0014195E" w:rsidRDefault="00F53F46" w:rsidP="00F53F46">
      <w:pPr>
        <w:pStyle w:val="04Steps-ActivityStepHeading"/>
        <w:rPr>
          <w:lang w:val="uz-Cyrl-UZ"/>
        </w:rPr>
      </w:pPr>
      <w:r w:rsidRPr="0014195E">
        <w:rPr>
          <w:lang w:val="uz-Cyrl-UZ"/>
        </w:rPr>
        <w:t>Grupos pequeños</w:t>
      </w:r>
      <w:r w:rsidR="009442D1" w:rsidRPr="0014195E">
        <w:rPr>
          <w:lang w:val="uz-Cyrl-UZ"/>
        </w:rPr>
        <w:t xml:space="preserve">: </w:t>
      </w:r>
    </w:p>
    <w:p w14:paraId="037B7768" w14:textId="3C2C0BD0" w:rsidR="009442D1" w:rsidRPr="0014195E" w:rsidRDefault="00F53F46" w:rsidP="009442D1">
      <w:pPr>
        <w:pStyle w:val="05Steps-Instructions"/>
        <w:rPr>
          <w:lang w:val="uz-Cyrl-UZ"/>
        </w:rPr>
      </w:pPr>
      <w:r w:rsidRPr="0014195E">
        <w:rPr>
          <w:lang w:val="uz-Cyrl-UZ"/>
        </w:rPr>
        <w:t>Invite al grupo a dividirse en grupos de 4-5. Dé a cada grupo 10 pedazos pequeños de papel adhesivo o papel normal. Cada grupo hace una lluvia de ideas de 10 preguntas que los niños han formulado y escribe una en cada trozo de papel</w:t>
      </w:r>
      <w:r w:rsidR="009442D1" w:rsidRPr="0014195E">
        <w:rPr>
          <w:lang w:val="uz-Cyrl-UZ"/>
        </w:rPr>
        <w:t>.</w:t>
      </w:r>
    </w:p>
    <w:p w14:paraId="32A07E0A" w14:textId="2ED95D5C" w:rsidR="009442D1" w:rsidRPr="0014195E" w:rsidRDefault="00F53F46" w:rsidP="009442D1">
      <w:pPr>
        <w:pStyle w:val="05Steps-Instructions"/>
        <w:rPr>
          <w:lang w:val="uz-Cyrl-UZ"/>
        </w:rPr>
      </w:pPr>
      <w:r w:rsidRPr="0014195E">
        <w:rPr>
          <w:lang w:val="uz-Cyrl-UZ"/>
        </w:rPr>
        <w:t>Mientras están intercambiando ideas, coloque 7 hojas grandes de papel alrededor de las paredes</w:t>
      </w:r>
      <w:r w:rsidR="009442D1" w:rsidRPr="0014195E">
        <w:rPr>
          <w:lang w:val="uz-Cyrl-UZ"/>
        </w:rPr>
        <w:t>.</w:t>
      </w:r>
    </w:p>
    <w:p w14:paraId="52101462" w14:textId="7603906E" w:rsidR="009442D1" w:rsidRPr="0014195E" w:rsidRDefault="00F53F46" w:rsidP="00F53F46">
      <w:pPr>
        <w:pStyle w:val="04Steps-ActivityStepHeading"/>
        <w:rPr>
          <w:lang w:val="uz-Cyrl-UZ"/>
        </w:rPr>
      </w:pPr>
      <w:r w:rsidRPr="0014195E">
        <w:rPr>
          <w:lang w:val="uz-Cyrl-UZ"/>
        </w:rPr>
        <w:t>La búsqueda del GRAN 7</w:t>
      </w:r>
    </w:p>
    <w:p w14:paraId="4DEAC9C5" w14:textId="4704BD16" w:rsidR="009442D1" w:rsidRPr="0014195E" w:rsidRDefault="00F53F46" w:rsidP="009442D1">
      <w:pPr>
        <w:pStyle w:val="05Steps-Instructions"/>
        <w:rPr>
          <w:lang w:val="uz-Cyrl-UZ"/>
        </w:rPr>
      </w:pPr>
      <w:r w:rsidRPr="0014195E">
        <w:rPr>
          <w:lang w:val="uz-Cyrl-UZ"/>
        </w:rPr>
        <w:t xml:space="preserve">Cuando los grupos hayan escrito sus 10 preguntas, invite a sugerencias sobre cuáles pueden ser las 7 categorías principales. Prepare cada uno de </w:t>
      </w:r>
      <w:r w:rsidRPr="0014195E">
        <w:rPr>
          <w:lang w:val="uz-Cyrl-UZ"/>
        </w:rPr>
        <w:lastRenderedPageBreak/>
        <w:t>estos encabezados en hojas de papel separadas que puedan pegarse en cada uno de los 7 carteles, según lo sugiera el grupo (o lo sugiera usted</w:t>
      </w:r>
      <w:r w:rsidR="009442D1" w:rsidRPr="0014195E">
        <w:rPr>
          <w:lang w:val="uz-Cyrl-UZ"/>
        </w:rPr>
        <w:t>).</w:t>
      </w:r>
    </w:p>
    <w:p w14:paraId="300B2C6E" w14:textId="176589F7" w:rsidR="00F94ED5" w:rsidRPr="0014195E" w:rsidRDefault="00F53F46" w:rsidP="00811212">
      <w:pPr>
        <w:pStyle w:val="07ACTIVITYHEADINGright"/>
        <w:ind w:right="-96" w:firstLine="33"/>
        <w:rPr>
          <w:b/>
          <w:lang w:val="uz-Cyrl-UZ"/>
        </w:rPr>
      </w:pPr>
      <w:r w:rsidRPr="0014195E">
        <w:rPr>
          <w:b/>
          <w:lang w:val="uz-Cyrl-UZ"/>
        </w:rPr>
        <w:t>Los 7 grandes tipos de preguntas</w:t>
      </w:r>
    </w:p>
    <w:p w14:paraId="37B4565F" w14:textId="5BC866B0" w:rsidR="00652C19" w:rsidRPr="0014195E" w:rsidRDefault="00652C19" w:rsidP="00811212">
      <w:pPr>
        <w:pStyle w:val="07ACTIVITYHEADINGright"/>
        <w:numPr>
          <w:ilvl w:val="0"/>
          <w:numId w:val="15"/>
        </w:numPr>
        <w:ind w:left="2552" w:right="-96" w:hanging="425"/>
        <w:rPr>
          <w:lang w:val="uz-Cyrl-UZ"/>
        </w:rPr>
      </w:pPr>
      <w:r w:rsidRPr="0014195E">
        <w:rPr>
          <w:b/>
          <w:lang w:val="uz-Cyrl-UZ"/>
        </w:rPr>
        <w:t>Crea</w:t>
      </w:r>
      <w:r w:rsidR="00E00633" w:rsidRPr="0014195E">
        <w:rPr>
          <w:b/>
          <w:lang w:val="uz-Cyrl-UZ"/>
        </w:rPr>
        <w:t>ció</w:t>
      </w:r>
      <w:r w:rsidRPr="0014195E">
        <w:rPr>
          <w:b/>
          <w:lang w:val="uz-Cyrl-UZ"/>
        </w:rPr>
        <w:t>n:</w:t>
      </w:r>
      <w:r w:rsidR="002F30F3" w:rsidRPr="0014195E">
        <w:rPr>
          <w:lang w:val="uz-Cyrl-UZ"/>
        </w:rPr>
        <w:t xml:space="preserve"> </w:t>
      </w:r>
      <w:r w:rsidR="00E00633" w:rsidRPr="0014195E">
        <w:rPr>
          <w:lang w:val="uz-Cyrl-UZ"/>
        </w:rPr>
        <w:t>¿De dónde vino Dios/venimos nosotros</w:t>
      </w:r>
      <w:r w:rsidRPr="0014195E">
        <w:rPr>
          <w:lang w:val="uz-Cyrl-UZ"/>
        </w:rPr>
        <w:t>?</w:t>
      </w:r>
    </w:p>
    <w:p w14:paraId="1C624F42" w14:textId="525993F4" w:rsidR="00652C19" w:rsidRPr="0014195E" w:rsidRDefault="00652C19" w:rsidP="00811212">
      <w:pPr>
        <w:pStyle w:val="07ACTIVITYHEADINGright"/>
        <w:numPr>
          <w:ilvl w:val="0"/>
          <w:numId w:val="15"/>
        </w:numPr>
        <w:ind w:left="2552" w:right="-96" w:hanging="425"/>
        <w:rPr>
          <w:lang w:val="uz-Cyrl-UZ"/>
        </w:rPr>
      </w:pPr>
      <w:r w:rsidRPr="0014195E">
        <w:rPr>
          <w:b/>
          <w:lang w:val="uz-Cyrl-UZ"/>
        </w:rPr>
        <w:t>Suf</w:t>
      </w:r>
      <w:r w:rsidR="00E00633" w:rsidRPr="0014195E">
        <w:rPr>
          <w:b/>
          <w:lang w:val="uz-Cyrl-UZ"/>
        </w:rPr>
        <w:t>rimiento</w:t>
      </w:r>
      <w:r w:rsidRPr="0014195E">
        <w:rPr>
          <w:b/>
          <w:lang w:val="uz-Cyrl-UZ"/>
        </w:rPr>
        <w:t>:</w:t>
      </w:r>
      <w:r w:rsidRPr="0014195E">
        <w:rPr>
          <w:lang w:val="uz-Cyrl-UZ"/>
        </w:rPr>
        <w:t xml:space="preserve"> </w:t>
      </w:r>
      <w:r w:rsidR="00E00633" w:rsidRPr="0014195E">
        <w:rPr>
          <w:lang w:val="uz-Cyrl-UZ"/>
        </w:rPr>
        <w:t>¿Por qué le pasan cosas malas a la gente buena</w:t>
      </w:r>
      <w:r w:rsidRPr="0014195E">
        <w:rPr>
          <w:lang w:val="uz-Cyrl-UZ"/>
        </w:rPr>
        <w:t>?</w:t>
      </w:r>
    </w:p>
    <w:p w14:paraId="02875B2A" w14:textId="5EAD02F5" w:rsidR="00652C19" w:rsidRPr="0014195E" w:rsidRDefault="00E00633" w:rsidP="00811212">
      <w:pPr>
        <w:pStyle w:val="07ACTIVITYHEADINGright"/>
        <w:numPr>
          <w:ilvl w:val="0"/>
          <w:numId w:val="15"/>
        </w:numPr>
        <w:ind w:left="2552" w:right="-96" w:hanging="425"/>
        <w:rPr>
          <w:lang w:val="uz-Cyrl-UZ"/>
        </w:rPr>
      </w:pPr>
      <w:r w:rsidRPr="0014195E">
        <w:rPr>
          <w:b/>
          <w:lang w:val="uz-Cyrl-UZ"/>
        </w:rPr>
        <w:t>Cielo e infierno</w:t>
      </w:r>
      <w:r w:rsidR="00652C19" w:rsidRPr="0014195E">
        <w:rPr>
          <w:b/>
          <w:lang w:val="uz-Cyrl-UZ"/>
        </w:rPr>
        <w:t>:</w:t>
      </w:r>
      <w:r w:rsidR="00652C19" w:rsidRPr="0014195E">
        <w:rPr>
          <w:lang w:val="uz-Cyrl-UZ"/>
        </w:rPr>
        <w:t xml:space="preserve"> </w:t>
      </w:r>
      <w:r w:rsidRPr="0014195E">
        <w:rPr>
          <w:lang w:val="uz-Cyrl-UZ"/>
        </w:rPr>
        <w:t>¿Qué pasa cuando morimos</w:t>
      </w:r>
      <w:r w:rsidR="00652C19" w:rsidRPr="0014195E">
        <w:rPr>
          <w:lang w:val="uz-Cyrl-UZ"/>
        </w:rPr>
        <w:t>?</w:t>
      </w:r>
    </w:p>
    <w:p w14:paraId="1DC118FA" w14:textId="5D4018F2" w:rsidR="00652C19" w:rsidRPr="0014195E" w:rsidRDefault="00652C19" w:rsidP="00811212">
      <w:pPr>
        <w:pStyle w:val="07ACTIVITYHEADINGright"/>
        <w:numPr>
          <w:ilvl w:val="0"/>
          <w:numId w:val="15"/>
        </w:numPr>
        <w:ind w:left="2552" w:right="-96" w:hanging="425"/>
        <w:rPr>
          <w:lang w:val="uz-Cyrl-UZ"/>
        </w:rPr>
      </w:pPr>
      <w:r w:rsidRPr="0014195E">
        <w:rPr>
          <w:b/>
          <w:lang w:val="uz-Cyrl-UZ"/>
        </w:rPr>
        <w:t>Bibl</w:t>
      </w:r>
      <w:r w:rsidR="00E00633" w:rsidRPr="0014195E">
        <w:rPr>
          <w:b/>
          <w:lang w:val="uz-Cyrl-UZ"/>
        </w:rPr>
        <w:t>ia</w:t>
      </w:r>
      <w:r w:rsidRPr="0014195E">
        <w:rPr>
          <w:b/>
          <w:lang w:val="uz-Cyrl-UZ"/>
        </w:rPr>
        <w:t>:</w:t>
      </w:r>
      <w:r w:rsidRPr="0014195E">
        <w:rPr>
          <w:lang w:val="uz-Cyrl-UZ"/>
        </w:rPr>
        <w:t xml:space="preserve"> </w:t>
      </w:r>
      <w:r w:rsidR="00E00633" w:rsidRPr="0014195E">
        <w:rPr>
          <w:lang w:val="uz-Cyrl-UZ"/>
        </w:rPr>
        <w:t>¿Cómo sé que la Biblia es verdadera</w:t>
      </w:r>
      <w:r w:rsidRPr="0014195E">
        <w:rPr>
          <w:lang w:val="uz-Cyrl-UZ"/>
        </w:rPr>
        <w:t>?</w:t>
      </w:r>
    </w:p>
    <w:p w14:paraId="13E7E393" w14:textId="03C144A8" w:rsidR="00652C19" w:rsidRPr="0014195E" w:rsidRDefault="00E00633" w:rsidP="00811212">
      <w:pPr>
        <w:pStyle w:val="07ACTIVITYHEADINGright"/>
        <w:numPr>
          <w:ilvl w:val="0"/>
          <w:numId w:val="15"/>
        </w:numPr>
        <w:ind w:left="2552" w:right="-96" w:hanging="425"/>
        <w:rPr>
          <w:lang w:val="uz-Cyrl-UZ"/>
        </w:rPr>
      </w:pPr>
      <w:r w:rsidRPr="0014195E">
        <w:rPr>
          <w:b/>
          <w:lang w:val="uz-Cyrl-UZ"/>
        </w:rPr>
        <w:t>Dios</w:t>
      </w:r>
      <w:r w:rsidR="00652C19" w:rsidRPr="0014195E">
        <w:rPr>
          <w:b/>
          <w:lang w:val="uz-Cyrl-UZ"/>
        </w:rPr>
        <w:t>/</w:t>
      </w:r>
      <w:r w:rsidRPr="0014195E">
        <w:rPr>
          <w:b/>
          <w:lang w:val="uz-Cyrl-UZ"/>
        </w:rPr>
        <w:t>Jesús</w:t>
      </w:r>
      <w:r w:rsidR="00652C19" w:rsidRPr="0014195E">
        <w:rPr>
          <w:b/>
          <w:lang w:val="uz-Cyrl-UZ"/>
        </w:rPr>
        <w:t>/</w:t>
      </w:r>
      <w:r w:rsidRPr="0014195E">
        <w:rPr>
          <w:b/>
          <w:lang w:val="uz-Cyrl-UZ"/>
        </w:rPr>
        <w:t>Espíritu Santo</w:t>
      </w:r>
      <w:r w:rsidR="00652C19" w:rsidRPr="0014195E">
        <w:rPr>
          <w:b/>
          <w:lang w:val="uz-Cyrl-UZ"/>
        </w:rPr>
        <w:t>:</w:t>
      </w:r>
      <w:r w:rsidR="00652C19" w:rsidRPr="0014195E">
        <w:rPr>
          <w:lang w:val="uz-Cyrl-UZ"/>
        </w:rPr>
        <w:t xml:space="preserve"> </w:t>
      </w:r>
      <w:r w:rsidRPr="0014195E">
        <w:rPr>
          <w:lang w:val="uz-Cyrl-UZ"/>
        </w:rPr>
        <w:t>¿Padre? ¿Hijo? ¿Espíritu? ¿Trinidad</w:t>
      </w:r>
      <w:r w:rsidR="00652C19" w:rsidRPr="0014195E">
        <w:rPr>
          <w:lang w:val="uz-Cyrl-UZ"/>
        </w:rPr>
        <w:t>?</w:t>
      </w:r>
    </w:p>
    <w:p w14:paraId="42124416" w14:textId="720AE75D" w:rsidR="00652C19" w:rsidRPr="0014195E" w:rsidRDefault="00E00633" w:rsidP="00811212">
      <w:pPr>
        <w:pStyle w:val="07ACTIVITYHEADINGright"/>
        <w:numPr>
          <w:ilvl w:val="0"/>
          <w:numId w:val="15"/>
        </w:numPr>
        <w:ind w:left="2552" w:right="-96" w:hanging="425"/>
        <w:rPr>
          <w:lang w:val="uz-Cyrl-UZ"/>
        </w:rPr>
      </w:pPr>
      <w:r w:rsidRPr="0014195E">
        <w:rPr>
          <w:b/>
          <w:lang w:val="uz-Cyrl-UZ"/>
        </w:rPr>
        <w:t>Iglesia</w:t>
      </w:r>
      <w:r w:rsidR="00652C19" w:rsidRPr="0014195E">
        <w:rPr>
          <w:b/>
          <w:lang w:val="uz-Cyrl-UZ"/>
        </w:rPr>
        <w:t>:</w:t>
      </w:r>
      <w:r w:rsidR="00652C19" w:rsidRPr="0014195E">
        <w:rPr>
          <w:lang w:val="uz-Cyrl-UZ"/>
        </w:rPr>
        <w:t xml:space="preserve"> </w:t>
      </w:r>
      <w:r w:rsidRPr="0014195E">
        <w:rPr>
          <w:lang w:val="uz-Cyrl-UZ"/>
        </w:rPr>
        <w:t>¿De qué se trata todo esto? ¿Diferentes prácticas de la iglesia</w:t>
      </w:r>
      <w:r w:rsidR="00652C19" w:rsidRPr="0014195E">
        <w:rPr>
          <w:lang w:val="uz-Cyrl-UZ"/>
        </w:rPr>
        <w:t>?</w:t>
      </w:r>
    </w:p>
    <w:p w14:paraId="51CAD6FC" w14:textId="367567DD" w:rsidR="00652C19" w:rsidRPr="0014195E" w:rsidRDefault="00E00633" w:rsidP="00811212">
      <w:pPr>
        <w:pStyle w:val="07ACTIVITYHEADINGright"/>
        <w:numPr>
          <w:ilvl w:val="0"/>
          <w:numId w:val="15"/>
        </w:numPr>
        <w:ind w:left="2552" w:right="-96" w:hanging="425"/>
        <w:rPr>
          <w:lang w:val="uz-Cyrl-UZ"/>
        </w:rPr>
      </w:pPr>
      <w:r w:rsidRPr="0014195E">
        <w:rPr>
          <w:b/>
          <w:lang w:val="uz-Cyrl-UZ"/>
        </w:rPr>
        <w:t>Estilo de vida</w:t>
      </w:r>
      <w:r w:rsidR="00652C19" w:rsidRPr="0014195E">
        <w:rPr>
          <w:b/>
          <w:lang w:val="uz-Cyrl-UZ"/>
        </w:rPr>
        <w:t>:</w:t>
      </w:r>
      <w:r w:rsidR="00BF4EC1" w:rsidRPr="0014195E">
        <w:rPr>
          <w:lang w:val="uz-Cyrl-UZ"/>
        </w:rPr>
        <w:t xml:space="preserve"> </w:t>
      </w:r>
      <w:r w:rsidRPr="0014195E">
        <w:rPr>
          <w:lang w:val="uz-Cyrl-UZ"/>
        </w:rPr>
        <w:t>¿Puedo...? ¿Debería...? ¿Por qué...</w:t>
      </w:r>
      <w:r w:rsidR="00652C19" w:rsidRPr="0014195E">
        <w:rPr>
          <w:lang w:val="uz-Cyrl-UZ"/>
        </w:rPr>
        <w:t xml:space="preserve">? </w:t>
      </w:r>
    </w:p>
    <w:p w14:paraId="6DA656F6" w14:textId="3CF4637A" w:rsidR="00652C19" w:rsidRPr="0014195E" w:rsidRDefault="00EC14E3" w:rsidP="00F94ED5">
      <w:pPr>
        <w:pStyle w:val="05Steps-Instructions"/>
        <w:rPr>
          <w:lang w:val="uz-Cyrl-UZ"/>
        </w:rPr>
      </w:pPr>
      <w:r w:rsidRPr="0014195E">
        <w:rPr>
          <w:lang w:val="uz-Cyrl-UZ"/>
        </w:rPr>
        <w:t>Invite a los grupos pequeños a consultar su lista de preguntas y decidan si pueden ubicarlas en una de estas 7 categorías. Pegarlas a cada cartel</w:t>
      </w:r>
      <w:r w:rsidR="00652C19" w:rsidRPr="0014195E">
        <w:rPr>
          <w:lang w:val="uz-Cyrl-UZ"/>
        </w:rPr>
        <w:t xml:space="preserve">. </w:t>
      </w:r>
    </w:p>
    <w:p w14:paraId="21631E45" w14:textId="2C4E2A91" w:rsidR="00652C19" w:rsidRPr="0014195E" w:rsidRDefault="00EC14E3" w:rsidP="00F94ED5">
      <w:pPr>
        <w:pStyle w:val="05Steps-Instructions"/>
        <w:rPr>
          <w:lang w:val="uz-Cyrl-UZ"/>
        </w:rPr>
      </w:pPr>
      <w:r w:rsidRPr="0014195E">
        <w:rPr>
          <w:lang w:val="uz-Cyrl-UZ"/>
        </w:rPr>
        <w:t>Tenga en cuenta que no todas las preguntas, todas las veces cabrán en una de estas categorías. Sin embargo, descubrirá que la mayoría de las preguntas sí lo harán. Permita tiempo para que los miembros del grupo miren las preguntas en cada cartelera</w:t>
      </w:r>
      <w:r w:rsidR="00652C19" w:rsidRPr="0014195E">
        <w:rPr>
          <w:lang w:val="uz-Cyrl-UZ"/>
        </w:rPr>
        <w:t>.</w:t>
      </w:r>
    </w:p>
    <w:p w14:paraId="728CFD21" w14:textId="0C6D3A64" w:rsidR="00652C19" w:rsidRPr="0014195E" w:rsidRDefault="00EC14E3" w:rsidP="00EC14E3">
      <w:pPr>
        <w:pStyle w:val="04Steps-ActivityStepHeading"/>
        <w:rPr>
          <w:lang w:val="uz-Cyrl-UZ"/>
        </w:rPr>
      </w:pPr>
      <w:r w:rsidRPr="0014195E">
        <w:rPr>
          <w:lang w:val="uz-Cyrl-UZ"/>
        </w:rPr>
        <w:t>Concluya con lo siguiente</w:t>
      </w:r>
      <w:r w:rsidR="00652C19" w:rsidRPr="0014195E">
        <w:rPr>
          <w:lang w:val="uz-Cyrl-UZ"/>
        </w:rPr>
        <w:t>:</w:t>
      </w:r>
    </w:p>
    <w:p w14:paraId="25D7C071" w14:textId="6A9D3FAB" w:rsidR="00652C19" w:rsidRPr="0014195E" w:rsidRDefault="00EC14E3" w:rsidP="00F779D0">
      <w:pPr>
        <w:pStyle w:val="05Steps-bullets"/>
        <w:ind w:right="-521"/>
        <w:rPr>
          <w:lang w:val="uz-Cyrl-UZ"/>
        </w:rPr>
      </w:pPr>
      <w:r w:rsidRPr="0014195E">
        <w:rPr>
          <w:lang w:val="uz-Cyrl-UZ"/>
        </w:rPr>
        <w:t>Enfatice la necesidad de preparar respuestas para las GRANDES 7 preguntas anteriores. "Haz tu mejor esfuerzo para presentarte ante Dios como alguien aprobado, un obrero que no tiene de que avergonzarse y que maneja correctamente la palabra de verdad".</w:t>
      </w:r>
      <w:r w:rsidR="00652C19" w:rsidRPr="0014195E">
        <w:rPr>
          <w:lang w:val="uz-Cyrl-UZ"/>
        </w:rPr>
        <w:t xml:space="preserve"> 2 Tim 2:15. </w:t>
      </w:r>
    </w:p>
    <w:p w14:paraId="60FE86CA" w14:textId="6B06386C" w:rsidR="00652C19" w:rsidRPr="0014195E" w:rsidRDefault="00EC14E3" w:rsidP="00EC14E3">
      <w:pPr>
        <w:pStyle w:val="05Steps-bullets"/>
        <w:rPr>
          <w:lang w:val="uz-Cyrl-UZ"/>
        </w:rPr>
      </w:pPr>
      <w:r w:rsidRPr="0014195E">
        <w:rPr>
          <w:lang w:val="uz-Cyrl-UZ"/>
        </w:rPr>
        <w:t>Reconoce que hay momentos en que no tenemos las respuestas. En estos momentos, nuestra confianza está en el carácter de Dios. Estos versículos proporcionan algo de ayuda</w:t>
      </w:r>
      <w:r w:rsidR="00652C19" w:rsidRPr="0014195E">
        <w:rPr>
          <w:lang w:val="uz-Cyrl-UZ"/>
        </w:rPr>
        <w:t>:</w:t>
      </w:r>
    </w:p>
    <w:p w14:paraId="1F85E820" w14:textId="11D602EC" w:rsidR="00652C19" w:rsidRPr="0014195E" w:rsidRDefault="002F30F3" w:rsidP="00F94ED5">
      <w:pPr>
        <w:pStyle w:val="06CommentbyLeaderBIBLEVERSE"/>
        <w:rPr>
          <w:lang w:val="uz-Cyrl-UZ"/>
        </w:rPr>
      </w:pPr>
      <w:r w:rsidRPr="0014195E">
        <w:rPr>
          <w:lang w:val="uz-Cyrl-UZ"/>
        </w:rPr>
        <w:t xml:space="preserve">• </w:t>
      </w:r>
      <w:r w:rsidR="00EC14E3" w:rsidRPr="0014195E">
        <w:rPr>
          <w:lang w:val="uz-Cyrl-UZ"/>
        </w:rPr>
        <w:t>Romanos 11: 33-34 "¡Oh, la profundidad de las riquezas de la sabiduría y el conocimiento de Dios! ¡Qué indescifrables son sus juicios y sus caminos más allá de su trazado! "¿Quién conoció la mente del Señor?"</w:t>
      </w:r>
    </w:p>
    <w:p w14:paraId="6F26C6F3" w14:textId="5D55CDF5" w:rsidR="00652C19" w:rsidRPr="0014195E" w:rsidRDefault="00652C19" w:rsidP="00F94ED5">
      <w:pPr>
        <w:pStyle w:val="06CommentbyLeaderBIBLEVERSE"/>
        <w:rPr>
          <w:lang w:val="uz-Cyrl-UZ"/>
        </w:rPr>
      </w:pPr>
      <w:r w:rsidRPr="0014195E">
        <w:rPr>
          <w:lang w:val="uz-Cyrl-UZ"/>
        </w:rPr>
        <w:t xml:space="preserve">• </w:t>
      </w:r>
      <w:r w:rsidR="00EC14E3" w:rsidRPr="0014195E">
        <w:rPr>
          <w:lang w:val="uz-Cyrl-UZ"/>
        </w:rPr>
        <w:t>Deuteronomio 29:29 "Las cosas secretas pertenecen a Jehová nuestro Dios"</w:t>
      </w:r>
    </w:p>
    <w:p w14:paraId="3DAB4260" w14:textId="1A0D7A18" w:rsidR="00652C19" w:rsidRPr="0014195E" w:rsidRDefault="00652C19" w:rsidP="00F94ED5">
      <w:pPr>
        <w:pStyle w:val="06CommentbyLeaderBIBLEVERSE"/>
        <w:rPr>
          <w:lang w:val="uz-Cyrl-UZ"/>
        </w:rPr>
      </w:pPr>
      <w:r w:rsidRPr="0014195E">
        <w:rPr>
          <w:lang w:val="uz-Cyrl-UZ"/>
        </w:rPr>
        <w:t xml:space="preserve">• </w:t>
      </w:r>
      <w:r w:rsidR="00EC14E3" w:rsidRPr="0014195E">
        <w:rPr>
          <w:lang w:val="uz-Cyrl-UZ"/>
        </w:rPr>
        <w:t>Génesis 18:25 "¿No hará bien el Juez de toda la tierra?"</w:t>
      </w:r>
    </w:p>
    <w:p w14:paraId="6E1E3E81" w14:textId="77777777" w:rsidR="00652C19" w:rsidRPr="0014195E" w:rsidRDefault="00652C19" w:rsidP="00652C19">
      <w:pPr>
        <w:pStyle w:val="ColorfulList-Accent11"/>
        <w:spacing w:after="120"/>
        <w:ind w:left="1134"/>
        <w:rPr>
          <w:lang w:val="uz-Cyrl-UZ"/>
        </w:rPr>
      </w:pPr>
    </w:p>
    <w:p w14:paraId="1950CEB5" w14:textId="7C090E2C" w:rsidR="00652C19" w:rsidRPr="0014195E" w:rsidRDefault="001A0D87" w:rsidP="00F94ED5">
      <w:pPr>
        <w:pStyle w:val="04StepsintheLesson"/>
        <w:rPr>
          <w:lang w:val="uz-Cyrl-UZ"/>
        </w:rPr>
      </w:pPr>
      <w:r w:rsidRPr="0014195E">
        <w:rPr>
          <w:lang w:val="uz-Cyrl-UZ"/>
        </w:rPr>
        <w:t xml:space="preserve">5. </w:t>
      </w:r>
      <w:r w:rsidR="008A117D" w:rsidRPr="0014195E">
        <w:rPr>
          <w:lang w:val="uz-Cyrl-UZ"/>
        </w:rPr>
        <w:t>Póngalo en práctica</w:t>
      </w:r>
      <w:r w:rsidRPr="0014195E">
        <w:rPr>
          <w:lang w:val="uz-Cyrl-UZ"/>
        </w:rPr>
        <w:tab/>
        <w:t>15 min</w:t>
      </w:r>
    </w:p>
    <w:p w14:paraId="4C16A256" w14:textId="1D214017" w:rsidR="00F94ED5" w:rsidRPr="0014195E" w:rsidRDefault="004B6889" w:rsidP="004B6889">
      <w:pPr>
        <w:pStyle w:val="04Steps-ActivityStepHeading"/>
        <w:rPr>
          <w:lang w:val="uz-Cyrl-UZ"/>
        </w:rPr>
      </w:pPr>
      <w:r w:rsidRPr="0014195E">
        <w:rPr>
          <w:lang w:val="uz-Cyrl-UZ"/>
        </w:rPr>
        <w:t>Grupos pequeños: trabajando algunas respuestas</w:t>
      </w:r>
    </w:p>
    <w:p w14:paraId="1B5E9A02" w14:textId="0BFBF628" w:rsidR="00652C19" w:rsidRPr="0014195E" w:rsidRDefault="00A23483" w:rsidP="00F94ED5">
      <w:pPr>
        <w:pStyle w:val="05Steps-Instructions"/>
        <w:rPr>
          <w:lang w:val="uz-Cyrl-UZ"/>
        </w:rPr>
      </w:pPr>
      <w:r w:rsidRPr="0014195E">
        <w:rPr>
          <w:lang w:val="uz-Cyrl-UZ"/>
        </w:rPr>
        <w:t>Escriba cada una de las siguientes preguntas en una hoja de papel por separado y distribuya una pregunta a cada grupo. Invite a cada grupo pequeño a pasar 5 minutos preparando el Paso 4 (ver arriba) como responder a un niño que hace esta pregunta</w:t>
      </w:r>
      <w:r w:rsidR="00652C19" w:rsidRPr="0014195E">
        <w:rPr>
          <w:lang w:val="uz-Cyrl-UZ"/>
        </w:rPr>
        <w:t xml:space="preserve">. </w:t>
      </w:r>
    </w:p>
    <w:p w14:paraId="1746ED43" w14:textId="470A5F6F" w:rsidR="00652C19" w:rsidRPr="0014195E" w:rsidRDefault="00A23483" w:rsidP="00F94ED5">
      <w:pPr>
        <w:pStyle w:val="05Steps-bullets"/>
        <w:rPr>
          <w:lang w:val="uz-Cyrl-UZ"/>
        </w:rPr>
      </w:pPr>
      <w:r w:rsidRPr="0014195E">
        <w:rPr>
          <w:lang w:val="uz-Cyrl-UZ"/>
        </w:rPr>
        <w:t>¿Cómo hizo Dios todo</w:t>
      </w:r>
      <w:r w:rsidR="00652C19" w:rsidRPr="0014195E">
        <w:rPr>
          <w:lang w:val="uz-Cyrl-UZ"/>
        </w:rPr>
        <w:t>?</w:t>
      </w:r>
    </w:p>
    <w:p w14:paraId="1708CF1A" w14:textId="6E12D303" w:rsidR="00652C19" w:rsidRPr="0014195E" w:rsidRDefault="00A23483" w:rsidP="00F94ED5">
      <w:pPr>
        <w:pStyle w:val="05Steps-bullets"/>
        <w:rPr>
          <w:lang w:val="uz-Cyrl-UZ"/>
        </w:rPr>
      </w:pPr>
      <w:r w:rsidRPr="0014195E">
        <w:rPr>
          <w:lang w:val="uz-Cyrl-UZ"/>
        </w:rPr>
        <w:t>¿Cómo responde Dios 1 millón de oraciones al mismo tiempo</w:t>
      </w:r>
      <w:r w:rsidR="00652C19" w:rsidRPr="0014195E">
        <w:rPr>
          <w:lang w:val="uz-Cyrl-UZ"/>
        </w:rPr>
        <w:t>?</w:t>
      </w:r>
    </w:p>
    <w:p w14:paraId="47FDCEEB" w14:textId="2E7A1E64" w:rsidR="00652C19" w:rsidRPr="0014195E" w:rsidRDefault="00A23483" w:rsidP="00F94ED5">
      <w:pPr>
        <w:pStyle w:val="05Steps-bullets"/>
        <w:rPr>
          <w:lang w:val="uz-Cyrl-UZ"/>
        </w:rPr>
      </w:pPr>
      <w:r w:rsidRPr="0014195E">
        <w:rPr>
          <w:lang w:val="uz-Cyrl-UZ"/>
        </w:rPr>
        <w:t>¿Es la Biblia real o no</w:t>
      </w:r>
      <w:r w:rsidR="00652C19" w:rsidRPr="0014195E">
        <w:rPr>
          <w:lang w:val="uz-Cyrl-UZ"/>
        </w:rPr>
        <w:t>?</w:t>
      </w:r>
    </w:p>
    <w:p w14:paraId="6EF7E93B" w14:textId="276462F1" w:rsidR="00652C19" w:rsidRPr="0014195E" w:rsidRDefault="00A23483" w:rsidP="00F94ED5">
      <w:pPr>
        <w:pStyle w:val="05Steps-bullets"/>
        <w:rPr>
          <w:lang w:val="uz-Cyrl-UZ"/>
        </w:rPr>
      </w:pPr>
      <w:r w:rsidRPr="0014195E">
        <w:rPr>
          <w:lang w:val="uz-Cyrl-UZ"/>
        </w:rPr>
        <w:t>¿Deberían los cristianos beber vino</w:t>
      </w:r>
      <w:r w:rsidR="00652C19" w:rsidRPr="0014195E">
        <w:rPr>
          <w:lang w:val="uz-Cyrl-UZ"/>
        </w:rPr>
        <w:t>?</w:t>
      </w:r>
    </w:p>
    <w:p w14:paraId="37BB70CC" w14:textId="597E4D4B" w:rsidR="00652C19" w:rsidRPr="0014195E" w:rsidRDefault="00A23483" w:rsidP="00F94ED5">
      <w:pPr>
        <w:pStyle w:val="05Steps-bullets"/>
        <w:rPr>
          <w:lang w:val="uz-Cyrl-UZ"/>
        </w:rPr>
      </w:pPr>
      <w:r w:rsidRPr="0014195E">
        <w:rPr>
          <w:lang w:val="uz-Cyrl-UZ"/>
        </w:rPr>
        <w:lastRenderedPageBreak/>
        <w:t>¿Por qué mi madre murió</w:t>
      </w:r>
      <w:r w:rsidR="00652C19" w:rsidRPr="0014195E">
        <w:rPr>
          <w:lang w:val="uz-Cyrl-UZ"/>
        </w:rPr>
        <w:t>?</w:t>
      </w:r>
    </w:p>
    <w:p w14:paraId="2CE31F66" w14:textId="7427FE5F" w:rsidR="00652C19" w:rsidRPr="0014195E" w:rsidRDefault="00A23483" w:rsidP="00F94ED5">
      <w:pPr>
        <w:pStyle w:val="05Steps-bullets"/>
        <w:rPr>
          <w:lang w:val="uz-Cyrl-UZ"/>
        </w:rPr>
      </w:pPr>
      <w:r w:rsidRPr="0014195E">
        <w:rPr>
          <w:lang w:val="uz-Cyrl-UZ"/>
        </w:rPr>
        <w:t>¿Cómo alimentó Jesús a 5000 personas con 5 panes y 2 peces</w:t>
      </w:r>
      <w:r w:rsidR="00652C19" w:rsidRPr="0014195E">
        <w:rPr>
          <w:lang w:val="uz-Cyrl-UZ"/>
        </w:rPr>
        <w:t>?</w:t>
      </w:r>
    </w:p>
    <w:p w14:paraId="20384501" w14:textId="28FE4358" w:rsidR="00652C19" w:rsidRPr="0014195E" w:rsidRDefault="00A23483" w:rsidP="00F94ED5">
      <w:pPr>
        <w:pStyle w:val="05Steps-bullets"/>
        <w:rPr>
          <w:lang w:val="uz-Cyrl-UZ"/>
        </w:rPr>
      </w:pPr>
      <w:r w:rsidRPr="0014195E">
        <w:rPr>
          <w:lang w:val="uz-Cyrl-UZ"/>
        </w:rPr>
        <w:t>¿De dónde vienen las personas con piel de diferentes colores</w:t>
      </w:r>
      <w:r w:rsidR="00652C19" w:rsidRPr="0014195E">
        <w:rPr>
          <w:lang w:val="uz-Cyrl-UZ"/>
        </w:rPr>
        <w:t>?</w:t>
      </w:r>
    </w:p>
    <w:p w14:paraId="29BBECA4" w14:textId="3F96B028" w:rsidR="00652C19" w:rsidRPr="0014195E" w:rsidRDefault="00A23483" w:rsidP="00F94ED5">
      <w:pPr>
        <w:pStyle w:val="05Steps-bullets"/>
        <w:rPr>
          <w:lang w:val="uz-Cyrl-UZ"/>
        </w:rPr>
      </w:pPr>
      <w:r w:rsidRPr="0014195E">
        <w:rPr>
          <w:lang w:val="uz-Cyrl-UZ"/>
        </w:rPr>
        <w:t>¿Mi perro irá al cielo</w:t>
      </w:r>
      <w:r w:rsidR="00652C19" w:rsidRPr="0014195E">
        <w:rPr>
          <w:lang w:val="uz-Cyrl-UZ"/>
        </w:rPr>
        <w:t>?</w:t>
      </w:r>
    </w:p>
    <w:p w14:paraId="297208AD" w14:textId="018BEA4A" w:rsidR="00652C19" w:rsidRPr="0014195E" w:rsidRDefault="00A23483" w:rsidP="00A23483">
      <w:pPr>
        <w:pStyle w:val="05Steps-bullets"/>
        <w:rPr>
          <w:lang w:val="uz-Cyrl-UZ"/>
        </w:rPr>
      </w:pPr>
      <w:r w:rsidRPr="0014195E">
        <w:rPr>
          <w:lang w:val="uz-Cyrl-UZ"/>
        </w:rPr>
        <w:t>¿Qué sucede cuando el sacerdote rocía agua sobre la cabeza del bebé en la iglesia</w:t>
      </w:r>
      <w:r w:rsidR="00652C19" w:rsidRPr="0014195E">
        <w:rPr>
          <w:lang w:val="uz-Cyrl-UZ"/>
        </w:rPr>
        <w:t>?</w:t>
      </w:r>
    </w:p>
    <w:p w14:paraId="16C39810" w14:textId="6BBE0EE0" w:rsidR="00652C19" w:rsidRPr="0014195E" w:rsidRDefault="00A23483" w:rsidP="00A23483">
      <w:pPr>
        <w:pStyle w:val="04Steps-ActivityStepHeading"/>
        <w:rPr>
          <w:lang w:val="uz-Cyrl-UZ"/>
        </w:rPr>
      </w:pPr>
      <w:r w:rsidRPr="0014195E">
        <w:rPr>
          <w:lang w:val="uz-Cyrl-UZ"/>
        </w:rPr>
        <w:t>7 consejos útiles</w:t>
      </w:r>
    </w:p>
    <w:p w14:paraId="68AD4EAA" w14:textId="182E67B8" w:rsidR="00652C19" w:rsidRPr="0014195E" w:rsidRDefault="00652C19" w:rsidP="00466856">
      <w:pPr>
        <w:pStyle w:val="05Steps-KEYQUESTION"/>
        <w:ind w:right="46"/>
        <w:rPr>
          <w:lang w:val="uz-Cyrl-UZ"/>
        </w:rPr>
      </w:pPr>
      <w:r w:rsidRPr="0014195E">
        <w:rPr>
          <w:lang w:val="uz-Cyrl-UZ"/>
        </w:rPr>
        <w:t>1</w:t>
      </w:r>
      <w:r w:rsidRPr="0014195E">
        <w:rPr>
          <w:lang w:val="uz-Cyrl-UZ"/>
        </w:rPr>
        <w:tab/>
      </w:r>
      <w:r w:rsidR="007C2917">
        <w:rPr>
          <w:lang w:val="uz-Cyrl-UZ"/>
        </w:rPr>
        <w:t>L</w:t>
      </w:r>
      <w:r w:rsidR="007C2917" w:rsidRPr="0014195E">
        <w:rPr>
          <w:lang w:val="uz-Cyrl-UZ"/>
        </w:rPr>
        <w:t>as</w:t>
      </w:r>
      <w:r w:rsidR="006A7884" w:rsidRPr="0014195E">
        <w:rPr>
          <w:lang w:val="uz-Cyrl-UZ"/>
        </w:rPr>
        <w:t xml:space="preserve"> respuestas deben manejarse con sensibilidad</w:t>
      </w:r>
    </w:p>
    <w:p w14:paraId="5BAFBA14" w14:textId="503CAF53" w:rsidR="00652C19" w:rsidRPr="0014195E" w:rsidRDefault="006A7884" w:rsidP="00F94ED5">
      <w:pPr>
        <w:pStyle w:val="05Steps-Instructions"/>
        <w:rPr>
          <w:lang w:val="uz-Cyrl-UZ"/>
        </w:rPr>
      </w:pPr>
      <w:r w:rsidRPr="0014195E">
        <w:rPr>
          <w:lang w:val="uz-Cyrl-UZ"/>
        </w:rPr>
        <w:t>Cualquier intento de imponer respuestas adultas, interrupciones frecuentes para asegurarse de que el niño esté en "la senda correcta", descartar las respuestas de los niños como "incorrectas", ridiculizar las respuestas, regañar a los niños por hacer ciertas declaraciones con "a Dios no le gusta" son todas fallas para aceptar a los niños y lo que pueden hacer. También erosionan cualquier intento de construir una relación de cuidado con el niño</w:t>
      </w:r>
      <w:r w:rsidR="00652C19" w:rsidRPr="0014195E">
        <w:rPr>
          <w:lang w:val="uz-Cyrl-UZ"/>
        </w:rPr>
        <w:t>.</w:t>
      </w:r>
    </w:p>
    <w:p w14:paraId="7F8287CC" w14:textId="2249456D" w:rsidR="00652C19" w:rsidRPr="0014195E" w:rsidRDefault="00652C19" w:rsidP="00466856">
      <w:pPr>
        <w:pStyle w:val="05Steps-KEYQUESTION"/>
        <w:ind w:right="46"/>
        <w:rPr>
          <w:lang w:val="uz-Cyrl-UZ"/>
        </w:rPr>
      </w:pPr>
      <w:r w:rsidRPr="0014195E">
        <w:rPr>
          <w:lang w:val="uz-Cyrl-UZ"/>
        </w:rPr>
        <w:t>2</w:t>
      </w:r>
      <w:r w:rsidRPr="0014195E">
        <w:rPr>
          <w:lang w:val="uz-Cyrl-UZ"/>
        </w:rPr>
        <w:tab/>
      </w:r>
      <w:r w:rsidR="006A7884" w:rsidRPr="0014195E">
        <w:rPr>
          <w:lang w:val="uz-Cyrl-UZ"/>
        </w:rPr>
        <w:t>Discernir y descartar preguntas tontas</w:t>
      </w:r>
    </w:p>
    <w:p w14:paraId="4DA0AAF3" w14:textId="65B5E852" w:rsidR="00652C19" w:rsidRPr="0014195E" w:rsidRDefault="006A7884" w:rsidP="00F94ED5">
      <w:pPr>
        <w:pStyle w:val="05Steps-Instructions"/>
        <w:rPr>
          <w:lang w:val="uz-Cyrl-UZ"/>
        </w:rPr>
      </w:pPr>
      <w:r w:rsidRPr="0014195E">
        <w:rPr>
          <w:lang w:val="uz-Cyrl-UZ"/>
        </w:rPr>
        <w:t>Por lo general, es fácil determinar qué preguntas están destinadas a causar risa o distraer al maestro y cuáles no son una consulta genuina. Un breve comentario para descartar la pregunta quitará el foco del niño</w:t>
      </w:r>
      <w:r w:rsidR="00652C19" w:rsidRPr="0014195E">
        <w:rPr>
          <w:lang w:val="uz-Cyrl-UZ"/>
        </w:rPr>
        <w:t xml:space="preserve">. </w:t>
      </w:r>
    </w:p>
    <w:p w14:paraId="27CB0046" w14:textId="0F388BB0" w:rsidR="00652C19" w:rsidRPr="0014195E" w:rsidRDefault="00652C19" w:rsidP="00466856">
      <w:pPr>
        <w:pStyle w:val="05Steps-KEYQUESTION"/>
        <w:ind w:right="46"/>
        <w:rPr>
          <w:lang w:val="uz-Cyrl-UZ"/>
        </w:rPr>
      </w:pPr>
      <w:r w:rsidRPr="0014195E">
        <w:rPr>
          <w:lang w:val="uz-Cyrl-UZ"/>
        </w:rPr>
        <w:t>3</w:t>
      </w:r>
      <w:r w:rsidRPr="0014195E">
        <w:rPr>
          <w:lang w:val="uz-Cyrl-UZ"/>
        </w:rPr>
        <w:tab/>
      </w:r>
      <w:r w:rsidR="006A7884" w:rsidRPr="0014195E">
        <w:rPr>
          <w:lang w:val="uz-Cyrl-UZ"/>
        </w:rPr>
        <w:t>Pregunte por qué el niño quiere saber</w:t>
      </w:r>
    </w:p>
    <w:p w14:paraId="31D648A9" w14:textId="675DFA69" w:rsidR="00652C19" w:rsidRPr="0014195E" w:rsidRDefault="006A7884" w:rsidP="00F94ED5">
      <w:pPr>
        <w:pStyle w:val="05Steps-Instructions"/>
        <w:rPr>
          <w:lang w:val="uz-Cyrl-UZ"/>
        </w:rPr>
      </w:pPr>
      <w:r w:rsidRPr="0014195E">
        <w:rPr>
          <w:lang w:val="uz-Cyrl-UZ"/>
        </w:rPr>
        <w:t>A veces, el niño puede hacer una pregunta por una razón muy diferente por la que está suministrando una respuesta. Si tiene dudas, siempre tómese el tiempo para preguntar sobre su razonamiento. Por lo tanto, solicite una aclaración al niño si la pregunta no está clara. "¿Cuántos años tiene Jesús?" Puede significar que el niño no puede comprender lo que significa el concepto de existencia eterna o simplemente puede significar "¿Qué edad tenía Jesús cuando murió?"</w:t>
      </w:r>
    </w:p>
    <w:p w14:paraId="04AE3CF6" w14:textId="134F87F2" w:rsidR="00652C19" w:rsidRPr="0014195E" w:rsidRDefault="00652C19" w:rsidP="00466856">
      <w:pPr>
        <w:pStyle w:val="05Steps-KEYQUESTION"/>
        <w:ind w:right="46"/>
        <w:rPr>
          <w:lang w:val="uz-Cyrl-UZ"/>
        </w:rPr>
      </w:pPr>
      <w:r w:rsidRPr="0014195E">
        <w:rPr>
          <w:lang w:val="uz-Cyrl-UZ"/>
        </w:rPr>
        <w:t>4</w:t>
      </w:r>
      <w:r w:rsidRPr="0014195E">
        <w:rPr>
          <w:lang w:val="uz-Cyrl-UZ"/>
        </w:rPr>
        <w:tab/>
      </w:r>
      <w:r w:rsidR="006A7884" w:rsidRPr="0014195E">
        <w:rPr>
          <w:lang w:val="uz-Cyrl-UZ"/>
        </w:rPr>
        <w:t>Algunos comentarios son realmente preguntas disfrazadas</w:t>
      </w:r>
    </w:p>
    <w:p w14:paraId="2B655A5F" w14:textId="78847BD5" w:rsidR="00652C19" w:rsidRPr="0014195E" w:rsidRDefault="00652C19" w:rsidP="00F94ED5">
      <w:pPr>
        <w:pStyle w:val="05Steps-Instructions"/>
        <w:rPr>
          <w:lang w:val="uz-Cyrl-UZ"/>
        </w:rPr>
      </w:pPr>
      <w:r w:rsidRPr="0014195E">
        <w:rPr>
          <w:lang w:val="uz-Cyrl-UZ"/>
        </w:rPr>
        <w:t xml:space="preserve"> </w:t>
      </w:r>
      <w:r w:rsidR="006A7884" w:rsidRPr="0014195E">
        <w:rPr>
          <w:lang w:val="uz-Cyrl-UZ"/>
        </w:rPr>
        <w:t>"Mi madre dice que esto es todo un montón de basura". Esto puede significar realmente: "Estoy disfrutando aprender de Jesús, pero mi madre dice que es basura. ¿Qué se supone que debo creer? "</w:t>
      </w:r>
    </w:p>
    <w:p w14:paraId="6A48C068" w14:textId="54A95F7C" w:rsidR="00652C19" w:rsidRPr="0014195E" w:rsidRDefault="00652C19" w:rsidP="00466856">
      <w:pPr>
        <w:pStyle w:val="05Steps-KEYQUESTION"/>
        <w:ind w:right="46"/>
        <w:rPr>
          <w:lang w:val="uz-Cyrl-UZ"/>
        </w:rPr>
      </w:pPr>
      <w:r w:rsidRPr="0014195E">
        <w:rPr>
          <w:lang w:val="uz-Cyrl-UZ"/>
        </w:rPr>
        <w:t>5</w:t>
      </w:r>
      <w:r w:rsidRPr="0014195E">
        <w:rPr>
          <w:lang w:val="uz-Cyrl-UZ"/>
        </w:rPr>
        <w:tab/>
      </w:r>
      <w:r w:rsidR="006A7884" w:rsidRPr="0014195E">
        <w:rPr>
          <w:lang w:val="uz-Cyrl-UZ"/>
        </w:rPr>
        <w:t>Tenga cuidado de no desviarse</w:t>
      </w:r>
    </w:p>
    <w:p w14:paraId="040A4414" w14:textId="3AC4821D" w:rsidR="00652C19" w:rsidRPr="0014195E" w:rsidRDefault="006A7884" w:rsidP="00F94ED5">
      <w:pPr>
        <w:pStyle w:val="05Steps-Instructions"/>
        <w:rPr>
          <w:lang w:val="uz-Cyrl-UZ"/>
        </w:rPr>
      </w:pPr>
      <w:r w:rsidRPr="0014195E">
        <w:rPr>
          <w:lang w:val="uz-Cyrl-UZ"/>
        </w:rPr>
        <w:t>El hecho de que un niño quiera saber: "¿Todos evolucionamos a partir de monos?" No significa que todos los demás lo hagan. Un comentario como "¿Puedes retener esa pregunta por unos minutos?" Será útil. Luego puedes volver a ese niño una vez que el resto del grupo esté ocupado. Como alternativa, tenga un cuadro de preguntas y anime a los niños a escribir sus preguntas difíciles, póngalas en la caja y luego podrá contestarlas en otro momento. Pero no lo dejes demasiado tiempo</w:t>
      </w:r>
      <w:r w:rsidR="00652C19" w:rsidRPr="0014195E">
        <w:rPr>
          <w:lang w:val="uz-Cyrl-UZ"/>
        </w:rPr>
        <w:t>.</w:t>
      </w:r>
    </w:p>
    <w:p w14:paraId="18E27521" w14:textId="5EB7D46F" w:rsidR="00652C19" w:rsidRPr="0014195E" w:rsidRDefault="00652C19" w:rsidP="00466856">
      <w:pPr>
        <w:pStyle w:val="05Steps-KEYQUESTION"/>
        <w:ind w:right="46"/>
        <w:rPr>
          <w:lang w:val="uz-Cyrl-UZ"/>
        </w:rPr>
      </w:pPr>
      <w:r w:rsidRPr="0014195E">
        <w:rPr>
          <w:lang w:val="uz-Cyrl-UZ"/>
        </w:rPr>
        <w:t>6</w:t>
      </w:r>
      <w:r w:rsidRPr="0014195E">
        <w:rPr>
          <w:lang w:val="uz-Cyrl-UZ"/>
        </w:rPr>
        <w:tab/>
      </w:r>
      <w:r w:rsidR="00DF175A" w:rsidRPr="0014195E">
        <w:rPr>
          <w:lang w:val="uz-Cyrl-UZ"/>
        </w:rPr>
        <w:t>'Aterriza' tus respuestas en la Biblia, donde sea posible</w:t>
      </w:r>
    </w:p>
    <w:p w14:paraId="42B43FDD" w14:textId="69920FBD" w:rsidR="00652C19" w:rsidRPr="0014195E" w:rsidRDefault="00DF175A" w:rsidP="00F94ED5">
      <w:pPr>
        <w:pStyle w:val="05Steps-Instructions"/>
        <w:rPr>
          <w:lang w:val="uz-Cyrl-UZ"/>
        </w:rPr>
      </w:pPr>
      <w:r w:rsidRPr="0014195E">
        <w:rPr>
          <w:lang w:val="uz-Cyrl-UZ"/>
        </w:rPr>
        <w:t>Este enfoque refuerza que la Biblia es la verdad de Dios y que a menudo es el lugar para comenzar cuando se busca dirección con una pregunta o problema</w:t>
      </w:r>
      <w:r w:rsidR="00652C19" w:rsidRPr="0014195E">
        <w:rPr>
          <w:lang w:val="uz-Cyrl-UZ"/>
        </w:rPr>
        <w:t xml:space="preserve">. </w:t>
      </w:r>
    </w:p>
    <w:p w14:paraId="4EEAC0A9" w14:textId="06F23072" w:rsidR="00DF175A" w:rsidRPr="0014195E" w:rsidRDefault="00DF175A" w:rsidP="00466856">
      <w:pPr>
        <w:pStyle w:val="05Steps-KEYQUESTION"/>
        <w:ind w:right="46"/>
        <w:rPr>
          <w:lang w:val="uz-Cyrl-UZ"/>
        </w:rPr>
      </w:pPr>
      <w:r w:rsidRPr="0014195E">
        <w:rPr>
          <w:lang w:val="uz-Cyrl-UZ"/>
        </w:rPr>
        <w:t>7</w:t>
      </w:r>
      <w:r w:rsidRPr="0014195E">
        <w:rPr>
          <w:lang w:val="uz-Cyrl-UZ"/>
        </w:rPr>
        <w:tab/>
        <w:t xml:space="preserve">Sea inconmovible. </w:t>
      </w:r>
    </w:p>
    <w:p w14:paraId="1EEDFE9F" w14:textId="3717CBB8" w:rsidR="00DF175A" w:rsidRPr="0014195E" w:rsidRDefault="00DF175A" w:rsidP="00DF175A">
      <w:pPr>
        <w:pStyle w:val="05Steps-Instructions"/>
        <w:rPr>
          <w:lang w:val="uz-Cyrl-UZ"/>
        </w:rPr>
      </w:pPr>
      <w:r w:rsidRPr="0014195E">
        <w:rPr>
          <w:lang w:val="uz-Cyrl-UZ"/>
        </w:rPr>
        <w:lastRenderedPageBreak/>
        <w:t>Ninguna pregunta es inaceptable. No prestes demasiada atención a las preguntas que creas que se te han enviado para desviarte del camino. Mientras que "¿Fue Jesús al baño?" Puede parecer una pregunta "tonta", necesita ser respondida. En todos los casos, los niños apreciarán la honestidad y la apertura y se sentirán alentados e intrigados por seguir descubriendo más.</w:t>
      </w:r>
    </w:p>
    <w:p w14:paraId="2B4DCA77" w14:textId="422FADD2" w:rsidR="00DF175A" w:rsidRPr="0014195E" w:rsidRDefault="00DF175A" w:rsidP="00DF175A">
      <w:pPr>
        <w:pStyle w:val="04Steps-ActivityStepHeading"/>
        <w:rPr>
          <w:lang w:val="uz-Cyrl-UZ"/>
        </w:rPr>
      </w:pPr>
      <w:r w:rsidRPr="0014195E">
        <w:rPr>
          <w:lang w:val="uz-Cyrl-UZ"/>
        </w:rPr>
        <w:t>Discusión "Poseer y poner rudimentos"</w:t>
      </w:r>
    </w:p>
    <w:p w14:paraId="625D139E" w14:textId="583F7473" w:rsidR="00DF175A" w:rsidRPr="0014195E" w:rsidRDefault="00DF175A" w:rsidP="00DF175A">
      <w:pPr>
        <w:pStyle w:val="05Steps-Instructions"/>
        <w:rPr>
          <w:lang w:val="uz-Cyrl-UZ"/>
        </w:rPr>
      </w:pPr>
      <w:r w:rsidRPr="0014195E">
        <w:rPr>
          <w:lang w:val="uz-Cyrl-UZ"/>
        </w:rPr>
        <w:t>Comentario: Dos enfoques muy útiles para enmarcar respuestas son:</w:t>
      </w:r>
    </w:p>
    <w:p w14:paraId="27C66CD1" w14:textId="1D7089F8" w:rsidR="00DF175A" w:rsidRPr="0014195E" w:rsidRDefault="00DF175A" w:rsidP="00DF175A">
      <w:pPr>
        <w:pStyle w:val="05Steps-bullets"/>
        <w:rPr>
          <w:lang w:val="uz-Cyrl-UZ"/>
        </w:rPr>
      </w:pPr>
      <w:r w:rsidRPr="0014195E">
        <w:rPr>
          <w:lang w:val="uz-Cyrl-UZ"/>
        </w:rPr>
        <w:t>Sea dueño de sus respuestas</w:t>
      </w:r>
    </w:p>
    <w:p w14:paraId="02494E4B" w14:textId="0628152C" w:rsidR="00DF175A" w:rsidRPr="0014195E" w:rsidRDefault="00DF175A" w:rsidP="00DF175A">
      <w:pPr>
        <w:pStyle w:val="05Steps-bullets"/>
        <w:rPr>
          <w:lang w:val="uz-Cyrl-UZ"/>
        </w:rPr>
      </w:pPr>
      <w:r w:rsidRPr="0014195E">
        <w:rPr>
          <w:lang w:val="uz-Cyrl-UZ"/>
        </w:rPr>
        <w:t>Aterrice sus respuestas</w:t>
      </w:r>
    </w:p>
    <w:p w14:paraId="514D47D8" w14:textId="1DFB0150" w:rsidR="00DF175A" w:rsidRPr="0014195E" w:rsidRDefault="00DF175A" w:rsidP="00DF175A">
      <w:pPr>
        <w:pStyle w:val="05Steps-Instructions"/>
        <w:rPr>
          <w:lang w:val="uz-Cyrl-UZ"/>
        </w:rPr>
      </w:pPr>
      <w:r w:rsidRPr="0014195E">
        <w:rPr>
          <w:lang w:val="uz-Cyrl-UZ"/>
        </w:rPr>
        <w:t>Poseer es cuando reclamo una creencia como mía y se la presenta a los estudiantes para su consideración. Es una forma muy no confrontativa de compartir la verdad, ya que no proviene de la perspectiva de "lo que debes creer", sino que "esto es lo que creo que es verdad".</w:t>
      </w:r>
    </w:p>
    <w:p w14:paraId="1CCA16F2" w14:textId="2C706B5F" w:rsidR="00DF175A" w:rsidRPr="0014195E" w:rsidRDefault="00DF175A" w:rsidP="00DF175A">
      <w:pPr>
        <w:pStyle w:val="05Steps-Instructions"/>
        <w:rPr>
          <w:lang w:val="uz-Cyrl-UZ"/>
        </w:rPr>
      </w:pPr>
      <w:r w:rsidRPr="0014195E">
        <w:rPr>
          <w:lang w:val="uz-Cyrl-UZ"/>
        </w:rPr>
        <w:t>Las declaraciones propias comienzan con frases como:</w:t>
      </w:r>
    </w:p>
    <w:p w14:paraId="0FDEF47E" w14:textId="2C9197D2" w:rsidR="00DF175A" w:rsidRPr="0014195E" w:rsidRDefault="00DF175A" w:rsidP="00DF175A">
      <w:pPr>
        <w:pStyle w:val="06CommentbytheLeaderBULLETS"/>
        <w:rPr>
          <w:lang w:val="uz-Cyrl-UZ"/>
        </w:rPr>
      </w:pPr>
      <w:r w:rsidRPr="0014195E">
        <w:rPr>
          <w:lang w:val="uz-Cyrl-UZ"/>
        </w:rPr>
        <w:t>Creo...</w:t>
      </w:r>
      <w:r w:rsidRPr="0014195E">
        <w:rPr>
          <w:lang w:val="uz-Cyrl-UZ"/>
        </w:rPr>
        <w:tab/>
      </w:r>
      <w:r w:rsidRPr="0014195E">
        <w:rPr>
          <w:lang w:val="uz-Cyrl-UZ"/>
        </w:rPr>
        <w:tab/>
      </w:r>
    </w:p>
    <w:p w14:paraId="7756508C" w14:textId="2E9005CA" w:rsidR="00DF175A" w:rsidRPr="0014195E" w:rsidRDefault="00DF175A" w:rsidP="00DF175A">
      <w:pPr>
        <w:pStyle w:val="06CommentbytheLeaderBULLETS"/>
        <w:rPr>
          <w:lang w:val="uz-Cyrl-UZ"/>
        </w:rPr>
      </w:pPr>
      <w:r w:rsidRPr="0014195E">
        <w:rPr>
          <w:lang w:val="uz-Cyrl-UZ"/>
        </w:rPr>
        <w:t>Siento...</w:t>
      </w:r>
    </w:p>
    <w:p w14:paraId="455D15B4" w14:textId="793944C3" w:rsidR="00DF175A" w:rsidRPr="0014195E" w:rsidRDefault="00DF175A" w:rsidP="00DF175A">
      <w:pPr>
        <w:pStyle w:val="06CommentbytheLeaderBULLETS"/>
        <w:rPr>
          <w:lang w:val="uz-Cyrl-UZ"/>
        </w:rPr>
      </w:pPr>
      <w:r w:rsidRPr="0014195E">
        <w:rPr>
          <w:lang w:val="uz-Cyrl-UZ"/>
        </w:rPr>
        <w:t>Pienso...</w:t>
      </w:r>
      <w:r w:rsidRPr="0014195E">
        <w:rPr>
          <w:lang w:val="uz-Cyrl-UZ"/>
        </w:rPr>
        <w:tab/>
      </w:r>
    </w:p>
    <w:p w14:paraId="1F166433" w14:textId="6E02DC61" w:rsidR="00DF175A" w:rsidRPr="0014195E" w:rsidRDefault="00DF175A" w:rsidP="00DF175A">
      <w:pPr>
        <w:pStyle w:val="06CommentbytheLeaderBULLETS"/>
        <w:rPr>
          <w:lang w:val="uz-Cyrl-UZ"/>
        </w:rPr>
      </w:pPr>
      <w:r w:rsidRPr="0014195E">
        <w:rPr>
          <w:lang w:val="uz-Cyrl-UZ"/>
        </w:rPr>
        <w:t xml:space="preserve">En mi experiencia...   </w:t>
      </w:r>
    </w:p>
    <w:p w14:paraId="390EA8C8" w14:textId="6DBE7BC7" w:rsidR="00DF175A" w:rsidRPr="0014195E" w:rsidRDefault="00511C7C" w:rsidP="00DF175A">
      <w:pPr>
        <w:pStyle w:val="06CommentbytheLeaderBULLETS"/>
        <w:rPr>
          <w:lang w:val="uz-Cyrl-UZ"/>
        </w:rPr>
      </w:pPr>
      <w:r w:rsidRPr="0014195E">
        <w:rPr>
          <w:lang w:val="uz-Cyrl-UZ"/>
        </w:rPr>
        <w:t>Me parece</w:t>
      </w:r>
      <w:r w:rsidR="00DF175A" w:rsidRPr="0014195E">
        <w:rPr>
          <w:lang w:val="uz-Cyrl-UZ"/>
        </w:rPr>
        <w:t>...</w:t>
      </w:r>
    </w:p>
    <w:p w14:paraId="026DD99A" w14:textId="1CEFAB7A" w:rsidR="00DF175A" w:rsidRPr="0014195E" w:rsidRDefault="00511C7C" w:rsidP="00DF175A">
      <w:pPr>
        <w:pStyle w:val="05Steps-Instructions"/>
        <w:rPr>
          <w:lang w:val="uz-Cyrl-UZ"/>
        </w:rPr>
      </w:pPr>
      <w:r w:rsidRPr="0014195E">
        <w:rPr>
          <w:lang w:val="uz-Cyrl-UZ"/>
        </w:rPr>
        <w:t>El aterrizar es cuando "fundamento" la declaración de creencia uniéndolo al grupo que lo tiene, o a su fuente</w:t>
      </w:r>
      <w:r w:rsidR="00DF175A" w:rsidRPr="0014195E">
        <w:rPr>
          <w:lang w:val="uz-Cyrl-UZ"/>
        </w:rPr>
        <w:t>.</w:t>
      </w:r>
    </w:p>
    <w:p w14:paraId="4B418D5C" w14:textId="43D5DE0A" w:rsidR="00DF175A" w:rsidRPr="0014195E" w:rsidRDefault="00511C7C" w:rsidP="00DF175A">
      <w:pPr>
        <w:pStyle w:val="05Steps-Instructions"/>
        <w:rPr>
          <w:lang w:val="uz-Cyrl-UZ"/>
        </w:rPr>
      </w:pPr>
      <w:r w:rsidRPr="0014195E">
        <w:rPr>
          <w:lang w:val="uz-Cyrl-UZ"/>
        </w:rPr>
        <w:t>Las declaraciones fundamentadas comienzan con frases como</w:t>
      </w:r>
      <w:r w:rsidR="00DF175A" w:rsidRPr="0014195E">
        <w:rPr>
          <w:lang w:val="uz-Cyrl-UZ"/>
        </w:rPr>
        <w:t>:</w:t>
      </w:r>
    </w:p>
    <w:p w14:paraId="2CD8E6E8" w14:textId="646B0466" w:rsidR="00DF175A" w:rsidRPr="0014195E" w:rsidRDefault="00511C7C" w:rsidP="00DF175A">
      <w:pPr>
        <w:pStyle w:val="06CommentbytheLeaderBULLETS"/>
        <w:rPr>
          <w:lang w:val="uz-Cyrl-UZ"/>
        </w:rPr>
      </w:pPr>
      <w:r w:rsidRPr="0014195E">
        <w:rPr>
          <w:lang w:val="uz-Cyrl-UZ"/>
        </w:rPr>
        <w:t>Muchos cristianos creen</w:t>
      </w:r>
      <w:r w:rsidR="00DF175A" w:rsidRPr="0014195E">
        <w:rPr>
          <w:lang w:val="uz-Cyrl-UZ"/>
        </w:rPr>
        <w:t>...</w:t>
      </w:r>
    </w:p>
    <w:p w14:paraId="181F0CA7" w14:textId="514DB452" w:rsidR="00DF175A" w:rsidRPr="0014195E" w:rsidRDefault="00511C7C" w:rsidP="00DF175A">
      <w:pPr>
        <w:pStyle w:val="06CommentbytheLeaderBULLETS"/>
        <w:rPr>
          <w:lang w:val="uz-Cyrl-UZ"/>
        </w:rPr>
      </w:pPr>
      <w:r w:rsidRPr="0014195E">
        <w:rPr>
          <w:lang w:val="uz-Cyrl-UZ"/>
        </w:rPr>
        <w:t>En la Biblia, Pablo dice en Romanos 8</w:t>
      </w:r>
      <w:r w:rsidR="00DF175A" w:rsidRPr="0014195E">
        <w:rPr>
          <w:lang w:val="uz-Cyrl-UZ"/>
        </w:rPr>
        <w:t>…</w:t>
      </w:r>
    </w:p>
    <w:p w14:paraId="7A35293F" w14:textId="224A8C15" w:rsidR="00DF175A" w:rsidRPr="0014195E" w:rsidRDefault="00511C7C" w:rsidP="00DF175A">
      <w:pPr>
        <w:pStyle w:val="06CommentbytheLeaderBULLETS"/>
        <w:rPr>
          <w:lang w:val="uz-Cyrl-UZ"/>
        </w:rPr>
      </w:pPr>
      <w:r w:rsidRPr="0014195E">
        <w:rPr>
          <w:lang w:val="uz-Cyrl-UZ"/>
        </w:rPr>
        <w:t>La Iglesia Unida enseña</w:t>
      </w:r>
      <w:r w:rsidR="00DF175A" w:rsidRPr="0014195E">
        <w:rPr>
          <w:lang w:val="uz-Cyrl-UZ"/>
        </w:rPr>
        <w:t>...</w:t>
      </w:r>
      <w:r w:rsidR="00DF175A" w:rsidRPr="0014195E">
        <w:rPr>
          <w:lang w:val="uz-Cyrl-UZ"/>
        </w:rPr>
        <w:tab/>
        <w:t xml:space="preserve">    </w:t>
      </w:r>
    </w:p>
    <w:p w14:paraId="647C5A22" w14:textId="562DD1F8" w:rsidR="00DF175A" w:rsidRPr="0014195E" w:rsidRDefault="00511C7C" w:rsidP="00DF175A">
      <w:pPr>
        <w:pStyle w:val="06CommentbytheLeaderBULLETS"/>
        <w:rPr>
          <w:lang w:val="uz-Cyrl-UZ"/>
        </w:rPr>
      </w:pPr>
      <w:r w:rsidRPr="0014195E">
        <w:rPr>
          <w:lang w:val="uz-Cyrl-UZ"/>
        </w:rPr>
        <w:t>Para los anglicanos</w:t>
      </w:r>
      <w:r w:rsidR="00DF175A" w:rsidRPr="0014195E">
        <w:rPr>
          <w:lang w:val="uz-Cyrl-UZ"/>
        </w:rPr>
        <w:t>...</w:t>
      </w:r>
    </w:p>
    <w:p w14:paraId="5B72DF46" w14:textId="664F5048" w:rsidR="00BF4EC1" w:rsidRPr="0014195E" w:rsidRDefault="00BF4EC1">
      <w:pPr>
        <w:rPr>
          <w:rFonts w:ascii="Arial" w:hAnsi="Arial" w:cs="Arial"/>
          <w:sz w:val="20"/>
          <w:szCs w:val="20"/>
          <w:lang w:val="uz-Cyrl-UZ"/>
        </w:rPr>
      </w:pPr>
    </w:p>
    <w:p w14:paraId="097336BE" w14:textId="77777777" w:rsidR="00DF175A" w:rsidRPr="0014195E" w:rsidRDefault="00DF175A" w:rsidP="00DF175A">
      <w:pPr>
        <w:spacing w:after="120"/>
        <w:rPr>
          <w:sz w:val="10"/>
          <w:lang w:val="uz-Cyrl-UZ"/>
        </w:rPr>
      </w:pPr>
    </w:p>
    <w:p w14:paraId="2407BA51" w14:textId="77777777" w:rsidR="00DF175A" w:rsidRPr="0014195E" w:rsidRDefault="00DF175A" w:rsidP="00DF175A">
      <w:pPr>
        <w:pStyle w:val="04StepsintheLesson"/>
        <w:rPr>
          <w:lang w:val="uz-Cyrl-UZ"/>
        </w:rPr>
      </w:pPr>
      <w:r w:rsidRPr="0014195E">
        <w:rPr>
          <w:lang w:val="uz-Cyrl-UZ"/>
        </w:rPr>
        <w:t>Conclusión</w:t>
      </w:r>
      <w:r w:rsidRPr="0014195E">
        <w:rPr>
          <w:lang w:val="uz-Cyrl-UZ"/>
        </w:rPr>
        <w:tab/>
        <w:t>5 min</w:t>
      </w:r>
    </w:p>
    <w:p w14:paraId="57837E1B" w14:textId="186368C7" w:rsidR="00DF175A" w:rsidRPr="0014195E" w:rsidRDefault="00466856" w:rsidP="00466856">
      <w:pPr>
        <w:pStyle w:val="04Steps-ActivityStepHeading"/>
        <w:rPr>
          <w:lang w:val="uz-Cyrl-UZ"/>
        </w:rPr>
      </w:pPr>
      <w:r w:rsidRPr="0014195E">
        <w:rPr>
          <w:lang w:val="uz-Cyrl-UZ"/>
        </w:rPr>
        <w:t>Haga la pregunta</w:t>
      </w:r>
      <w:r w:rsidR="00DF175A" w:rsidRPr="0014195E">
        <w:rPr>
          <w:lang w:val="uz-Cyrl-UZ"/>
        </w:rPr>
        <w:t xml:space="preserve">: </w:t>
      </w:r>
    </w:p>
    <w:p w14:paraId="6A89B2FD" w14:textId="4D25E872" w:rsidR="00DF175A" w:rsidRPr="0014195E" w:rsidRDefault="00466856" w:rsidP="00DF175A">
      <w:pPr>
        <w:pStyle w:val="05Steps-Instructions"/>
        <w:rPr>
          <w:lang w:val="uz-Cyrl-UZ"/>
        </w:rPr>
      </w:pPr>
      <w:r w:rsidRPr="0014195E">
        <w:rPr>
          <w:lang w:val="uz-Cyrl-UZ"/>
        </w:rPr>
        <w:t>Entonces, después de todo lo que hemos descubierto hoy, tengo una pregunta: "¿Por qué Dios hizo los mosquitos</w:t>
      </w:r>
      <w:r w:rsidR="00DF175A" w:rsidRPr="0014195E">
        <w:rPr>
          <w:lang w:val="uz-Cyrl-UZ"/>
        </w:rPr>
        <w:t>?</w:t>
      </w:r>
    </w:p>
    <w:p w14:paraId="3FA4844E" w14:textId="1AF9833B" w:rsidR="00DF175A" w:rsidRPr="0014195E" w:rsidRDefault="00466856" w:rsidP="00DF175A">
      <w:pPr>
        <w:pStyle w:val="05Steps-Instructions"/>
        <w:rPr>
          <w:lang w:val="uz-Cyrl-UZ"/>
        </w:rPr>
      </w:pPr>
      <w:r w:rsidRPr="0014195E">
        <w:rPr>
          <w:lang w:val="uz-Cyrl-UZ"/>
        </w:rPr>
        <w:t>Apague (suavemente) cualquier intento de responder la pregunta y persista con su pregunta hasta que alguien le dé la respuesta del Paso 1, "Esa es una buena pregunta".</w:t>
      </w:r>
    </w:p>
    <w:p w14:paraId="2574697F" w14:textId="77777777" w:rsidR="00DF175A" w:rsidRPr="0014195E" w:rsidRDefault="00DF175A" w:rsidP="00DF175A">
      <w:pPr>
        <w:pStyle w:val="04Steps-ActivityStepHeading"/>
        <w:rPr>
          <w:lang w:val="uz-Cyrl-UZ"/>
        </w:rPr>
      </w:pPr>
      <w:r w:rsidRPr="0014195E">
        <w:rPr>
          <w:noProof/>
          <w:lang w:eastAsia="en-US"/>
        </w:rPr>
        <w:drawing>
          <wp:anchor distT="0" distB="0" distL="114300" distR="114300" simplePos="0" relativeHeight="251682816" behindDoc="0" locked="0" layoutInCell="1" allowOverlap="1" wp14:anchorId="7DFFF9B6" wp14:editId="601BAD62">
            <wp:simplePos x="0" y="0"/>
            <wp:positionH relativeFrom="column">
              <wp:posOffset>-163830</wp:posOffset>
            </wp:positionH>
            <wp:positionV relativeFrom="paragraph">
              <wp:posOffset>358140</wp:posOffset>
            </wp:positionV>
            <wp:extent cx="1219835" cy="912495"/>
            <wp:effectExtent l="0" t="0" r="0" b="1905"/>
            <wp:wrapNone/>
            <wp:docPr id="35" name="Picture 325"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lide3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21983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95E">
        <w:rPr>
          <w:noProof/>
          <w:lang w:val="uz-Cyrl-UZ" w:eastAsia="es-CO"/>
        </w:rPr>
        <w:t>FIN de la sesión</w:t>
      </w:r>
      <w:r w:rsidRPr="0014195E">
        <w:rPr>
          <w:lang w:val="uz-Cyrl-UZ"/>
        </w:rPr>
        <w:t xml:space="preserve"> M2.4</w:t>
      </w:r>
    </w:p>
    <w:p w14:paraId="0BC7C23C" w14:textId="77777777" w:rsidR="00DF175A" w:rsidRPr="0014195E" w:rsidRDefault="00DF175A">
      <w:pPr>
        <w:rPr>
          <w:rFonts w:ascii="Arial" w:hAnsi="Arial" w:cs="Arial"/>
          <w:b/>
          <w:sz w:val="20"/>
          <w:szCs w:val="20"/>
          <w:lang w:val="uz-Cyrl-UZ"/>
        </w:rPr>
      </w:pPr>
    </w:p>
    <w:p w14:paraId="265B382E" w14:textId="77777777" w:rsidR="003C738E" w:rsidRPr="0014195E" w:rsidRDefault="003C738E" w:rsidP="003C738E">
      <w:pPr>
        <w:pStyle w:val="02MAX7LESSONCODEblue"/>
        <w:rPr>
          <w:lang w:val="uz-Cyrl-UZ"/>
        </w:rPr>
      </w:pPr>
      <w:r w:rsidRPr="0014195E">
        <w:rPr>
          <w:lang w:val="uz-Cyrl-UZ"/>
        </w:rPr>
        <w:lastRenderedPageBreak/>
        <w:t>M2.5</w:t>
      </w:r>
    </w:p>
    <w:p w14:paraId="1486F2F6" w14:textId="1CB77713" w:rsidR="003C738E" w:rsidRPr="0014195E" w:rsidRDefault="003C738E" w:rsidP="003C738E">
      <w:pPr>
        <w:pStyle w:val="02CYCASLESSONNAMEinbox"/>
        <w:rPr>
          <w:lang w:val="uz-Cyrl-UZ"/>
        </w:rPr>
      </w:pPr>
      <w:r w:rsidRPr="0014195E">
        <w:rPr>
          <w:lang w:val="uz-Cyrl-UZ"/>
        </w:rPr>
        <w:t>moment</w:t>
      </w:r>
      <w:r w:rsidR="003F5440" w:rsidRPr="0014195E">
        <w:rPr>
          <w:lang w:val="uz-Cyrl-UZ"/>
        </w:rPr>
        <w:t>o</w:t>
      </w:r>
      <w:r w:rsidRPr="0014195E">
        <w:rPr>
          <w:lang w:val="uz-Cyrl-UZ"/>
        </w:rPr>
        <w:t>s</w:t>
      </w:r>
      <w:r w:rsidR="003F5440" w:rsidRPr="0014195E">
        <w:rPr>
          <w:lang w:val="uz-Cyrl-UZ"/>
        </w:rPr>
        <w:t xml:space="preserve"> enseñables</w:t>
      </w:r>
    </w:p>
    <w:p w14:paraId="18238E54" w14:textId="096783C6" w:rsidR="003C738E" w:rsidRPr="0014195E" w:rsidRDefault="003C738E" w:rsidP="003C738E">
      <w:pPr>
        <w:pStyle w:val="02Timeoflesson"/>
        <w:rPr>
          <w:lang w:val="uz-Cyrl-UZ"/>
        </w:rPr>
      </w:pPr>
      <w:r w:rsidRPr="0014195E">
        <w:rPr>
          <w:lang w:val="uz-Cyrl-UZ"/>
        </w:rPr>
        <w:t>90 minut</w:t>
      </w:r>
      <w:r w:rsidR="003F5440" w:rsidRPr="0014195E">
        <w:rPr>
          <w:lang w:val="uz-Cyrl-UZ"/>
        </w:rPr>
        <w:t>o</w:t>
      </w:r>
      <w:r w:rsidRPr="0014195E">
        <w:rPr>
          <w:lang w:val="uz-Cyrl-UZ"/>
        </w:rPr>
        <w:t>s</w:t>
      </w:r>
    </w:p>
    <w:p w14:paraId="2717E085" w14:textId="4C759E06" w:rsidR="003C738E" w:rsidRPr="0014195E" w:rsidRDefault="003F5440" w:rsidP="003C738E">
      <w:pPr>
        <w:pStyle w:val="03OUTCOMEHeader"/>
        <w:rPr>
          <w:lang w:val="uz-Cyrl-UZ"/>
        </w:rPr>
      </w:pPr>
      <w:r w:rsidRPr="0014195E">
        <w:rPr>
          <w:lang w:val="uz-Cyrl-UZ"/>
        </w:rPr>
        <w:t>RESULTADO</w:t>
      </w:r>
    </w:p>
    <w:p w14:paraId="5A0D040A" w14:textId="4C10DE43" w:rsidR="003C738E" w:rsidRPr="0014195E" w:rsidRDefault="003F5440" w:rsidP="003C738E">
      <w:pPr>
        <w:pStyle w:val="03Outcometext"/>
        <w:rPr>
          <w:lang w:val="uz-Cyrl-UZ"/>
        </w:rPr>
      </w:pPr>
      <w:r w:rsidRPr="0014195E">
        <w:rPr>
          <w:lang w:val="uz-Cyrl-UZ"/>
        </w:rPr>
        <w:t>Al final de este módulo, los participantes tendrán una nueva perspectiva y habilidades para usar muchos pequeños momentos informales para enseñar a los niños</w:t>
      </w:r>
      <w:r w:rsidR="003C738E" w:rsidRPr="0014195E">
        <w:rPr>
          <w:lang w:val="uz-Cyrl-UZ"/>
        </w:rPr>
        <w:t>.</w:t>
      </w:r>
    </w:p>
    <w:p w14:paraId="4060D68A" w14:textId="12F7797F" w:rsidR="003C738E" w:rsidRPr="0014195E" w:rsidRDefault="003F5440" w:rsidP="003C738E">
      <w:pPr>
        <w:pStyle w:val="03OUTCOMEHeader"/>
        <w:rPr>
          <w:lang w:val="uz-Cyrl-UZ"/>
        </w:rPr>
      </w:pPr>
      <w:r w:rsidRPr="0014195E">
        <w:rPr>
          <w:lang w:val="uz-Cyrl-UZ"/>
        </w:rPr>
        <w:t>PASOS EN LA LECCIÓN</w:t>
      </w:r>
    </w:p>
    <w:p w14:paraId="5E133CFB" w14:textId="14D1BB03" w:rsidR="003C738E" w:rsidRPr="0014195E" w:rsidRDefault="003F5440" w:rsidP="003C738E">
      <w:pPr>
        <w:pStyle w:val="03Outcometextbullets"/>
        <w:rPr>
          <w:lang w:val="uz-Cyrl-UZ"/>
        </w:rPr>
      </w:pPr>
      <w:r w:rsidRPr="0014195E">
        <w:rPr>
          <w:lang w:val="uz-Cyrl-UZ"/>
        </w:rPr>
        <w:t>Antecedentes en la Biblia</w:t>
      </w:r>
    </w:p>
    <w:p w14:paraId="1BBF9C36" w14:textId="77777777" w:rsidR="003F5440" w:rsidRPr="0014195E" w:rsidRDefault="003F5440" w:rsidP="003C738E">
      <w:pPr>
        <w:pStyle w:val="03Outcometextbullets"/>
        <w:rPr>
          <w:lang w:val="uz-Cyrl-UZ"/>
        </w:rPr>
      </w:pPr>
      <w:r w:rsidRPr="0014195E">
        <w:rPr>
          <w:lang w:val="uz-Cyrl-UZ"/>
        </w:rPr>
        <w:t xml:space="preserve">Elementos de momentos enseñables </w:t>
      </w:r>
    </w:p>
    <w:p w14:paraId="4E64AF7F" w14:textId="4F63C9E6" w:rsidR="003C738E" w:rsidRPr="0014195E" w:rsidRDefault="003F5440" w:rsidP="003C738E">
      <w:pPr>
        <w:pStyle w:val="03Outcometextbullets"/>
        <w:rPr>
          <w:lang w:val="uz-Cyrl-UZ"/>
        </w:rPr>
      </w:pPr>
      <w:r w:rsidRPr="0014195E">
        <w:rPr>
          <w:lang w:val="uz-Cyrl-UZ"/>
        </w:rPr>
        <w:t>Habilidades para el líder</w:t>
      </w:r>
      <w:r w:rsidR="003C738E" w:rsidRPr="0014195E">
        <w:rPr>
          <w:lang w:val="uz-Cyrl-UZ"/>
        </w:rPr>
        <w:tab/>
      </w:r>
    </w:p>
    <w:p w14:paraId="07AD8923" w14:textId="60B8EE3E" w:rsidR="003C738E" w:rsidRPr="0014195E" w:rsidRDefault="003F5440" w:rsidP="003C738E">
      <w:pPr>
        <w:pStyle w:val="03OUTCOMEHeader"/>
        <w:rPr>
          <w:lang w:val="uz-Cyrl-UZ"/>
        </w:rPr>
      </w:pPr>
      <w:r w:rsidRPr="0014195E">
        <w:rPr>
          <w:lang w:val="uz-Cyrl-UZ"/>
        </w:rPr>
        <w:t>¿QUÉ NECESITARÁS?</w:t>
      </w:r>
    </w:p>
    <w:p w14:paraId="2772A9B5" w14:textId="47B70453" w:rsidR="003C738E" w:rsidRPr="0014195E" w:rsidRDefault="003C738E" w:rsidP="003C738E">
      <w:pPr>
        <w:pStyle w:val="03Outcometextbullets"/>
        <w:rPr>
          <w:lang w:val="uz-Cyrl-UZ"/>
        </w:rPr>
      </w:pPr>
      <w:r w:rsidRPr="0014195E">
        <w:rPr>
          <w:lang w:val="uz-Cyrl-UZ"/>
        </w:rPr>
        <w:t>Bibl</w:t>
      </w:r>
      <w:r w:rsidR="003F5440" w:rsidRPr="0014195E">
        <w:rPr>
          <w:lang w:val="uz-Cyrl-UZ"/>
        </w:rPr>
        <w:t>ia</w:t>
      </w:r>
      <w:r w:rsidRPr="0014195E">
        <w:rPr>
          <w:lang w:val="uz-Cyrl-UZ"/>
        </w:rPr>
        <w:t>s</w:t>
      </w:r>
    </w:p>
    <w:p w14:paraId="74E53BC0" w14:textId="3DA82DCC" w:rsidR="003C738E" w:rsidRPr="0014195E" w:rsidRDefault="003C738E" w:rsidP="003C738E">
      <w:pPr>
        <w:pStyle w:val="04SESSIONOUTLINEHEADING"/>
        <w:rPr>
          <w:lang w:val="uz-Cyrl-UZ"/>
        </w:rPr>
      </w:pPr>
      <w:r w:rsidRPr="0014195E">
        <w:rPr>
          <w:lang w:val="uz-Cyrl-UZ"/>
        </w:rPr>
        <w:t>moment</w:t>
      </w:r>
      <w:r w:rsidR="003F5440" w:rsidRPr="0014195E">
        <w:rPr>
          <w:lang w:val="uz-Cyrl-UZ"/>
        </w:rPr>
        <w:t>O</w:t>
      </w:r>
      <w:r w:rsidRPr="0014195E">
        <w:rPr>
          <w:lang w:val="uz-Cyrl-UZ"/>
        </w:rPr>
        <w:t>s</w:t>
      </w:r>
      <w:r w:rsidR="003F5440" w:rsidRPr="0014195E">
        <w:rPr>
          <w:lang w:val="uz-Cyrl-UZ"/>
        </w:rPr>
        <w:t xml:space="preserve"> ENSEÑABLES</w:t>
      </w:r>
    </w:p>
    <w:p w14:paraId="19321B08" w14:textId="0FF27D67" w:rsidR="003C738E" w:rsidRPr="0014195E" w:rsidRDefault="003C738E" w:rsidP="003C738E">
      <w:pPr>
        <w:pStyle w:val="04sessionoutlinewords"/>
        <w:rPr>
          <w:lang w:val="uz-Cyrl-UZ"/>
        </w:rPr>
      </w:pPr>
      <w:r w:rsidRPr="0014195E">
        <w:rPr>
          <w:lang w:val="uz-Cyrl-UZ"/>
        </w:rPr>
        <w:t>program</w:t>
      </w:r>
      <w:r w:rsidR="003F5440" w:rsidRPr="0014195E">
        <w:rPr>
          <w:lang w:val="uz-Cyrl-UZ"/>
        </w:rPr>
        <w:t>A DE ENTRENAMIENTO</w:t>
      </w:r>
    </w:p>
    <w:p w14:paraId="2DFC94A3" w14:textId="527D0C56" w:rsidR="003C738E" w:rsidRPr="0014195E" w:rsidRDefault="002372AA" w:rsidP="003C738E">
      <w:pPr>
        <w:pStyle w:val="05Steps-examples"/>
        <w:rPr>
          <w:lang w:val="uz-Cyrl-UZ"/>
        </w:rPr>
      </w:pPr>
      <w:r w:rsidRPr="0014195E">
        <w:rPr>
          <w:lang w:val="uz-Cyrl-UZ"/>
        </w:rPr>
        <w:t>NOTA: Puede encontrar que la capacitación M1.2 Max7 Kids Nivel 1 'Cómo aprenden los niños y jóvenes' es útil (escriba 'Max7 Kids Level 1' en la barra de búsqueda en www.max7.org). En esta sesión entenderás estas ideas principales</w:t>
      </w:r>
      <w:r w:rsidR="003C738E" w:rsidRPr="0014195E">
        <w:rPr>
          <w:lang w:val="uz-Cyrl-UZ"/>
        </w:rPr>
        <w:t>:</w:t>
      </w:r>
    </w:p>
    <w:p w14:paraId="4DDF019D" w14:textId="44DB2F38" w:rsidR="003C738E" w:rsidRPr="0014195E" w:rsidRDefault="002372AA" w:rsidP="002372AA">
      <w:pPr>
        <w:pStyle w:val="05Steps-examples"/>
        <w:numPr>
          <w:ilvl w:val="0"/>
          <w:numId w:val="17"/>
        </w:numPr>
        <w:rPr>
          <w:lang w:val="uz-Cyrl-UZ"/>
        </w:rPr>
      </w:pPr>
      <w:r w:rsidRPr="0014195E">
        <w:rPr>
          <w:lang w:val="uz-Cyrl-UZ"/>
        </w:rPr>
        <w:t xml:space="preserve">Los niños aprenden de diferentes maneras, por lo que los líderes deben enseñar con una variedad de estrategias para que </w:t>
      </w:r>
      <w:r w:rsidRPr="0014195E">
        <w:rPr>
          <w:u w:val="single"/>
          <w:lang w:val="uz-Cyrl-UZ"/>
        </w:rPr>
        <w:t>todos</w:t>
      </w:r>
      <w:r w:rsidRPr="0014195E">
        <w:rPr>
          <w:lang w:val="uz-Cyrl-UZ"/>
        </w:rPr>
        <w:t xml:space="preserve"> los niños puedan aprender</w:t>
      </w:r>
    </w:p>
    <w:p w14:paraId="7F4DBA0D" w14:textId="60464D3B" w:rsidR="00817B6B" w:rsidRPr="0014195E" w:rsidRDefault="002372AA" w:rsidP="00817B6B">
      <w:pPr>
        <w:pStyle w:val="05Steps-examples"/>
        <w:rPr>
          <w:lang w:val="uz-Cyrl-UZ"/>
        </w:rPr>
      </w:pPr>
      <w:r w:rsidRPr="0014195E">
        <w:rPr>
          <w:lang w:val="uz-Cyrl-UZ"/>
        </w:rPr>
        <w:t>Recomendamos ejecutar la sesión M2.4 inmediatamente antes de esta sesión, ya que el "Contenido de las preguntas" es vital para responder bien en un "Momento Enseñable".</w:t>
      </w:r>
    </w:p>
    <w:p w14:paraId="63E772A4" w14:textId="48B634B1" w:rsidR="003C738E" w:rsidRPr="0014195E" w:rsidRDefault="00817B6B" w:rsidP="00C8191B">
      <w:pPr>
        <w:pStyle w:val="04StepsintheLesson"/>
        <w:rPr>
          <w:lang w:val="uz-Cyrl-UZ"/>
        </w:rPr>
      </w:pPr>
      <w:r w:rsidRPr="0014195E">
        <w:rPr>
          <w:lang w:val="uz-Cyrl-UZ"/>
        </w:rPr>
        <w:t xml:space="preserve">1. </w:t>
      </w:r>
      <w:r w:rsidR="00C8191B" w:rsidRPr="0014195E">
        <w:rPr>
          <w:lang w:val="uz-Cyrl-UZ"/>
        </w:rPr>
        <w:t>Lo que la Biblia dice acerca de los momentos enseñables</w:t>
      </w:r>
    </w:p>
    <w:p w14:paraId="4125E966" w14:textId="54D22E09" w:rsidR="00E96A9F" w:rsidRPr="0014195E" w:rsidRDefault="00C8191B" w:rsidP="003C738E">
      <w:pPr>
        <w:pStyle w:val="04Steps-ActivityStepHeading"/>
        <w:rPr>
          <w:lang w:val="uz-Cyrl-UZ"/>
        </w:rPr>
      </w:pPr>
      <w:r w:rsidRPr="0014195E">
        <w:rPr>
          <w:lang w:val="uz-Cyrl-UZ"/>
        </w:rPr>
        <w:t>Energizador de calentamiento</w:t>
      </w:r>
    </w:p>
    <w:p w14:paraId="6677D681" w14:textId="4AC58B35" w:rsidR="00E96A9F" w:rsidRPr="0014195E" w:rsidRDefault="00C8191B" w:rsidP="00E96A9F">
      <w:pPr>
        <w:pStyle w:val="05Steps-Instructions"/>
        <w:rPr>
          <w:lang w:val="uz-Cyrl-UZ"/>
        </w:rPr>
      </w:pPr>
      <w:r w:rsidRPr="0014195E">
        <w:rPr>
          <w:lang w:val="uz-Cyrl-UZ"/>
        </w:rPr>
        <w:t>Trabajo en parejas. Una persona en cada pareja necesita un zapato con cordones. Pídale a cada persona que comparta con su pareja qué edad tenían cuando aprendieron a amarrarse los cordones de sus zapatos. ¿Quién te enseñó</w:t>
      </w:r>
      <w:r w:rsidR="00E96A9F" w:rsidRPr="0014195E">
        <w:rPr>
          <w:lang w:val="uz-Cyrl-UZ"/>
        </w:rPr>
        <w:t>?</w:t>
      </w:r>
    </w:p>
    <w:p w14:paraId="1E6CF4A6" w14:textId="42DA92BF" w:rsidR="00E96A9F" w:rsidRPr="0014195E" w:rsidRDefault="0022615B" w:rsidP="00E96A9F">
      <w:pPr>
        <w:pStyle w:val="05Steps-Instructions"/>
        <w:rPr>
          <w:lang w:val="uz-Cyrl-UZ"/>
        </w:rPr>
      </w:pPr>
      <w:r w:rsidRPr="0014195E">
        <w:rPr>
          <w:lang w:val="uz-Cyrl-UZ"/>
        </w:rPr>
        <w:t>Ahora ate un juego de cordones trabajando en sociedad. Solo usa una mano para atar los cordones. Vea qué pareja en el salón puede hacerlo más rápido</w:t>
      </w:r>
      <w:r w:rsidR="00E96A9F" w:rsidRPr="0014195E">
        <w:rPr>
          <w:lang w:val="uz-Cyrl-UZ"/>
        </w:rPr>
        <w:t>.</w:t>
      </w:r>
    </w:p>
    <w:p w14:paraId="54F2395A" w14:textId="3B5A14E9" w:rsidR="003C738E" w:rsidRPr="0014195E" w:rsidRDefault="006E4E8A" w:rsidP="006E4E8A">
      <w:pPr>
        <w:pStyle w:val="04Steps-ActivityStepHeading"/>
        <w:rPr>
          <w:lang w:val="uz-Cyrl-UZ"/>
        </w:rPr>
      </w:pPr>
      <w:r w:rsidRPr="0014195E">
        <w:rPr>
          <w:lang w:val="uz-Cyrl-UZ"/>
        </w:rPr>
        <w:lastRenderedPageBreak/>
        <w:t>Desafío grupal de la Biblia</w:t>
      </w:r>
    </w:p>
    <w:p w14:paraId="6B8F229C" w14:textId="5CF43657" w:rsidR="003C738E" w:rsidRPr="0014195E" w:rsidRDefault="006E4E8A" w:rsidP="003C738E">
      <w:pPr>
        <w:pStyle w:val="05Steps-Instructions"/>
        <w:rPr>
          <w:lang w:val="uz-Cyrl-UZ"/>
        </w:rPr>
      </w:pPr>
      <w:r w:rsidRPr="0014195E">
        <w:rPr>
          <w:lang w:val="uz-Cyrl-UZ"/>
        </w:rPr>
        <w:t>En grupos de 4 personas, dedique 5 minutos a buscar en la Biblia para encontrar ejemplos de cómo Jesús enseñó a las personas. (Sermón del Monte, la mujer sorprendida en adulterio, parábolas</w:t>
      </w:r>
      <w:r w:rsidR="00E96A9F" w:rsidRPr="0014195E">
        <w:rPr>
          <w:lang w:val="uz-Cyrl-UZ"/>
        </w:rPr>
        <w:t>)</w:t>
      </w:r>
    </w:p>
    <w:p w14:paraId="6D2FB09B" w14:textId="07A48957" w:rsidR="00113F32" w:rsidRPr="0014195E" w:rsidRDefault="006E4E8A" w:rsidP="00113F32">
      <w:pPr>
        <w:pStyle w:val="05Steps-Instructions"/>
        <w:rPr>
          <w:lang w:val="uz-Cyrl-UZ"/>
        </w:rPr>
      </w:pPr>
      <w:r w:rsidRPr="0014195E">
        <w:rPr>
          <w:lang w:val="uz-Cyrl-UZ"/>
        </w:rPr>
        <w:t>Haga que cada grupo comparta uno o dos ejemplos con todo el grupo</w:t>
      </w:r>
      <w:r w:rsidR="003C738E" w:rsidRPr="0014195E">
        <w:rPr>
          <w:lang w:val="uz-Cyrl-UZ"/>
        </w:rPr>
        <w:t>.</w:t>
      </w:r>
    </w:p>
    <w:p w14:paraId="599726EA" w14:textId="3D69DFB5" w:rsidR="00113F32" w:rsidRPr="0014195E" w:rsidRDefault="006E4E8A" w:rsidP="00113F32">
      <w:pPr>
        <w:pStyle w:val="05Steps-Instructions"/>
        <w:rPr>
          <w:lang w:val="uz-Cyrl-UZ"/>
        </w:rPr>
      </w:pPr>
      <w:r w:rsidRPr="0014195E">
        <w:rPr>
          <w:lang w:val="uz-Cyrl-UZ"/>
        </w:rPr>
        <w:t>Pregunta al grupo</w:t>
      </w:r>
      <w:r w:rsidR="00113F32" w:rsidRPr="0014195E">
        <w:rPr>
          <w:lang w:val="uz-Cyrl-UZ"/>
        </w:rPr>
        <w:t>:</w:t>
      </w:r>
    </w:p>
    <w:p w14:paraId="16BCBB8C" w14:textId="339EA71F" w:rsidR="00113F32" w:rsidRPr="0014195E" w:rsidRDefault="006E4E8A" w:rsidP="006E4E8A">
      <w:pPr>
        <w:pStyle w:val="05Steps-bullets"/>
        <w:rPr>
          <w:lang w:val="uz-Cyrl-UZ"/>
        </w:rPr>
      </w:pPr>
      <w:r w:rsidRPr="0014195E">
        <w:rPr>
          <w:lang w:val="uz-Cyrl-UZ"/>
        </w:rPr>
        <w:t>¿Qué aprendemos acerca de cómo Jesús enseñó a las personas</w:t>
      </w:r>
      <w:r w:rsidR="00113F32" w:rsidRPr="0014195E">
        <w:rPr>
          <w:lang w:val="uz-Cyrl-UZ"/>
        </w:rPr>
        <w:t>?</w:t>
      </w:r>
    </w:p>
    <w:p w14:paraId="6173A9D9" w14:textId="52BAEEC3" w:rsidR="00113F32" w:rsidRPr="0014195E" w:rsidRDefault="006E4E8A" w:rsidP="00113F32">
      <w:pPr>
        <w:pStyle w:val="04Steps-ActivityStepHeading"/>
        <w:rPr>
          <w:lang w:val="uz-Cyrl-UZ"/>
        </w:rPr>
      </w:pPr>
      <w:r w:rsidRPr="0014195E">
        <w:rPr>
          <w:lang w:val="uz-Cyrl-UZ"/>
        </w:rPr>
        <w:t xml:space="preserve">Estudiar Deuteronomio </w:t>
      </w:r>
      <w:r w:rsidR="00113F32" w:rsidRPr="0014195E">
        <w:rPr>
          <w:lang w:val="uz-Cyrl-UZ"/>
        </w:rPr>
        <w:t>6: 1-9</w:t>
      </w:r>
    </w:p>
    <w:p w14:paraId="2D47C851" w14:textId="4E488E14" w:rsidR="00113F32" w:rsidRPr="0014195E" w:rsidRDefault="006E4E8A" w:rsidP="003C738E">
      <w:pPr>
        <w:pStyle w:val="05Steps-Instructions"/>
        <w:rPr>
          <w:lang w:val="uz-Cyrl-UZ"/>
        </w:rPr>
      </w:pPr>
      <w:r w:rsidRPr="0014195E">
        <w:rPr>
          <w:lang w:val="uz-Cyrl-UZ"/>
        </w:rPr>
        <w:t>Entre los mismos grupos de 4 personas. Lean Deuteronomio 6: 1-9 y luego discutan estas preguntas juntos</w:t>
      </w:r>
      <w:r w:rsidR="00113F32" w:rsidRPr="0014195E">
        <w:rPr>
          <w:lang w:val="uz-Cyrl-UZ"/>
        </w:rPr>
        <w:t>.</w:t>
      </w:r>
    </w:p>
    <w:p w14:paraId="35DCA724" w14:textId="368A6D89" w:rsidR="00113F32" w:rsidRPr="0014195E" w:rsidRDefault="006E4E8A" w:rsidP="00113F32">
      <w:pPr>
        <w:pStyle w:val="05Steps-bullets"/>
        <w:rPr>
          <w:lang w:val="uz-Cyrl-UZ"/>
        </w:rPr>
      </w:pPr>
      <w:r w:rsidRPr="0014195E">
        <w:rPr>
          <w:lang w:val="uz-Cyrl-UZ"/>
        </w:rPr>
        <w:t xml:space="preserve">¿Cuáles son las bendiciones si Israel </w:t>
      </w:r>
      <w:r w:rsidR="007C2917" w:rsidRPr="0014195E">
        <w:rPr>
          <w:lang w:val="uz-Cyrl-UZ"/>
        </w:rPr>
        <w:t>obedecía</w:t>
      </w:r>
      <w:r w:rsidRPr="0014195E">
        <w:rPr>
          <w:lang w:val="uz-Cyrl-UZ"/>
        </w:rPr>
        <w:t xml:space="preserve"> a Dios</w:t>
      </w:r>
      <w:r w:rsidR="00113F32" w:rsidRPr="0014195E">
        <w:rPr>
          <w:lang w:val="uz-Cyrl-UZ"/>
        </w:rPr>
        <w:t>?</w:t>
      </w:r>
    </w:p>
    <w:p w14:paraId="6D04D024" w14:textId="002FBAE1" w:rsidR="00113F32" w:rsidRPr="0014195E" w:rsidRDefault="006E4E8A" w:rsidP="00113F32">
      <w:pPr>
        <w:pStyle w:val="05Steps-bullets"/>
        <w:rPr>
          <w:lang w:val="uz-Cyrl-UZ"/>
        </w:rPr>
      </w:pPr>
      <w:r w:rsidRPr="0014195E">
        <w:rPr>
          <w:lang w:val="uz-Cyrl-UZ"/>
        </w:rPr>
        <w:t>¿Por qué los niños son tan importantes en esto</w:t>
      </w:r>
      <w:r w:rsidR="00113F32" w:rsidRPr="0014195E">
        <w:rPr>
          <w:lang w:val="uz-Cyrl-UZ"/>
        </w:rPr>
        <w:t>?</w:t>
      </w:r>
    </w:p>
    <w:p w14:paraId="6CB1DA87" w14:textId="24596042" w:rsidR="00113F32" w:rsidRPr="0014195E" w:rsidRDefault="006E4E8A" w:rsidP="00113F32">
      <w:pPr>
        <w:pStyle w:val="05Steps-bullets"/>
        <w:rPr>
          <w:lang w:val="uz-Cyrl-UZ"/>
        </w:rPr>
      </w:pPr>
      <w:r w:rsidRPr="0014195E">
        <w:rPr>
          <w:lang w:val="uz-Cyrl-UZ"/>
        </w:rPr>
        <w:t>¿Dónde más encuentras el versículo 5 en la Biblia</w:t>
      </w:r>
      <w:r w:rsidR="00113F32" w:rsidRPr="0014195E">
        <w:rPr>
          <w:lang w:val="uz-Cyrl-UZ"/>
        </w:rPr>
        <w:t>?</w:t>
      </w:r>
    </w:p>
    <w:p w14:paraId="7E196B25" w14:textId="56D7D729" w:rsidR="00113F32" w:rsidRPr="0014195E" w:rsidRDefault="006E4E8A" w:rsidP="00113F32">
      <w:pPr>
        <w:pStyle w:val="05Steps-bullets"/>
        <w:rPr>
          <w:lang w:val="uz-Cyrl-UZ"/>
        </w:rPr>
      </w:pPr>
      <w:r w:rsidRPr="0014195E">
        <w:rPr>
          <w:lang w:val="uz-Cyrl-UZ"/>
        </w:rPr>
        <w:t>¿Cómo se enseñan los mandamientos a los niños</w:t>
      </w:r>
      <w:r w:rsidR="00113F32" w:rsidRPr="0014195E">
        <w:rPr>
          <w:lang w:val="uz-Cyrl-UZ"/>
        </w:rPr>
        <w:t>?</w:t>
      </w:r>
    </w:p>
    <w:p w14:paraId="30305F42" w14:textId="030657E3" w:rsidR="00113F32" w:rsidRPr="0014195E" w:rsidRDefault="006E4E8A" w:rsidP="006E4E8A">
      <w:pPr>
        <w:pStyle w:val="05Steps-bullets"/>
        <w:ind w:right="-96"/>
        <w:rPr>
          <w:lang w:val="uz-Cyrl-UZ"/>
        </w:rPr>
      </w:pPr>
      <w:r w:rsidRPr="0014195E">
        <w:rPr>
          <w:lang w:val="uz-Cyrl-UZ"/>
        </w:rPr>
        <w:t>¿Por qué se escriben los mandamientos en sus corazones? ¿Por qué corazones y no cabezas</w:t>
      </w:r>
      <w:r w:rsidR="002A04CC" w:rsidRPr="0014195E">
        <w:rPr>
          <w:lang w:val="uz-Cyrl-UZ"/>
        </w:rPr>
        <w:t>?</w:t>
      </w:r>
    </w:p>
    <w:p w14:paraId="4AC32158" w14:textId="7AF9F7E5" w:rsidR="003C738E" w:rsidRPr="0014195E" w:rsidRDefault="006E4E8A" w:rsidP="004C1EB0">
      <w:pPr>
        <w:pStyle w:val="05Steps-bullets"/>
        <w:ind w:right="-521"/>
        <w:rPr>
          <w:lang w:val="uz-Cyrl-UZ"/>
        </w:rPr>
      </w:pPr>
      <w:r w:rsidRPr="0014195E">
        <w:rPr>
          <w:lang w:val="uz-Cyrl-UZ"/>
        </w:rPr>
        <w:t>¿Dónde has visto un ejemplo de enseñanza como esta hoy en tu contexto</w:t>
      </w:r>
      <w:r w:rsidR="002A04CC" w:rsidRPr="0014195E">
        <w:rPr>
          <w:lang w:val="uz-Cyrl-UZ"/>
        </w:rPr>
        <w:t>?</w:t>
      </w:r>
    </w:p>
    <w:p w14:paraId="3AE319EA" w14:textId="2D779109" w:rsidR="003C738E" w:rsidRPr="0014195E" w:rsidRDefault="00C07A05" w:rsidP="00C07A05">
      <w:pPr>
        <w:pStyle w:val="04StepsintheLesson"/>
        <w:rPr>
          <w:lang w:val="uz-Cyrl-UZ"/>
        </w:rPr>
      </w:pPr>
      <w:r w:rsidRPr="0014195E">
        <w:rPr>
          <w:lang w:val="uz-Cyrl-UZ"/>
        </w:rPr>
        <w:t>Elementos de los momentos enseñables</w:t>
      </w:r>
    </w:p>
    <w:p w14:paraId="356603E5" w14:textId="6896F707" w:rsidR="009B4CED" w:rsidRPr="0014195E" w:rsidRDefault="00923AC4" w:rsidP="00923AC4">
      <w:pPr>
        <w:pStyle w:val="04Steps-ActivityStepHeading"/>
        <w:rPr>
          <w:lang w:val="uz-Cyrl-UZ"/>
        </w:rPr>
      </w:pPr>
      <w:r w:rsidRPr="0014195E">
        <w:rPr>
          <w:lang w:val="uz-Cyrl-UZ"/>
        </w:rPr>
        <w:t>Energizador -enseña un juego</w:t>
      </w:r>
    </w:p>
    <w:p w14:paraId="25B03286" w14:textId="2619363D" w:rsidR="009B4CED" w:rsidRPr="0014195E" w:rsidRDefault="00923AC4" w:rsidP="009B4CED">
      <w:pPr>
        <w:pStyle w:val="05Steps-Instructions"/>
        <w:rPr>
          <w:lang w:val="uz-Cyrl-UZ"/>
        </w:rPr>
      </w:pPr>
      <w:r w:rsidRPr="0014195E">
        <w:rPr>
          <w:lang w:val="uz-Cyrl-UZ"/>
        </w:rPr>
        <w:t>Pídale al grupo que se disperse por el salón. Deles 2 minutos para recordar una canción o juego divertido que aprendieron cuando eran niños</w:t>
      </w:r>
      <w:r w:rsidR="009B4CED" w:rsidRPr="0014195E">
        <w:rPr>
          <w:lang w:val="uz-Cyrl-UZ"/>
        </w:rPr>
        <w:t xml:space="preserve">. </w:t>
      </w:r>
    </w:p>
    <w:p w14:paraId="738EF959" w14:textId="51B67D17" w:rsidR="009B4CED" w:rsidRPr="0014195E" w:rsidRDefault="00923AC4" w:rsidP="009B4CED">
      <w:pPr>
        <w:pStyle w:val="05Steps-Instructions"/>
        <w:rPr>
          <w:lang w:val="uz-Cyrl-UZ"/>
        </w:rPr>
      </w:pPr>
      <w:r w:rsidRPr="0014195E">
        <w:rPr>
          <w:lang w:val="uz-Cyrl-UZ"/>
        </w:rPr>
        <w:t>Cada persona tiene un minuto para enseñar a alguien más en el salón el juego en el que han pensado. Si hay tiempo, repita esto varias veces</w:t>
      </w:r>
      <w:r w:rsidR="009B4CED" w:rsidRPr="0014195E">
        <w:rPr>
          <w:lang w:val="uz-Cyrl-UZ"/>
        </w:rPr>
        <w:t>.</w:t>
      </w:r>
    </w:p>
    <w:p w14:paraId="4F00ADCA" w14:textId="64BDBB28" w:rsidR="009B4CED" w:rsidRPr="0014195E" w:rsidRDefault="00923AC4" w:rsidP="009B4CED">
      <w:pPr>
        <w:pStyle w:val="05Steps-Instructions"/>
        <w:rPr>
          <w:lang w:val="uz-Cyrl-UZ"/>
        </w:rPr>
      </w:pPr>
      <w:r w:rsidRPr="0014195E">
        <w:rPr>
          <w:lang w:val="uz-Cyrl-UZ"/>
        </w:rPr>
        <w:t>Hazle al grupo estas preguntas:</w:t>
      </w:r>
    </w:p>
    <w:p w14:paraId="6817EBEE" w14:textId="4BC9F685" w:rsidR="009B4CED" w:rsidRPr="0014195E" w:rsidRDefault="00923AC4" w:rsidP="009B4CED">
      <w:pPr>
        <w:pStyle w:val="05Steps-bullets"/>
        <w:rPr>
          <w:lang w:val="uz-Cyrl-UZ"/>
        </w:rPr>
      </w:pPr>
      <w:r w:rsidRPr="0014195E">
        <w:rPr>
          <w:lang w:val="uz-Cyrl-UZ"/>
        </w:rPr>
        <w:t>¿Por qué recuerdas este juego tan fácilmente</w:t>
      </w:r>
      <w:r w:rsidR="009B4CED" w:rsidRPr="0014195E">
        <w:rPr>
          <w:lang w:val="uz-Cyrl-UZ"/>
        </w:rPr>
        <w:t xml:space="preserve">? </w:t>
      </w:r>
    </w:p>
    <w:p w14:paraId="78C30996" w14:textId="5CAE2AB9" w:rsidR="009B4CED" w:rsidRPr="0014195E" w:rsidRDefault="00923AC4" w:rsidP="00923AC4">
      <w:pPr>
        <w:pStyle w:val="05Steps-bullets"/>
        <w:rPr>
          <w:lang w:val="uz-Cyrl-UZ"/>
        </w:rPr>
      </w:pPr>
      <w:r w:rsidRPr="0014195E">
        <w:rPr>
          <w:lang w:val="uz-Cyrl-UZ"/>
        </w:rPr>
        <w:t>¿Qué otros recuerdos están asociados con eso</w:t>
      </w:r>
      <w:r w:rsidR="009B4CED" w:rsidRPr="0014195E">
        <w:rPr>
          <w:lang w:val="uz-Cyrl-UZ"/>
        </w:rPr>
        <w:t>?</w:t>
      </w:r>
    </w:p>
    <w:p w14:paraId="6D53B08E" w14:textId="2365FC58" w:rsidR="003C738E" w:rsidRPr="0014195E" w:rsidRDefault="00923AC4" w:rsidP="00923AC4">
      <w:pPr>
        <w:pStyle w:val="04Steps-ActivityStepHeading"/>
        <w:rPr>
          <w:lang w:val="uz-Cyrl-UZ"/>
        </w:rPr>
      </w:pPr>
      <w:r w:rsidRPr="0014195E">
        <w:rPr>
          <w:lang w:val="uz-Cyrl-UZ"/>
        </w:rPr>
        <w:t>¿Qué es un momento enseñable</w:t>
      </w:r>
      <w:r w:rsidR="00113F32" w:rsidRPr="0014195E">
        <w:rPr>
          <w:lang w:val="uz-Cyrl-UZ"/>
        </w:rPr>
        <w:t>?</w:t>
      </w:r>
    </w:p>
    <w:p w14:paraId="3EA93B89" w14:textId="510B3CED" w:rsidR="00236A67" w:rsidRPr="0014195E" w:rsidRDefault="00A77DD8" w:rsidP="00236A67">
      <w:pPr>
        <w:pStyle w:val="05Steps-Instructions"/>
        <w:rPr>
          <w:lang w:val="uz-Cyrl-UZ"/>
        </w:rPr>
      </w:pPr>
      <w:r w:rsidRPr="0014195E">
        <w:rPr>
          <w:lang w:val="uz-Cyrl-UZ"/>
        </w:rPr>
        <w:t>Pídale al grupo que sugiera el momento enseñable después de leer Deuteronomio 6: 1-9</w:t>
      </w:r>
      <w:r w:rsidR="00236A67" w:rsidRPr="0014195E">
        <w:rPr>
          <w:lang w:val="uz-Cyrl-UZ"/>
        </w:rPr>
        <w:t xml:space="preserve">. </w:t>
      </w:r>
    </w:p>
    <w:p w14:paraId="7D5DCBA9" w14:textId="59EDF77D" w:rsidR="002A04CC" w:rsidRPr="0014195E" w:rsidRDefault="00A77DD8" w:rsidP="009B4CED">
      <w:pPr>
        <w:pStyle w:val="05Steps-Instructions"/>
        <w:rPr>
          <w:lang w:val="uz-Cyrl-UZ"/>
        </w:rPr>
      </w:pPr>
      <w:r w:rsidRPr="0014195E">
        <w:rPr>
          <w:lang w:val="uz-Cyrl-UZ"/>
        </w:rPr>
        <w:t>Un momento enseñable es un momento en que un niño está listo y receptivo para aprender algo. El momento podría ser correcto por muchas razones: tienen una pregunta, confían en ti, tienes una buena relación, o son creativos y están en el estado de ánimo adecuado</w:t>
      </w:r>
      <w:r w:rsidR="00236A67" w:rsidRPr="0014195E">
        <w:rPr>
          <w:lang w:val="uz-Cyrl-UZ"/>
        </w:rPr>
        <w:t>.</w:t>
      </w:r>
    </w:p>
    <w:p w14:paraId="125B0AE2" w14:textId="58421A2A" w:rsidR="002A04CC" w:rsidRPr="0014195E" w:rsidRDefault="00FD4B9B" w:rsidP="00FD4B9B">
      <w:pPr>
        <w:pStyle w:val="04Steps-ActivityStepHeading"/>
        <w:rPr>
          <w:lang w:val="uz-Cyrl-UZ"/>
        </w:rPr>
      </w:pPr>
      <w:r w:rsidRPr="0014195E">
        <w:rPr>
          <w:lang w:val="uz-Cyrl-UZ"/>
        </w:rPr>
        <w:t>Explicar los tipos de momentos enseñables</w:t>
      </w:r>
    </w:p>
    <w:p w14:paraId="49BD3693" w14:textId="5B8C75AF" w:rsidR="002A04CC" w:rsidRPr="0014195E" w:rsidRDefault="00CD7908" w:rsidP="002A04CC">
      <w:pPr>
        <w:pStyle w:val="05Steps-Instructions"/>
        <w:rPr>
          <w:lang w:val="uz-Cyrl-UZ"/>
        </w:rPr>
      </w:pPr>
      <w:r w:rsidRPr="0014195E">
        <w:rPr>
          <w:lang w:val="uz-Cyrl-UZ"/>
        </w:rPr>
        <w:t>Hay dos tipos básicos de momentos enseñables:</w:t>
      </w:r>
    </w:p>
    <w:p w14:paraId="7AE38143" w14:textId="3935151F" w:rsidR="002A04CC" w:rsidRPr="0014195E" w:rsidRDefault="00CD7908" w:rsidP="00CD7908">
      <w:pPr>
        <w:pStyle w:val="05Steps-Instructions"/>
        <w:numPr>
          <w:ilvl w:val="0"/>
          <w:numId w:val="18"/>
        </w:numPr>
        <w:rPr>
          <w:lang w:val="uz-Cyrl-UZ"/>
        </w:rPr>
      </w:pPr>
      <w:r w:rsidRPr="0014195E">
        <w:rPr>
          <w:lang w:val="uz-Cyrl-UZ"/>
        </w:rPr>
        <w:lastRenderedPageBreak/>
        <w:t>Aprendizaje experiencial iniciado por el líder</w:t>
      </w:r>
    </w:p>
    <w:p w14:paraId="04E2DBB5" w14:textId="18D7C4D6" w:rsidR="002A04CC" w:rsidRPr="0014195E" w:rsidRDefault="00CD7908" w:rsidP="00C554D5">
      <w:pPr>
        <w:pStyle w:val="05Steps-Instructions"/>
        <w:numPr>
          <w:ilvl w:val="0"/>
          <w:numId w:val="18"/>
        </w:numPr>
        <w:rPr>
          <w:lang w:val="uz-Cyrl-UZ"/>
        </w:rPr>
      </w:pPr>
      <w:r w:rsidRPr="0014195E">
        <w:rPr>
          <w:lang w:val="uz-Cyrl-UZ"/>
        </w:rPr>
        <w:t>Preguntas y momentos iniciados por el niño</w:t>
      </w:r>
    </w:p>
    <w:p w14:paraId="0E1365AE" w14:textId="054767CE" w:rsidR="00A03A81" w:rsidRPr="0014195E" w:rsidRDefault="00CD7908" w:rsidP="002A04CC">
      <w:pPr>
        <w:pStyle w:val="05Steps-Instructions"/>
        <w:rPr>
          <w:lang w:val="uz-Cyrl-UZ"/>
        </w:rPr>
      </w:pPr>
      <w:r w:rsidRPr="0014195E">
        <w:rPr>
          <w:lang w:val="uz-Cyrl-UZ"/>
        </w:rPr>
        <w:t>El</w:t>
      </w:r>
      <w:r w:rsidRPr="0014195E">
        <w:rPr>
          <w:b/>
          <w:lang w:val="uz-Cyrl-UZ"/>
        </w:rPr>
        <w:t xml:space="preserve"> aprendizaje experiencial </w:t>
      </w:r>
      <w:r w:rsidRPr="0014195E">
        <w:rPr>
          <w:lang w:val="uz-Cyrl-UZ"/>
        </w:rPr>
        <w:t>puede crear muchas oportunidades para momentos enseñables. El principio básico es que un líder crea un juego o actividad donde los niños tienen la oportunidad de reflexionar y aprender de él más tarde</w:t>
      </w:r>
      <w:r w:rsidR="00A03A81" w:rsidRPr="0014195E">
        <w:rPr>
          <w:lang w:val="uz-Cyrl-UZ"/>
        </w:rPr>
        <w:t>.</w:t>
      </w:r>
    </w:p>
    <w:p w14:paraId="19307D29" w14:textId="09A0C6E8" w:rsidR="00A03A81" w:rsidRPr="0014195E" w:rsidRDefault="00CD7908" w:rsidP="009B4CED">
      <w:pPr>
        <w:pStyle w:val="05Steps-Instructions"/>
        <w:rPr>
          <w:lang w:val="uz-Cyrl-UZ"/>
        </w:rPr>
      </w:pPr>
      <w:r w:rsidRPr="0014195E">
        <w:rPr>
          <w:lang w:val="uz-Cyrl-UZ"/>
        </w:rPr>
        <w:t>Si hay tiempo juega un juego Experiencial para demostrar esto</w:t>
      </w:r>
      <w:r w:rsidR="003206E8" w:rsidRPr="0014195E">
        <w:rPr>
          <w:lang w:val="uz-Cyrl-UZ"/>
        </w:rPr>
        <w:t>.</w:t>
      </w:r>
      <w:r w:rsidR="00A03A81" w:rsidRPr="0014195E">
        <w:rPr>
          <w:lang w:val="uz-Cyrl-UZ"/>
        </w:rPr>
        <w:t xml:space="preserve">  </w:t>
      </w:r>
    </w:p>
    <w:p w14:paraId="743E432A" w14:textId="74286074" w:rsidR="00A03A81" w:rsidRPr="0014195E" w:rsidRDefault="00CD7908" w:rsidP="002A04CC">
      <w:pPr>
        <w:pStyle w:val="05Steps-Instructions"/>
        <w:rPr>
          <w:lang w:val="uz-Cyrl-UZ"/>
        </w:rPr>
      </w:pPr>
      <w:r w:rsidRPr="0014195E">
        <w:rPr>
          <w:b/>
          <w:lang w:val="uz-Cyrl-UZ"/>
        </w:rPr>
        <w:t xml:space="preserve">Las preguntas y momentos del mundo de un niño </w:t>
      </w:r>
      <w:r w:rsidRPr="0014195E">
        <w:rPr>
          <w:lang w:val="uz-Cyrl-UZ"/>
        </w:rPr>
        <w:t>pueden suceder en cualquier momento. Es un momento poderoso para aprender porque el niño está interesado y listo. Ellos han estado pensando en eso para que puedas enseñar principalmente haciéndoles preguntas para que piensen bien. Por ejemplo, puede caminar con un grupo de niños cuando uno de ellos dice: "¿Quién hizo a Dios?" O "¿Por qué las personas malas a veces consiguen una vida fácil</w:t>
      </w:r>
      <w:r w:rsidR="00236A67" w:rsidRPr="0014195E">
        <w:rPr>
          <w:lang w:val="uz-Cyrl-UZ"/>
        </w:rPr>
        <w:t>?’</w:t>
      </w:r>
    </w:p>
    <w:p w14:paraId="13A3A815" w14:textId="63CBA890" w:rsidR="00310651" w:rsidRPr="0014195E" w:rsidRDefault="001365BD" w:rsidP="001365BD">
      <w:pPr>
        <w:pStyle w:val="04Steps-ActivityStepHeading"/>
        <w:rPr>
          <w:lang w:val="uz-Cyrl-UZ"/>
        </w:rPr>
      </w:pPr>
      <w:r w:rsidRPr="0014195E">
        <w:rPr>
          <w:lang w:val="uz-Cyrl-UZ"/>
        </w:rPr>
        <w:t>Ejemplos de momentos enseñables</w:t>
      </w:r>
    </w:p>
    <w:p w14:paraId="0873F0FE" w14:textId="4AAF07E1" w:rsidR="00310651" w:rsidRPr="0014195E" w:rsidRDefault="001365BD" w:rsidP="00310651">
      <w:pPr>
        <w:pStyle w:val="05Steps-Instructions"/>
        <w:rPr>
          <w:lang w:val="uz-Cyrl-UZ"/>
        </w:rPr>
      </w:pPr>
      <w:r w:rsidRPr="0014195E">
        <w:rPr>
          <w:lang w:val="uz-Cyrl-UZ"/>
        </w:rPr>
        <w:t>Cuente algunas historias de momentos enseñables de su propia experiencia docente. Piense en cuál fue el rol de líder y cuál fue la respuesta del niño</w:t>
      </w:r>
      <w:r w:rsidR="00310651" w:rsidRPr="0014195E">
        <w:rPr>
          <w:lang w:val="uz-Cyrl-UZ"/>
        </w:rPr>
        <w:t>.</w:t>
      </w:r>
    </w:p>
    <w:p w14:paraId="62F0FF10" w14:textId="0BD30819" w:rsidR="002A04CC" w:rsidRPr="0014195E" w:rsidRDefault="001365BD" w:rsidP="001365BD">
      <w:pPr>
        <w:pStyle w:val="04Steps-ActivityStepHeading"/>
        <w:rPr>
          <w:lang w:val="uz-Cyrl-UZ"/>
        </w:rPr>
      </w:pPr>
      <w:r w:rsidRPr="0014195E">
        <w:rPr>
          <w:lang w:val="uz-Cyrl-UZ"/>
        </w:rPr>
        <w:t>Explicar los elementos de un momento enseñable</w:t>
      </w:r>
      <w:r w:rsidR="002A04CC" w:rsidRPr="0014195E">
        <w:rPr>
          <w:lang w:val="uz-Cyrl-UZ"/>
        </w:rPr>
        <w:t>.</w:t>
      </w:r>
    </w:p>
    <w:p w14:paraId="5275EAE5" w14:textId="61F3E037" w:rsidR="00236A67" w:rsidRPr="0014195E" w:rsidRDefault="001365BD" w:rsidP="003F5440">
      <w:pPr>
        <w:pStyle w:val="05Steps-KEYQUESTION"/>
        <w:ind w:right="46"/>
        <w:rPr>
          <w:lang w:val="uz-Cyrl-UZ"/>
        </w:rPr>
      </w:pPr>
      <w:r w:rsidRPr="0014195E">
        <w:rPr>
          <w:lang w:val="uz-Cyrl-UZ"/>
        </w:rPr>
        <w:t>Encuentra tiempo para meditar por ti mismo</w:t>
      </w:r>
    </w:p>
    <w:p w14:paraId="10C1241E" w14:textId="0EC38961" w:rsidR="00D535F4" w:rsidRPr="0014195E" w:rsidRDefault="001365BD" w:rsidP="00D535F4">
      <w:pPr>
        <w:pStyle w:val="05Steps-Instructions"/>
        <w:rPr>
          <w:lang w:val="uz-Cyrl-UZ"/>
        </w:rPr>
      </w:pPr>
      <w:r w:rsidRPr="0014195E">
        <w:rPr>
          <w:lang w:val="uz-Cyrl-UZ"/>
        </w:rPr>
        <w:t>Es importante ser rico en la comprensión de la Biblia y cómo se relaciona con la vida. En muchos sentidos, no puedes llevar a un niño a un lugar donde no has estado tú mismo. Así que dedique tiempo a meditar en las Escrituras y trate de pensar profundamente al respecto. Hay muchas herramientas de pensamiento para ayudarte</w:t>
      </w:r>
      <w:r w:rsidR="00D535F4" w:rsidRPr="0014195E">
        <w:rPr>
          <w:lang w:val="uz-Cyrl-UZ"/>
        </w:rPr>
        <w:t>.</w:t>
      </w:r>
    </w:p>
    <w:p w14:paraId="5C934CF7" w14:textId="2D9F1082" w:rsidR="00236A67" w:rsidRPr="0014195E" w:rsidRDefault="0096230B" w:rsidP="003F5440">
      <w:pPr>
        <w:pStyle w:val="05Steps-KEYQUESTION"/>
        <w:ind w:right="46"/>
        <w:rPr>
          <w:lang w:val="uz-Cyrl-UZ"/>
        </w:rPr>
      </w:pPr>
      <w:r w:rsidRPr="0014195E">
        <w:rPr>
          <w:lang w:val="uz-Cyrl-UZ"/>
        </w:rPr>
        <w:t>Tiempo y oportunidad</w:t>
      </w:r>
    </w:p>
    <w:p w14:paraId="19FC972B" w14:textId="127F8DAC" w:rsidR="00D535F4" w:rsidRPr="0014195E" w:rsidRDefault="0096230B" w:rsidP="00236A67">
      <w:pPr>
        <w:pStyle w:val="05Steps-Instructions"/>
        <w:rPr>
          <w:lang w:val="uz-Cyrl-UZ"/>
        </w:rPr>
      </w:pPr>
      <w:r w:rsidRPr="0014195E">
        <w:rPr>
          <w:lang w:val="uz-Cyrl-UZ"/>
        </w:rPr>
        <w:t>Nunca sabrá cuándo un niño estará de humor para hacer una pregunta, por lo que debe permitir muchas oportunidades para que esto suceda</w:t>
      </w:r>
      <w:r w:rsidR="00D535F4" w:rsidRPr="0014195E">
        <w:rPr>
          <w:lang w:val="uz-Cyrl-UZ"/>
        </w:rPr>
        <w:t>.</w:t>
      </w:r>
      <w:r w:rsidR="00882075" w:rsidRPr="0014195E">
        <w:rPr>
          <w:lang w:val="uz-Cyrl-UZ"/>
        </w:rPr>
        <w:t xml:space="preserve"> </w:t>
      </w:r>
    </w:p>
    <w:p w14:paraId="0A4014A1" w14:textId="13D01443" w:rsidR="00236A67" w:rsidRPr="0014195E" w:rsidRDefault="00ED558A" w:rsidP="003F5440">
      <w:pPr>
        <w:pStyle w:val="05Steps-KEYQUESTION"/>
        <w:ind w:right="46"/>
        <w:rPr>
          <w:lang w:val="uz-Cyrl-UZ"/>
        </w:rPr>
      </w:pPr>
      <w:r w:rsidRPr="0014195E">
        <w:rPr>
          <w:lang w:val="uz-Cyrl-UZ"/>
        </w:rPr>
        <w:t xml:space="preserve">Grupos pequeños </w:t>
      </w:r>
    </w:p>
    <w:p w14:paraId="57642D51" w14:textId="5E809650" w:rsidR="00D535F4" w:rsidRPr="0014195E" w:rsidRDefault="00ED558A" w:rsidP="00236A67">
      <w:pPr>
        <w:pStyle w:val="05Steps-Instructions"/>
        <w:rPr>
          <w:lang w:val="uz-Cyrl-UZ"/>
        </w:rPr>
      </w:pPr>
      <w:r w:rsidRPr="0014195E">
        <w:rPr>
          <w:lang w:val="uz-Cyrl-UZ"/>
        </w:rPr>
        <w:t>Si desea desarrollar momentos enseñables, mantenga pequeño al grupo de niños. Cuando el grupo es pequeño, la confianza puede crecer fácilmente y las preguntas sobre la vida y la fe pueden aflorar</w:t>
      </w:r>
      <w:r w:rsidR="009B4CED" w:rsidRPr="0014195E">
        <w:rPr>
          <w:lang w:val="uz-Cyrl-UZ"/>
        </w:rPr>
        <w:t>.</w:t>
      </w:r>
    </w:p>
    <w:p w14:paraId="392B6B8C" w14:textId="7975FC99" w:rsidR="00236A67" w:rsidRPr="0014195E" w:rsidRDefault="00D51CD3" w:rsidP="003F5440">
      <w:pPr>
        <w:pStyle w:val="05Steps-KEYQUESTION"/>
        <w:ind w:right="46"/>
        <w:rPr>
          <w:lang w:val="uz-Cyrl-UZ"/>
        </w:rPr>
      </w:pPr>
      <w:r w:rsidRPr="0014195E">
        <w:rPr>
          <w:lang w:val="uz-Cyrl-UZ"/>
        </w:rPr>
        <w:t xml:space="preserve">Momentos </w:t>
      </w:r>
      <w:r w:rsidR="009B4CED" w:rsidRPr="0014195E">
        <w:rPr>
          <w:lang w:val="uz-Cyrl-UZ"/>
        </w:rPr>
        <w:t>Informal</w:t>
      </w:r>
      <w:r w:rsidRPr="0014195E">
        <w:rPr>
          <w:lang w:val="uz-Cyrl-UZ"/>
        </w:rPr>
        <w:t>es</w:t>
      </w:r>
      <w:r w:rsidR="00236A67" w:rsidRPr="0014195E">
        <w:rPr>
          <w:lang w:val="uz-Cyrl-UZ"/>
        </w:rPr>
        <w:t xml:space="preserve"> </w:t>
      </w:r>
    </w:p>
    <w:p w14:paraId="51C99BA5" w14:textId="57F3B02C" w:rsidR="009B4CED" w:rsidRPr="0014195E" w:rsidRDefault="00D51CD3" w:rsidP="009B4CED">
      <w:pPr>
        <w:pStyle w:val="05Steps-Instructions"/>
        <w:rPr>
          <w:lang w:val="uz-Cyrl-UZ"/>
        </w:rPr>
      </w:pPr>
      <w:r w:rsidRPr="0014195E">
        <w:rPr>
          <w:lang w:val="uz-Cyrl-UZ"/>
        </w:rPr>
        <w:t>Como líderes, a menudo podemos sentir que solo estamos ejecutando programas para niños. Intente tener en cuenta los momentos informales, a veces solo unos minutos aquí y allá, donde está sentado con solo dos o tres niños. ¿De qué están hablando? ¿Cómo puedes enseñarles algo importante en este momento relacionado con su conversación</w:t>
      </w:r>
      <w:r w:rsidR="009B4CED" w:rsidRPr="0014195E">
        <w:rPr>
          <w:lang w:val="uz-Cyrl-UZ"/>
        </w:rPr>
        <w:t>?</w:t>
      </w:r>
    </w:p>
    <w:p w14:paraId="3E64F537" w14:textId="3064A4A1" w:rsidR="00310651" w:rsidRPr="0014195E" w:rsidRDefault="001343FC" w:rsidP="001343FC">
      <w:pPr>
        <w:pStyle w:val="04Steps-ActivityStepHeading"/>
        <w:rPr>
          <w:lang w:val="uz-Cyrl-UZ"/>
        </w:rPr>
      </w:pPr>
      <w:r w:rsidRPr="0014195E">
        <w:rPr>
          <w:lang w:val="uz-Cyrl-UZ"/>
        </w:rPr>
        <w:t>Discusión en grupos pequeños</w:t>
      </w:r>
    </w:p>
    <w:p w14:paraId="42200484" w14:textId="0CE6DB72" w:rsidR="00236A67" w:rsidRPr="0014195E" w:rsidRDefault="00C62C80" w:rsidP="00236A67">
      <w:pPr>
        <w:pStyle w:val="05Steps-Instructions"/>
        <w:rPr>
          <w:lang w:val="uz-Cyrl-UZ"/>
        </w:rPr>
      </w:pPr>
      <w:r w:rsidRPr="0014195E">
        <w:rPr>
          <w:lang w:val="uz-Cyrl-UZ"/>
        </w:rPr>
        <w:t>En un grupo de 4 o 5 personas, discutan estas preguntas:</w:t>
      </w:r>
    </w:p>
    <w:p w14:paraId="615A0502" w14:textId="2D693293" w:rsidR="00310651" w:rsidRPr="0014195E" w:rsidRDefault="00C62C80" w:rsidP="004C1EB0">
      <w:pPr>
        <w:pStyle w:val="05Steps-bullets"/>
        <w:ind w:right="-521"/>
        <w:rPr>
          <w:lang w:val="uz-Cyrl-UZ"/>
        </w:rPr>
      </w:pPr>
      <w:r w:rsidRPr="0014195E">
        <w:rPr>
          <w:lang w:val="uz-Cyrl-UZ"/>
        </w:rPr>
        <w:lastRenderedPageBreak/>
        <w:t>Comparta sobre un momento en el que usted, como líder, estuvo involucrado en un momento enseñable con un niño. ¿</w:t>
      </w:r>
      <w:r w:rsidR="007C2917" w:rsidRPr="0014195E">
        <w:rPr>
          <w:lang w:val="uz-Cyrl-UZ"/>
        </w:rPr>
        <w:t>Qué</w:t>
      </w:r>
      <w:r w:rsidRPr="0014195E">
        <w:rPr>
          <w:lang w:val="uz-Cyrl-UZ"/>
        </w:rPr>
        <w:t xml:space="preserve"> pasó</w:t>
      </w:r>
      <w:r w:rsidR="00310651" w:rsidRPr="0014195E">
        <w:rPr>
          <w:lang w:val="uz-Cyrl-UZ"/>
        </w:rPr>
        <w:t>?</w:t>
      </w:r>
    </w:p>
    <w:p w14:paraId="557EFB63" w14:textId="27B50DBC" w:rsidR="00310651" w:rsidRPr="0014195E" w:rsidRDefault="00C62C80" w:rsidP="00C62C80">
      <w:pPr>
        <w:pStyle w:val="05Steps-bullets"/>
        <w:rPr>
          <w:lang w:val="uz-Cyrl-UZ"/>
        </w:rPr>
      </w:pPr>
      <w:r w:rsidRPr="0014195E">
        <w:rPr>
          <w:lang w:val="uz-Cyrl-UZ"/>
        </w:rPr>
        <w:t>¿Qué harías de manera diferente esta vez</w:t>
      </w:r>
      <w:r w:rsidR="00310651" w:rsidRPr="0014195E">
        <w:rPr>
          <w:lang w:val="uz-Cyrl-UZ"/>
        </w:rPr>
        <w:t>?</w:t>
      </w:r>
    </w:p>
    <w:p w14:paraId="037EE0C2" w14:textId="26D8B1AD" w:rsidR="00310651" w:rsidRPr="0014195E" w:rsidRDefault="007C2917" w:rsidP="00C62C80">
      <w:pPr>
        <w:pStyle w:val="05Steps-bullets"/>
        <w:rPr>
          <w:lang w:val="uz-Cyrl-UZ"/>
        </w:rPr>
      </w:pPr>
      <w:r w:rsidRPr="0014195E">
        <w:rPr>
          <w:lang w:val="uz-Cyrl-UZ"/>
        </w:rPr>
        <w:t>¿Qué otra sabiduría agregarías a nuestra comprensión de los momentos enseñables de tu propia experiencia?</w:t>
      </w:r>
    </w:p>
    <w:p w14:paraId="35811325" w14:textId="77A5A6FA" w:rsidR="00817B6B" w:rsidRPr="0014195E" w:rsidRDefault="00FC1D64" w:rsidP="00FC1D64">
      <w:pPr>
        <w:pStyle w:val="04StepsintheLesson"/>
        <w:rPr>
          <w:lang w:val="uz-Cyrl-UZ"/>
        </w:rPr>
      </w:pPr>
      <w:r w:rsidRPr="0014195E">
        <w:rPr>
          <w:lang w:val="uz-Cyrl-UZ"/>
        </w:rPr>
        <w:t xml:space="preserve">Respondiendo bien - Punto de revisión de </w:t>
      </w:r>
      <w:r w:rsidR="004116ED" w:rsidRPr="0014195E">
        <w:rPr>
          <w:lang w:val="uz-Cyrl-UZ"/>
        </w:rPr>
        <w:t>M2.4</w:t>
      </w:r>
    </w:p>
    <w:p w14:paraId="33C853C6" w14:textId="092CB5B3" w:rsidR="000B5EF8" w:rsidRPr="0014195E" w:rsidRDefault="003F0A83" w:rsidP="003F0A83">
      <w:pPr>
        <w:pStyle w:val="04Steps-ActivityStepHeading"/>
        <w:rPr>
          <w:lang w:val="uz-Cyrl-UZ"/>
        </w:rPr>
      </w:pPr>
      <w:r w:rsidRPr="0014195E">
        <w:rPr>
          <w:lang w:val="uz-Cyrl-UZ"/>
        </w:rPr>
        <w:t>Use tanto o tan poco de esta sección de revisión como necesite</w:t>
      </w:r>
    </w:p>
    <w:p w14:paraId="2742AAE6" w14:textId="1357FC1E" w:rsidR="000B5EF8" w:rsidRPr="0014195E" w:rsidRDefault="003F0A83" w:rsidP="004C1EB0">
      <w:pPr>
        <w:pStyle w:val="05Steps-KEYQUESTION"/>
        <w:pBdr>
          <w:right w:val="single" w:sz="8" w:space="0" w:color="548DD4"/>
        </w:pBdr>
        <w:ind w:right="46"/>
        <w:rPr>
          <w:lang w:val="uz-Cyrl-UZ"/>
        </w:rPr>
      </w:pPr>
      <w:r w:rsidRPr="0014195E">
        <w:rPr>
          <w:lang w:val="uz-Cyrl-UZ"/>
        </w:rPr>
        <w:t>Es importante ayudar a sus alumnos a comprender que nuestra "percepción" se ve mejorada por la forma en que respondemos a las preguntas de niños y jóvenes. Revisar el modelo de 5 pasos del módulo anterior ayudará a todos a recordar que hay más para responder una pregunta que dar una respuesta</w:t>
      </w:r>
      <w:r w:rsidR="000B5EF8" w:rsidRPr="0014195E">
        <w:rPr>
          <w:lang w:val="uz-Cyrl-UZ"/>
        </w:rPr>
        <w:t xml:space="preserve">. </w:t>
      </w:r>
    </w:p>
    <w:p w14:paraId="43A2F679" w14:textId="3862C55E" w:rsidR="000B5EF8" w:rsidRPr="0014195E" w:rsidRDefault="0046168E" w:rsidP="0046168E">
      <w:pPr>
        <w:pStyle w:val="04Steps-ActivityStepHeading"/>
        <w:rPr>
          <w:lang w:val="uz-Cyrl-UZ"/>
        </w:rPr>
      </w:pPr>
      <w:r w:rsidRPr="0014195E">
        <w:rPr>
          <w:lang w:val="uz-Cyrl-UZ"/>
        </w:rPr>
        <w:t>Revise el enfoque de 5 pasos del módulo anterior</w:t>
      </w:r>
    </w:p>
    <w:p w14:paraId="5DD64D48" w14:textId="273C85AE" w:rsidR="000B5EF8" w:rsidRPr="0014195E" w:rsidRDefault="00821176" w:rsidP="000B5EF8">
      <w:pPr>
        <w:pStyle w:val="05Steps-Instructions"/>
        <w:rPr>
          <w:lang w:val="uz-Cyrl-UZ"/>
        </w:rPr>
      </w:pPr>
      <w:r w:rsidRPr="0014195E">
        <w:rPr>
          <w:lang w:val="uz-Cyrl-UZ"/>
        </w:rPr>
        <w:t xml:space="preserve">Elija una pregunta del muro de </w:t>
      </w:r>
      <w:r w:rsidR="007C2917" w:rsidRPr="0014195E">
        <w:rPr>
          <w:lang w:val="uz-Cyrl-UZ"/>
        </w:rPr>
        <w:t>grafiti</w:t>
      </w:r>
      <w:r w:rsidRPr="0014195E">
        <w:rPr>
          <w:lang w:val="uz-Cyrl-UZ"/>
        </w:rPr>
        <w:t xml:space="preserve"> o la que se enumera a continuación para demostrar un enfoque para responder a las preguntas difíciles de los niños</w:t>
      </w:r>
      <w:r w:rsidR="000B5EF8" w:rsidRPr="0014195E">
        <w:rPr>
          <w:lang w:val="uz-Cyrl-UZ"/>
        </w:rPr>
        <w:t>.</w:t>
      </w:r>
    </w:p>
    <w:p w14:paraId="015FAE62" w14:textId="1940DDE4" w:rsidR="000B5EF8" w:rsidRPr="0014195E" w:rsidRDefault="00821176" w:rsidP="000B5EF8">
      <w:pPr>
        <w:pStyle w:val="05Steps-Instructions"/>
        <w:rPr>
          <w:lang w:val="uz-Cyrl-UZ"/>
        </w:rPr>
      </w:pPr>
      <w:r w:rsidRPr="0014195E">
        <w:rPr>
          <w:lang w:val="uz-Cyrl-UZ"/>
        </w:rPr>
        <w:t>Muestra: ¿Por qué Dios no detuvo el terremoto/tsunami/huracán que mató a tanta gente?</w:t>
      </w:r>
    </w:p>
    <w:p w14:paraId="4EB1964E" w14:textId="3ED2E0BB" w:rsidR="000B5EF8" w:rsidRPr="0014195E" w:rsidRDefault="00821176" w:rsidP="000B5EF8">
      <w:pPr>
        <w:pStyle w:val="05Steps-Instructions"/>
        <w:rPr>
          <w:lang w:val="uz-Cyrl-UZ"/>
        </w:rPr>
      </w:pPr>
      <w:r w:rsidRPr="0014195E">
        <w:rPr>
          <w:lang w:val="uz-Cyrl-UZ"/>
        </w:rPr>
        <w:t xml:space="preserve">Pregúntele al grupo: "¿Cuál podría ser su </w:t>
      </w:r>
      <w:r w:rsidRPr="0014195E">
        <w:rPr>
          <w:b/>
          <w:lang w:val="uz-Cyrl-UZ"/>
        </w:rPr>
        <w:t>primera</w:t>
      </w:r>
      <w:r w:rsidRPr="0014195E">
        <w:rPr>
          <w:lang w:val="uz-Cyrl-UZ"/>
        </w:rPr>
        <w:t xml:space="preserve"> respuesta a un niño que le hace esta pregunta? Resista la tentación de comenzar a responder la pregunta</w:t>
      </w:r>
      <w:r w:rsidR="000B5EF8" w:rsidRPr="0014195E">
        <w:rPr>
          <w:lang w:val="uz-Cyrl-UZ"/>
        </w:rPr>
        <w:t>.</w:t>
      </w:r>
    </w:p>
    <w:p w14:paraId="0DE00ABA" w14:textId="2D2EFDE0" w:rsidR="000B5EF8" w:rsidRPr="0014195E" w:rsidRDefault="00821176" w:rsidP="000B5EF8">
      <w:pPr>
        <w:pStyle w:val="05Steps-Instructions"/>
        <w:rPr>
          <w:lang w:val="uz-Cyrl-UZ"/>
        </w:rPr>
      </w:pPr>
      <w:r w:rsidRPr="0014195E">
        <w:rPr>
          <w:lang w:val="uz-Cyrl-UZ"/>
        </w:rPr>
        <w:t>Permita las respuestas hasta que alguien proporcione el primer paso (o usted lo dé)</w:t>
      </w:r>
      <w:r w:rsidR="000B5EF8" w:rsidRPr="0014195E">
        <w:rPr>
          <w:lang w:val="uz-Cyrl-UZ"/>
        </w:rPr>
        <w:t>:</w:t>
      </w:r>
    </w:p>
    <w:p w14:paraId="047547E9" w14:textId="77777777" w:rsidR="00821176" w:rsidRPr="0014195E" w:rsidRDefault="00821176" w:rsidP="00821176">
      <w:pPr>
        <w:pStyle w:val="05Steps-KEYQUESTION"/>
        <w:rPr>
          <w:lang w:val="uz-Cyrl-UZ"/>
        </w:rPr>
      </w:pPr>
      <w:r w:rsidRPr="0014195E">
        <w:rPr>
          <w:lang w:val="uz-Cyrl-UZ"/>
        </w:rPr>
        <w:t>PASO 1:</w:t>
      </w:r>
      <w:r w:rsidRPr="0014195E">
        <w:rPr>
          <w:lang w:val="uz-Cyrl-UZ"/>
        </w:rPr>
        <w:tab/>
        <w:t>Reconozca que es una buena pregunta</w:t>
      </w:r>
    </w:p>
    <w:p w14:paraId="22546A5C" w14:textId="77777777" w:rsidR="00821176" w:rsidRPr="0014195E" w:rsidRDefault="00821176" w:rsidP="00821176">
      <w:pPr>
        <w:pStyle w:val="06CommentbytheLeader"/>
        <w:rPr>
          <w:lang w:val="uz-Cyrl-UZ"/>
        </w:rPr>
      </w:pPr>
      <w:r w:rsidRPr="0014195E">
        <w:rPr>
          <w:lang w:val="uz-Cyrl-UZ"/>
        </w:rPr>
        <w:t>Comentario: Use palabras como: "Esa es una muy buena pregunta", "Esa es una pregunta difícil", "He estado pensando en eso también".</w:t>
      </w:r>
    </w:p>
    <w:p w14:paraId="1B8109CD" w14:textId="77777777" w:rsidR="00821176" w:rsidRPr="0014195E" w:rsidRDefault="00821176" w:rsidP="00821176">
      <w:pPr>
        <w:pStyle w:val="06CommentbytheLeader"/>
        <w:rPr>
          <w:lang w:val="uz-Cyrl-UZ"/>
        </w:rPr>
      </w:pPr>
      <w:r w:rsidRPr="0014195E">
        <w:rPr>
          <w:lang w:val="uz-Cyrl-UZ"/>
        </w:rPr>
        <w:t>Esto le permite al niño saber que han hecho una buena pregunta, los afirma y los anima a explorar más con usted.</w:t>
      </w:r>
    </w:p>
    <w:p w14:paraId="4061CC69" w14:textId="77777777" w:rsidR="00821176" w:rsidRPr="0014195E" w:rsidRDefault="00821176" w:rsidP="00821176">
      <w:pPr>
        <w:pStyle w:val="06CommentbytheLeader"/>
        <w:rPr>
          <w:lang w:val="uz-Cyrl-UZ"/>
        </w:rPr>
      </w:pPr>
      <w:r w:rsidRPr="0014195E">
        <w:rPr>
          <w:lang w:val="uz-Cyrl-UZ"/>
        </w:rPr>
        <w:t xml:space="preserve">Pregunte al grupo: "¿Cuál podría ser su </w:t>
      </w:r>
      <w:r w:rsidRPr="0014195E">
        <w:rPr>
          <w:b/>
          <w:lang w:val="uz-Cyrl-UZ"/>
        </w:rPr>
        <w:t>próxima</w:t>
      </w:r>
      <w:r w:rsidRPr="0014195E">
        <w:rPr>
          <w:lang w:val="uz-Cyrl-UZ"/>
        </w:rPr>
        <w:t xml:space="preserve"> respuesta a este niño? Nuevamente, resista la tentación de comenzar a responder la pregunta”.</w:t>
      </w:r>
    </w:p>
    <w:p w14:paraId="02EBAC8E" w14:textId="58B30998" w:rsidR="00821176" w:rsidRPr="0014195E" w:rsidRDefault="00821176" w:rsidP="00821176">
      <w:pPr>
        <w:pStyle w:val="05Steps-Instructions"/>
        <w:rPr>
          <w:lang w:val="uz-Cyrl-UZ"/>
        </w:rPr>
      </w:pPr>
      <w:r w:rsidRPr="0014195E">
        <w:rPr>
          <w:lang w:val="uz-Cyrl-UZ"/>
        </w:rPr>
        <w:t xml:space="preserve">Permita las respuestas hasta que alguien proporcione el segundo paso (o </w:t>
      </w:r>
      <w:r w:rsidR="007C2917" w:rsidRPr="0014195E">
        <w:rPr>
          <w:lang w:val="uz-Cyrl-UZ"/>
        </w:rPr>
        <w:t>delo</w:t>
      </w:r>
      <w:r w:rsidRPr="0014195E">
        <w:rPr>
          <w:lang w:val="uz-Cyrl-UZ"/>
        </w:rPr>
        <w:t xml:space="preserve"> usted):</w:t>
      </w:r>
    </w:p>
    <w:p w14:paraId="26477BA2" w14:textId="77777777" w:rsidR="00821176" w:rsidRPr="0014195E" w:rsidRDefault="00821176" w:rsidP="00821176">
      <w:pPr>
        <w:pStyle w:val="05Steps-KEYQUESTION"/>
        <w:rPr>
          <w:lang w:val="uz-Cyrl-UZ"/>
        </w:rPr>
      </w:pPr>
      <w:r w:rsidRPr="0014195E">
        <w:rPr>
          <w:lang w:val="uz-Cyrl-UZ"/>
        </w:rPr>
        <w:t>PASO 2:</w:t>
      </w:r>
      <w:r w:rsidRPr="0014195E">
        <w:rPr>
          <w:lang w:val="uz-Cyrl-UZ"/>
        </w:rPr>
        <w:tab/>
        <w:t>Refleje la pregunta</w:t>
      </w:r>
    </w:p>
    <w:p w14:paraId="1F5ECA9A" w14:textId="77777777" w:rsidR="00821176" w:rsidRPr="0014195E" w:rsidRDefault="00821176" w:rsidP="004C1EB0">
      <w:pPr>
        <w:pStyle w:val="05Steps-Instructions"/>
        <w:ind w:right="-521"/>
        <w:rPr>
          <w:lang w:val="uz-Cyrl-UZ"/>
        </w:rPr>
      </w:pPr>
      <w:r w:rsidRPr="0014195E">
        <w:rPr>
          <w:lang w:val="uz-Cyrl-UZ"/>
        </w:rPr>
        <w:t>Comentario: Use palabras como "¿Qué piensas?" "¿Por qué quieres saber?"</w:t>
      </w:r>
    </w:p>
    <w:p w14:paraId="128F2AC6" w14:textId="77777777" w:rsidR="00821176" w:rsidRPr="0014195E" w:rsidRDefault="00821176" w:rsidP="00821176">
      <w:pPr>
        <w:pStyle w:val="06CommentbyLeaderBIBLEVERSE"/>
        <w:rPr>
          <w:lang w:val="uz-Cyrl-UZ"/>
        </w:rPr>
      </w:pPr>
      <w:r w:rsidRPr="0014195E">
        <w:rPr>
          <w:lang w:val="uz-Cyrl-UZ"/>
        </w:rPr>
        <w:t xml:space="preserve">Antes de saltar con nuestras respuestas, dejemos un espacio para que el niño reflexione sobre la pregunta y escuche su comprensión de lo que puede estar sucediendo. Las Escrituras dicen: "De la boca de los niños y de los que maman perfeccionaste la alabanza" (Salmo 8: 2 y Mateo 21:16) a lo que también podríamos agregar "y mucha sabiduría" que proviene de su desarrollo de la perspectiva del mundo. Al decir menos cuando </w:t>
      </w:r>
      <w:r w:rsidRPr="0014195E">
        <w:rPr>
          <w:lang w:val="uz-Cyrl-UZ"/>
        </w:rPr>
        <w:lastRenderedPageBreak/>
        <w:t>hacemos la pregunta, el niño puede desempacar los pensamientos que llevaron a su pregunta.</w:t>
      </w:r>
    </w:p>
    <w:p w14:paraId="1968A395" w14:textId="77777777" w:rsidR="00821176" w:rsidRPr="0014195E" w:rsidRDefault="00821176" w:rsidP="00821176">
      <w:pPr>
        <w:pStyle w:val="06CommentbytheLeader"/>
        <w:rPr>
          <w:lang w:val="uz-Cyrl-UZ"/>
        </w:rPr>
      </w:pPr>
      <w:r w:rsidRPr="0014195E">
        <w:rPr>
          <w:lang w:val="uz-Cyrl-UZ"/>
        </w:rPr>
        <w:t>Este es un paso importante en el proceso de construir reflexión bíblica y pensamiento crítico dentro de nuestros niños. Recordemos que no siempre estaremos allí para responder las preguntas por ellos.</w:t>
      </w:r>
    </w:p>
    <w:p w14:paraId="5E5840B3" w14:textId="77777777" w:rsidR="00821176" w:rsidRPr="0014195E" w:rsidRDefault="00821176" w:rsidP="00821176">
      <w:pPr>
        <w:pStyle w:val="06CommentbytheLeader"/>
        <w:rPr>
          <w:lang w:val="uz-Cyrl-UZ"/>
        </w:rPr>
      </w:pPr>
      <w:r w:rsidRPr="0014195E">
        <w:rPr>
          <w:lang w:val="uz-Cyrl-UZ"/>
        </w:rPr>
        <w:t xml:space="preserve">Pregunte al grupo: "¿Cuál podría ser su </w:t>
      </w:r>
      <w:r w:rsidRPr="0014195E">
        <w:rPr>
          <w:b/>
          <w:lang w:val="uz-Cyrl-UZ"/>
        </w:rPr>
        <w:t>próxima</w:t>
      </w:r>
      <w:r w:rsidRPr="0014195E">
        <w:rPr>
          <w:lang w:val="uz-Cyrl-UZ"/>
        </w:rPr>
        <w:t xml:space="preserve"> respuesta a este niño? Nuevamente, aún no estamos listos para responder la pregunta.</w:t>
      </w:r>
    </w:p>
    <w:p w14:paraId="7AB70E5B" w14:textId="37E51FAD" w:rsidR="00821176" w:rsidRPr="0014195E" w:rsidRDefault="00821176" w:rsidP="00821176">
      <w:pPr>
        <w:pStyle w:val="05Steps-Instructions"/>
        <w:rPr>
          <w:lang w:val="uz-Cyrl-UZ"/>
        </w:rPr>
      </w:pPr>
      <w:r w:rsidRPr="0014195E">
        <w:rPr>
          <w:lang w:val="uz-Cyrl-UZ"/>
        </w:rPr>
        <w:t xml:space="preserve">Permita respuestas hasta que alguien proporcione el tercer paso (o </w:t>
      </w:r>
      <w:r w:rsidR="007C2917" w:rsidRPr="0014195E">
        <w:rPr>
          <w:lang w:val="uz-Cyrl-UZ"/>
        </w:rPr>
        <w:t>delo</w:t>
      </w:r>
      <w:r w:rsidRPr="0014195E">
        <w:rPr>
          <w:lang w:val="uz-Cyrl-UZ"/>
        </w:rPr>
        <w:t xml:space="preserve"> usted):</w:t>
      </w:r>
    </w:p>
    <w:p w14:paraId="5BAEB883" w14:textId="77777777" w:rsidR="00821176" w:rsidRPr="0014195E" w:rsidRDefault="00821176" w:rsidP="00821176">
      <w:pPr>
        <w:pStyle w:val="05Steps-KEYQUESTION"/>
        <w:rPr>
          <w:lang w:val="uz-Cyrl-UZ"/>
        </w:rPr>
      </w:pPr>
      <w:r w:rsidRPr="0014195E">
        <w:rPr>
          <w:lang w:val="uz-Cyrl-UZ"/>
        </w:rPr>
        <w:t>PASO 3:</w:t>
      </w:r>
      <w:r w:rsidRPr="0014195E">
        <w:rPr>
          <w:lang w:val="uz-Cyrl-UZ"/>
        </w:rPr>
        <w:tab/>
        <w:t>Pregunte al resto del grupo</w:t>
      </w:r>
    </w:p>
    <w:p w14:paraId="58E95261" w14:textId="77777777" w:rsidR="00821176" w:rsidRPr="0014195E" w:rsidRDefault="00821176" w:rsidP="00821176">
      <w:pPr>
        <w:pStyle w:val="05Steps-Instructions"/>
        <w:rPr>
          <w:lang w:val="uz-Cyrl-UZ"/>
        </w:rPr>
      </w:pPr>
      <w:r w:rsidRPr="0014195E">
        <w:rPr>
          <w:lang w:val="uz-Cyrl-UZ"/>
        </w:rPr>
        <w:t xml:space="preserve">Comentario: Tendrá que discernir si la pregunta que se hace es de interés para el grupo en general. Si es así, busque la sabiduría del resto de los niños. Este enfoque modela que los compañeros de un niño se pueden usar con preguntas futuras. </w:t>
      </w:r>
    </w:p>
    <w:p w14:paraId="0A0A3672" w14:textId="77777777" w:rsidR="00821176" w:rsidRPr="0014195E" w:rsidRDefault="00821176" w:rsidP="00821176">
      <w:pPr>
        <w:pStyle w:val="05Steps-KEYQUESTION"/>
        <w:ind w:left="3597" w:hanging="1470"/>
        <w:rPr>
          <w:lang w:val="uz-Cyrl-UZ"/>
        </w:rPr>
      </w:pPr>
      <w:r w:rsidRPr="0014195E">
        <w:rPr>
          <w:lang w:val="uz-Cyrl-UZ"/>
        </w:rPr>
        <w:t>PASO 4:</w:t>
      </w:r>
      <w:r w:rsidRPr="0014195E">
        <w:rPr>
          <w:lang w:val="uz-Cyrl-UZ"/>
        </w:rPr>
        <w:tab/>
        <w:t>Comparta su sabiduría o diga: "No sé"</w:t>
      </w:r>
    </w:p>
    <w:p w14:paraId="44D779C6" w14:textId="77777777" w:rsidR="00821176" w:rsidRPr="0014195E" w:rsidRDefault="00821176" w:rsidP="00821176">
      <w:pPr>
        <w:pStyle w:val="05Steps-Instructions"/>
        <w:rPr>
          <w:lang w:val="uz-Cyrl-UZ"/>
        </w:rPr>
      </w:pPr>
      <w:r w:rsidRPr="0014195E">
        <w:rPr>
          <w:lang w:val="uz-Cyrl-UZ"/>
        </w:rPr>
        <w:t>Comentario: Si bien hay muchas preguntas en la vida para las cuales podemos tener dificultades para encontrar una respuesta, es mejor dar una dirección para un niño en lugar de una respuesta programada, por ejemplo: ¡Dios hace todas las cosas para bien!</w:t>
      </w:r>
    </w:p>
    <w:p w14:paraId="196769EA" w14:textId="77777777" w:rsidR="00821176" w:rsidRPr="0014195E" w:rsidRDefault="00821176" w:rsidP="00821176">
      <w:pPr>
        <w:pStyle w:val="05Steps-bullets"/>
        <w:ind w:right="-96"/>
        <w:rPr>
          <w:lang w:val="uz-Cyrl-UZ"/>
        </w:rPr>
      </w:pPr>
      <w:r w:rsidRPr="0014195E">
        <w:rPr>
          <w:lang w:val="uz-Cyrl-UZ"/>
        </w:rPr>
        <w:t>Si decide decir "No sé", puede ser útil agregar un comentario en línea con el corazón de la pregunta del niño, por ejemplo, "Pero sí sé que el corazón de Dios fue el primer corazón que se rompió cuando esta horrible cosa sucedió. Esto no es lo que Dios planeó para Su mundo que Él hizo perfecto para nosotros. Pero dada la libertad de elección, los humanos comenzaron a tomar malas decisiones y el mundo de Dios se rompió y seguiremos viendo el quebrantamiento hasta que Dios cree un nuevo cielo y una nueva tierra".</w:t>
      </w:r>
    </w:p>
    <w:p w14:paraId="2F56E657" w14:textId="77777777" w:rsidR="00821176" w:rsidRPr="0014195E" w:rsidRDefault="00821176" w:rsidP="00821176">
      <w:pPr>
        <w:pStyle w:val="05Steps-bullets"/>
        <w:ind w:right="-96"/>
        <w:rPr>
          <w:lang w:val="uz-Cyrl-UZ"/>
        </w:rPr>
      </w:pPr>
      <w:r w:rsidRPr="0014195E">
        <w:rPr>
          <w:lang w:val="uz-Cyrl-UZ"/>
        </w:rPr>
        <w:t xml:space="preserve">Es útil enmarcar su respuesta usando las palabras: "Aquí está </w:t>
      </w:r>
      <w:r w:rsidRPr="0014195E">
        <w:rPr>
          <w:i/>
          <w:u w:val="single"/>
          <w:lang w:val="uz-Cyrl-UZ"/>
        </w:rPr>
        <w:t>el comienzo</w:t>
      </w:r>
      <w:r w:rsidRPr="0014195E">
        <w:rPr>
          <w:lang w:val="uz-Cyrl-UZ"/>
        </w:rPr>
        <w:t xml:space="preserve"> de mi respuesta...". Para todos nosotros, que estamos en un viaje de fe con nuestros niños y seguimos aprendiendo a diario. Decir "Aquí está la respuesta..." cierra la conversación. Abrámonos a aprender juntos mientras intentamos comprender la conexión entre la vida y la fe en la actualidad.</w:t>
      </w:r>
    </w:p>
    <w:p w14:paraId="33CF5127" w14:textId="77777777" w:rsidR="00821176" w:rsidRPr="0014195E" w:rsidRDefault="00821176" w:rsidP="00821176">
      <w:pPr>
        <w:pStyle w:val="05Steps-bullets"/>
        <w:numPr>
          <w:ilvl w:val="0"/>
          <w:numId w:val="0"/>
        </w:numPr>
        <w:ind w:left="2410" w:right="-96"/>
        <w:rPr>
          <w:lang w:val="uz-Cyrl-UZ"/>
        </w:rPr>
      </w:pPr>
    </w:p>
    <w:p w14:paraId="33690BD4" w14:textId="77777777" w:rsidR="00821176" w:rsidRPr="0014195E" w:rsidRDefault="00821176" w:rsidP="00821176">
      <w:pPr>
        <w:pStyle w:val="05Steps-KEYQUESTION"/>
        <w:ind w:left="3600" w:right="-96" w:hanging="1470"/>
        <w:rPr>
          <w:lang w:val="uz-Cyrl-UZ"/>
        </w:rPr>
      </w:pPr>
      <w:r w:rsidRPr="0014195E">
        <w:rPr>
          <w:lang w:val="uz-Cyrl-UZ"/>
        </w:rPr>
        <w:t>PASO 5:</w:t>
      </w:r>
      <w:r w:rsidRPr="0014195E">
        <w:rPr>
          <w:lang w:val="uz-Cyrl-UZ"/>
        </w:rPr>
        <w:tab/>
        <w:t>Reconozca que puede haber diferentes respuestas.</w:t>
      </w:r>
    </w:p>
    <w:p w14:paraId="04F6A06E" w14:textId="5EFFF1E0" w:rsidR="00821176" w:rsidRPr="0014195E" w:rsidRDefault="00821176" w:rsidP="00821176">
      <w:pPr>
        <w:pStyle w:val="05Steps-Instructions"/>
        <w:rPr>
          <w:lang w:val="uz-Cyrl-UZ"/>
        </w:rPr>
      </w:pPr>
      <w:r w:rsidRPr="0014195E">
        <w:rPr>
          <w:lang w:val="uz-Cyrl-UZ"/>
        </w:rPr>
        <w:t>Comentario: Para algunas preguntas, los cristianos tienen diferentes respuestas. Por ejemplo, si la pregunta es sobre el bautismo, siéntete libre de compartir cuál es la práctica en tu iglesia y prepárate para explicar las diferentes prácticas de otras iglesias. Anime al niño a continuar su exploración de las Escrituras para encontrar su interpretación para su pregunta.</w:t>
      </w:r>
    </w:p>
    <w:p w14:paraId="023ED80A" w14:textId="0FBEEB71" w:rsidR="000B5EF8" w:rsidRPr="0014195E" w:rsidRDefault="000B5EF8" w:rsidP="000B5EF8">
      <w:pPr>
        <w:pStyle w:val="05Steps-Instructions"/>
        <w:rPr>
          <w:lang w:val="uz-Cyrl-UZ"/>
        </w:rPr>
      </w:pPr>
    </w:p>
    <w:p w14:paraId="3FF2B406" w14:textId="7A6D606D" w:rsidR="000B5EF8" w:rsidRPr="0014195E" w:rsidRDefault="00821176" w:rsidP="00821176">
      <w:pPr>
        <w:pStyle w:val="04StepsintheLesson"/>
        <w:rPr>
          <w:lang w:val="uz-Cyrl-UZ"/>
        </w:rPr>
      </w:pPr>
      <w:r w:rsidRPr="0014195E">
        <w:rPr>
          <w:lang w:val="uz-Cyrl-UZ"/>
        </w:rPr>
        <w:t>Prepararse para dar buenas respuestas</w:t>
      </w:r>
      <w:r w:rsidR="004116ED" w:rsidRPr="0014195E">
        <w:rPr>
          <w:lang w:val="uz-Cyrl-UZ"/>
        </w:rPr>
        <w:t xml:space="preserve"> </w:t>
      </w:r>
    </w:p>
    <w:p w14:paraId="5CF13374" w14:textId="096ABAE1" w:rsidR="00817B6B" w:rsidRPr="0014195E" w:rsidRDefault="00AA412B" w:rsidP="00817B6B">
      <w:pPr>
        <w:pStyle w:val="06CommentbyLeaderBIBLEVERSE"/>
        <w:rPr>
          <w:lang w:val="uz-Cyrl-UZ"/>
        </w:rPr>
      </w:pPr>
      <w:r w:rsidRPr="0014195E">
        <w:rPr>
          <w:lang w:val="uz-Cyrl-UZ"/>
        </w:rPr>
        <w:t>La Biblia dice: "Honra a Cristo y que sea el Señor de tu vida"</w:t>
      </w:r>
      <w:r w:rsidR="00817B6B" w:rsidRPr="0014195E">
        <w:rPr>
          <w:rStyle w:val="text"/>
          <w:lang w:val="uz-Cyrl-UZ"/>
        </w:rPr>
        <w:t>.</w:t>
      </w:r>
    </w:p>
    <w:p w14:paraId="2C4FE1DA" w14:textId="6E4746AA" w:rsidR="00817B6B" w:rsidRPr="0014195E" w:rsidRDefault="00AA412B" w:rsidP="00817B6B">
      <w:pPr>
        <w:pStyle w:val="06CommentbyLeaderBIBLEVERSE"/>
        <w:rPr>
          <w:lang w:val="uz-Cyrl-UZ"/>
        </w:rPr>
      </w:pPr>
      <w:r w:rsidRPr="0014195E">
        <w:rPr>
          <w:rStyle w:val="text"/>
          <w:lang w:val="uz-Cyrl-UZ"/>
        </w:rPr>
        <w:lastRenderedPageBreak/>
        <w:t>Siempre estén listos para dar una respuesta cuando alguien le pregunte sobre su esperanza". 1 Pedro 3:15 (CEV</w:t>
      </w:r>
      <w:r w:rsidR="00817B6B" w:rsidRPr="0014195E">
        <w:rPr>
          <w:rStyle w:val="text"/>
          <w:lang w:val="uz-Cyrl-UZ"/>
        </w:rPr>
        <w:t>)</w:t>
      </w:r>
    </w:p>
    <w:p w14:paraId="0F983394" w14:textId="0247B311" w:rsidR="00817B6B" w:rsidRPr="0014195E" w:rsidRDefault="00161DFA" w:rsidP="004C1EB0">
      <w:pPr>
        <w:pStyle w:val="05Steps-bullets"/>
        <w:numPr>
          <w:ilvl w:val="0"/>
          <w:numId w:val="0"/>
        </w:numPr>
        <w:ind w:left="2410" w:right="-521" w:hanging="294"/>
        <w:rPr>
          <w:lang w:val="uz-Cyrl-UZ"/>
        </w:rPr>
      </w:pPr>
      <w:r w:rsidRPr="0014195E">
        <w:rPr>
          <w:lang w:val="uz-Cyrl-UZ"/>
        </w:rPr>
        <w:t>¿Cómo podemos estar siempre listos para dar una respuesta? Miremos algunos momentos de su vida privada e imagine los tipos de preguntas que un niño puede hacer acerca de cómo usted se comporta como cristiano. Algunos de estos eventos de la vida son muy comunes, algunos ocurren en momentos de estrés y angustia en nuestras propias vidas</w:t>
      </w:r>
      <w:r w:rsidR="007C6580" w:rsidRPr="0014195E">
        <w:rPr>
          <w:lang w:val="uz-Cyrl-UZ"/>
        </w:rPr>
        <w:t>.</w:t>
      </w:r>
    </w:p>
    <w:p w14:paraId="5CFF5DE6" w14:textId="0E05F936" w:rsidR="007C6580" w:rsidRPr="0014195E" w:rsidRDefault="00161DFA" w:rsidP="004C1EB0">
      <w:pPr>
        <w:pStyle w:val="05Steps-bullets"/>
        <w:numPr>
          <w:ilvl w:val="0"/>
          <w:numId w:val="0"/>
        </w:numPr>
        <w:ind w:left="2410" w:right="-521" w:hanging="294"/>
        <w:rPr>
          <w:lang w:val="uz-Cyrl-UZ"/>
        </w:rPr>
      </w:pPr>
      <w:r w:rsidRPr="0014195E">
        <w:rPr>
          <w:lang w:val="uz-Cyrl-UZ"/>
        </w:rPr>
        <w:t>Ofrezca una lista de situaciones e invite a las personas a pensar en ellas por parejas o por su propia cuenta</w:t>
      </w:r>
      <w:r w:rsidR="007C6580" w:rsidRPr="0014195E">
        <w:rPr>
          <w:lang w:val="uz-Cyrl-UZ"/>
        </w:rPr>
        <w:t>.</w:t>
      </w:r>
    </w:p>
    <w:p w14:paraId="4BC2360B" w14:textId="76FF97DE" w:rsidR="000B5EF8" w:rsidRPr="0014195E" w:rsidRDefault="00161DFA" w:rsidP="004116ED">
      <w:pPr>
        <w:pStyle w:val="05Steps-bullets"/>
        <w:rPr>
          <w:lang w:val="uz-Cyrl-UZ"/>
        </w:rPr>
      </w:pPr>
      <w:r w:rsidRPr="0014195E">
        <w:rPr>
          <w:lang w:val="uz-Cyrl-UZ"/>
        </w:rPr>
        <w:t>En los mercados comprando para sus necesidades</w:t>
      </w:r>
    </w:p>
    <w:p w14:paraId="74A016A4" w14:textId="1D91AEB4" w:rsidR="000B5EF8" w:rsidRPr="0014195E" w:rsidRDefault="00161DFA" w:rsidP="004116ED">
      <w:pPr>
        <w:pStyle w:val="05Steps-bullets"/>
        <w:rPr>
          <w:lang w:val="uz-Cyrl-UZ"/>
        </w:rPr>
      </w:pPr>
      <w:r w:rsidRPr="0014195E">
        <w:rPr>
          <w:lang w:val="uz-Cyrl-UZ"/>
        </w:rPr>
        <w:t>En los mercados comprando un regalo</w:t>
      </w:r>
    </w:p>
    <w:p w14:paraId="3C9178D4" w14:textId="31252DAC" w:rsidR="000B5EF8" w:rsidRPr="0014195E" w:rsidRDefault="00161DFA" w:rsidP="004116ED">
      <w:pPr>
        <w:pStyle w:val="05Steps-bullets"/>
        <w:rPr>
          <w:lang w:val="uz-Cyrl-UZ"/>
        </w:rPr>
      </w:pPr>
      <w:r w:rsidRPr="0014195E">
        <w:rPr>
          <w:lang w:val="uz-Cyrl-UZ"/>
        </w:rPr>
        <w:t>Experimentar su propio dolor por la pérdida de un "anciano" en su vida</w:t>
      </w:r>
    </w:p>
    <w:p w14:paraId="33D5428B" w14:textId="7C6A24B9" w:rsidR="000B5EF8" w:rsidRPr="0014195E" w:rsidRDefault="00161DFA" w:rsidP="004C1EB0">
      <w:pPr>
        <w:pStyle w:val="05Steps-bullets"/>
        <w:ind w:right="-521"/>
        <w:rPr>
          <w:lang w:val="uz-Cyrl-UZ"/>
        </w:rPr>
      </w:pPr>
      <w:r w:rsidRPr="0014195E">
        <w:rPr>
          <w:lang w:val="uz-Cyrl-UZ"/>
        </w:rPr>
        <w:t>Experimentar su propia alegría ante las buenas noticias de familiares o amigos</w:t>
      </w:r>
    </w:p>
    <w:p w14:paraId="1766AD0F" w14:textId="7FE107D4" w:rsidR="000B5EF8" w:rsidRPr="0014195E" w:rsidRDefault="00161DFA" w:rsidP="004116ED">
      <w:pPr>
        <w:pStyle w:val="05Steps-bullets"/>
        <w:rPr>
          <w:lang w:val="uz-Cyrl-UZ"/>
        </w:rPr>
      </w:pPr>
      <w:r w:rsidRPr="0014195E">
        <w:rPr>
          <w:lang w:val="uz-Cyrl-UZ"/>
        </w:rPr>
        <w:t>Reflexionar sobre las dificultades de la vida</w:t>
      </w:r>
    </w:p>
    <w:p w14:paraId="5909D4C4" w14:textId="68BE33A5" w:rsidR="000B5EF8" w:rsidRPr="0014195E" w:rsidRDefault="00161DFA" w:rsidP="004116ED">
      <w:pPr>
        <w:pStyle w:val="05Steps-bullets"/>
        <w:rPr>
          <w:lang w:val="uz-Cyrl-UZ"/>
        </w:rPr>
      </w:pPr>
      <w:r w:rsidRPr="0014195E">
        <w:rPr>
          <w:lang w:val="uz-Cyrl-UZ"/>
        </w:rPr>
        <w:t>Reflexionar sobre la intromisión de partes no deseadas de su cultura</w:t>
      </w:r>
    </w:p>
    <w:p w14:paraId="69344582" w14:textId="277C5734" w:rsidR="000B5EF8" w:rsidRPr="0014195E" w:rsidRDefault="00161DFA" w:rsidP="004116ED">
      <w:pPr>
        <w:pStyle w:val="05Steps-bullets"/>
        <w:rPr>
          <w:lang w:val="uz-Cyrl-UZ"/>
        </w:rPr>
      </w:pPr>
      <w:r w:rsidRPr="0014195E">
        <w:rPr>
          <w:lang w:val="uz-Cyrl-UZ"/>
        </w:rPr>
        <w:t>Emprender y trabajar en una tarea abrumadora</w:t>
      </w:r>
    </w:p>
    <w:p w14:paraId="155B720F" w14:textId="03D03828" w:rsidR="000B5EF8" w:rsidRPr="0014195E" w:rsidRDefault="00161DFA" w:rsidP="004116ED">
      <w:pPr>
        <w:pStyle w:val="05Steps-bullets"/>
        <w:rPr>
          <w:lang w:val="uz-Cyrl-UZ"/>
        </w:rPr>
      </w:pPr>
      <w:r w:rsidRPr="0014195E">
        <w:rPr>
          <w:lang w:val="uz-Cyrl-UZ"/>
        </w:rPr>
        <w:t>Recibir noticias de una enfermedad/dolencia permanente grave</w:t>
      </w:r>
    </w:p>
    <w:p w14:paraId="70335727" w14:textId="4E7CDE65" w:rsidR="000B5EF8" w:rsidRPr="0014195E" w:rsidRDefault="00161DFA" w:rsidP="004116ED">
      <w:pPr>
        <w:pStyle w:val="05Steps-bullets"/>
        <w:rPr>
          <w:lang w:val="uz-Cyrl-UZ"/>
        </w:rPr>
      </w:pPr>
      <w:r w:rsidRPr="0014195E">
        <w:rPr>
          <w:lang w:val="uz-Cyrl-UZ"/>
        </w:rPr>
        <w:t>Limpiar después de una actividad</w:t>
      </w:r>
    </w:p>
    <w:p w14:paraId="7CA36BB9" w14:textId="556818F2" w:rsidR="000B5EF8" w:rsidRPr="0014195E" w:rsidRDefault="00161DFA" w:rsidP="004116ED">
      <w:pPr>
        <w:pStyle w:val="05Steps-bullets"/>
        <w:rPr>
          <w:lang w:val="uz-Cyrl-UZ"/>
        </w:rPr>
      </w:pPr>
      <w:r w:rsidRPr="0014195E">
        <w:rPr>
          <w:lang w:val="uz-Cyrl-UZ"/>
        </w:rPr>
        <w:t>Compartir una comida juntos</w:t>
      </w:r>
    </w:p>
    <w:p w14:paraId="2468A274" w14:textId="2B8A2400" w:rsidR="000B5EF8" w:rsidRPr="0014195E" w:rsidRDefault="00161DFA" w:rsidP="004116ED">
      <w:pPr>
        <w:pStyle w:val="05Steps-bullets"/>
        <w:rPr>
          <w:lang w:val="uz-Cyrl-UZ"/>
        </w:rPr>
      </w:pPr>
      <w:r w:rsidRPr="0014195E">
        <w:rPr>
          <w:lang w:val="uz-Cyrl-UZ"/>
        </w:rPr>
        <w:t>Plantar un jardín</w:t>
      </w:r>
    </w:p>
    <w:p w14:paraId="5D2CF48F" w14:textId="03AE59B5" w:rsidR="004116ED" w:rsidRPr="0014195E" w:rsidRDefault="00161DFA" w:rsidP="004116ED">
      <w:pPr>
        <w:pStyle w:val="05Steps-bullets"/>
        <w:rPr>
          <w:lang w:val="uz-Cyrl-UZ"/>
        </w:rPr>
      </w:pPr>
      <w:r w:rsidRPr="0014195E">
        <w:rPr>
          <w:lang w:val="uz-Cyrl-UZ"/>
        </w:rPr>
        <w:t>Cosechar, pescar o cazar</w:t>
      </w:r>
    </w:p>
    <w:p w14:paraId="20AF0989" w14:textId="0C7D5090" w:rsidR="004116ED" w:rsidRPr="0014195E" w:rsidRDefault="00161DFA" w:rsidP="004116ED">
      <w:pPr>
        <w:pStyle w:val="05Steps-bullets"/>
        <w:rPr>
          <w:lang w:val="uz-Cyrl-UZ"/>
        </w:rPr>
      </w:pPr>
      <w:r w:rsidRPr="0014195E">
        <w:rPr>
          <w:lang w:val="uz-Cyrl-UZ"/>
        </w:rPr>
        <w:t>Amanecer</w:t>
      </w:r>
    </w:p>
    <w:p w14:paraId="760DA2B6" w14:textId="02AA8968" w:rsidR="004116ED" w:rsidRPr="0014195E" w:rsidRDefault="00161DFA" w:rsidP="004116ED">
      <w:pPr>
        <w:pStyle w:val="05Steps-bullets"/>
        <w:rPr>
          <w:lang w:val="uz-Cyrl-UZ"/>
        </w:rPr>
      </w:pPr>
      <w:r w:rsidRPr="0014195E">
        <w:rPr>
          <w:lang w:val="uz-Cyrl-UZ"/>
        </w:rPr>
        <w:t>Mirar las estrellas</w:t>
      </w:r>
    </w:p>
    <w:p w14:paraId="04280713" w14:textId="75A81145" w:rsidR="004116ED" w:rsidRPr="0014195E" w:rsidRDefault="00161DFA" w:rsidP="004116ED">
      <w:pPr>
        <w:pStyle w:val="05Steps-bullets"/>
        <w:rPr>
          <w:lang w:val="uz-Cyrl-UZ"/>
        </w:rPr>
      </w:pPr>
      <w:r w:rsidRPr="0014195E">
        <w:rPr>
          <w:lang w:val="uz-Cyrl-UZ"/>
        </w:rPr>
        <w:t>Mirar un animal raramente visto</w:t>
      </w:r>
    </w:p>
    <w:p w14:paraId="0EA40732" w14:textId="485AA05A" w:rsidR="004116ED" w:rsidRPr="0014195E" w:rsidRDefault="00161DFA" w:rsidP="004C1EB0">
      <w:pPr>
        <w:pStyle w:val="05Steps-bullets"/>
        <w:ind w:right="-521"/>
        <w:rPr>
          <w:lang w:val="uz-Cyrl-UZ"/>
        </w:rPr>
      </w:pPr>
      <w:r w:rsidRPr="0014195E">
        <w:rPr>
          <w:lang w:val="uz-Cyrl-UZ"/>
        </w:rPr>
        <w:t>Hacer una actividad "importante" como comenzar la escuela, terminar la universidad, casarse, tener hijos</w:t>
      </w:r>
    </w:p>
    <w:p w14:paraId="45B4D1D8" w14:textId="2EE22C75" w:rsidR="007C6580" w:rsidRPr="0014195E" w:rsidRDefault="00161DFA" w:rsidP="004C1EB0">
      <w:pPr>
        <w:pStyle w:val="05Steps-bullets"/>
        <w:numPr>
          <w:ilvl w:val="0"/>
          <w:numId w:val="19"/>
        </w:numPr>
        <w:ind w:right="-521"/>
        <w:rPr>
          <w:lang w:val="uz-Cyrl-UZ"/>
        </w:rPr>
      </w:pPr>
      <w:r w:rsidRPr="0014195E">
        <w:rPr>
          <w:lang w:val="uz-Cyrl-UZ"/>
        </w:rPr>
        <w:t>Qué preguntas pueden hacer los niños acerca de caminar con Dios mientras están en este tiempo/tarea</w:t>
      </w:r>
      <w:r w:rsidR="007C6580" w:rsidRPr="0014195E">
        <w:rPr>
          <w:lang w:val="uz-Cyrl-UZ"/>
        </w:rPr>
        <w:t>.</w:t>
      </w:r>
    </w:p>
    <w:p w14:paraId="44E32CA7" w14:textId="6BB1A6F2" w:rsidR="007C6580" w:rsidRPr="0014195E" w:rsidRDefault="007C2917" w:rsidP="00C554D5">
      <w:pPr>
        <w:pStyle w:val="05Steps-bullets"/>
        <w:numPr>
          <w:ilvl w:val="0"/>
          <w:numId w:val="19"/>
        </w:numPr>
        <w:rPr>
          <w:lang w:val="uz-Cyrl-UZ"/>
        </w:rPr>
      </w:pPr>
      <w:r w:rsidRPr="0014195E">
        <w:rPr>
          <w:lang w:val="uz-Cyrl-UZ"/>
        </w:rPr>
        <w:t>¿Qué pasajes de la Biblia hablan sobre estas actividades o tiempos?</w:t>
      </w:r>
    </w:p>
    <w:p w14:paraId="5A34CCB2" w14:textId="3EC348BD" w:rsidR="007C6580" w:rsidRPr="0014195E" w:rsidRDefault="008C63F1" w:rsidP="004C1EB0">
      <w:pPr>
        <w:pStyle w:val="05Steps-bullets"/>
        <w:numPr>
          <w:ilvl w:val="0"/>
          <w:numId w:val="19"/>
        </w:numPr>
        <w:ind w:right="-521"/>
        <w:rPr>
          <w:lang w:val="uz-Cyrl-UZ"/>
        </w:rPr>
      </w:pPr>
      <w:r w:rsidRPr="0014195E">
        <w:rPr>
          <w:lang w:val="uz-Cyrl-UZ"/>
        </w:rPr>
        <w:t>¿Qué metáfora o imagen en la creación puede ayudar a los niños a conectarse con la idea de la Biblia? Por ejemplo: con Romanos 8:28 cuando habla que Dios usa todas las cosas para nuestro bien... podríamos hablar sobre las heladas y, por qué las heladas (que pueden ser muy dañinas para las cosechas), son necesarias para dar dulzura a las frutas cítricas antes de que sean recogidas del árbol</w:t>
      </w:r>
      <w:r w:rsidR="007C6580" w:rsidRPr="0014195E">
        <w:rPr>
          <w:lang w:val="uz-Cyrl-UZ"/>
        </w:rPr>
        <w:t xml:space="preserve">. </w:t>
      </w:r>
    </w:p>
    <w:p w14:paraId="369DB430" w14:textId="358E9E5C" w:rsidR="004116ED" w:rsidRPr="0014195E" w:rsidRDefault="008C63F1" w:rsidP="004116ED">
      <w:pPr>
        <w:pStyle w:val="05Steps-KEYQUESTION"/>
        <w:rPr>
          <w:lang w:val="uz-Cyrl-UZ"/>
        </w:rPr>
      </w:pPr>
      <w:r w:rsidRPr="0014195E">
        <w:rPr>
          <w:lang w:val="uz-Cyrl-UZ"/>
        </w:rPr>
        <w:t>Nota sobre HELADAS: Use una idea de su situación o clima, que ayudará a los alumnos a comprender</w:t>
      </w:r>
      <w:r w:rsidR="004116ED" w:rsidRPr="0014195E">
        <w:rPr>
          <w:lang w:val="uz-Cyrl-UZ"/>
        </w:rPr>
        <w:t>.</w:t>
      </w:r>
    </w:p>
    <w:p w14:paraId="5B166203" w14:textId="1D211043" w:rsidR="007C6580" w:rsidRPr="0014195E" w:rsidRDefault="008C63F1" w:rsidP="004C1EB0">
      <w:pPr>
        <w:pStyle w:val="05Steps-bullets"/>
        <w:numPr>
          <w:ilvl w:val="0"/>
          <w:numId w:val="19"/>
        </w:numPr>
        <w:ind w:right="-521"/>
        <w:rPr>
          <w:lang w:val="uz-Cyrl-UZ"/>
        </w:rPr>
      </w:pPr>
      <w:r w:rsidRPr="0014195E">
        <w:rPr>
          <w:lang w:val="uz-Cyrl-UZ"/>
        </w:rPr>
        <w:t>Escriba y comparta: cómo respondería... luego responda las preguntas (vea M2.4</w:t>
      </w:r>
      <w:r w:rsidR="007C6580" w:rsidRPr="0014195E">
        <w:rPr>
          <w:lang w:val="uz-Cyrl-UZ"/>
        </w:rPr>
        <w:t>).</w:t>
      </w:r>
    </w:p>
    <w:p w14:paraId="04BAFF5C" w14:textId="57A44A64" w:rsidR="003C738E" w:rsidRPr="0014195E" w:rsidRDefault="001B5342" w:rsidP="001B5342">
      <w:pPr>
        <w:pStyle w:val="04StepsintheLesson"/>
        <w:rPr>
          <w:lang w:val="uz-Cyrl-UZ"/>
        </w:rPr>
      </w:pPr>
      <w:r w:rsidRPr="0014195E">
        <w:rPr>
          <w:lang w:val="uz-Cyrl-UZ"/>
        </w:rPr>
        <w:lastRenderedPageBreak/>
        <w:t>Habilidades para un líder</w:t>
      </w:r>
    </w:p>
    <w:p w14:paraId="14E31FFA" w14:textId="74395D8D" w:rsidR="00882075" w:rsidRPr="0014195E" w:rsidRDefault="001B5342" w:rsidP="00882075">
      <w:pPr>
        <w:pStyle w:val="05Steps-KEYQUESTION"/>
        <w:rPr>
          <w:lang w:val="uz-Cyrl-UZ"/>
        </w:rPr>
      </w:pPr>
      <w:r w:rsidRPr="0014195E">
        <w:rPr>
          <w:lang w:val="uz-Cyrl-UZ"/>
        </w:rPr>
        <w:t>Ser perceptivo</w:t>
      </w:r>
      <w:r w:rsidR="00882075" w:rsidRPr="0014195E">
        <w:rPr>
          <w:lang w:val="uz-Cyrl-UZ"/>
        </w:rPr>
        <w:t xml:space="preserve"> </w:t>
      </w:r>
    </w:p>
    <w:p w14:paraId="684E6C18" w14:textId="033ED590" w:rsidR="0077791D" w:rsidRPr="0014195E" w:rsidRDefault="001B5342" w:rsidP="00882075">
      <w:pPr>
        <w:pStyle w:val="05Steps-Instructions"/>
        <w:rPr>
          <w:lang w:val="uz-Cyrl-UZ"/>
        </w:rPr>
      </w:pPr>
      <w:r w:rsidRPr="0014195E">
        <w:rPr>
          <w:lang w:val="uz-Cyrl-UZ"/>
        </w:rPr>
        <w:t>Ser perceptivo con la Biblia y cómo se relaciona con la vida y el mundo que nos rodea</w:t>
      </w:r>
      <w:r w:rsidR="00882075" w:rsidRPr="0014195E">
        <w:rPr>
          <w:lang w:val="uz-Cyrl-UZ"/>
        </w:rPr>
        <w:t xml:space="preserve">. </w:t>
      </w:r>
    </w:p>
    <w:p w14:paraId="2395D05A" w14:textId="5CB11B03" w:rsidR="002A04CC" w:rsidRPr="0014195E" w:rsidRDefault="001B5342" w:rsidP="00882075">
      <w:pPr>
        <w:pStyle w:val="05Steps-Instructions"/>
        <w:rPr>
          <w:lang w:val="uz-Cyrl-UZ"/>
        </w:rPr>
      </w:pPr>
      <w:r w:rsidRPr="0014195E">
        <w:rPr>
          <w:lang w:val="uz-Cyrl-UZ"/>
        </w:rPr>
        <w:t xml:space="preserve">Por ejemplo, piensa en las </w:t>
      </w:r>
      <w:r w:rsidRPr="0014195E">
        <w:rPr>
          <w:b/>
          <w:i/>
          <w:lang w:val="uz-Cyrl-UZ"/>
        </w:rPr>
        <w:t>estaciones</w:t>
      </w:r>
      <w:r w:rsidRPr="0014195E">
        <w:rPr>
          <w:lang w:val="uz-Cyrl-UZ"/>
        </w:rPr>
        <w:t>. ¿Qué dice la Biblia sobre las estaciones? Salmo 1: 3, Eclesiastés 3: 1, Marcos 11:13</w:t>
      </w:r>
      <w:r w:rsidR="00882075" w:rsidRPr="0014195E">
        <w:rPr>
          <w:lang w:val="uz-Cyrl-UZ"/>
        </w:rPr>
        <w:t xml:space="preserve">. </w:t>
      </w:r>
    </w:p>
    <w:p w14:paraId="4566DB4C" w14:textId="40D5FC97" w:rsidR="0077791D" w:rsidRPr="0014195E" w:rsidRDefault="001B5342" w:rsidP="00882075">
      <w:pPr>
        <w:pStyle w:val="05Steps-Instructions"/>
        <w:rPr>
          <w:lang w:val="uz-Cyrl-UZ"/>
        </w:rPr>
      </w:pPr>
      <w:r w:rsidRPr="0014195E">
        <w:rPr>
          <w:lang w:val="uz-Cyrl-UZ"/>
        </w:rPr>
        <w:t>Pídale a cada persona que se siente solo para reflexionar sobre estas preguntas:</w:t>
      </w:r>
    </w:p>
    <w:p w14:paraId="15F7BAD8" w14:textId="04CBC41E" w:rsidR="0077791D" w:rsidRPr="0014195E" w:rsidRDefault="001B5342" w:rsidP="004C1EB0">
      <w:pPr>
        <w:pStyle w:val="05Steps-bullets"/>
        <w:ind w:right="-521"/>
        <w:rPr>
          <w:lang w:val="uz-Cyrl-UZ"/>
        </w:rPr>
      </w:pPr>
      <w:r w:rsidRPr="0014195E">
        <w:rPr>
          <w:lang w:val="uz-Cyrl-UZ"/>
        </w:rPr>
        <w:t>¿Cuáles son las estaciones en tu nación? ¿Cuáles son los signos de cambio</w:t>
      </w:r>
      <w:r w:rsidR="0077791D" w:rsidRPr="0014195E">
        <w:rPr>
          <w:lang w:val="uz-Cyrl-UZ"/>
        </w:rPr>
        <w:t>?</w:t>
      </w:r>
    </w:p>
    <w:p w14:paraId="5BC7A7D7" w14:textId="47A19610" w:rsidR="0077791D" w:rsidRPr="0014195E" w:rsidRDefault="001B5342" w:rsidP="004C1EB0">
      <w:pPr>
        <w:pStyle w:val="05Steps-bullets"/>
        <w:ind w:right="-521"/>
        <w:rPr>
          <w:lang w:val="uz-Cyrl-UZ"/>
        </w:rPr>
      </w:pPr>
      <w:r w:rsidRPr="0014195E">
        <w:rPr>
          <w:lang w:val="uz-Cyrl-UZ"/>
        </w:rPr>
        <w:t>¿Cómo se puede usar la palabra 'estación'? (Cambio climático cada año, o etapa de la vida</w:t>
      </w:r>
      <w:r w:rsidR="0077791D" w:rsidRPr="0014195E">
        <w:rPr>
          <w:lang w:val="uz-Cyrl-UZ"/>
        </w:rPr>
        <w:t>)</w:t>
      </w:r>
    </w:p>
    <w:p w14:paraId="157EC5DD" w14:textId="5A4A3D3D" w:rsidR="00882075" w:rsidRPr="0014195E" w:rsidRDefault="001B5342" w:rsidP="004C1EB0">
      <w:pPr>
        <w:pStyle w:val="05Steps-bullets"/>
        <w:ind w:right="-521"/>
        <w:rPr>
          <w:lang w:val="uz-Cyrl-UZ"/>
        </w:rPr>
      </w:pPr>
      <w:r w:rsidRPr="0014195E">
        <w:rPr>
          <w:lang w:val="uz-Cyrl-UZ"/>
        </w:rPr>
        <w:t>¿En qué temporada te encuentras personalmente en tu vida? ¿Cuáles son los signos de esta temporada</w:t>
      </w:r>
      <w:r w:rsidR="0077791D" w:rsidRPr="0014195E">
        <w:rPr>
          <w:lang w:val="uz-Cyrl-UZ"/>
        </w:rPr>
        <w:t xml:space="preserve">? </w:t>
      </w:r>
    </w:p>
    <w:p w14:paraId="3B797232" w14:textId="6E4CFD8B" w:rsidR="0077791D" w:rsidRPr="0014195E" w:rsidRDefault="001B5342" w:rsidP="004C1EB0">
      <w:pPr>
        <w:pStyle w:val="05Steps-bullets"/>
        <w:ind w:right="-521"/>
        <w:rPr>
          <w:lang w:val="uz-Cyrl-UZ"/>
        </w:rPr>
      </w:pPr>
      <w:r w:rsidRPr="0014195E">
        <w:rPr>
          <w:lang w:val="uz-Cyrl-UZ"/>
        </w:rPr>
        <w:t>¿Qué consejo le darías a alguien que está entrando en la temporada en la que te encuentras en este momento</w:t>
      </w:r>
      <w:r w:rsidR="003206E8" w:rsidRPr="0014195E">
        <w:rPr>
          <w:lang w:val="uz-Cyrl-UZ"/>
        </w:rPr>
        <w:t>?</w:t>
      </w:r>
    </w:p>
    <w:p w14:paraId="3D1EC9DF" w14:textId="336C6BE6" w:rsidR="0077791D" w:rsidRPr="0014195E" w:rsidRDefault="001B5342" w:rsidP="0077791D">
      <w:pPr>
        <w:pStyle w:val="05Steps-bullets"/>
        <w:numPr>
          <w:ilvl w:val="0"/>
          <w:numId w:val="0"/>
        </w:numPr>
        <w:ind w:left="2410" w:hanging="294"/>
        <w:rPr>
          <w:lang w:val="uz-Cyrl-UZ"/>
        </w:rPr>
      </w:pPr>
      <w:r w:rsidRPr="0014195E">
        <w:rPr>
          <w:b/>
          <w:i/>
          <w:lang w:val="uz-Cyrl-UZ"/>
        </w:rPr>
        <w:t xml:space="preserve">Emparejar y compartir </w:t>
      </w:r>
      <w:r w:rsidRPr="0014195E">
        <w:rPr>
          <w:lang w:val="uz-Cyrl-UZ"/>
        </w:rPr>
        <w:t>-hable con otra persona sobre lo que ha descubierto</w:t>
      </w:r>
      <w:r w:rsidR="0077791D" w:rsidRPr="0014195E">
        <w:rPr>
          <w:lang w:val="uz-Cyrl-UZ"/>
        </w:rPr>
        <w:t>.</w:t>
      </w:r>
    </w:p>
    <w:p w14:paraId="61334474" w14:textId="0D8B5EC5" w:rsidR="00882075" w:rsidRPr="0014195E" w:rsidRDefault="001B5342" w:rsidP="0077791D">
      <w:pPr>
        <w:pStyle w:val="05Steps-KEYQUESTION"/>
        <w:rPr>
          <w:lang w:val="uz-Cyrl-UZ"/>
        </w:rPr>
      </w:pPr>
      <w:r w:rsidRPr="0014195E">
        <w:rPr>
          <w:lang w:val="uz-Cyrl-UZ"/>
        </w:rPr>
        <w:t>Ser perceptivo de los niños</w:t>
      </w:r>
    </w:p>
    <w:p w14:paraId="06D60B2F" w14:textId="53A6329D" w:rsidR="0077791D" w:rsidRPr="0014195E" w:rsidRDefault="001B5342" w:rsidP="0077791D">
      <w:pPr>
        <w:pStyle w:val="05Steps-Instructions"/>
        <w:rPr>
          <w:lang w:val="uz-Cyrl-UZ"/>
        </w:rPr>
      </w:pPr>
      <w:r w:rsidRPr="0014195E">
        <w:rPr>
          <w:lang w:val="uz-Cyrl-UZ"/>
        </w:rPr>
        <w:t>Intenta notar cosas sobre el mundo de un niño. ¿De qué están hablando? ¿De qué están preocupados? ¿Cuándo están listos para aprender y cuándo están cerrados? Intenta ser consciente de los momentos que tienen una idea</w:t>
      </w:r>
      <w:r w:rsidR="007C6580" w:rsidRPr="0014195E">
        <w:rPr>
          <w:lang w:val="uz-Cyrl-UZ"/>
        </w:rPr>
        <w:t xml:space="preserve"> </w:t>
      </w:r>
    </w:p>
    <w:p w14:paraId="5C77B2E9" w14:textId="38318A44" w:rsidR="009B4CED" w:rsidRPr="0014195E" w:rsidRDefault="001B5342" w:rsidP="0077791D">
      <w:pPr>
        <w:pStyle w:val="05Steps-KEYQUESTION"/>
        <w:rPr>
          <w:lang w:val="uz-Cyrl-UZ"/>
        </w:rPr>
      </w:pPr>
      <w:r w:rsidRPr="0014195E">
        <w:rPr>
          <w:lang w:val="uz-Cyrl-UZ"/>
        </w:rPr>
        <w:t>Pedir preguntas de los niños</w:t>
      </w:r>
    </w:p>
    <w:p w14:paraId="77176E41" w14:textId="43010C40" w:rsidR="0077791D" w:rsidRPr="0014195E" w:rsidRDefault="001B5342" w:rsidP="0077791D">
      <w:pPr>
        <w:pStyle w:val="05Steps-Instructions"/>
        <w:rPr>
          <w:lang w:val="uz-Cyrl-UZ"/>
        </w:rPr>
      </w:pPr>
      <w:r w:rsidRPr="0014195E">
        <w:rPr>
          <w:lang w:val="uz-Cyrl-UZ"/>
        </w:rPr>
        <w:t xml:space="preserve">Intente crear una cultura de confianza y abierta donde los niños se sientan cómodos para hacer cualquier pregunta. Recuérdeles regularmente que todas las preguntas son buenas para hacer. Ahora hay algo así como una pregunta "estúpida". [Recordatorio de </w:t>
      </w:r>
      <w:r w:rsidR="007C6580" w:rsidRPr="0014195E">
        <w:rPr>
          <w:lang w:val="uz-Cyrl-UZ"/>
        </w:rPr>
        <w:t>M2.4]</w:t>
      </w:r>
    </w:p>
    <w:p w14:paraId="58EDBD1B" w14:textId="58506216" w:rsidR="00310651" w:rsidRPr="0014195E" w:rsidRDefault="001B5342" w:rsidP="0077791D">
      <w:pPr>
        <w:pStyle w:val="05Steps-KEYQUESTION"/>
        <w:rPr>
          <w:lang w:val="uz-Cyrl-UZ"/>
        </w:rPr>
      </w:pPr>
      <w:r w:rsidRPr="0014195E">
        <w:rPr>
          <w:lang w:val="uz-Cyrl-UZ"/>
        </w:rPr>
        <w:t>Hacer a los niños preguntas abiertas</w:t>
      </w:r>
    </w:p>
    <w:p w14:paraId="337C9AA3" w14:textId="47029AD8" w:rsidR="002134D3" w:rsidRPr="0014195E" w:rsidRDefault="001D4172" w:rsidP="002134D3">
      <w:pPr>
        <w:pStyle w:val="05Steps-Instructions"/>
        <w:rPr>
          <w:lang w:val="uz-Cyrl-UZ"/>
        </w:rPr>
      </w:pPr>
      <w:r w:rsidRPr="0014195E">
        <w:rPr>
          <w:lang w:val="uz-Cyrl-UZ"/>
        </w:rPr>
        <w:t xml:space="preserve">Es razonable pensar que cuando un niño hace una pregunta usted debe dar una respuesta. De hecho, un mejor enfoque puede ser hacerles una pregunta de vuelta. Esto hará dos cosas. Le dará tiempo para pensar y les ayudará a descubrir la respuesta por sí mismos. [Recordatorio de </w:t>
      </w:r>
      <w:r w:rsidR="007C6580" w:rsidRPr="0014195E">
        <w:rPr>
          <w:lang w:val="uz-Cyrl-UZ"/>
        </w:rPr>
        <w:t>M2.4]</w:t>
      </w:r>
    </w:p>
    <w:p w14:paraId="4E453349" w14:textId="452E94E3" w:rsidR="002134D3" w:rsidRPr="0014195E" w:rsidRDefault="001D4172" w:rsidP="002134D3">
      <w:pPr>
        <w:pStyle w:val="05Steps-Instructions"/>
        <w:rPr>
          <w:lang w:val="uz-Cyrl-UZ"/>
        </w:rPr>
      </w:pPr>
      <w:r w:rsidRPr="0014195E">
        <w:rPr>
          <w:b/>
          <w:i/>
          <w:lang w:val="uz-Cyrl-UZ"/>
        </w:rPr>
        <w:t xml:space="preserve">Emparejar y compartir </w:t>
      </w:r>
      <w:r w:rsidR="002134D3" w:rsidRPr="0014195E">
        <w:rPr>
          <w:lang w:val="uz-Cyrl-UZ"/>
        </w:rPr>
        <w:t xml:space="preserve">- </w:t>
      </w:r>
      <w:r w:rsidRPr="0014195E">
        <w:rPr>
          <w:lang w:val="uz-Cyrl-UZ"/>
        </w:rPr>
        <w:t>¿Por qué es importante que un niño descubra algo por sí mismo en lugar de que un padre o líder se lo diga todo el tiempo?</w:t>
      </w:r>
    </w:p>
    <w:p w14:paraId="4FCD49B7" w14:textId="45D6D444" w:rsidR="00310651" w:rsidRPr="0014195E" w:rsidRDefault="001D4172" w:rsidP="002134D3">
      <w:pPr>
        <w:pStyle w:val="05Steps-KEYQUESTION"/>
        <w:rPr>
          <w:lang w:val="uz-Cyrl-UZ"/>
        </w:rPr>
      </w:pPr>
      <w:r w:rsidRPr="0014195E">
        <w:rPr>
          <w:lang w:val="uz-Cyrl-UZ"/>
        </w:rPr>
        <w:t>Saber posponer el responder preguntas difíciles para darle tiempo de pensar</w:t>
      </w:r>
    </w:p>
    <w:p w14:paraId="1191D54A" w14:textId="38D50A8F" w:rsidR="002134D3" w:rsidRPr="0014195E" w:rsidRDefault="001D4172" w:rsidP="002134D3">
      <w:pPr>
        <w:pStyle w:val="05Steps-Instructions"/>
        <w:rPr>
          <w:lang w:val="uz-Cyrl-UZ"/>
        </w:rPr>
      </w:pPr>
      <w:r w:rsidRPr="0014195E">
        <w:rPr>
          <w:lang w:val="uz-Cyrl-UZ"/>
        </w:rPr>
        <w:t xml:space="preserve">En ocasiones, un niño hará una pregunta que usted no sabe cómo responder. Puede tratarse de un tema en el que realmente no haya pensado o puede ser un tema muy delicado para usted. Está bien decir: 'Quiero pensar en esto antes de darte una respuesta. ¿Puedo hablar sobre esto más tarde? '[Recordatorio de </w:t>
      </w:r>
      <w:r w:rsidR="007C6580" w:rsidRPr="0014195E">
        <w:rPr>
          <w:lang w:val="uz-Cyrl-UZ"/>
        </w:rPr>
        <w:t>M2.4]</w:t>
      </w:r>
    </w:p>
    <w:p w14:paraId="22B02943" w14:textId="0040AFF7" w:rsidR="00E96A9F" w:rsidRPr="0014195E" w:rsidRDefault="00E96A9F" w:rsidP="00E96A9F">
      <w:pPr>
        <w:pStyle w:val="04StepsintheLesson"/>
        <w:rPr>
          <w:lang w:val="uz-Cyrl-UZ"/>
        </w:rPr>
      </w:pPr>
      <w:r w:rsidRPr="0014195E">
        <w:rPr>
          <w:lang w:val="uz-Cyrl-UZ"/>
        </w:rPr>
        <w:lastRenderedPageBreak/>
        <w:t>Conclusi</w:t>
      </w:r>
      <w:r w:rsidR="00E8305B" w:rsidRPr="0014195E">
        <w:rPr>
          <w:lang w:val="uz-Cyrl-UZ"/>
        </w:rPr>
        <w:t>ó</w:t>
      </w:r>
      <w:r w:rsidRPr="0014195E">
        <w:rPr>
          <w:lang w:val="uz-Cyrl-UZ"/>
        </w:rPr>
        <w:t>n</w:t>
      </w:r>
    </w:p>
    <w:p w14:paraId="5B2BBDB7" w14:textId="19A43C2D" w:rsidR="00E96A9F" w:rsidRPr="0014195E" w:rsidRDefault="00E8305B" w:rsidP="00E8305B">
      <w:pPr>
        <w:pStyle w:val="04Steps-ActivityStepHeading"/>
        <w:rPr>
          <w:lang w:val="uz-Cyrl-UZ"/>
        </w:rPr>
      </w:pPr>
      <w:r w:rsidRPr="0014195E">
        <w:rPr>
          <w:noProof/>
          <w:lang w:val="uz-Cyrl-UZ" w:eastAsia="es-CO"/>
        </w:rPr>
        <w:t>Emparejar y compartir</w:t>
      </w:r>
      <w:r w:rsidR="00E96A9F" w:rsidRPr="0014195E">
        <w:rPr>
          <w:lang w:val="uz-Cyrl-UZ"/>
        </w:rPr>
        <w:tab/>
      </w:r>
      <w:r w:rsidR="00E96A9F" w:rsidRPr="0014195E">
        <w:rPr>
          <w:lang w:val="uz-Cyrl-UZ"/>
        </w:rPr>
        <w:tab/>
      </w:r>
      <w:r w:rsidR="00E96A9F" w:rsidRPr="0014195E">
        <w:rPr>
          <w:lang w:val="uz-Cyrl-UZ"/>
        </w:rPr>
        <w:tab/>
      </w:r>
      <w:r w:rsidR="00E96A9F" w:rsidRPr="0014195E">
        <w:rPr>
          <w:lang w:val="uz-Cyrl-UZ"/>
        </w:rPr>
        <w:tab/>
      </w:r>
      <w:r w:rsidR="00E96A9F" w:rsidRPr="0014195E">
        <w:rPr>
          <w:lang w:val="uz-Cyrl-UZ"/>
        </w:rPr>
        <w:tab/>
      </w:r>
      <w:r w:rsidR="00E96A9F" w:rsidRPr="0014195E">
        <w:rPr>
          <w:lang w:val="uz-Cyrl-UZ"/>
        </w:rPr>
        <w:tab/>
      </w:r>
      <w:r w:rsidR="00E96A9F" w:rsidRPr="0014195E">
        <w:rPr>
          <w:lang w:val="uz-Cyrl-UZ"/>
        </w:rPr>
        <w:tab/>
      </w:r>
    </w:p>
    <w:p w14:paraId="3819EF2C" w14:textId="653FEF76" w:rsidR="00E96A9F" w:rsidRPr="0014195E" w:rsidRDefault="00E8305B" w:rsidP="00E96A9F">
      <w:pPr>
        <w:pStyle w:val="05Steps-bullets"/>
        <w:rPr>
          <w:lang w:val="uz-Cyrl-UZ"/>
        </w:rPr>
      </w:pPr>
      <w:r w:rsidRPr="0014195E">
        <w:rPr>
          <w:lang w:val="uz-Cyrl-UZ"/>
        </w:rPr>
        <w:t>¿Qué aspectos de los momentos enseñables has encontrado útiles</w:t>
      </w:r>
      <w:r w:rsidR="00E96A9F" w:rsidRPr="0014195E">
        <w:rPr>
          <w:lang w:val="uz-Cyrl-UZ"/>
        </w:rPr>
        <w:t>?</w:t>
      </w:r>
    </w:p>
    <w:p w14:paraId="1029DE2E" w14:textId="5E0A3F3E" w:rsidR="004C1EB0" w:rsidRPr="0014195E" w:rsidRDefault="00E8305B" w:rsidP="004C1EB0">
      <w:pPr>
        <w:pStyle w:val="05Steps-Instructions"/>
        <w:rPr>
          <w:lang w:val="uz-Cyrl-UZ"/>
        </w:rPr>
      </w:pPr>
      <w:r w:rsidRPr="0014195E">
        <w:rPr>
          <w:lang w:val="uz-Cyrl-UZ"/>
        </w:rPr>
        <w:t>¿Qué puedes hacer para ser mejor en el uso de momentos enseñables con los niños</w:t>
      </w:r>
      <w:r w:rsidR="00E96A9F" w:rsidRPr="0014195E">
        <w:rPr>
          <w:lang w:val="uz-Cyrl-UZ"/>
        </w:rPr>
        <w:t>?</w:t>
      </w:r>
      <w:r w:rsidR="004C1EB0" w:rsidRPr="0014195E">
        <w:rPr>
          <w:lang w:val="uz-Cyrl-UZ"/>
        </w:rPr>
        <w:t xml:space="preserve"> </w:t>
      </w:r>
    </w:p>
    <w:p w14:paraId="7FC034F5" w14:textId="77777777" w:rsidR="004C1EB0" w:rsidRPr="0014195E" w:rsidRDefault="004C1EB0" w:rsidP="004C1EB0">
      <w:pPr>
        <w:pStyle w:val="05Steps-Instructions"/>
        <w:rPr>
          <w:lang w:val="uz-Cyrl-UZ"/>
        </w:rPr>
      </w:pPr>
    </w:p>
    <w:p w14:paraId="313D3CD7" w14:textId="24D27807" w:rsidR="004C1EB0" w:rsidRPr="0014195E" w:rsidRDefault="004C1EB0" w:rsidP="004C1EB0">
      <w:pPr>
        <w:pStyle w:val="04Steps-ActivityStepHeading"/>
        <w:rPr>
          <w:lang w:val="uz-Cyrl-UZ"/>
        </w:rPr>
      </w:pPr>
      <w:r w:rsidRPr="0014195E">
        <w:rPr>
          <w:noProof/>
          <w:lang w:eastAsia="en-US"/>
        </w:rPr>
        <w:drawing>
          <wp:anchor distT="0" distB="0" distL="114300" distR="114300" simplePos="0" relativeHeight="251693056" behindDoc="0" locked="0" layoutInCell="1" allowOverlap="1" wp14:anchorId="4AB05E87" wp14:editId="5C33C217">
            <wp:simplePos x="0" y="0"/>
            <wp:positionH relativeFrom="column">
              <wp:posOffset>-163830</wp:posOffset>
            </wp:positionH>
            <wp:positionV relativeFrom="paragraph">
              <wp:posOffset>167308</wp:posOffset>
            </wp:positionV>
            <wp:extent cx="1219835" cy="912495"/>
            <wp:effectExtent l="0" t="0" r="0" b="1905"/>
            <wp:wrapNone/>
            <wp:docPr id="44" name="Picture 325"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lide3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21983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95E">
        <w:rPr>
          <w:noProof/>
          <w:lang w:val="uz-Cyrl-UZ" w:eastAsia="es-CO"/>
        </w:rPr>
        <w:t>FIN de la sesión</w:t>
      </w:r>
      <w:r w:rsidRPr="0014195E">
        <w:rPr>
          <w:lang w:val="uz-Cyrl-UZ"/>
        </w:rPr>
        <w:t xml:space="preserve"> M2.5</w:t>
      </w:r>
    </w:p>
    <w:p w14:paraId="1553CB71" w14:textId="77777777" w:rsidR="004C1EB0" w:rsidRPr="0014195E" w:rsidRDefault="004C1EB0" w:rsidP="004C1EB0">
      <w:pPr>
        <w:rPr>
          <w:rFonts w:ascii="Arial" w:hAnsi="Arial" w:cs="Arial"/>
          <w:b/>
          <w:sz w:val="20"/>
          <w:szCs w:val="20"/>
          <w:lang w:val="uz-Cyrl-UZ"/>
        </w:rPr>
      </w:pPr>
    </w:p>
    <w:p w14:paraId="55F92EB8" w14:textId="03E7A3FB" w:rsidR="00E96A9F" w:rsidRPr="0014195E" w:rsidRDefault="00E96A9F" w:rsidP="004C1EB0">
      <w:pPr>
        <w:pStyle w:val="05Steps-bullets"/>
        <w:numPr>
          <w:ilvl w:val="0"/>
          <w:numId w:val="0"/>
        </w:numPr>
        <w:ind w:left="1494"/>
        <w:rPr>
          <w:lang w:val="uz-Cyrl-UZ"/>
        </w:rPr>
      </w:pPr>
    </w:p>
    <w:p w14:paraId="00BA31B5" w14:textId="41C18E26" w:rsidR="009E1E4C" w:rsidRPr="0014195E" w:rsidRDefault="008500D9" w:rsidP="008500D9">
      <w:pPr>
        <w:rPr>
          <w:rFonts w:ascii="Arial" w:hAnsi="Arial" w:cs="Arial"/>
          <w:b/>
          <w:sz w:val="20"/>
          <w:szCs w:val="20"/>
          <w:lang w:val="uz-Cyrl-UZ"/>
        </w:rPr>
      </w:pPr>
      <w:r w:rsidRPr="0014195E">
        <w:rPr>
          <w:lang w:val="uz-Cyrl-UZ"/>
        </w:rPr>
        <w:br w:type="page"/>
      </w:r>
    </w:p>
    <w:p w14:paraId="34C4A38E" w14:textId="32611E6E" w:rsidR="009B5794" w:rsidRPr="0014195E" w:rsidRDefault="008500D9" w:rsidP="000F3700">
      <w:pPr>
        <w:pStyle w:val="04SESSIONOUTLINEHEADING"/>
        <w:ind w:left="-993" w:right="-521"/>
        <w:rPr>
          <w:lang w:val="uz-Cyrl-UZ"/>
        </w:rPr>
      </w:pPr>
      <w:r w:rsidRPr="0014195E">
        <w:rPr>
          <w:lang w:val="uz-Cyrl-UZ"/>
        </w:rPr>
        <w:lastRenderedPageBreak/>
        <w:t>Ap</w:t>
      </w:r>
      <w:r w:rsidR="00F367B7" w:rsidRPr="0014195E">
        <w:rPr>
          <w:lang w:val="uz-Cyrl-UZ"/>
        </w:rPr>
        <w:t>ÉNDICE</w:t>
      </w:r>
      <w:r w:rsidRPr="0014195E">
        <w:rPr>
          <w:lang w:val="uz-Cyrl-UZ"/>
        </w:rPr>
        <w:t>: Ener</w:t>
      </w:r>
      <w:r w:rsidR="009B5794" w:rsidRPr="0014195E">
        <w:rPr>
          <w:lang w:val="uz-Cyrl-UZ"/>
        </w:rPr>
        <w:t>giz</w:t>
      </w:r>
      <w:r w:rsidR="00F367B7" w:rsidRPr="0014195E">
        <w:rPr>
          <w:lang w:val="uz-Cyrl-UZ"/>
        </w:rPr>
        <w:t>ADORE</w:t>
      </w:r>
      <w:r w:rsidR="009B5794" w:rsidRPr="0014195E">
        <w:rPr>
          <w:lang w:val="uz-Cyrl-UZ"/>
        </w:rPr>
        <w:t xml:space="preserve">s </w:t>
      </w:r>
      <w:r w:rsidR="00F367B7" w:rsidRPr="0014195E">
        <w:rPr>
          <w:lang w:val="uz-Cyrl-UZ"/>
        </w:rPr>
        <w:t>Y JUEGOS PARA UN GRUPO</w:t>
      </w:r>
    </w:p>
    <w:tbl>
      <w:tblPr>
        <w:tblpPr w:leftFromText="180" w:rightFromText="180" w:bottomFromText="200" w:vertAnchor="page" w:horzAnchor="margin" w:tblpXSpec="center" w:tblpY="2321"/>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44" w:type="dxa"/>
        </w:tblCellMar>
        <w:tblLook w:val="00A0" w:firstRow="1" w:lastRow="0" w:firstColumn="1" w:lastColumn="0" w:noHBand="0" w:noVBand="0"/>
      </w:tblPr>
      <w:tblGrid>
        <w:gridCol w:w="2525"/>
        <w:gridCol w:w="7655"/>
      </w:tblGrid>
      <w:tr w:rsidR="009B5794" w:rsidRPr="0014195E" w14:paraId="70B07DC7" w14:textId="77777777" w:rsidTr="00AD7B11">
        <w:trPr>
          <w:cantSplit/>
          <w:trHeight w:val="561"/>
        </w:trPr>
        <w:tc>
          <w:tcPr>
            <w:tcW w:w="2525" w:type="dxa"/>
            <w:shd w:val="clear" w:color="auto" w:fill="auto"/>
            <w:hideMark/>
          </w:tcPr>
          <w:p w14:paraId="4A158A30" w14:textId="544232A6" w:rsidR="009B5794" w:rsidRPr="0014195E" w:rsidRDefault="00F367B7" w:rsidP="00AD7B11">
            <w:pPr>
              <w:pStyle w:val="bodytexthighlighted"/>
              <w:tabs>
                <w:tab w:val="left" w:pos="567"/>
              </w:tabs>
              <w:rPr>
                <w:lang w:val="uz-Cyrl-UZ"/>
              </w:rPr>
            </w:pPr>
            <w:r w:rsidRPr="0014195E">
              <w:rPr>
                <w:lang w:val="uz-Cyrl-UZ"/>
              </w:rPr>
              <w:t xml:space="preserve">Espejo </w:t>
            </w:r>
          </w:p>
        </w:tc>
        <w:tc>
          <w:tcPr>
            <w:tcW w:w="7655" w:type="dxa"/>
            <w:shd w:val="clear" w:color="auto" w:fill="auto"/>
            <w:hideMark/>
          </w:tcPr>
          <w:p w14:paraId="37631F31" w14:textId="61244F03" w:rsidR="009B5794" w:rsidRPr="0014195E" w:rsidRDefault="00BB5A24" w:rsidP="00AD7B11">
            <w:pPr>
              <w:pStyle w:val="bodytextforlessons"/>
              <w:tabs>
                <w:tab w:val="left" w:pos="567"/>
              </w:tabs>
              <w:spacing w:before="0" w:after="0"/>
              <w:ind w:right="774"/>
              <w:rPr>
                <w:lang w:val="uz-Cyrl-UZ"/>
              </w:rPr>
            </w:pPr>
            <w:r w:rsidRPr="0014195E">
              <w:rPr>
                <w:lang w:val="uz-Cyrl-UZ"/>
              </w:rPr>
              <w:t>En parejas, uno actúa como espejo. Por ejemplo: despertando esta mañana, payaso poniéndose maquil</w:t>
            </w:r>
            <w:r w:rsidR="00D1537E" w:rsidRPr="0014195E">
              <w:rPr>
                <w:lang w:val="uz-Cyrl-UZ"/>
              </w:rPr>
              <w:t>laje</w:t>
            </w:r>
            <w:r w:rsidR="009B5794" w:rsidRPr="0014195E">
              <w:rPr>
                <w:lang w:val="uz-Cyrl-UZ"/>
              </w:rPr>
              <w:t>.</w:t>
            </w:r>
          </w:p>
        </w:tc>
      </w:tr>
      <w:tr w:rsidR="009B5794" w:rsidRPr="0014195E" w14:paraId="4A49DB8A" w14:textId="77777777" w:rsidTr="00AD7B11">
        <w:trPr>
          <w:cantSplit/>
          <w:trHeight w:val="415"/>
        </w:trPr>
        <w:tc>
          <w:tcPr>
            <w:tcW w:w="2525" w:type="dxa"/>
            <w:shd w:val="clear" w:color="auto" w:fill="auto"/>
            <w:hideMark/>
          </w:tcPr>
          <w:p w14:paraId="3DD63979" w14:textId="6582B9E8" w:rsidR="009B5794" w:rsidRPr="0014195E" w:rsidRDefault="00F367B7" w:rsidP="00AD7B11">
            <w:pPr>
              <w:pStyle w:val="bodytexthighlighted"/>
              <w:tabs>
                <w:tab w:val="left" w:pos="567"/>
              </w:tabs>
              <w:rPr>
                <w:lang w:val="uz-Cyrl-UZ"/>
              </w:rPr>
            </w:pPr>
            <w:r w:rsidRPr="0014195E">
              <w:rPr>
                <w:lang w:val="uz-Cyrl-UZ"/>
              </w:rPr>
              <w:t>Escribe tu nombre</w:t>
            </w:r>
          </w:p>
        </w:tc>
        <w:tc>
          <w:tcPr>
            <w:tcW w:w="7655" w:type="dxa"/>
            <w:shd w:val="clear" w:color="auto" w:fill="auto"/>
            <w:hideMark/>
          </w:tcPr>
          <w:p w14:paraId="5E67AC4C" w14:textId="6E55B14B" w:rsidR="009B5794" w:rsidRPr="0014195E" w:rsidRDefault="00D1537E" w:rsidP="00AD7B11">
            <w:pPr>
              <w:pStyle w:val="bodytextforlessons"/>
              <w:tabs>
                <w:tab w:val="left" w:pos="567"/>
              </w:tabs>
              <w:spacing w:before="0" w:after="0"/>
              <w:ind w:right="774"/>
              <w:rPr>
                <w:lang w:val="uz-Cyrl-UZ"/>
              </w:rPr>
            </w:pPr>
            <w:r w:rsidRPr="0014195E">
              <w:rPr>
                <w:lang w:val="uz-Cyrl-UZ"/>
              </w:rPr>
              <w:t>Con el dedo, el codo, el pie</w:t>
            </w:r>
            <w:r w:rsidR="009B5794" w:rsidRPr="0014195E">
              <w:rPr>
                <w:lang w:val="uz-Cyrl-UZ"/>
              </w:rPr>
              <w:t>.</w:t>
            </w:r>
          </w:p>
        </w:tc>
      </w:tr>
      <w:tr w:rsidR="009B5794" w:rsidRPr="0014195E" w14:paraId="7CEB3F1A" w14:textId="77777777" w:rsidTr="00AD7B11">
        <w:trPr>
          <w:cantSplit/>
          <w:trHeight w:val="695"/>
        </w:trPr>
        <w:tc>
          <w:tcPr>
            <w:tcW w:w="2525" w:type="dxa"/>
            <w:shd w:val="clear" w:color="auto" w:fill="auto"/>
            <w:hideMark/>
          </w:tcPr>
          <w:p w14:paraId="0E78279C" w14:textId="5EEEA351" w:rsidR="009B5794" w:rsidRPr="0014195E" w:rsidRDefault="00BB5A24" w:rsidP="00AD7B11">
            <w:pPr>
              <w:pStyle w:val="bodytexthighlighted"/>
              <w:tabs>
                <w:tab w:val="left" w:pos="567"/>
              </w:tabs>
              <w:rPr>
                <w:lang w:val="uz-Cyrl-UZ"/>
              </w:rPr>
            </w:pPr>
            <w:r w:rsidRPr="0014195E">
              <w:rPr>
                <w:lang w:val="uz-Cyrl-UZ"/>
              </w:rPr>
              <w:t>Papa caliente</w:t>
            </w:r>
          </w:p>
        </w:tc>
        <w:tc>
          <w:tcPr>
            <w:tcW w:w="7655" w:type="dxa"/>
            <w:shd w:val="clear" w:color="auto" w:fill="auto"/>
            <w:hideMark/>
          </w:tcPr>
          <w:p w14:paraId="3294436B" w14:textId="5500B8BD" w:rsidR="009B5794" w:rsidRPr="0014195E" w:rsidRDefault="00BB5A24" w:rsidP="00AD7B11">
            <w:pPr>
              <w:pStyle w:val="bodytextforlessons"/>
              <w:tabs>
                <w:tab w:val="left" w:pos="567"/>
              </w:tabs>
              <w:spacing w:before="0" w:after="0"/>
              <w:ind w:right="774"/>
              <w:rPr>
                <w:lang w:val="uz-Cyrl-UZ"/>
              </w:rPr>
            </w:pPr>
            <w:r w:rsidRPr="0014195E">
              <w:rPr>
                <w:lang w:val="uz-Cyrl-UZ"/>
              </w:rPr>
              <w:t>Imitar alrededor del círculo, el objeto cambia de forma según la imaginación.</w:t>
            </w:r>
          </w:p>
        </w:tc>
      </w:tr>
      <w:tr w:rsidR="009B5794" w:rsidRPr="0014195E" w14:paraId="1C200CA3" w14:textId="77777777" w:rsidTr="00AD7B11">
        <w:trPr>
          <w:cantSplit/>
          <w:trHeight w:val="704"/>
        </w:trPr>
        <w:tc>
          <w:tcPr>
            <w:tcW w:w="2525" w:type="dxa"/>
            <w:shd w:val="clear" w:color="auto" w:fill="auto"/>
            <w:hideMark/>
          </w:tcPr>
          <w:p w14:paraId="67E0C37A" w14:textId="3AE48A96" w:rsidR="009B5794" w:rsidRPr="0014195E" w:rsidRDefault="009B5794" w:rsidP="00AD7B11">
            <w:pPr>
              <w:pStyle w:val="bodytexthighlighted"/>
              <w:tabs>
                <w:tab w:val="left" w:pos="567"/>
              </w:tabs>
              <w:rPr>
                <w:lang w:val="uz-Cyrl-UZ"/>
              </w:rPr>
            </w:pPr>
            <w:r w:rsidRPr="0014195E">
              <w:rPr>
                <w:lang w:val="uz-Cyrl-UZ"/>
              </w:rPr>
              <w:t>H</w:t>
            </w:r>
            <w:r w:rsidR="00BB5A24" w:rsidRPr="0014195E">
              <w:rPr>
                <w:lang w:val="uz-Cyrl-UZ"/>
              </w:rPr>
              <w:t>ola</w:t>
            </w:r>
            <w:r w:rsidRPr="0014195E">
              <w:rPr>
                <w:lang w:val="uz-Cyrl-UZ"/>
              </w:rPr>
              <w:t xml:space="preserve"> – </w:t>
            </w:r>
            <w:r w:rsidR="00BB5A24" w:rsidRPr="0014195E">
              <w:rPr>
                <w:lang w:val="uz-Cyrl-UZ"/>
              </w:rPr>
              <w:t>hola</w:t>
            </w:r>
          </w:p>
        </w:tc>
        <w:tc>
          <w:tcPr>
            <w:tcW w:w="7655" w:type="dxa"/>
            <w:shd w:val="clear" w:color="auto" w:fill="auto"/>
            <w:hideMark/>
          </w:tcPr>
          <w:p w14:paraId="34B8030D" w14:textId="2D51C66F" w:rsidR="009B5794" w:rsidRPr="0014195E" w:rsidRDefault="009B5794" w:rsidP="00AD7B11">
            <w:pPr>
              <w:pStyle w:val="bodytextforlessons"/>
              <w:tabs>
                <w:tab w:val="left" w:pos="567"/>
              </w:tabs>
              <w:spacing w:before="0" w:after="0"/>
              <w:ind w:right="774"/>
              <w:rPr>
                <w:lang w:val="uz-Cyrl-UZ"/>
              </w:rPr>
            </w:pPr>
            <w:r w:rsidRPr="0014195E">
              <w:rPr>
                <w:lang w:val="uz-Cyrl-UZ"/>
              </w:rPr>
              <w:t>‘H</w:t>
            </w:r>
            <w:r w:rsidR="00BB5A24" w:rsidRPr="0014195E">
              <w:rPr>
                <w:lang w:val="uz-Cyrl-UZ"/>
              </w:rPr>
              <w:t>ola</w:t>
            </w:r>
            <w:r w:rsidRPr="0014195E">
              <w:rPr>
                <w:lang w:val="uz-Cyrl-UZ"/>
              </w:rPr>
              <w:t>’ (</w:t>
            </w:r>
            <w:r w:rsidR="00BB5A24" w:rsidRPr="0014195E">
              <w:rPr>
                <w:lang w:val="uz-Cyrl-UZ"/>
              </w:rPr>
              <w:t>onda</w:t>
            </w:r>
            <w:r w:rsidRPr="0014195E">
              <w:rPr>
                <w:lang w:val="uz-Cyrl-UZ"/>
              </w:rPr>
              <w:t xml:space="preserve">) </w:t>
            </w:r>
            <w:r w:rsidR="00BB5A24" w:rsidRPr="0014195E">
              <w:rPr>
                <w:lang w:val="uz-Cyrl-UZ"/>
              </w:rPr>
              <w:t>y responder</w:t>
            </w:r>
            <w:r w:rsidRPr="0014195E">
              <w:rPr>
                <w:lang w:val="uz-Cyrl-UZ"/>
              </w:rPr>
              <w:t xml:space="preserve"> ‘</w:t>
            </w:r>
            <w:r w:rsidR="00BB5A24" w:rsidRPr="0014195E">
              <w:rPr>
                <w:lang w:val="uz-Cyrl-UZ"/>
              </w:rPr>
              <w:t>Hola</w:t>
            </w:r>
            <w:r w:rsidRPr="0014195E">
              <w:rPr>
                <w:lang w:val="uz-Cyrl-UZ"/>
              </w:rPr>
              <w:t xml:space="preserve">’ </w:t>
            </w:r>
            <w:r w:rsidR="00BB5A24" w:rsidRPr="0014195E">
              <w:rPr>
                <w:lang w:val="uz-Cyrl-UZ"/>
              </w:rPr>
              <w:t>(sostenga el teléfono al oído</w:t>
            </w:r>
            <w:r w:rsidRPr="0014195E">
              <w:rPr>
                <w:lang w:val="uz-Cyrl-UZ"/>
              </w:rPr>
              <w:t xml:space="preserve">). </w:t>
            </w:r>
          </w:p>
          <w:p w14:paraId="1259DA80" w14:textId="21B51C79" w:rsidR="009B5794" w:rsidRPr="0014195E" w:rsidRDefault="009B5794" w:rsidP="00AD7B11">
            <w:pPr>
              <w:pStyle w:val="bodytextforlessons"/>
              <w:tabs>
                <w:tab w:val="left" w:pos="567"/>
              </w:tabs>
              <w:spacing w:before="0" w:after="0"/>
              <w:ind w:right="774"/>
              <w:rPr>
                <w:lang w:val="uz-Cyrl-UZ"/>
              </w:rPr>
            </w:pPr>
            <w:r w:rsidRPr="0014195E">
              <w:rPr>
                <w:lang w:val="uz-Cyrl-UZ"/>
              </w:rPr>
              <w:t>Alterna</w:t>
            </w:r>
            <w:r w:rsidR="000F6144" w:rsidRPr="0014195E">
              <w:rPr>
                <w:lang w:val="uz-Cyrl-UZ"/>
              </w:rPr>
              <w:t>r tono y velocidad.</w:t>
            </w:r>
            <w:r w:rsidRPr="0014195E">
              <w:rPr>
                <w:lang w:val="uz-Cyrl-UZ"/>
              </w:rPr>
              <w:t xml:space="preserve"> </w:t>
            </w:r>
          </w:p>
        </w:tc>
      </w:tr>
      <w:tr w:rsidR="009B5794" w:rsidRPr="0014195E" w14:paraId="5E403B9C" w14:textId="77777777" w:rsidTr="00AD7B11">
        <w:trPr>
          <w:cantSplit/>
          <w:trHeight w:val="685"/>
        </w:trPr>
        <w:tc>
          <w:tcPr>
            <w:tcW w:w="2525" w:type="dxa"/>
            <w:shd w:val="clear" w:color="auto" w:fill="auto"/>
            <w:hideMark/>
          </w:tcPr>
          <w:p w14:paraId="14917C2B" w14:textId="1C3D94EF" w:rsidR="009B5794" w:rsidRPr="0014195E" w:rsidRDefault="000F6144" w:rsidP="00AD7B11">
            <w:pPr>
              <w:pStyle w:val="bodytexthighlighted"/>
              <w:tabs>
                <w:tab w:val="left" w:pos="567"/>
              </w:tabs>
              <w:rPr>
                <w:lang w:val="uz-Cyrl-UZ"/>
              </w:rPr>
            </w:pPr>
            <w:r w:rsidRPr="0014195E">
              <w:rPr>
                <w:lang w:val="uz-Cyrl-UZ"/>
              </w:rPr>
              <w:t>Ate los cordones</w:t>
            </w:r>
          </w:p>
        </w:tc>
        <w:tc>
          <w:tcPr>
            <w:tcW w:w="7655" w:type="dxa"/>
            <w:shd w:val="clear" w:color="auto" w:fill="auto"/>
            <w:hideMark/>
          </w:tcPr>
          <w:p w14:paraId="2C5544E1" w14:textId="02B928C3" w:rsidR="009B5794" w:rsidRPr="0014195E" w:rsidRDefault="000F6144" w:rsidP="00AD7B11">
            <w:pPr>
              <w:pStyle w:val="bodytextforlessons"/>
              <w:tabs>
                <w:tab w:val="left" w:pos="567"/>
              </w:tabs>
              <w:spacing w:before="0" w:after="0"/>
              <w:ind w:right="774"/>
              <w:rPr>
                <w:lang w:val="uz-Cyrl-UZ"/>
              </w:rPr>
            </w:pPr>
            <w:r w:rsidRPr="0014195E">
              <w:rPr>
                <w:lang w:val="uz-Cyrl-UZ"/>
              </w:rPr>
              <w:t>En parejas, ate los cordones de uno, u</w:t>
            </w:r>
            <w:r w:rsidR="00D1537E" w:rsidRPr="0014195E">
              <w:rPr>
                <w:lang w:val="uz-Cyrl-UZ"/>
              </w:rPr>
              <w:t>sando solo una mano de cada uno</w:t>
            </w:r>
            <w:r w:rsidR="009B5794" w:rsidRPr="0014195E">
              <w:rPr>
                <w:lang w:val="uz-Cyrl-UZ"/>
              </w:rPr>
              <w:t>.</w:t>
            </w:r>
          </w:p>
        </w:tc>
      </w:tr>
      <w:tr w:rsidR="009B5794" w:rsidRPr="0014195E" w14:paraId="33FCFE4B" w14:textId="77777777" w:rsidTr="00AD7B11">
        <w:trPr>
          <w:cantSplit/>
          <w:trHeight w:val="1134"/>
        </w:trPr>
        <w:tc>
          <w:tcPr>
            <w:tcW w:w="2525" w:type="dxa"/>
            <w:shd w:val="clear" w:color="auto" w:fill="auto"/>
            <w:hideMark/>
          </w:tcPr>
          <w:p w14:paraId="613BC1A3" w14:textId="560E0BA3" w:rsidR="009B5794" w:rsidRPr="0014195E" w:rsidRDefault="000F6144" w:rsidP="00AD7B11">
            <w:pPr>
              <w:pStyle w:val="bodytexthighlighted"/>
              <w:tabs>
                <w:tab w:val="left" w:pos="567"/>
              </w:tabs>
              <w:rPr>
                <w:lang w:val="uz-Cyrl-UZ"/>
              </w:rPr>
            </w:pPr>
            <w:r w:rsidRPr="0014195E">
              <w:rPr>
                <w:lang w:val="uz-Cyrl-UZ"/>
              </w:rPr>
              <w:t xml:space="preserve">Canción </w:t>
            </w:r>
            <w:r w:rsidR="009B5794" w:rsidRPr="0014195E">
              <w:rPr>
                <w:lang w:val="uz-Cyrl-UZ"/>
              </w:rPr>
              <w:t>Banana</w:t>
            </w:r>
          </w:p>
        </w:tc>
        <w:tc>
          <w:tcPr>
            <w:tcW w:w="7655" w:type="dxa"/>
            <w:shd w:val="clear" w:color="auto" w:fill="auto"/>
            <w:hideMark/>
          </w:tcPr>
          <w:p w14:paraId="4C806E9E" w14:textId="5B4DEBEB" w:rsidR="009B5794" w:rsidRPr="0014195E" w:rsidRDefault="009B5794" w:rsidP="00AD7B11">
            <w:pPr>
              <w:pStyle w:val="bodytextforlessons"/>
              <w:tabs>
                <w:tab w:val="left" w:pos="567"/>
              </w:tabs>
              <w:spacing w:before="0" w:after="0"/>
              <w:ind w:right="774"/>
              <w:rPr>
                <w:lang w:val="uz-Cyrl-UZ"/>
              </w:rPr>
            </w:pPr>
            <w:r w:rsidRPr="0014195E">
              <w:rPr>
                <w:lang w:val="uz-Cyrl-UZ"/>
              </w:rPr>
              <w:t>L</w:t>
            </w:r>
            <w:r w:rsidR="000F6144" w:rsidRPr="0014195E">
              <w:rPr>
                <w:lang w:val="uz-Cyrl-UZ"/>
              </w:rPr>
              <w:t>í</w:t>
            </w:r>
            <w:r w:rsidRPr="0014195E">
              <w:rPr>
                <w:lang w:val="uz-Cyrl-UZ"/>
              </w:rPr>
              <w:t>ric</w:t>
            </w:r>
            <w:r w:rsidR="000F6144" w:rsidRPr="0014195E">
              <w:rPr>
                <w:lang w:val="uz-Cyrl-UZ"/>
              </w:rPr>
              <w:t>a</w:t>
            </w:r>
            <w:r w:rsidRPr="0014195E">
              <w:rPr>
                <w:lang w:val="uz-Cyrl-UZ"/>
              </w:rPr>
              <w:t xml:space="preserve"> (</w:t>
            </w:r>
            <w:r w:rsidR="000F6144" w:rsidRPr="0014195E">
              <w:rPr>
                <w:lang w:val="uz-Cyrl-UZ"/>
              </w:rPr>
              <w:t>con accione</w:t>
            </w:r>
            <w:r w:rsidRPr="0014195E">
              <w:rPr>
                <w:lang w:val="uz-Cyrl-UZ"/>
              </w:rPr>
              <w:t xml:space="preserve">s). </w:t>
            </w:r>
            <w:r w:rsidR="000F6144" w:rsidRPr="0014195E">
              <w:rPr>
                <w:lang w:val="uz-Cyrl-UZ"/>
              </w:rPr>
              <w:t>Canta</w:t>
            </w:r>
            <w:r w:rsidRPr="0014195E">
              <w:rPr>
                <w:lang w:val="uz-Cyrl-UZ"/>
              </w:rPr>
              <w:t>/</w:t>
            </w:r>
            <w:r w:rsidR="007C2917" w:rsidRPr="0014195E">
              <w:rPr>
                <w:lang w:val="uz-Cyrl-UZ"/>
              </w:rPr>
              <w:t>corea la</w:t>
            </w:r>
            <w:r w:rsidR="001D6B01" w:rsidRPr="0014195E">
              <w:rPr>
                <w:lang w:val="uz-Cyrl-UZ"/>
              </w:rPr>
              <w:t xml:space="preserve"> canción y cambia la </w:t>
            </w:r>
            <w:r w:rsidR="001D6B01" w:rsidRPr="0014195E">
              <w:rPr>
                <w:i/>
                <w:lang w:val="uz-Cyrl-UZ"/>
              </w:rPr>
              <w:t>palabra de acción</w:t>
            </w:r>
            <w:r w:rsidR="001D6B01" w:rsidRPr="0014195E">
              <w:rPr>
                <w:lang w:val="uz-Cyrl-UZ"/>
              </w:rPr>
              <w:t xml:space="preserve"> cada </w:t>
            </w:r>
            <w:r w:rsidR="007C2917" w:rsidRPr="0014195E">
              <w:rPr>
                <w:lang w:val="uz-Cyrl-UZ"/>
              </w:rPr>
              <w:t>vez:</w:t>
            </w:r>
          </w:p>
          <w:p w14:paraId="4B0E922D" w14:textId="47B0D501" w:rsidR="001D6B01" w:rsidRPr="0014195E" w:rsidRDefault="007C2917" w:rsidP="00AD7B11">
            <w:pPr>
              <w:tabs>
                <w:tab w:val="left" w:pos="567"/>
              </w:tabs>
              <w:ind w:right="774"/>
              <w:rPr>
                <w:rFonts w:ascii="Calibri" w:hAnsi="Calibri"/>
                <w:sz w:val="20"/>
                <w:szCs w:val="20"/>
                <w:lang w:val="uz-Cyrl-UZ" w:eastAsia="en-US"/>
              </w:rPr>
            </w:pPr>
            <w:r w:rsidRPr="0014195E">
              <w:rPr>
                <w:rFonts w:ascii="Calibri" w:hAnsi="Calibri"/>
                <w:sz w:val="20"/>
                <w:szCs w:val="20"/>
                <w:lang w:val="uz-Cyrl-UZ" w:eastAsia="en-US"/>
              </w:rPr>
              <w:t>¡Bananas del mundo!</w:t>
            </w:r>
          </w:p>
          <w:p w14:paraId="090A966D" w14:textId="77777777" w:rsidR="001D6B01" w:rsidRPr="0014195E" w:rsidRDefault="001D6B01" w:rsidP="00AD7B11">
            <w:pPr>
              <w:tabs>
                <w:tab w:val="left" w:pos="567"/>
              </w:tabs>
              <w:ind w:right="774"/>
              <w:rPr>
                <w:rFonts w:ascii="Calibri" w:hAnsi="Calibri"/>
                <w:sz w:val="20"/>
                <w:szCs w:val="20"/>
                <w:lang w:val="uz-Cyrl-UZ" w:eastAsia="en-US"/>
              </w:rPr>
            </w:pPr>
            <w:r w:rsidRPr="0014195E">
              <w:rPr>
                <w:rFonts w:ascii="Calibri" w:hAnsi="Calibri"/>
                <w:sz w:val="20"/>
                <w:szCs w:val="20"/>
                <w:lang w:val="uz-Cyrl-UZ" w:eastAsia="en-US"/>
              </w:rPr>
              <w:t xml:space="preserve">Y </w:t>
            </w:r>
            <w:r w:rsidRPr="0014195E">
              <w:rPr>
                <w:rFonts w:ascii="Calibri" w:hAnsi="Calibri"/>
                <w:i/>
                <w:sz w:val="20"/>
                <w:szCs w:val="20"/>
                <w:lang w:val="uz-Cyrl-UZ" w:eastAsia="en-US"/>
              </w:rPr>
              <w:t>pelamos</w:t>
            </w:r>
            <w:r w:rsidRPr="0014195E">
              <w:rPr>
                <w:rFonts w:ascii="Calibri" w:hAnsi="Calibri"/>
                <w:sz w:val="20"/>
                <w:szCs w:val="20"/>
                <w:lang w:val="uz-Cyrl-UZ" w:eastAsia="en-US"/>
              </w:rPr>
              <w:t xml:space="preserve"> banana, </w:t>
            </w:r>
            <w:r w:rsidRPr="0014195E">
              <w:rPr>
                <w:rFonts w:ascii="Calibri" w:hAnsi="Calibri"/>
                <w:i/>
                <w:sz w:val="20"/>
                <w:szCs w:val="20"/>
                <w:lang w:val="uz-Cyrl-UZ" w:eastAsia="en-US"/>
              </w:rPr>
              <w:t>pelamos</w:t>
            </w:r>
            <w:r w:rsidRPr="0014195E">
              <w:rPr>
                <w:rFonts w:ascii="Calibri" w:hAnsi="Calibri"/>
                <w:sz w:val="20"/>
                <w:szCs w:val="20"/>
                <w:lang w:val="uz-Cyrl-UZ" w:eastAsia="en-US"/>
              </w:rPr>
              <w:t xml:space="preserve">, </w:t>
            </w:r>
            <w:r w:rsidRPr="0014195E">
              <w:rPr>
                <w:rFonts w:ascii="Calibri" w:hAnsi="Calibri"/>
                <w:i/>
                <w:sz w:val="20"/>
                <w:szCs w:val="20"/>
                <w:lang w:val="uz-Cyrl-UZ" w:eastAsia="en-US"/>
              </w:rPr>
              <w:t>pelamos</w:t>
            </w:r>
            <w:r w:rsidRPr="0014195E">
              <w:rPr>
                <w:rFonts w:ascii="Calibri" w:hAnsi="Calibri"/>
                <w:sz w:val="20"/>
                <w:szCs w:val="20"/>
                <w:lang w:val="uz-Cyrl-UZ" w:eastAsia="en-US"/>
              </w:rPr>
              <w:t xml:space="preserve"> banana, y </w:t>
            </w:r>
            <w:r w:rsidRPr="0014195E">
              <w:rPr>
                <w:rFonts w:ascii="Calibri" w:hAnsi="Calibri"/>
                <w:i/>
                <w:sz w:val="20"/>
                <w:szCs w:val="20"/>
                <w:lang w:val="uz-Cyrl-UZ" w:eastAsia="en-US"/>
              </w:rPr>
              <w:t>pelamos</w:t>
            </w:r>
            <w:r w:rsidRPr="0014195E">
              <w:rPr>
                <w:rFonts w:ascii="Calibri" w:hAnsi="Calibri"/>
                <w:sz w:val="20"/>
                <w:szCs w:val="20"/>
                <w:lang w:val="uz-Cyrl-UZ" w:eastAsia="en-US"/>
              </w:rPr>
              <w:t xml:space="preserve"> banana, </w:t>
            </w:r>
            <w:r w:rsidRPr="0014195E">
              <w:rPr>
                <w:rFonts w:ascii="Calibri" w:hAnsi="Calibri"/>
                <w:i/>
                <w:sz w:val="20"/>
                <w:szCs w:val="20"/>
                <w:lang w:val="uz-Cyrl-UZ" w:eastAsia="en-US"/>
              </w:rPr>
              <w:t>pelamos</w:t>
            </w:r>
            <w:r w:rsidRPr="0014195E">
              <w:rPr>
                <w:rFonts w:ascii="Calibri" w:hAnsi="Calibri"/>
                <w:sz w:val="20"/>
                <w:szCs w:val="20"/>
                <w:lang w:val="uz-Cyrl-UZ" w:eastAsia="en-US"/>
              </w:rPr>
              <w:t xml:space="preserve">, </w:t>
            </w:r>
            <w:r w:rsidRPr="0014195E">
              <w:rPr>
                <w:rFonts w:ascii="Calibri" w:hAnsi="Calibri"/>
                <w:i/>
                <w:sz w:val="20"/>
                <w:szCs w:val="20"/>
                <w:lang w:val="uz-Cyrl-UZ" w:eastAsia="en-US"/>
              </w:rPr>
              <w:t>pelamos</w:t>
            </w:r>
            <w:r w:rsidRPr="0014195E">
              <w:rPr>
                <w:rFonts w:ascii="Calibri" w:hAnsi="Calibri"/>
                <w:sz w:val="20"/>
                <w:szCs w:val="20"/>
                <w:lang w:val="uz-Cyrl-UZ" w:eastAsia="en-US"/>
              </w:rPr>
              <w:t xml:space="preserve"> banana...</w:t>
            </w:r>
          </w:p>
          <w:p w14:paraId="76399169" w14:textId="77777777" w:rsidR="001D6B01" w:rsidRPr="0014195E" w:rsidRDefault="001D6B01" w:rsidP="00AD7B11">
            <w:pPr>
              <w:tabs>
                <w:tab w:val="left" w:pos="567"/>
              </w:tabs>
              <w:ind w:right="774"/>
              <w:rPr>
                <w:rFonts w:ascii="Calibri" w:hAnsi="Calibri"/>
                <w:sz w:val="20"/>
                <w:szCs w:val="20"/>
                <w:lang w:val="uz-Cyrl-UZ" w:eastAsia="en-US"/>
              </w:rPr>
            </w:pPr>
            <w:r w:rsidRPr="0014195E">
              <w:rPr>
                <w:rFonts w:ascii="Calibri" w:hAnsi="Calibri"/>
                <w:sz w:val="20"/>
                <w:szCs w:val="20"/>
                <w:lang w:val="uz-Cyrl-UZ" w:eastAsia="en-US"/>
              </w:rPr>
              <w:t xml:space="preserve">Y </w:t>
            </w:r>
            <w:r w:rsidRPr="0014195E">
              <w:rPr>
                <w:rFonts w:ascii="Calibri" w:hAnsi="Calibri"/>
                <w:i/>
                <w:sz w:val="20"/>
                <w:szCs w:val="20"/>
                <w:lang w:val="uz-Cyrl-UZ" w:eastAsia="en-US"/>
              </w:rPr>
              <w:t>rebanamos</w:t>
            </w:r>
            <w:r w:rsidRPr="0014195E">
              <w:rPr>
                <w:rFonts w:ascii="Calibri" w:hAnsi="Calibri"/>
                <w:sz w:val="20"/>
                <w:szCs w:val="20"/>
                <w:lang w:val="uz-Cyrl-UZ" w:eastAsia="en-US"/>
              </w:rPr>
              <w:t xml:space="preserve"> banana, </w:t>
            </w:r>
            <w:r w:rsidRPr="0014195E">
              <w:rPr>
                <w:rFonts w:ascii="Calibri" w:hAnsi="Calibri"/>
                <w:i/>
                <w:sz w:val="20"/>
                <w:szCs w:val="20"/>
                <w:lang w:val="uz-Cyrl-UZ" w:eastAsia="en-US"/>
              </w:rPr>
              <w:t>rebanamos</w:t>
            </w:r>
            <w:r w:rsidRPr="0014195E">
              <w:rPr>
                <w:rFonts w:ascii="Calibri" w:hAnsi="Calibri"/>
                <w:sz w:val="20"/>
                <w:szCs w:val="20"/>
                <w:lang w:val="uz-Cyrl-UZ" w:eastAsia="en-US"/>
              </w:rPr>
              <w:t xml:space="preserve">, </w:t>
            </w:r>
            <w:r w:rsidRPr="0014195E">
              <w:rPr>
                <w:rFonts w:ascii="Calibri" w:hAnsi="Calibri"/>
                <w:i/>
                <w:sz w:val="20"/>
                <w:szCs w:val="20"/>
                <w:lang w:val="uz-Cyrl-UZ" w:eastAsia="en-US"/>
              </w:rPr>
              <w:t>rebanamos</w:t>
            </w:r>
            <w:r w:rsidRPr="0014195E">
              <w:rPr>
                <w:rFonts w:ascii="Calibri" w:hAnsi="Calibri"/>
                <w:sz w:val="20"/>
                <w:szCs w:val="20"/>
                <w:lang w:val="uz-Cyrl-UZ" w:eastAsia="en-US"/>
              </w:rPr>
              <w:t xml:space="preserve"> banana, y </w:t>
            </w:r>
            <w:r w:rsidRPr="0014195E">
              <w:rPr>
                <w:rFonts w:ascii="Calibri" w:hAnsi="Calibri"/>
                <w:i/>
                <w:sz w:val="20"/>
                <w:szCs w:val="20"/>
                <w:lang w:val="uz-Cyrl-UZ" w:eastAsia="en-US"/>
              </w:rPr>
              <w:t>rebanamos</w:t>
            </w:r>
            <w:r w:rsidRPr="0014195E">
              <w:rPr>
                <w:rFonts w:ascii="Calibri" w:hAnsi="Calibri"/>
                <w:sz w:val="20"/>
                <w:szCs w:val="20"/>
                <w:lang w:val="uz-Cyrl-UZ" w:eastAsia="en-US"/>
              </w:rPr>
              <w:t xml:space="preserve"> banana, </w:t>
            </w:r>
            <w:r w:rsidRPr="0014195E">
              <w:rPr>
                <w:rFonts w:ascii="Calibri" w:hAnsi="Calibri"/>
                <w:i/>
                <w:sz w:val="20"/>
                <w:szCs w:val="20"/>
                <w:lang w:val="uz-Cyrl-UZ" w:eastAsia="en-US"/>
              </w:rPr>
              <w:t>rebanamos</w:t>
            </w:r>
            <w:r w:rsidRPr="0014195E">
              <w:rPr>
                <w:rFonts w:ascii="Calibri" w:hAnsi="Calibri"/>
                <w:sz w:val="20"/>
                <w:szCs w:val="20"/>
                <w:lang w:val="uz-Cyrl-UZ" w:eastAsia="en-US"/>
              </w:rPr>
              <w:t xml:space="preserve">, </w:t>
            </w:r>
            <w:r w:rsidRPr="0014195E">
              <w:rPr>
                <w:rFonts w:ascii="Calibri" w:hAnsi="Calibri"/>
                <w:i/>
                <w:sz w:val="20"/>
                <w:szCs w:val="20"/>
                <w:lang w:val="uz-Cyrl-UZ" w:eastAsia="en-US"/>
              </w:rPr>
              <w:t>rebanamos</w:t>
            </w:r>
            <w:r w:rsidRPr="0014195E">
              <w:rPr>
                <w:rFonts w:ascii="Calibri" w:hAnsi="Calibri"/>
                <w:sz w:val="20"/>
                <w:szCs w:val="20"/>
                <w:lang w:val="uz-Cyrl-UZ" w:eastAsia="en-US"/>
              </w:rPr>
              <w:t xml:space="preserve"> banana...</w:t>
            </w:r>
          </w:p>
          <w:p w14:paraId="198C63BB" w14:textId="77777777" w:rsidR="001D6B01" w:rsidRPr="0014195E" w:rsidRDefault="001D6B01" w:rsidP="00AD7B11">
            <w:pPr>
              <w:tabs>
                <w:tab w:val="left" w:pos="567"/>
              </w:tabs>
              <w:ind w:right="774"/>
              <w:rPr>
                <w:rFonts w:ascii="Calibri" w:hAnsi="Calibri"/>
                <w:sz w:val="20"/>
                <w:szCs w:val="20"/>
                <w:lang w:val="uz-Cyrl-UZ" w:eastAsia="en-US"/>
              </w:rPr>
            </w:pPr>
            <w:r w:rsidRPr="0014195E">
              <w:rPr>
                <w:rFonts w:ascii="Calibri" w:hAnsi="Calibri"/>
                <w:b/>
                <w:sz w:val="20"/>
                <w:szCs w:val="20"/>
                <w:lang w:val="uz-Cyrl-UZ" w:eastAsia="en-US"/>
              </w:rPr>
              <w:t>Pelar</w:t>
            </w:r>
            <w:r w:rsidRPr="0014195E">
              <w:rPr>
                <w:rFonts w:ascii="Calibri" w:hAnsi="Calibri"/>
                <w:sz w:val="20"/>
                <w:szCs w:val="20"/>
                <w:lang w:val="uz-Cyrl-UZ" w:eastAsia="en-US"/>
              </w:rPr>
              <w:t xml:space="preserve"> (el brazo derecho se arquea hacia abajo y luego el brazo izquierdo)</w:t>
            </w:r>
          </w:p>
          <w:p w14:paraId="39DAB6B4" w14:textId="77777777" w:rsidR="001D6B01" w:rsidRPr="0014195E" w:rsidRDefault="001D6B01" w:rsidP="00AD7B11">
            <w:pPr>
              <w:tabs>
                <w:tab w:val="left" w:pos="567"/>
              </w:tabs>
              <w:ind w:right="774"/>
              <w:rPr>
                <w:rFonts w:ascii="Calibri" w:hAnsi="Calibri"/>
                <w:sz w:val="20"/>
                <w:szCs w:val="20"/>
                <w:lang w:val="uz-Cyrl-UZ" w:eastAsia="en-US"/>
              </w:rPr>
            </w:pPr>
            <w:r w:rsidRPr="0014195E">
              <w:rPr>
                <w:rFonts w:ascii="Calibri" w:hAnsi="Calibri"/>
                <w:b/>
                <w:sz w:val="20"/>
                <w:szCs w:val="20"/>
                <w:lang w:val="uz-Cyrl-UZ" w:eastAsia="en-US"/>
              </w:rPr>
              <w:t>Rebanar</w:t>
            </w:r>
            <w:r w:rsidRPr="0014195E">
              <w:rPr>
                <w:rFonts w:ascii="Calibri" w:hAnsi="Calibri"/>
                <w:sz w:val="20"/>
                <w:szCs w:val="20"/>
                <w:lang w:val="uz-Cyrl-UZ" w:eastAsia="en-US"/>
              </w:rPr>
              <w:t xml:space="preserve"> (manos animadas, rodillas cruzadas)</w:t>
            </w:r>
          </w:p>
          <w:p w14:paraId="169FF2F5" w14:textId="77777777" w:rsidR="001D6B01" w:rsidRPr="0014195E" w:rsidRDefault="001D6B01" w:rsidP="00AD7B11">
            <w:pPr>
              <w:tabs>
                <w:tab w:val="left" w:pos="567"/>
              </w:tabs>
              <w:ind w:right="774"/>
              <w:rPr>
                <w:rFonts w:ascii="Calibri" w:hAnsi="Calibri"/>
                <w:sz w:val="20"/>
                <w:szCs w:val="20"/>
                <w:lang w:val="uz-Cyrl-UZ" w:eastAsia="en-US"/>
              </w:rPr>
            </w:pPr>
            <w:r w:rsidRPr="0014195E">
              <w:rPr>
                <w:rFonts w:ascii="Calibri" w:hAnsi="Calibri"/>
                <w:b/>
                <w:sz w:val="20"/>
                <w:szCs w:val="20"/>
                <w:lang w:val="uz-Cyrl-UZ" w:eastAsia="en-US"/>
              </w:rPr>
              <w:t>Machacar</w:t>
            </w:r>
            <w:r w:rsidRPr="0014195E">
              <w:rPr>
                <w:rFonts w:ascii="Calibri" w:hAnsi="Calibri"/>
                <w:sz w:val="20"/>
                <w:szCs w:val="20"/>
                <w:lang w:val="uz-Cyrl-UZ" w:eastAsia="en-US"/>
              </w:rPr>
              <w:t xml:space="preserve"> (golpear los puños)</w:t>
            </w:r>
          </w:p>
          <w:p w14:paraId="11385322" w14:textId="52D792E4" w:rsidR="001D6B01" w:rsidRPr="0014195E" w:rsidRDefault="007C2917" w:rsidP="00AD7B11">
            <w:pPr>
              <w:tabs>
                <w:tab w:val="left" w:pos="567"/>
              </w:tabs>
              <w:ind w:right="774"/>
              <w:rPr>
                <w:rFonts w:ascii="Calibri" w:hAnsi="Calibri"/>
                <w:sz w:val="20"/>
                <w:szCs w:val="20"/>
                <w:lang w:val="uz-Cyrl-UZ" w:eastAsia="en-US"/>
              </w:rPr>
            </w:pPr>
            <w:r w:rsidRPr="0014195E">
              <w:rPr>
                <w:rFonts w:ascii="Calibri" w:hAnsi="Calibri"/>
                <w:b/>
                <w:sz w:val="20"/>
                <w:szCs w:val="20"/>
                <w:lang w:val="uz-Cyrl-UZ" w:eastAsia="en-US"/>
              </w:rPr>
              <w:t>Freír</w:t>
            </w:r>
            <w:r w:rsidR="001D6B01" w:rsidRPr="0014195E">
              <w:rPr>
                <w:rFonts w:ascii="Calibri" w:hAnsi="Calibri"/>
                <w:sz w:val="20"/>
                <w:szCs w:val="20"/>
                <w:lang w:val="uz-Cyrl-UZ" w:eastAsia="en-US"/>
              </w:rPr>
              <w:t xml:space="preserve"> (Indonesia - imitar salteados con las manos)</w:t>
            </w:r>
          </w:p>
          <w:p w14:paraId="38DA06AF" w14:textId="77777777" w:rsidR="001D6B01" w:rsidRPr="0014195E" w:rsidRDefault="001D6B01" w:rsidP="00AD7B11">
            <w:pPr>
              <w:tabs>
                <w:tab w:val="left" w:pos="567"/>
              </w:tabs>
              <w:ind w:right="774"/>
              <w:rPr>
                <w:rFonts w:ascii="Calibri" w:hAnsi="Calibri"/>
                <w:sz w:val="20"/>
                <w:szCs w:val="20"/>
                <w:lang w:val="uz-Cyrl-UZ" w:eastAsia="en-US"/>
              </w:rPr>
            </w:pPr>
            <w:r w:rsidRPr="0014195E">
              <w:rPr>
                <w:rFonts w:ascii="Calibri" w:hAnsi="Calibri"/>
                <w:b/>
                <w:sz w:val="20"/>
                <w:szCs w:val="20"/>
                <w:lang w:val="uz-Cyrl-UZ" w:eastAsia="en-US"/>
              </w:rPr>
              <w:t>Batir</w:t>
            </w:r>
            <w:r w:rsidRPr="0014195E">
              <w:rPr>
                <w:rFonts w:ascii="Calibri" w:hAnsi="Calibri"/>
                <w:sz w:val="20"/>
                <w:szCs w:val="20"/>
                <w:lang w:val="uz-Cyrl-UZ" w:eastAsia="en-US"/>
              </w:rPr>
              <w:t xml:space="preserve"> (Ucrania - imitar agitando un batido o cóctel)</w:t>
            </w:r>
          </w:p>
          <w:p w14:paraId="1F3F3E6B" w14:textId="644CD34E" w:rsidR="001D6B01" w:rsidRPr="0014195E" w:rsidRDefault="001D6B01" w:rsidP="00AD7B11">
            <w:pPr>
              <w:tabs>
                <w:tab w:val="left" w:pos="567"/>
              </w:tabs>
              <w:ind w:right="774"/>
              <w:rPr>
                <w:rFonts w:ascii="Calibri" w:hAnsi="Calibri"/>
                <w:sz w:val="20"/>
                <w:szCs w:val="20"/>
                <w:lang w:val="uz-Cyrl-UZ" w:eastAsia="en-US"/>
              </w:rPr>
            </w:pPr>
            <w:r w:rsidRPr="0014195E">
              <w:rPr>
                <w:rFonts w:ascii="Calibri" w:hAnsi="Calibri"/>
                <w:b/>
                <w:sz w:val="20"/>
                <w:szCs w:val="20"/>
                <w:lang w:val="uz-Cyrl-UZ" w:eastAsia="en-US"/>
              </w:rPr>
              <w:t>Comer</w:t>
            </w:r>
            <w:r w:rsidRPr="0014195E">
              <w:rPr>
                <w:rFonts w:ascii="Calibri" w:hAnsi="Calibri"/>
                <w:sz w:val="20"/>
                <w:szCs w:val="20"/>
                <w:lang w:val="uz-Cyrl-UZ" w:eastAsia="en-US"/>
              </w:rPr>
              <w:t xml:space="preserve"> (manos arriba moviéndose junto a la boca – alternando las manos)</w:t>
            </w:r>
          </w:p>
          <w:p w14:paraId="6F8A9EDA" w14:textId="3C202842" w:rsidR="009B5794" w:rsidRPr="0014195E" w:rsidRDefault="007C2917" w:rsidP="00AD7B11">
            <w:pPr>
              <w:tabs>
                <w:tab w:val="left" w:pos="567"/>
              </w:tabs>
              <w:ind w:right="774"/>
              <w:rPr>
                <w:rFonts w:ascii="Calibri" w:hAnsi="Calibri"/>
                <w:sz w:val="20"/>
                <w:szCs w:val="20"/>
                <w:lang w:val="uz-Cyrl-UZ" w:eastAsia="en-US"/>
              </w:rPr>
            </w:pPr>
            <w:r w:rsidRPr="0014195E">
              <w:rPr>
                <w:rFonts w:ascii="Calibri" w:hAnsi="Calibri"/>
                <w:b/>
                <w:sz w:val="20"/>
                <w:szCs w:val="20"/>
                <w:lang w:val="uz-Cyrl-UZ" w:eastAsia="en-US"/>
              </w:rPr>
              <w:t>¡¡Disfrutar (movimientos eufóricos -locos)!!</w:t>
            </w:r>
          </w:p>
        </w:tc>
      </w:tr>
      <w:tr w:rsidR="009B5794" w:rsidRPr="0014195E" w14:paraId="397905E1" w14:textId="77777777" w:rsidTr="00AD7B11">
        <w:trPr>
          <w:cantSplit/>
          <w:trHeight w:val="724"/>
        </w:trPr>
        <w:tc>
          <w:tcPr>
            <w:tcW w:w="2525" w:type="dxa"/>
            <w:shd w:val="clear" w:color="auto" w:fill="auto"/>
            <w:hideMark/>
          </w:tcPr>
          <w:p w14:paraId="0BB448B5" w14:textId="4E4E0A5A" w:rsidR="009B5794" w:rsidRPr="0014195E" w:rsidRDefault="007C2917" w:rsidP="00AD7B11">
            <w:pPr>
              <w:pStyle w:val="bodytexthighlighted"/>
              <w:tabs>
                <w:tab w:val="left" w:pos="567"/>
              </w:tabs>
              <w:rPr>
                <w:lang w:val="uz-Cyrl-UZ"/>
              </w:rPr>
            </w:pPr>
            <w:r w:rsidRPr="0014195E">
              <w:rPr>
                <w:lang w:val="uz-Cyrl-UZ"/>
              </w:rPr>
              <w:t>¡Rondar!</w:t>
            </w:r>
          </w:p>
        </w:tc>
        <w:tc>
          <w:tcPr>
            <w:tcW w:w="7655" w:type="dxa"/>
            <w:shd w:val="clear" w:color="auto" w:fill="auto"/>
            <w:hideMark/>
          </w:tcPr>
          <w:p w14:paraId="65C45EE3" w14:textId="4B2D87AC" w:rsidR="009B5794" w:rsidRPr="0014195E" w:rsidRDefault="001D6B01" w:rsidP="00AD7B11">
            <w:pPr>
              <w:pStyle w:val="bodytextforlessons"/>
              <w:tabs>
                <w:tab w:val="left" w:pos="567"/>
              </w:tabs>
              <w:spacing w:before="0" w:after="0"/>
              <w:ind w:right="774"/>
              <w:rPr>
                <w:lang w:val="uz-Cyrl-UZ"/>
              </w:rPr>
            </w:pPr>
            <w:r w:rsidRPr="0014195E">
              <w:rPr>
                <w:lang w:val="uz-Cyrl-UZ"/>
              </w:rPr>
              <w:t>¡Rondar!, con los pulgares hacia fuera, las muñecas juntas, los codos juntos, las rodillas, los dedos de los pies tocando fondo, cabeza hacia atrás, lengua fuera</w:t>
            </w:r>
            <w:r w:rsidR="009B5794" w:rsidRPr="0014195E">
              <w:rPr>
                <w:lang w:val="uz-Cyrl-UZ"/>
              </w:rPr>
              <w:t>.</w:t>
            </w:r>
          </w:p>
        </w:tc>
      </w:tr>
      <w:tr w:rsidR="009B5794" w:rsidRPr="0014195E" w14:paraId="79828A2E" w14:textId="77777777" w:rsidTr="00AD7B11">
        <w:trPr>
          <w:cantSplit/>
          <w:trHeight w:val="833"/>
        </w:trPr>
        <w:tc>
          <w:tcPr>
            <w:tcW w:w="2525" w:type="dxa"/>
            <w:shd w:val="clear" w:color="auto" w:fill="auto"/>
            <w:hideMark/>
          </w:tcPr>
          <w:p w14:paraId="72E3534A" w14:textId="40A21E47" w:rsidR="009B5794" w:rsidRPr="0014195E" w:rsidRDefault="009B5794" w:rsidP="00AD7B11">
            <w:pPr>
              <w:pStyle w:val="bodytexthighlighted"/>
              <w:tabs>
                <w:tab w:val="left" w:pos="567"/>
              </w:tabs>
              <w:rPr>
                <w:lang w:val="uz-Cyrl-UZ"/>
              </w:rPr>
            </w:pPr>
            <w:r w:rsidRPr="0014195E">
              <w:rPr>
                <w:lang w:val="uz-Cyrl-UZ"/>
              </w:rPr>
              <w:t>Dum dum d</w:t>
            </w:r>
            <w:r w:rsidR="00D8557E" w:rsidRPr="0014195E">
              <w:rPr>
                <w:lang w:val="uz-Cyrl-UZ"/>
              </w:rPr>
              <w:t>i</w:t>
            </w:r>
            <w:r w:rsidRPr="0014195E">
              <w:rPr>
                <w:lang w:val="uz-Cyrl-UZ"/>
              </w:rPr>
              <w:t>-dum</w:t>
            </w:r>
          </w:p>
        </w:tc>
        <w:tc>
          <w:tcPr>
            <w:tcW w:w="7655" w:type="dxa"/>
            <w:shd w:val="clear" w:color="auto" w:fill="auto"/>
            <w:hideMark/>
          </w:tcPr>
          <w:p w14:paraId="50971B51" w14:textId="77777777" w:rsidR="00D8557E" w:rsidRPr="0014195E" w:rsidRDefault="00D8557E" w:rsidP="00AD7B11">
            <w:pPr>
              <w:tabs>
                <w:tab w:val="left" w:pos="567"/>
              </w:tabs>
              <w:ind w:right="774"/>
              <w:rPr>
                <w:rFonts w:ascii="Calibri" w:hAnsi="Calibri"/>
                <w:sz w:val="20"/>
                <w:szCs w:val="20"/>
                <w:lang w:val="uz-Cyrl-UZ" w:eastAsia="en-US"/>
              </w:rPr>
            </w:pPr>
            <w:r w:rsidRPr="0014195E">
              <w:rPr>
                <w:rFonts w:ascii="Calibri" w:hAnsi="Calibri"/>
                <w:sz w:val="20"/>
                <w:szCs w:val="20"/>
                <w:lang w:val="uz-Cyrl-UZ" w:eastAsia="en-US"/>
              </w:rPr>
              <w:t>Dum dum di dum, Dum dum di dum (una mano aprieta la nariz, la otra cruza la oreja contraria)</w:t>
            </w:r>
          </w:p>
          <w:p w14:paraId="4FFFD1F5" w14:textId="60C6FC64" w:rsidR="00D8557E" w:rsidRPr="0014195E" w:rsidRDefault="0038439F" w:rsidP="00AD7B11">
            <w:pPr>
              <w:tabs>
                <w:tab w:val="left" w:pos="567"/>
              </w:tabs>
              <w:ind w:right="774"/>
              <w:rPr>
                <w:rFonts w:ascii="Calibri" w:hAnsi="Calibri"/>
                <w:sz w:val="20"/>
                <w:szCs w:val="20"/>
                <w:lang w:val="uz-Cyrl-UZ" w:eastAsia="en-US"/>
              </w:rPr>
            </w:pPr>
            <w:r w:rsidRPr="0014195E">
              <w:rPr>
                <w:rFonts w:ascii="Calibri" w:hAnsi="Calibri"/>
                <w:sz w:val="20"/>
                <w:szCs w:val="20"/>
                <w:lang w:val="uz-Cyrl-UZ" w:eastAsia="en-US"/>
              </w:rPr>
              <w:t>D</w:t>
            </w:r>
            <w:r w:rsidR="00D8557E" w:rsidRPr="0014195E">
              <w:rPr>
                <w:rFonts w:ascii="Calibri" w:hAnsi="Calibri"/>
                <w:sz w:val="20"/>
                <w:szCs w:val="20"/>
                <w:lang w:val="uz-Cyrl-UZ" w:eastAsia="en-US"/>
              </w:rPr>
              <w:t>um, dum di da dum (hacerlo más rápido y más fuerte -Indonesia).</w:t>
            </w:r>
          </w:p>
          <w:p w14:paraId="48D39EDE" w14:textId="2426948C" w:rsidR="009B5794" w:rsidRPr="0014195E" w:rsidRDefault="00D8557E" w:rsidP="00AD7B11">
            <w:pPr>
              <w:pStyle w:val="bodytextforlessons"/>
              <w:tabs>
                <w:tab w:val="left" w:pos="567"/>
              </w:tabs>
              <w:spacing w:before="0" w:after="0"/>
              <w:ind w:right="774"/>
              <w:rPr>
                <w:lang w:val="uz-Cyrl-UZ"/>
              </w:rPr>
            </w:pPr>
            <w:r w:rsidRPr="0014195E">
              <w:rPr>
                <w:lang w:val="uz-Cyrl-UZ"/>
              </w:rPr>
              <w:t>De Ucrania, en círculo dando palmadas en las rodillas de uno mismo y la persona a tu lado</w:t>
            </w:r>
            <w:r w:rsidR="009B5794" w:rsidRPr="0014195E">
              <w:rPr>
                <w:lang w:val="uz-Cyrl-UZ"/>
              </w:rPr>
              <w:t>.</w:t>
            </w:r>
          </w:p>
        </w:tc>
      </w:tr>
      <w:tr w:rsidR="009B5794" w:rsidRPr="0014195E" w14:paraId="319D8793" w14:textId="77777777" w:rsidTr="00AD7B11">
        <w:trPr>
          <w:cantSplit/>
          <w:trHeight w:val="491"/>
        </w:trPr>
        <w:tc>
          <w:tcPr>
            <w:tcW w:w="2525" w:type="dxa"/>
            <w:shd w:val="clear" w:color="auto" w:fill="auto"/>
            <w:hideMark/>
          </w:tcPr>
          <w:p w14:paraId="1FFBF741" w14:textId="618C5857" w:rsidR="009B5794" w:rsidRPr="0014195E" w:rsidRDefault="00D8557E" w:rsidP="00AD7B11">
            <w:pPr>
              <w:pStyle w:val="bodytexthighlighted"/>
              <w:tabs>
                <w:tab w:val="left" w:pos="567"/>
              </w:tabs>
              <w:rPr>
                <w:lang w:val="uz-Cyrl-UZ"/>
              </w:rPr>
            </w:pPr>
            <w:r w:rsidRPr="0014195E">
              <w:rPr>
                <w:lang w:val="uz-Cyrl-UZ"/>
              </w:rPr>
              <w:t>Est</w:t>
            </w:r>
            <w:r w:rsidR="0063012A" w:rsidRPr="0014195E">
              <w:rPr>
                <w:lang w:val="uz-Cyrl-UZ"/>
              </w:rPr>
              <w:t>o</w:t>
            </w:r>
            <w:r w:rsidRPr="0014195E">
              <w:rPr>
                <w:lang w:val="uz-Cyrl-UZ"/>
              </w:rPr>
              <w:t xml:space="preserve"> y es</w:t>
            </w:r>
            <w:r w:rsidR="0063012A" w:rsidRPr="0014195E">
              <w:rPr>
                <w:lang w:val="uz-Cyrl-UZ"/>
              </w:rPr>
              <w:t>o</w:t>
            </w:r>
          </w:p>
        </w:tc>
        <w:tc>
          <w:tcPr>
            <w:tcW w:w="7655" w:type="dxa"/>
            <w:shd w:val="clear" w:color="auto" w:fill="auto"/>
            <w:hideMark/>
          </w:tcPr>
          <w:p w14:paraId="36F00932" w14:textId="0F85EF3B" w:rsidR="009B5794" w:rsidRPr="0014195E" w:rsidRDefault="0063012A" w:rsidP="00AD7B11">
            <w:pPr>
              <w:tabs>
                <w:tab w:val="left" w:pos="567"/>
              </w:tabs>
              <w:ind w:right="774"/>
              <w:rPr>
                <w:lang w:val="uz-Cyrl-UZ"/>
              </w:rPr>
            </w:pPr>
            <w:r w:rsidRPr="0014195E">
              <w:rPr>
                <w:rFonts w:ascii="Calibri" w:hAnsi="Calibri"/>
                <w:sz w:val="20"/>
                <w:szCs w:val="20"/>
                <w:lang w:val="uz-Cyrl-UZ" w:eastAsia="en-US"/>
              </w:rPr>
              <w:t>El líder hace una serie de acciones que dicen 'esto, esto, esto, esto, eso...'</w:t>
            </w:r>
            <w:r w:rsidR="002D54E0" w:rsidRPr="0014195E">
              <w:rPr>
                <w:rFonts w:ascii="Calibri" w:hAnsi="Calibri"/>
                <w:sz w:val="20"/>
                <w:szCs w:val="20"/>
                <w:lang w:val="uz-Cyrl-UZ" w:eastAsia="en-US"/>
              </w:rPr>
              <w:t xml:space="preserve"> </w:t>
            </w:r>
            <w:r w:rsidRPr="0014195E">
              <w:rPr>
                <w:rFonts w:ascii="Calibri" w:hAnsi="Calibri"/>
                <w:sz w:val="20"/>
                <w:szCs w:val="20"/>
                <w:lang w:val="uz-Cyrl-UZ" w:eastAsia="en-US"/>
              </w:rPr>
              <w:t>(</w:t>
            </w:r>
            <w:r w:rsidR="002D54E0" w:rsidRPr="0014195E">
              <w:rPr>
                <w:rFonts w:ascii="Calibri" w:hAnsi="Calibri"/>
                <w:sz w:val="20"/>
                <w:szCs w:val="20"/>
                <w:lang w:val="uz-Cyrl-UZ" w:eastAsia="en-US"/>
              </w:rPr>
              <w:t>Los</w:t>
            </w:r>
            <w:r w:rsidRPr="0014195E">
              <w:rPr>
                <w:rFonts w:ascii="Calibri" w:hAnsi="Calibri"/>
                <w:sz w:val="20"/>
                <w:szCs w:val="20"/>
                <w:lang w:val="uz-Cyrl-UZ" w:eastAsia="en-US"/>
              </w:rPr>
              <w:t xml:space="preserve"> niños copian cuando el líder dice 'esto', pero no cuando dice 'eso' (como el juego "</w:t>
            </w:r>
            <w:r w:rsidR="007C2917" w:rsidRPr="0014195E">
              <w:rPr>
                <w:rFonts w:ascii="Calibri" w:hAnsi="Calibri"/>
                <w:sz w:val="20"/>
                <w:szCs w:val="20"/>
                <w:lang w:val="uz-Cyrl-UZ" w:eastAsia="en-US"/>
              </w:rPr>
              <w:t>Simón dice</w:t>
            </w:r>
            <w:r w:rsidRPr="0014195E">
              <w:rPr>
                <w:rFonts w:ascii="Calibri" w:hAnsi="Calibri"/>
                <w:sz w:val="20"/>
                <w:szCs w:val="20"/>
                <w:lang w:val="uz-Cyrl-UZ" w:eastAsia="en-US"/>
              </w:rPr>
              <w:t>"</w:t>
            </w:r>
            <w:r w:rsidR="009B5794" w:rsidRPr="0014195E">
              <w:rPr>
                <w:rFonts w:ascii="Calibri" w:hAnsi="Calibri"/>
                <w:sz w:val="20"/>
                <w:szCs w:val="20"/>
                <w:lang w:val="uz-Cyrl-UZ" w:eastAsia="en-US"/>
              </w:rPr>
              <w:t>).</w:t>
            </w:r>
          </w:p>
        </w:tc>
      </w:tr>
      <w:tr w:rsidR="009B5794" w:rsidRPr="0014195E" w14:paraId="21024BB1" w14:textId="77777777" w:rsidTr="00AD7B11">
        <w:trPr>
          <w:cantSplit/>
          <w:trHeight w:val="542"/>
        </w:trPr>
        <w:tc>
          <w:tcPr>
            <w:tcW w:w="2525" w:type="dxa"/>
            <w:shd w:val="clear" w:color="auto" w:fill="auto"/>
            <w:hideMark/>
          </w:tcPr>
          <w:p w14:paraId="1D9342EF" w14:textId="2F33B9C5" w:rsidR="009B5794" w:rsidRPr="0014195E" w:rsidRDefault="007C2917" w:rsidP="00AD7B11">
            <w:pPr>
              <w:pStyle w:val="bodytexthighlighted"/>
              <w:tabs>
                <w:tab w:val="left" w:pos="567"/>
              </w:tabs>
              <w:rPr>
                <w:lang w:val="uz-Cyrl-UZ"/>
              </w:rPr>
            </w:pPr>
            <w:r w:rsidRPr="0014195E">
              <w:rPr>
                <w:lang w:val="uz-Cyrl-UZ"/>
              </w:rPr>
              <w:t>Moléculas</w:t>
            </w:r>
            <w:r w:rsidR="009B5794" w:rsidRPr="0014195E">
              <w:rPr>
                <w:lang w:val="uz-Cyrl-UZ"/>
              </w:rPr>
              <w:t xml:space="preserve"> </w:t>
            </w:r>
            <w:r w:rsidR="0063012A" w:rsidRPr="0014195E">
              <w:rPr>
                <w:lang w:val="uz-Cyrl-UZ"/>
              </w:rPr>
              <w:t>en movimiento</w:t>
            </w:r>
          </w:p>
        </w:tc>
        <w:tc>
          <w:tcPr>
            <w:tcW w:w="7655" w:type="dxa"/>
            <w:shd w:val="clear" w:color="auto" w:fill="auto"/>
            <w:hideMark/>
          </w:tcPr>
          <w:p w14:paraId="52479DCA" w14:textId="77777777" w:rsidR="0063012A" w:rsidRPr="0014195E" w:rsidRDefault="0063012A" w:rsidP="00AD7B11">
            <w:pPr>
              <w:tabs>
                <w:tab w:val="left" w:pos="567"/>
              </w:tabs>
              <w:ind w:right="774"/>
              <w:rPr>
                <w:rFonts w:ascii="Calibri" w:hAnsi="Calibri"/>
                <w:sz w:val="20"/>
                <w:szCs w:val="20"/>
                <w:lang w:val="uz-Cyrl-UZ" w:eastAsia="en-US"/>
              </w:rPr>
            </w:pPr>
            <w:r w:rsidRPr="0014195E">
              <w:rPr>
                <w:rFonts w:ascii="Calibri" w:hAnsi="Calibri"/>
                <w:sz w:val="20"/>
                <w:szCs w:val="20"/>
                <w:lang w:val="uz-Cyrl-UZ" w:eastAsia="en-US"/>
              </w:rPr>
              <w:t>Muévase alrededor pero no se permite chocar con nadie: nade, salte, muévase de lado,</w:t>
            </w:r>
          </w:p>
          <w:p w14:paraId="5D1C47FB" w14:textId="1E4AE928" w:rsidR="009B5794" w:rsidRPr="0014195E" w:rsidRDefault="0063012A" w:rsidP="00AD7B11">
            <w:pPr>
              <w:pStyle w:val="bodytextforlessons"/>
              <w:tabs>
                <w:tab w:val="left" w:pos="567"/>
              </w:tabs>
              <w:spacing w:before="0" w:after="0"/>
              <w:ind w:right="774"/>
              <w:rPr>
                <w:lang w:val="uz-Cyrl-UZ"/>
              </w:rPr>
            </w:pPr>
            <w:r w:rsidRPr="0014195E">
              <w:rPr>
                <w:lang w:val="uz-Cyrl-UZ"/>
              </w:rPr>
              <w:t xml:space="preserve">sea un cangrejo, corra [el líder puede traer gradualmente los </w:t>
            </w:r>
            <w:r w:rsidR="007C2917" w:rsidRPr="0014195E">
              <w:rPr>
                <w:lang w:val="uz-Cyrl-UZ"/>
              </w:rPr>
              <w:t>límites]</w:t>
            </w:r>
          </w:p>
        </w:tc>
      </w:tr>
      <w:tr w:rsidR="009B5794" w:rsidRPr="0014195E" w14:paraId="268EE5F1" w14:textId="77777777" w:rsidTr="00AD7B11">
        <w:trPr>
          <w:cantSplit/>
          <w:trHeight w:val="438"/>
        </w:trPr>
        <w:tc>
          <w:tcPr>
            <w:tcW w:w="2525" w:type="dxa"/>
            <w:shd w:val="clear" w:color="auto" w:fill="auto"/>
            <w:hideMark/>
          </w:tcPr>
          <w:p w14:paraId="701E812A" w14:textId="7989DC33" w:rsidR="009B5794" w:rsidRPr="0014195E" w:rsidRDefault="00CA7F94" w:rsidP="00AD7B11">
            <w:pPr>
              <w:pStyle w:val="bodytexthighlighted"/>
              <w:tabs>
                <w:tab w:val="left" w:pos="567"/>
              </w:tabs>
              <w:rPr>
                <w:lang w:val="uz-Cyrl-UZ"/>
              </w:rPr>
            </w:pPr>
            <w:r w:rsidRPr="0014195E">
              <w:rPr>
                <w:lang w:val="uz-Cyrl-UZ"/>
              </w:rPr>
              <w:t xml:space="preserve">Karate </w:t>
            </w:r>
            <w:r w:rsidR="009B5794" w:rsidRPr="0014195E">
              <w:rPr>
                <w:lang w:val="uz-Cyrl-UZ"/>
              </w:rPr>
              <w:t>Me</w:t>
            </w:r>
            <w:r w:rsidRPr="0014195E">
              <w:rPr>
                <w:lang w:val="uz-Cyrl-UZ"/>
              </w:rPr>
              <w:t>x</w:t>
            </w:r>
            <w:r w:rsidR="009B5794" w:rsidRPr="0014195E">
              <w:rPr>
                <w:lang w:val="uz-Cyrl-UZ"/>
              </w:rPr>
              <w:t>ican</w:t>
            </w:r>
            <w:r w:rsidRPr="0014195E">
              <w:rPr>
                <w:lang w:val="uz-Cyrl-UZ"/>
              </w:rPr>
              <w:t>o</w:t>
            </w:r>
            <w:r w:rsidR="009B5794" w:rsidRPr="0014195E">
              <w:rPr>
                <w:lang w:val="uz-Cyrl-UZ"/>
              </w:rPr>
              <w:t xml:space="preserve"> </w:t>
            </w:r>
          </w:p>
        </w:tc>
        <w:tc>
          <w:tcPr>
            <w:tcW w:w="7655" w:type="dxa"/>
            <w:shd w:val="clear" w:color="auto" w:fill="auto"/>
            <w:hideMark/>
          </w:tcPr>
          <w:p w14:paraId="1B33A007" w14:textId="09C42A79" w:rsidR="009B5794" w:rsidRPr="0014195E" w:rsidRDefault="00CA7F94" w:rsidP="00AD7B11">
            <w:pPr>
              <w:pStyle w:val="bodytextforlessons"/>
              <w:tabs>
                <w:tab w:val="left" w:pos="567"/>
              </w:tabs>
              <w:spacing w:before="0" w:after="0"/>
              <w:ind w:right="774"/>
              <w:rPr>
                <w:lang w:val="uz-Cyrl-UZ"/>
              </w:rPr>
            </w:pPr>
            <w:r w:rsidRPr="0014195E">
              <w:rPr>
                <w:lang w:val="uz-Cyrl-UZ"/>
              </w:rPr>
              <w:t>En parejas, 1-2-3 '¡adelante!' - cada persona saca una cantidad de dedos - la primera persona que sume correctamente los dedos en su mano y la mano de la otra persona, gana</w:t>
            </w:r>
            <w:r w:rsidR="009B5794" w:rsidRPr="0014195E">
              <w:rPr>
                <w:lang w:val="uz-Cyrl-UZ"/>
              </w:rPr>
              <w:t xml:space="preserve">. </w:t>
            </w:r>
          </w:p>
        </w:tc>
      </w:tr>
      <w:tr w:rsidR="009B5794" w:rsidRPr="0014195E" w14:paraId="28AFC8AD" w14:textId="77777777" w:rsidTr="00AD7B11">
        <w:trPr>
          <w:cantSplit/>
          <w:trHeight w:val="1134"/>
        </w:trPr>
        <w:tc>
          <w:tcPr>
            <w:tcW w:w="2525" w:type="dxa"/>
            <w:shd w:val="clear" w:color="auto" w:fill="auto"/>
            <w:hideMark/>
          </w:tcPr>
          <w:p w14:paraId="53180745" w14:textId="61C6535D" w:rsidR="009B5794" w:rsidRPr="0014195E" w:rsidRDefault="00453873" w:rsidP="00AD7B11">
            <w:pPr>
              <w:pStyle w:val="bodytexthighlighted"/>
              <w:tabs>
                <w:tab w:val="left" w:pos="567"/>
              </w:tabs>
              <w:rPr>
                <w:lang w:val="uz-Cyrl-UZ"/>
              </w:rPr>
            </w:pPr>
            <w:r w:rsidRPr="0014195E">
              <w:rPr>
                <w:lang w:val="uz-Cyrl-UZ"/>
              </w:rPr>
              <w:lastRenderedPageBreak/>
              <w:t>Piedra-papel-tijera</w:t>
            </w:r>
          </w:p>
        </w:tc>
        <w:tc>
          <w:tcPr>
            <w:tcW w:w="7655" w:type="dxa"/>
            <w:shd w:val="clear" w:color="auto" w:fill="auto"/>
            <w:hideMark/>
          </w:tcPr>
          <w:p w14:paraId="5BDBCF29" w14:textId="75820509" w:rsidR="009B5794" w:rsidRPr="0014195E" w:rsidRDefault="00453873" w:rsidP="00AD7B11">
            <w:pPr>
              <w:pStyle w:val="bodytextforlessons"/>
              <w:tabs>
                <w:tab w:val="left" w:pos="567"/>
              </w:tabs>
              <w:spacing w:before="0" w:after="0"/>
              <w:ind w:right="774"/>
              <w:rPr>
                <w:lang w:val="uz-Cyrl-UZ"/>
              </w:rPr>
            </w:pPr>
            <w:r w:rsidRPr="0014195E">
              <w:rPr>
                <w:lang w:val="uz-Cyrl-UZ"/>
              </w:rPr>
              <w:t>Ya sea en parejas o en equipos</w:t>
            </w:r>
            <w:r w:rsidR="009B5794" w:rsidRPr="0014195E">
              <w:rPr>
                <w:lang w:val="uz-Cyrl-UZ"/>
              </w:rPr>
              <w:t xml:space="preserve">. </w:t>
            </w:r>
          </w:p>
          <w:p w14:paraId="7CAED0D8" w14:textId="77777777" w:rsidR="009D78AE" w:rsidRPr="0014195E" w:rsidRDefault="00453873" w:rsidP="00AD7B11">
            <w:pPr>
              <w:tabs>
                <w:tab w:val="left" w:pos="567"/>
              </w:tabs>
              <w:ind w:right="774"/>
              <w:rPr>
                <w:rFonts w:ascii="Calibri" w:hAnsi="Calibri"/>
                <w:sz w:val="20"/>
                <w:szCs w:val="20"/>
                <w:lang w:val="uz-Cyrl-UZ" w:eastAsia="en-US"/>
              </w:rPr>
            </w:pPr>
            <w:r w:rsidRPr="0014195E">
              <w:rPr>
                <w:rFonts w:ascii="Calibri" w:hAnsi="Calibri"/>
                <w:sz w:val="20"/>
                <w:szCs w:val="20"/>
                <w:lang w:val="uz-Cyrl-UZ" w:eastAsia="en-US"/>
              </w:rPr>
              <w:t xml:space="preserve">Papel (mano abierta), Piedra (mano en forma de puño), tijeras (índice y dedo medio salen como cuchillas de un par de tijeras). </w:t>
            </w:r>
          </w:p>
          <w:p w14:paraId="4D6FCAEB" w14:textId="598EDD49" w:rsidR="00453873" w:rsidRPr="0014195E" w:rsidRDefault="00453873" w:rsidP="00AD7B11">
            <w:pPr>
              <w:tabs>
                <w:tab w:val="left" w:pos="567"/>
              </w:tabs>
              <w:ind w:right="774"/>
              <w:rPr>
                <w:rFonts w:ascii="Calibri" w:hAnsi="Calibri"/>
                <w:sz w:val="20"/>
                <w:szCs w:val="20"/>
                <w:lang w:val="uz-Cyrl-UZ" w:eastAsia="en-US"/>
              </w:rPr>
            </w:pPr>
            <w:r w:rsidRPr="0014195E">
              <w:rPr>
                <w:rFonts w:ascii="Calibri" w:hAnsi="Calibri"/>
                <w:sz w:val="20"/>
                <w:szCs w:val="20"/>
                <w:lang w:val="uz-Cyrl-UZ" w:eastAsia="en-US"/>
              </w:rPr>
              <w:t>A la cuenta de 3, un par de niños en duelo mantienen su decisión.</w:t>
            </w:r>
          </w:p>
          <w:p w14:paraId="54C888DD" w14:textId="59A8361D" w:rsidR="00453873" w:rsidRPr="0014195E" w:rsidRDefault="00453873" w:rsidP="00AD7B11">
            <w:pPr>
              <w:tabs>
                <w:tab w:val="left" w:pos="567"/>
              </w:tabs>
              <w:ind w:right="774"/>
              <w:rPr>
                <w:rFonts w:ascii="Calibri" w:hAnsi="Calibri"/>
                <w:sz w:val="20"/>
                <w:szCs w:val="20"/>
                <w:lang w:val="uz-Cyrl-UZ" w:eastAsia="en-US"/>
              </w:rPr>
            </w:pPr>
            <w:r w:rsidRPr="0014195E">
              <w:rPr>
                <w:rFonts w:ascii="Calibri" w:hAnsi="Calibri"/>
                <w:sz w:val="20"/>
                <w:szCs w:val="20"/>
                <w:lang w:val="uz-Cyrl-UZ" w:eastAsia="en-US"/>
              </w:rPr>
              <w:t xml:space="preserve">Piedra </w:t>
            </w:r>
            <w:r w:rsidR="009D78AE" w:rsidRPr="0014195E">
              <w:rPr>
                <w:rFonts w:ascii="Calibri" w:hAnsi="Calibri"/>
                <w:sz w:val="20"/>
                <w:szCs w:val="20"/>
                <w:lang w:val="uz-Cyrl-UZ" w:eastAsia="en-US"/>
              </w:rPr>
              <w:t>vence</w:t>
            </w:r>
            <w:r w:rsidRPr="0014195E">
              <w:rPr>
                <w:rFonts w:ascii="Calibri" w:hAnsi="Calibri"/>
                <w:sz w:val="20"/>
                <w:szCs w:val="20"/>
                <w:lang w:val="uz-Cyrl-UZ" w:eastAsia="en-US"/>
              </w:rPr>
              <w:t xml:space="preserve"> a tijera (le quita el filo); Tijeras </w:t>
            </w:r>
            <w:r w:rsidR="009D78AE" w:rsidRPr="0014195E">
              <w:rPr>
                <w:rFonts w:ascii="Calibri" w:hAnsi="Calibri"/>
                <w:sz w:val="20"/>
                <w:szCs w:val="20"/>
                <w:lang w:val="uz-Cyrl-UZ" w:eastAsia="en-US"/>
              </w:rPr>
              <w:t>vence</w:t>
            </w:r>
            <w:r w:rsidRPr="0014195E">
              <w:rPr>
                <w:rFonts w:ascii="Calibri" w:hAnsi="Calibri"/>
                <w:sz w:val="20"/>
                <w:szCs w:val="20"/>
                <w:lang w:val="uz-Cyrl-UZ" w:eastAsia="en-US"/>
              </w:rPr>
              <w:t xml:space="preserve"> a papel (lo corta); Papel </w:t>
            </w:r>
            <w:r w:rsidR="009D78AE" w:rsidRPr="0014195E">
              <w:rPr>
                <w:rFonts w:ascii="Calibri" w:hAnsi="Calibri"/>
                <w:sz w:val="20"/>
                <w:szCs w:val="20"/>
                <w:lang w:val="uz-Cyrl-UZ" w:eastAsia="en-US"/>
              </w:rPr>
              <w:t>vence</w:t>
            </w:r>
            <w:r w:rsidRPr="0014195E">
              <w:rPr>
                <w:rFonts w:ascii="Calibri" w:hAnsi="Calibri"/>
                <w:sz w:val="20"/>
                <w:szCs w:val="20"/>
                <w:lang w:val="uz-Cyrl-UZ" w:eastAsia="en-US"/>
              </w:rPr>
              <w:t xml:space="preserve"> a piedra (la cubre).</w:t>
            </w:r>
          </w:p>
          <w:p w14:paraId="2C376AEA" w14:textId="77777777" w:rsidR="00453873" w:rsidRPr="0014195E" w:rsidRDefault="00453873" w:rsidP="00AD7B11">
            <w:pPr>
              <w:tabs>
                <w:tab w:val="left" w:pos="567"/>
              </w:tabs>
              <w:ind w:right="774"/>
              <w:rPr>
                <w:rFonts w:ascii="Calibri" w:hAnsi="Calibri"/>
                <w:sz w:val="20"/>
                <w:szCs w:val="20"/>
                <w:lang w:val="uz-Cyrl-UZ" w:eastAsia="en-US"/>
              </w:rPr>
            </w:pPr>
            <w:r w:rsidRPr="0014195E">
              <w:rPr>
                <w:rFonts w:ascii="Calibri" w:hAnsi="Calibri"/>
                <w:sz w:val="20"/>
                <w:szCs w:val="20"/>
                <w:lang w:val="uz-Cyrl-UZ" w:eastAsia="en-US"/>
              </w:rPr>
              <w:t>El juego de equipo es donde una persona de cada equipo juega piedra-papel-tijera.</w:t>
            </w:r>
          </w:p>
          <w:p w14:paraId="650D6AAC" w14:textId="77777777" w:rsidR="00453873" w:rsidRPr="0014195E" w:rsidRDefault="00453873" w:rsidP="00AD7B11">
            <w:pPr>
              <w:tabs>
                <w:tab w:val="left" w:pos="567"/>
              </w:tabs>
              <w:ind w:right="774"/>
              <w:rPr>
                <w:rFonts w:ascii="Calibri" w:hAnsi="Calibri"/>
                <w:sz w:val="20"/>
                <w:szCs w:val="20"/>
                <w:lang w:val="uz-Cyrl-UZ" w:eastAsia="en-US"/>
              </w:rPr>
            </w:pPr>
            <w:r w:rsidRPr="0014195E">
              <w:rPr>
                <w:rFonts w:ascii="Calibri" w:hAnsi="Calibri"/>
                <w:sz w:val="20"/>
                <w:szCs w:val="20"/>
                <w:lang w:val="uz-Cyrl-UZ" w:eastAsia="en-US"/>
              </w:rPr>
              <w:t>Su resultado desencadena que un equipo corre, persigue y da propina al otro.</w:t>
            </w:r>
          </w:p>
          <w:p w14:paraId="4EC23641" w14:textId="77777777" w:rsidR="00453873" w:rsidRPr="0014195E" w:rsidRDefault="00453873" w:rsidP="00AD7B11">
            <w:pPr>
              <w:tabs>
                <w:tab w:val="left" w:pos="567"/>
              </w:tabs>
              <w:ind w:right="774"/>
              <w:rPr>
                <w:rFonts w:ascii="Calibri" w:hAnsi="Calibri"/>
                <w:sz w:val="20"/>
                <w:szCs w:val="20"/>
                <w:lang w:val="uz-Cyrl-UZ" w:eastAsia="en-US"/>
              </w:rPr>
            </w:pPr>
            <w:r w:rsidRPr="0014195E">
              <w:rPr>
                <w:rFonts w:ascii="Calibri" w:hAnsi="Calibri"/>
                <w:sz w:val="20"/>
                <w:szCs w:val="20"/>
                <w:lang w:val="uz-Cyrl-UZ" w:eastAsia="en-US"/>
              </w:rPr>
              <w:t>Los ganadores persiguen a los perdedores.</w:t>
            </w:r>
          </w:p>
          <w:p w14:paraId="3C51C999" w14:textId="0BA8396D" w:rsidR="009B5794" w:rsidRPr="0014195E" w:rsidRDefault="00453873" w:rsidP="00AD7B11">
            <w:pPr>
              <w:pStyle w:val="bodytextforlessons"/>
              <w:tabs>
                <w:tab w:val="left" w:pos="567"/>
              </w:tabs>
              <w:spacing w:before="0" w:after="0"/>
              <w:ind w:right="774"/>
              <w:rPr>
                <w:lang w:val="uz-Cyrl-UZ"/>
              </w:rPr>
            </w:pPr>
            <w:r w:rsidRPr="0014195E">
              <w:rPr>
                <w:lang w:val="uz-Cyrl-UZ"/>
              </w:rPr>
              <w:t>El juego termina cuando no queda nadie en un equipo, o cuando el líder pide parar el juego</w:t>
            </w:r>
            <w:r w:rsidR="009B5794" w:rsidRPr="0014195E">
              <w:rPr>
                <w:lang w:val="uz-Cyrl-UZ"/>
              </w:rPr>
              <w:t>.</w:t>
            </w:r>
          </w:p>
        </w:tc>
      </w:tr>
      <w:tr w:rsidR="009B5794" w:rsidRPr="0014195E" w14:paraId="2B32764B" w14:textId="77777777" w:rsidTr="00AD7B11">
        <w:trPr>
          <w:cantSplit/>
          <w:trHeight w:val="398"/>
        </w:trPr>
        <w:tc>
          <w:tcPr>
            <w:tcW w:w="2525" w:type="dxa"/>
            <w:shd w:val="clear" w:color="auto" w:fill="auto"/>
            <w:hideMark/>
          </w:tcPr>
          <w:p w14:paraId="289B1B24" w14:textId="4463922A" w:rsidR="009B5794" w:rsidRPr="0014195E" w:rsidRDefault="00D81936" w:rsidP="00AD7B11">
            <w:pPr>
              <w:pStyle w:val="bodytexthighlighted"/>
              <w:tabs>
                <w:tab w:val="left" w:pos="567"/>
              </w:tabs>
              <w:rPr>
                <w:lang w:val="uz-Cyrl-UZ"/>
              </w:rPr>
            </w:pPr>
            <w:r w:rsidRPr="0014195E">
              <w:rPr>
                <w:lang w:val="uz-Cyrl-UZ"/>
              </w:rPr>
              <w:t>Cámara lenta</w:t>
            </w:r>
            <w:r w:rsidR="009B5794" w:rsidRPr="0014195E">
              <w:rPr>
                <w:lang w:val="uz-Cyrl-UZ"/>
              </w:rPr>
              <w:t xml:space="preserve"> – </w:t>
            </w:r>
            <w:r w:rsidRPr="0014195E">
              <w:rPr>
                <w:lang w:val="uz-Cyrl-UZ"/>
              </w:rPr>
              <w:t>super rápido</w:t>
            </w:r>
          </w:p>
        </w:tc>
        <w:tc>
          <w:tcPr>
            <w:tcW w:w="7655" w:type="dxa"/>
            <w:shd w:val="clear" w:color="auto" w:fill="auto"/>
            <w:vAlign w:val="center"/>
            <w:hideMark/>
          </w:tcPr>
          <w:p w14:paraId="616CEFA5" w14:textId="1033D773" w:rsidR="009B5794" w:rsidRPr="0014195E" w:rsidRDefault="00D81936" w:rsidP="00AD7B11">
            <w:pPr>
              <w:pStyle w:val="bodytextforlessons"/>
              <w:tabs>
                <w:tab w:val="left" w:pos="567"/>
              </w:tabs>
              <w:spacing w:before="0" w:after="0"/>
              <w:ind w:right="774"/>
              <w:rPr>
                <w:lang w:val="uz-Cyrl-UZ"/>
              </w:rPr>
            </w:pPr>
            <w:r w:rsidRPr="0014195E">
              <w:rPr>
                <w:lang w:val="uz-Cyrl-UZ"/>
              </w:rPr>
              <w:t>O agitar alto - agitar bajo - ¡congelar!</w:t>
            </w:r>
          </w:p>
        </w:tc>
      </w:tr>
      <w:tr w:rsidR="009B5794" w:rsidRPr="0014195E" w14:paraId="5002577A" w14:textId="77777777" w:rsidTr="00AD7B11">
        <w:trPr>
          <w:cantSplit/>
          <w:trHeight w:val="841"/>
        </w:trPr>
        <w:tc>
          <w:tcPr>
            <w:tcW w:w="2525" w:type="dxa"/>
            <w:shd w:val="clear" w:color="auto" w:fill="auto"/>
            <w:hideMark/>
          </w:tcPr>
          <w:p w14:paraId="49F0DD8F" w14:textId="24576E83" w:rsidR="009B5794" w:rsidRPr="0014195E" w:rsidRDefault="00D81936" w:rsidP="00AD7B11">
            <w:pPr>
              <w:pStyle w:val="bodytexthighlighted"/>
              <w:tabs>
                <w:tab w:val="left" w:pos="567"/>
              </w:tabs>
              <w:rPr>
                <w:lang w:val="uz-Cyrl-UZ"/>
              </w:rPr>
            </w:pPr>
            <w:r w:rsidRPr="0014195E">
              <w:rPr>
                <w:lang w:val="uz-Cyrl-UZ"/>
              </w:rPr>
              <w:t>Máquina humana</w:t>
            </w:r>
          </w:p>
        </w:tc>
        <w:tc>
          <w:tcPr>
            <w:tcW w:w="7655" w:type="dxa"/>
            <w:shd w:val="clear" w:color="auto" w:fill="auto"/>
            <w:hideMark/>
          </w:tcPr>
          <w:p w14:paraId="38708746" w14:textId="5AD6CEC3" w:rsidR="009B5794" w:rsidRPr="0014195E" w:rsidRDefault="00D81936" w:rsidP="00AD7B11">
            <w:pPr>
              <w:pStyle w:val="bodytextforlessons"/>
              <w:tabs>
                <w:tab w:val="left" w:pos="567"/>
              </w:tabs>
              <w:spacing w:before="0" w:after="0"/>
              <w:ind w:right="774"/>
              <w:rPr>
                <w:lang w:val="uz-Cyrl-UZ"/>
              </w:rPr>
            </w:pPr>
            <w:r w:rsidRPr="0014195E">
              <w:rPr>
                <w:lang w:val="uz-Cyrl-UZ"/>
              </w:rPr>
              <w:t xml:space="preserve">Una persona inventa un movimiento y un ruido para ir con </w:t>
            </w:r>
            <w:r w:rsidR="007C2917" w:rsidRPr="0014195E">
              <w:rPr>
                <w:lang w:val="uz-Cyrl-UZ"/>
              </w:rPr>
              <w:t>él</w:t>
            </w:r>
            <w:r w:rsidRPr="0014195E">
              <w:rPr>
                <w:lang w:val="uz-Cyrl-UZ"/>
              </w:rPr>
              <w:t>, comienzan el ruido y la acción asociada y otra persona imagina cómo pueden agregar una acción y ruido a lo que se está haciendo, otras personas gradualmente se suman a la máquina humana hasta todo el mundo es parte de eso</w:t>
            </w:r>
            <w:r w:rsidR="009B5794" w:rsidRPr="0014195E">
              <w:rPr>
                <w:lang w:val="uz-Cyrl-UZ"/>
              </w:rPr>
              <w:t xml:space="preserve">. </w:t>
            </w:r>
          </w:p>
        </w:tc>
      </w:tr>
      <w:tr w:rsidR="009B5794" w:rsidRPr="0014195E" w14:paraId="22F0F1C0" w14:textId="77777777" w:rsidTr="00AD7B11">
        <w:trPr>
          <w:cantSplit/>
          <w:trHeight w:val="460"/>
        </w:trPr>
        <w:tc>
          <w:tcPr>
            <w:tcW w:w="2525" w:type="dxa"/>
            <w:shd w:val="clear" w:color="auto" w:fill="auto"/>
            <w:hideMark/>
          </w:tcPr>
          <w:p w14:paraId="04E2D55D" w14:textId="0CC1EA83" w:rsidR="009B5794" w:rsidRPr="0014195E" w:rsidRDefault="00D81936" w:rsidP="00AD7B11">
            <w:pPr>
              <w:pStyle w:val="bodytexthighlighted"/>
              <w:tabs>
                <w:tab w:val="left" w:pos="567"/>
              </w:tabs>
              <w:rPr>
                <w:lang w:val="uz-Cyrl-UZ"/>
              </w:rPr>
            </w:pPr>
            <w:r w:rsidRPr="0014195E">
              <w:rPr>
                <w:lang w:val="uz-Cyrl-UZ"/>
              </w:rPr>
              <w:t>¡Halarse unos a otros!</w:t>
            </w:r>
          </w:p>
        </w:tc>
        <w:tc>
          <w:tcPr>
            <w:tcW w:w="7655" w:type="dxa"/>
            <w:shd w:val="clear" w:color="auto" w:fill="auto"/>
            <w:vAlign w:val="center"/>
            <w:hideMark/>
          </w:tcPr>
          <w:p w14:paraId="0D2015CC" w14:textId="12FC431A" w:rsidR="009B5794" w:rsidRPr="0014195E" w:rsidRDefault="007C2917" w:rsidP="00AD7B11">
            <w:pPr>
              <w:pStyle w:val="bodytextforlessons"/>
              <w:tabs>
                <w:tab w:val="left" w:pos="567"/>
              </w:tabs>
              <w:spacing w:before="0" w:after="0"/>
              <w:ind w:right="774"/>
              <w:rPr>
                <w:lang w:val="uz-Cyrl-UZ"/>
              </w:rPr>
            </w:pPr>
            <w:r w:rsidRPr="0014195E">
              <w:rPr>
                <w:lang w:val="uz-Cyrl-UZ"/>
              </w:rPr>
              <w:t>En parejas, 3, 4, 5, ¡¡¿6?!!</w:t>
            </w:r>
            <w:r w:rsidR="00D81936" w:rsidRPr="0014195E">
              <w:rPr>
                <w:lang w:val="uz-Cyrl-UZ"/>
              </w:rPr>
              <w:t xml:space="preserve"> Mantenga las manos, pies tocados en el medio</w:t>
            </w:r>
            <w:r w:rsidR="009B5794" w:rsidRPr="0014195E">
              <w:rPr>
                <w:lang w:val="uz-Cyrl-UZ"/>
              </w:rPr>
              <w:t>.</w:t>
            </w:r>
          </w:p>
        </w:tc>
      </w:tr>
      <w:tr w:rsidR="009B5794" w:rsidRPr="0014195E" w14:paraId="0FFB0742" w14:textId="77777777" w:rsidTr="00AD7B11">
        <w:trPr>
          <w:cantSplit/>
          <w:trHeight w:val="1134"/>
        </w:trPr>
        <w:tc>
          <w:tcPr>
            <w:tcW w:w="2525" w:type="dxa"/>
            <w:shd w:val="clear" w:color="auto" w:fill="auto"/>
            <w:hideMark/>
          </w:tcPr>
          <w:p w14:paraId="107726E6" w14:textId="550D72AC" w:rsidR="009B5794" w:rsidRPr="0014195E" w:rsidRDefault="00D81936" w:rsidP="00AD7B11">
            <w:pPr>
              <w:pStyle w:val="bodytexthighlighted"/>
              <w:tabs>
                <w:tab w:val="left" w:pos="567"/>
              </w:tabs>
              <w:rPr>
                <w:lang w:val="uz-Cyrl-UZ"/>
              </w:rPr>
            </w:pPr>
            <w:r w:rsidRPr="0014195E">
              <w:rPr>
                <w:lang w:val="uz-Cyrl-UZ"/>
              </w:rPr>
              <w:t>Pásalo</w:t>
            </w:r>
          </w:p>
        </w:tc>
        <w:tc>
          <w:tcPr>
            <w:tcW w:w="7655" w:type="dxa"/>
            <w:shd w:val="clear" w:color="auto" w:fill="auto"/>
            <w:hideMark/>
          </w:tcPr>
          <w:p w14:paraId="097FF164" w14:textId="77777777" w:rsidR="00D81936" w:rsidRPr="0014195E" w:rsidRDefault="00D81936" w:rsidP="00AD7B11">
            <w:pPr>
              <w:pStyle w:val="bodytextforlessons"/>
              <w:tabs>
                <w:tab w:val="left" w:pos="567"/>
              </w:tabs>
              <w:ind w:right="774"/>
              <w:rPr>
                <w:lang w:val="uz-Cyrl-UZ"/>
              </w:rPr>
            </w:pPr>
            <w:r w:rsidRPr="0014195E">
              <w:rPr>
                <w:lang w:val="uz-Cyrl-UZ"/>
              </w:rPr>
              <w:t>Pasa un mensaje a la línea del frente escribiendo en la espalda de la siguiente persona.</w:t>
            </w:r>
          </w:p>
          <w:p w14:paraId="0C5C305F" w14:textId="77777777" w:rsidR="00D81936" w:rsidRPr="0014195E" w:rsidRDefault="00D81936" w:rsidP="00AD7B11">
            <w:pPr>
              <w:pStyle w:val="bodytextforlessons"/>
              <w:tabs>
                <w:tab w:val="left" w:pos="567"/>
              </w:tabs>
              <w:ind w:right="774"/>
              <w:rPr>
                <w:lang w:val="uz-Cyrl-UZ"/>
              </w:rPr>
            </w:pPr>
            <w:r w:rsidRPr="0014195E">
              <w:rPr>
                <w:lang w:val="uz-Cyrl-UZ"/>
              </w:rPr>
              <w:t>Ellos imaginan lo que ha sido dibujado e intentan pasarlo correctamente a la siguiente persona (dibujando sobre su espalda) y así sucesivamente.</w:t>
            </w:r>
          </w:p>
          <w:p w14:paraId="47B543E8" w14:textId="47B851FA" w:rsidR="009B5794" w:rsidRPr="0014195E" w:rsidRDefault="00D81936" w:rsidP="00AD7B11">
            <w:pPr>
              <w:pStyle w:val="bodytextforlessons"/>
              <w:tabs>
                <w:tab w:val="left" w:pos="567"/>
              </w:tabs>
              <w:spacing w:before="0" w:after="0"/>
              <w:ind w:right="774"/>
              <w:rPr>
                <w:lang w:val="uz-Cyrl-UZ"/>
              </w:rPr>
            </w:pPr>
            <w:r w:rsidRPr="0014195E">
              <w:rPr>
                <w:lang w:val="uz-Cyrl-UZ"/>
              </w:rPr>
              <w:t>La persona al frente levanta la mano y adivina lo que se ha dibujado en su espalda, por ejemplo: triángulo, cara feliz, plátano, reloj...</w:t>
            </w:r>
          </w:p>
        </w:tc>
      </w:tr>
      <w:tr w:rsidR="009B5794" w:rsidRPr="0014195E" w14:paraId="04417D4F" w14:textId="77777777" w:rsidTr="00AD7B11">
        <w:trPr>
          <w:cantSplit/>
          <w:trHeight w:val="1134"/>
        </w:trPr>
        <w:tc>
          <w:tcPr>
            <w:tcW w:w="2525" w:type="dxa"/>
            <w:shd w:val="clear" w:color="auto" w:fill="auto"/>
            <w:hideMark/>
          </w:tcPr>
          <w:p w14:paraId="2C5218A3" w14:textId="7F00B7C6" w:rsidR="009B5794" w:rsidRPr="0014195E" w:rsidRDefault="00D81936" w:rsidP="00AD7B11">
            <w:pPr>
              <w:pStyle w:val="bodytexthighlighted"/>
              <w:tabs>
                <w:tab w:val="left" w:pos="567"/>
              </w:tabs>
              <w:rPr>
                <w:lang w:val="uz-Cyrl-UZ"/>
              </w:rPr>
            </w:pPr>
            <w:r w:rsidRPr="0014195E">
              <w:rPr>
                <w:lang w:val="uz-Cyrl-UZ"/>
              </w:rPr>
              <w:t>Fecha de la moneda</w:t>
            </w:r>
          </w:p>
        </w:tc>
        <w:tc>
          <w:tcPr>
            <w:tcW w:w="7655" w:type="dxa"/>
            <w:shd w:val="clear" w:color="auto" w:fill="auto"/>
            <w:hideMark/>
          </w:tcPr>
          <w:p w14:paraId="63043486" w14:textId="2A40E301" w:rsidR="00D81936" w:rsidRPr="0014195E" w:rsidRDefault="00D81936" w:rsidP="00AD7B11">
            <w:pPr>
              <w:pStyle w:val="bodytextforlessons"/>
              <w:tabs>
                <w:tab w:val="left" w:pos="567"/>
              </w:tabs>
              <w:ind w:right="774"/>
              <w:rPr>
                <w:lang w:val="uz-Cyrl-UZ"/>
              </w:rPr>
            </w:pPr>
            <w:r w:rsidRPr="0014195E">
              <w:rPr>
                <w:lang w:val="uz-Cyrl-UZ"/>
              </w:rPr>
              <w:t xml:space="preserve">Dele a cada participante una moneda. Cada persona debe reunirse con alguien que no conoce y compartir un recuerdo o lo que sucedió en su vida en el año que está en la moneda de la otra </w:t>
            </w:r>
            <w:r w:rsidR="00BB680E" w:rsidRPr="0014195E">
              <w:rPr>
                <w:lang w:val="uz-Cyrl-UZ"/>
              </w:rPr>
              <w:t xml:space="preserve">  </w:t>
            </w:r>
            <w:r w:rsidRPr="0014195E">
              <w:rPr>
                <w:lang w:val="uz-Cyrl-UZ"/>
              </w:rPr>
              <w:t>persona.</w:t>
            </w:r>
          </w:p>
          <w:p w14:paraId="50450E46" w14:textId="335FEACC" w:rsidR="009B5794" w:rsidRPr="0014195E" w:rsidRDefault="00D81936" w:rsidP="00AD7B11">
            <w:pPr>
              <w:pStyle w:val="bodytextforlessons"/>
              <w:tabs>
                <w:tab w:val="left" w:pos="567"/>
              </w:tabs>
              <w:spacing w:before="0" w:after="0"/>
              <w:ind w:right="774"/>
              <w:rPr>
                <w:lang w:val="uz-Cyrl-UZ"/>
              </w:rPr>
            </w:pPr>
            <w:r w:rsidRPr="0014195E">
              <w:rPr>
                <w:lang w:val="uz-Cyrl-UZ"/>
              </w:rPr>
              <w:t>Una vez que hayan hecho esto, podrán moverse y encontrar una nueva persona con quien hablar y compartir una historia personal. Permita 5 minutos para esto</w:t>
            </w:r>
            <w:r w:rsidR="009B5794" w:rsidRPr="0014195E">
              <w:rPr>
                <w:lang w:val="uz-Cyrl-UZ"/>
              </w:rPr>
              <w:t>.</w:t>
            </w:r>
          </w:p>
        </w:tc>
      </w:tr>
      <w:tr w:rsidR="009B5794" w:rsidRPr="0014195E" w14:paraId="1765951C" w14:textId="77777777" w:rsidTr="00AD7B11">
        <w:trPr>
          <w:cantSplit/>
          <w:trHeight w:val="1134"/>
        </w:trPr>
        <w:tc>
          <w:tcPr>
            <w:tcW w:w="2525" w:type="dxa"/>
            <w:shd w:val="clear" w:color="auto" w:fill="auto"/>
            <w:hideMark/>
          </w:tcPr>
          <w:p w14:paraId="5F70E610" w14:textId="4CCFA7C4" w:rsidR="009B5794" w:rsidRPr="0014195E" w:rsidRDefault="00301BD2" w:rsidP="00AD7B11">
            <w:pPr>
              <w:pStyle w:val="bodytexthighlighted"/>
              <w:tabs>
                <w:tab w:val="left" w:pos="567"/>
              </w:tabs>
              <w:rPr>
                <w:lang w:val="uz-Cyrl-UZ"/>
              </w:rPr>
            </w:pPr>
            <w:r w:rsidRPr="0014195E">
              <w:rPr>
                <w:lang w:val="uz-Cyrl-UZ"/>
              </w:rPr>
              <w:t>Nombres de acción</w:t>
            </w:r>
          </w:p>
        </w:tc>
        <w:tc>
          <w:tcPr>
            <w:tcW w:w="7655" w:type="dxa"/>
            <w:shd w:val="clear" w:color="auto" w:fill="auto"/>
            <w:hideMark/>
          </w:tcPr>
          <w:p w14:paraId="0936CDA8" w14:textId="4CE22C24" w:rsidR="009B5794" w:rsidRPr="0014195E" w:rsidRDefault="00637654" w:rsidP="00AD7B11">
            <w:pPr>
              <w:pStyle w:val="bodytextforlessons"/>
              <w:tabs>
                <w:tab w:val="left" w:pos="567"/>
              </w:tabs>
              <w:spacing w:before="0" w:after="0"/>
              <w:ind w:right="774"/>
              <w:rPr>
                <w:lang w:val="uz-Cyrl-UZ"/>
              </w:rPr>
            </w:pPr>
            <w:r w:rsidRPr="0014195E">
              <w:rPr>
                <w:lang w:val="uz-Cyrl-UZ"/>
              </w:rPr>
              <w:t>Párese en un círculo grande. Cada persona piensa en una acción que se puede hacer cuando se dice su nombre</w:t>
            </w:r>
            <w:r w:rsidR="009B5794" w:rsidRPr="0014195E">
              <w:rPr>
                <w:lang w:val="uz-Cyrl-UZ"/>
              </w:rPr>
              <w:t xml:space="preserve">. </w:t>
            </w:r>
          </w:p>
          <w:p w14:paraId="167C5158" w14:textId="5E6EFFD6" w:rsidR="009B5794" w:rsidRPr="0014195E" w:rsidRDefault="00637654" w:rsidP="00AD7B11">
            <w:pPr>
              <w:pStyle w:val="bodytextforlessons"/>
              <w:tabs>
                <w:tab w:val="left" w:pos="567"/>
              </w:tabs>
              <w:spacing w:before="0" w:after="0"/>
              <w:ind w:right="774"/>
              <w:rPr>
                <w:lang w:val="uz-Cyrl-UZ"/>
              </w:rPr>
            </w:pPr>
            <w:r w:rsidRPr="0014195E">
              <w:rPr>
                <w:lang w:val="uz-Cyrl-UZ"/>
              </w:rPr>
              <w:t>La primera persona en el círculo dice su nombre y hace la acción</w:t>
            </w:r>
            <w:r w:rsidR="009B5794" w:rsidRPr="0014195E">
              <w:rPr>
                <w:lang w:val="uz-Cyrl-UZ"/>
              </w:rPr>
              <w:t xml:space="preserve">. </w:t>
            </w:r>
          </w:p>
          <w:p w14:paraId="3A494FFF" w14:textId="022860D5" w:rsidR="009B5794" w:rsidRPr="0014195E" w:rsidRDefault="00637654" w:rsidP="00AD7B11">
            <w:pPr>
              <w:pStyle w:val="bodytextforlessons"/>
              <w:tabs>
                <w:tab w:val="left" w:pos="567"/>
              </w:tabs>
              <w:spacing w:before="0" w:after="0"/>
              <w:ind w:right="774"/>
              <w:rPr>
                <w:lang w:val="uz-Cyrl-UZ"/>
              </w:rPr>
            </w:pPr>
            <w:r w:rsidRPr="0014195E">
              <w:rPr>
                <w:lang w:val="uz-Cyrl-UZ"/>
              </w:rPr>
              <w:t>Todos en el círculo repiten el nombre y la acción.</w:t>
            </w:r>
            <w:r w:rsidR="009B5794" w:rsidRPr="0014195E">
              <w:rPr>
                <w:lang w:val="uz-Cyrl-UZ"/>
              </w:rPr>
              <w:t xml:space="preserve"> </w:t>
            </w:r>
          </w:p>
          <w:p w14:paraId="63306509" w14:textId="4B214672" w:rsidR="009B5794" w:rsidRPr="0014195E" w:rsidRDefault="00637654" w:rsidP="00AD7B11">
            <w:pPr>
              <w:pStyle w:val="bodytextforlessons"/>
              <w:tabs>
                <w:tab w:val="left" w:pos="567"/>
              </w:tabs>
              <w:spacing w:before="0" w:after="0"/>
              <w:ind w:right="774"/>
              <w:rPr>
                <w:lang w:val="uz-Cyrl-UZ"/>
              </w:rPr>
            </w:pPr>
            <w:r w:rsidRPr="0014195E">
              <w:rPr>
                <w:lang w:val="uz-Cyrl-UZ"/>
              </w:rPr>
              <w:t>La siguiente persona a la izquierda dice su nombre y hace su acción y luego todos lo repiten, y luego vuelve a mencionar el nombre y la acción de la primera persona.</w:t>
            </w:r>
          </w:p>
          <w:p w14:paraId="0507CD8F" w14:textId="6F765955" w:rsidR="009B5794" w:rsidRPr="0014195E" w:rsidRDefault="00637654" w:rsidP="00AD7B11">
            <w:pPr>
              <w:pStyle w:val="bodytextforlessons"/>
              <w:tabs>
                <w:tab w:val="left" w:pos="567"/>
              </w:tabs>
              <w:spacing w:before="0" w:after="0"/>
              <w:ind w:right="774"/>
              <w:rPr>
                <w:lang w:val="uz-Cyrl-UZ"/>
              </w:rPr>
            </w:pPr>
            <w:r w:rsidRPr="0014195E">
              <w:rPr>
                <w:lang w:val="uz-Cyrl-UZ"/>
              </w:rPr>
              <w:t>Continúe así en todo el círculo hasta que todo el grupo diga los nombres y haga las acciones de todos. El juego será muy rápido y activo.</w:t>
            </w:r>
          </w:p>
        </w:tc>
      </w:tr>
      <w:tr w:rsidR="009B5794" w:rsidRPr="0014195E" w14:paraId="645DCBD0" w14:textId="77777777" w:rsidTr="00AD7B11">
        <w:trPr>
          <w:cantSplit/>
          <w:trHeight w:val="1134"/>
        </w:trPr>
        <w:tc>
          <w:tcPr>
            <w:tcW w:w="2525" w:type="dxa"/>
            <w:shd w:val="clear" w:color="auto" w:fill="auto"/>
            <w:hideMark/>
          </w:tcPr>
          <w:p w14:paraId="2F160274" w14:textId="4D55D530" w:rsidR="009B5794" w:rsidRPr="0014195E" w:rsidRDefault="00BB680E" w:rsidP="00AD7B11">
            <w:pPr>
              <w:pStyle w:val="bodytexthighlighted"/>
              <w:tabs>
                <w:tab w:val="left" w:pos="567"/>
              </w:tabs>
              <w:rPr>
                <w:lang w:val="uz-Cyrl-UZ"/>
              </w:rPr>
            </w:pPr>
            <w:r w:rsidRPr="0014195E">
              <w:rPr>
                <w:lang w:val="uz-Cyrl-UZ"/>
              </w:rPr>
              <w:t>La risa es</w:t>
            </w:r>
          </w:p>
          <w:p w14:paraId="7A68E737" w14:textId="44BCB81A" w:rsidR="009B5794" w:rsidRPr="0014195E" w:rsidRDefault="00BB680E" w:rsidP="00AD7B11">
            <w:pPr>
              <w:pStyle w:val="bodytexthighlighted"/>
              <w:tabs>
                <w:tab w:val="left" w:pos="567"/>
              </w:tabs>
              <w:rPr>
                <w:lang w:val="uz-Cyrl-UZ"/>
              </w:rPr>
            </w:pPr>
            <w:r w:rsidRPr="0014195E">
              <w:rPr>
                <w:lang w:val="uz-Cyrl-UZ"/>
              </w:rPr>
              <w:t>el único lenguaje</w:t>
            </w:r>
          </w:p>
        </w:tc>
        <w:tc>
          <w:tcPr>
            <w:tcW w:w="7655" w:type="dxa"/>
            <w:shd w:val="clear" w:color="auto" w:fill="auto"/>
            <w:hideMark/>
          </w:tcPr>
          <w:p w14:paraId="257B2956" w14:textId="2E078A35" w:rsidR="009B5794" w:rsidRPr="0014195E" w:rsidRDefault="00BB680E" w:rsidP="00AD7B11">
            <w:pPr>
              <w:pStyle w:val="bodytextforlessons"/>
              <w:tabs>
                <w:tab w:val="left" w:pos="567"/>
              </w:tabs>
              <w:spacing w:before="0" w:after="0"/>
              <w:ind w:right="774"/>
              <w:rPr>
                <w:lang w:val="uz-Cyrl-UZ"/>
              </w:rPr>
            </w:pPr>
            <w:r w:rsidRPr="0014195E">
              <w:rPr>
                <w:lang w:val="uz-Cyrl-UZ"/>
              </w:rPr>
              <w:t>Imagine que la risa es el único idioma que las personas pueden hablar</w:t>
            </w:r>
            <w:r w:rsidR="009B5794" w:rsidRPr="0014195E">
              <w:rPr>
                <w:lang w:val="uz-Cyrl-UZ"/>
              </w:rPr>
              <w:t xml:space="preserve">. </w:t>
            </w:r>
          </w:p>
          <w:p w14:paraId="00ED8191" w14:textId="7D958E94" w:rsidR="009B5794" w:rsidRPr="0014195E" w:rsidRDefault="00BB680E" w:rsidP="00AD7B11">
            <w:pPr>
              <w:pStyle w:val="bodytextforlessons"/>
              <w:tabs>
                <w:tab w:val="left" w:pos="567"/>
              </w:tabs>
              <w:spacing w:before="0" w:after="0"/>
              <w:ind w:right="774"/>
              <w:rPr>
                <w:lang w:val="uz-Cyrl-UZ"/>
              </w:rPr>
            </w:pPr>
            <w:r w:rsidRPr="0014195E">
              <w:rPr>
                <w:lang w:val="uz-Cyrl-UZ"/>
              </w:rPr>
              <w:t>Cada persona en el salón tiene que saludar a los demás en la sala dándose la mano y riéndose a su manera.</w:t>
            </w:r>
            <w:r w:rsidR="009B5794" w:rsidRPr="0014195E">
              <w:rPr>
                <w:lang w:val="uz-Cyrl-UZ"/>
              </w:rPr>
              <w:t xml:space="preserve"> </w:t>
            </w:r>
          </w:p>
          <w:p w14:paraId="3290496E" w14:textId="4AA760A3" w:rsidR="009B5794" w:rsidRPr="0014195E" w:rsidRDefault="00BB680E" w:rsidP="00AD7B11">
            <w:pPr>
              <w:pStyle w:val="bodytextforlessons"/>
              <w:tabs>
                <w:tab w:val="left" w:pos="567"/>
              </w:tabs>
              <w:spacing w:before="0" w:after="0"/>
              <w:ind w:right="774"/>
              <w:rPr>
                <w:lang w:val="uz-Cyrl-UZ"/>
              </w:rPr>
            </w:pPr>
            <w:r w:rsidRPr="0014195E">
              <w:rPr>
                <w:lang w:val="uz-Cyrl-UZ"/>
              </w:rPr>
              <w:t>No está permitido hablar. Permita que todos se muevan por el salón y hagan esto durante aproximadamente 1 minuto.</w:t>
            </w:r>
          </w:p>
        </w:tc>
      </w:tr>
      <w:tr w:rsidR="009B5794" w:rsidRPr="0014195E" w14:paraId="1D820F56" w14:textId="77777777" w:rsidTr="00AD7B11">
        <w:trPr>
          <w:cantSplit/>
          <w:trHeight w:val="1134"/>
        </w:trPr>
        <w:tc>
          <w:tcPr>
            <w:tcW w:w="2525" w:type="dxa"/>
            <w:shd w:val="clear" w:color="auto" w:fill="auto"/>
            <w:hideMark/>
          </w:tcPr>
          <w:p w14:paraId="7D60E182" w14:textId="5F0F91D2" w:rsidR="009B5794" w:rsidRPr="0014195E" w:rsidRDefault="00BB680E" w:rsidP="00AD7B11">
            <w:pPr>
              <w:pStyle w:val="bodytexthighlighted"/>
              <w:tabs>
                <w:tab w:val="left" w:pos="567"/>
              </w:tabs>
              <w:rPr>
                <w:lang w:val="uz-Cyrl-UZ"/>
              </w:rPr>
            </w:pPr>
            <w:r w:rsidRPr="0014195E">
              <w:rPr>
                <w:lang w:val="uz-Cyrl-UZ"/>
              </w:rPr>
              <w:lastRenderedPageBreak/>
              <w:t>Pásalo a la risa</w:t>
            </w:r>
          </w:p>
        </w:tc>
        <w:tc>
          <w:tcPr>
            <w:tcW w:w="7655" w:type="dxa"/>
            <w:shd w:val="clear" w:color="auto" w:fill="auto"/>
            <w:hideMark/>
          </w:tcPr>
          <w:p w14:paraId="08B832D0" w14:textId="7191FB5F" w:rsidR="009B5794" w:rsidRPr="0014195E" w:rsidRDefault="00BB680E" w:rsidP="00AD7B11">
            <w:pPr>
              <w:pStyle w:val="bodytextforlessons"/>
              <w:tabs>
                <w:tab w:val="left" w:pos="567"/>
              </w:tabs>
              <w:spacing w:before="0" w:after="0"/>
              <w:ind w:right="774"/>
              <w:rPr>
                <w:lang w:val="uz-Cyrl-UZ"/>
              </w:rPr>
            </w:pPr>
            <w:r w:rsidRPr="0014195E">
              <w:rPr>
                <w:lang w:val="uz-Cyrl-UZ"/>
              </w:rPr>
              <w:t>En esta extensión, solo puedes saludar a alguien una vez que te hayan saludado. Una persona comienza con un apretón de manos y una risa divertida. Cualquiera que haya tenido este saludo por parte de la persona original o de alguien más que haya sido saludado de esta manera, puede pasarlo. ¿Cuánto tiempo lleva alcanzar a todos los integrantes del grupo?</w:t>
            </w:r>
          </w:p>
        </w:tc>
      </w:tr>
      <w:tr w:rsidR="009B5794" w:rsidRPr="0014195E" w14:paraId="28418AFB" w14:textId="77777777" w:rsidTr="00AD7B11">
        <w:trPr>
          <w:cantSplit/>
          <w:trHeight w:val="1134"/>
        </w:trPr>
        <w:tc>
          <w:tcPr>
            <w:tcW w:w="2525" w:type="dxa"/>
            <w:shd w:val="clear" w:color="auto" w:fill="auto"/>
            <w:hideMark/>
          </w:tcPr>
          <w:p w14:paraId="21930B72" w14:textId="210B4443" w:rsidR="009B5794" w:rsidRPr="0014195E" w:rsidRDefault="00DF2FC0" w:rsidP="00AD7B11">
            <w:pPr>
              <w:pStyle w:val="bodytexthighlighted"/>
              <w:rPr>
                <w:lang w:val="uz-Cyrl-UZ"/>
              </w:rPr>
            </w:pPr>
            <w:r w:rsidRPr="0014195E">
              <w:rPr>
                <w:lang w:val="uz-Cyrl-UZ"/>
              </w:rPr>
              <w:t>Encuentra los dulces</w:t>
            </w:r>
          </w:p>
        </w:tc>
        <w:tc>
          <w:tcPr>
            <w:tcW w:w="7655" w:type="dxa"/>
            <w:shd w:val="clear" w:color="auto" w:fill="auto"/>
            <w:hideMark/>
          </w:tcPr>
          <w:p w14:paraId="212AC68B" w14:textId="7B1B8E65" w:rsidR="009B5794" w:rsidRPr="0014195E" w:rsidRDefault="00DF2FC0" w:rsidP="00AD7B11">
            <w:pPr>
              <w:pStyle w:val="bodytextforlessons"/>
              <w:spacing w:before="0" w:after="0"/>
              <w:ind w:right="774"/>
              <w:rPr>
                <w:lang w:val="uz-Cyrl-UZ"/>
              </w:rPr>
            </w:pPr>
            <w:r w:rsidRPr="0014195E">
              <w:rPr>
                <w:lang w:val="uz-Cyrl-UZ"/>
              </w:rPr>
              <w:t>Extiende algunos dulces envueltos en el piso.</w:t>
            </w:r>
            <w:r w:rsidR="009B5794" w:rsidRPr="0014195E">
              <w:rPr>
                <w:lang w:val="uz-Cyrl-UZ"/>
              </w:rPr>
              <w:t xml:space="preserve"> </w:t>
            </w:r>
          </w:p>
          <w:p w14:paraId="7A4625EA" w14:textId="77777777" w:rsidR="002D54E0" w:rsidRPr="0014195E" w:rsidRDefault="002D54E0" w:rsidP="00AD7B11">
            <w:pPr>
              <w:ind w:right="774"/>
              <w:rPr>
                <w:rFonts w:ascii="Calibri" w:hAnsi="Calibri"/>
                <w:sz w:val="20"/>
                <w:szCs w:val="20"/>
                <w:lang w:val="uz-Cyrl-UZ" w:eastAsia="en-US"/>
              </w:rPr>
            </w:pPr>
            <w:r w:rsidRPr="0014195E">
              <w:rPr>
                <w:rFonts w:ascii="Calibri" w:hAnsi="Calibri"/>
                <w:sz w:val="20"/>
                <w:szCs w:val="20"/>
                <w:lang w:val="uz-Cyrl-UZ" w:eastAsia="en-US"/>
              </w:rPr>
              <w:t>Haga que algunas personas tengan vendados los ojos y pídales que busquen los dulces sin ayuda.</w:t>
            </w:r>
          </w:p>
          <w:p w14:paraId="4C2760DB" w14:textId="2A54204B" w:rsidR="009B5794" w:rsidRPr="0014195E" w:rsidRDefault="002D54E0" w:rsidP="00AD7B11">
            <w:pPr>
              <w:pStyle w:val="bodytextforlessons"/>
              <w:spacing w:before="0" w:after="0"/>
              <w:ind w:right="774"/>
              <w:rPr>
                <w:lang w:val="uz-Cyrl-UZ"/>
              </w:rPr>
            </w:pPr>
            <w:r w:rsidRPr="0014195E">
              <w:rPr>
                <w:lang w:val="uz-Cyrl-UZ"/>
              </w:rPr>
              <w:t xml:space="preserve">Después de 60 segundos, pida que voluntarios ayuden a cada una de las personas con los ojos vendados dando </w:t>
            </w:r>
            <w:r w:rsidR="007C2917" w:rsidRPr="0014195E">
              <w:rPr>
                <w:lang w:val="uz-Cyrl-UZ"/>
              </w:rPr>
              <w:t>instrucciones,</w:t>
            </w:r>
            <w:r w:rsidRPr="0014195E">
              <w:rPr>
                <w:lang w:val="uz-Cyrl-UZ"/>
              </w:rPr>
              <w:t xml:space="preserve"> pero sin tocarlas.</w:t>
            </w:r>
            <w:r w:rsidR="009B5794" w:rsidRPr="0014195E">
              <w:rPr>
                <w:lang w:val="uz-Cyrl-UZ"/>
              </w:rPr>
              <w:t xml:space="preserve"> </w:t>
            </w:r>
          </w:p>
          <w:p w14:paraId="41DF22A9" w14:textId="5F737B21" w:rsidR="009B5794" w:rsidRPr="0014195E" w:rsidRDefault="002D54E0" w:rsidP="00AD7B11">
            <w:pPr>
              <w:pStyle w:val="bodytextforlessons"/>
              <w:spacing w:before="0" w:after="0"/>
              <w:ind w:right="774"/>
              <w:rPr>
                <w:lang w:val="uz-Cyrl-UZ"/>
              </w:rPr>
            </w:pPr>
            <w:r w:rsidRPr="0014195E">
              <w:rPr>
                <w:lang w:val="uz-Cyrl-UZ"/>
              </w:rPr>
              <w:t>Después de 60 segundos más, pida a los voluntarios que lleven a la persona con los ojos vendados de la mano y los guíe hasta donde está el caramelo.</w:t>
            </w:r>
          </w:p>
        </w:tc>
      </w:tr>
      <w:tr w:rsidR="009B5794" w:rsidRPr="0014195E" w14:paraId="00C35D8D" w14:textId="77777777" w:rsidTr="00AD7B11">
        <w:tc>
          <w:tcPr>
            <w:tcW w:w="2525" w:type="dxa"/>
            <w:shd w:val="clear" w:color="auto" w:fill="auto"/>
            <w:hideMark/>
          </w:tcPr>
          <w:p w14:paraId="757D9400" w14:textId="754B6A6D" w:rsidR="009B5794" w:rsidRPr="0014195E" w:rsidRDefault="0077504A" w:rsidP="00AD7B11">
            <w:pPr>
              <w:pStyle w:val="bodytexthighlighted"/>
              <w:rPr>
                <w:lang w:val="uz-Cyrl-UZ"/>
              </w:rPr>
            </w:pPr>
            <w:r w:rsidRPr="0014195E">
              <w:rPr>
                <w:lang w:val="uz-Cyrl-UZ"/>
              </w:rPr>
              <w:t>¿Cuál fue mi favorito?</w:t>
            </w:r>
          </w:p>
        </w:tc>
        <w:tc>
          <w:tcPr>
            <w:tcW w:w="7655" w:type="dxa"/>
            <w:shd w:val="clear" w:color="auto" w:fill="auto"/>
          </w:tcPr>
          <w:p w14:paraId="6DA3B584" w14:textId="35B8BA1B" w:rsidR="009B5794" w:rsidRPr="0014195E" w:rsidRDefault="0077504A" w:rsidP="00AD7B11">
            <w:pPr>
              <w:pStyle w:val="bodytextforlessons"/>
              <w:spacing w:before="0" w:after="0"/>
              <w:ind w:right="774"/>
              <w:rPr>
                <w:rFonts w:ascii="Arial" w:hAnsi="Arial"/>
                <w:lang w:val="uz-Cyrl-UZ"/>
              </w:rPr>
            </w:pPr>
            <w:r w:rsidRPr="0014195E">
              <w:rPr>
                <w:lang w:val="uz-Cyrl-UZ"/>
              </w:rPr>
              <w:t xml:space="preserve">Cada vez que el entrenador hace una declaración, cada participante debe moverse al lado del salón </w:t>
            </w:r>
            <w:r w:rsidR="007C2917" w:rsidRPr="0014195E">
              <w:rPr>
                <w:lang w:val="uz-Cyrl-UZ"/>
              </w:rPr>
              <w:t>que muestre</w:t>
            </w:r>
            <w:r w:rsidRPr="0014195E">
              <w:rPr>
                <w:lang w:val="uz-Cyrl-UZ"/>
              </w:rPr>
              <w:t xml:space="preserve"> según lo prefiera.</w:t>
            </w:r>
            <w:r w:rsidR="009B5794" w:rsidRPr="0014195E">
              <w:rPr>
                <w:lang w:val="uz-Cyrl-UZ"/>
              </w:rPr>
              <w:t xml:space="preserve"> </w:t>
            </w:r>
          </w:p>
          <w:p w14:paraId="3C7769FC" w14:textId="3DBC7BB2" w:rsidR="009B5794" w:rsidRPr="0014195E" w:rsidRDefault="0077504A" w:rsidP="00AD7B11">
            <w:pPr>
              <w:pStyle w:val="bodytextforlessons"/>
              <w:spacing w:before="0" w:after="0"/>
              <w:ind w:right="774"/>
              <w:rPr>
                <w:lang w:val="uz-Cyrl-UZ"/>
              </w:rPr>
            </w:pPr>
            <w:r w:rsidRPr="0014195E">
              <w:rPr>
                <w:lang w:val="uz-Cyrl-UZ"/>
              </w:rPr>
              <w:t>Por ejemplo: "Ve a la izquierda si te gusta el helado o la derecha si prefieres la fruta como niño".</w:t>
            </w:r>
            <w:r w:rsidR="009B5794" w:rsidRPr="0014195E">
              <w:rPr>
                <w:lang w:val="uz-Cyrl-UZ"/>
              </w:rPr>
              <w:t xml:space="preserve"> </w:t>
            </w:r>
          </w:p>
          <w:p w14:paraId="4C29CB14" w14:textId="0F9CFB19" w:rsidR="009B5794" w:rsidRPr="0014195E" w:rsidRDefault="0077504A" w:rsidP="00AD7B11">
            <w:pPr>
              <w:pStyle w:val="bodytextforlessons"/>
              <w:spacing w:before="0" w:after="0"/>
              <w:ind w:right="774"/>
              <w:rPr>
                <w:lang w:val="uz-Cyrl-UZ"/>
              </w:rPr>
            </w:pPr>
            <w:r w:rsidRPr="0014195E">
              <w:rPr>
                <w:lang w:val="uz-Cyrl-UZ"/>
              </w:rPr>
              <w:t>Use la tabla a continuación para jugar, agregue sus propias ideas.</w:t>
            </w:r>
          </w:p>
          <w:tbl>
            <w:tblPr>
              <w:tblW w:w="7156" w:type="dxa"/>
              <w:tblInd w:w="1202"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ayout w:type="fixed"/>
              <w:tblLook w:val="01E0" w:firstRow="1" w:lastRow="1" w:firstColumn="1" w:lastColumn="1" w:noHBand="0" w:noVBand="0"/>
            </w:tblPr>
            <w:tblGrid>
              <w:gridCol w:w="3329"/>
              <w:gridCol w:w="3827"/>
            </w:tblGrid>
            <w:tr w:rsidR="009B5794" w:rsidRPr="0014195E" w14:paraId="4D08B721" w14:textId="77777777" w:rsidTr="00936550">
              <w:trPr>
                <w:trHeight w:val="705"/>
              </w:trPr>
              <w:tc>
                <w:tcPr>
                  <w:tcW w:w="3329" w:type="dxa"/>
                  <w:tcBorders>
                    <w:top w:val="single" w:sz="4" w:space="0" w:color="3366FF"/>
                    <w:left w:val="single" w:sz="4" w:space="0" w:color="3366FF"/>
                    <w:bottom w:val="single" w:sz="4" w:space="0" w:color="3366FF"/>
                    <w:right w:val="single" w:sz="4" w:space="0" w:color="3366FF"/>
                  </w:tcBorders>
                  <w:shd w:val="clear" w:color="auto" w:fill="3366FF"/>
                  <w:hideMark/>
                </w:tcPr>
                <w:p w14:paraId="7A6092A2" w14:textId="137CC92B" w:rsidR="009B5794" w:rsidRPr="0014195E" w:rsidRDefault="0077504A" w:rsidP="005F1E36">
                  <w:pPr>
                    <w:pStyle w:val="bodytextforlessons"/>
                    <w:framePr w:hSpace="180" w:wrap="around" w:vAnchor="page" w:hAnchor="margin" w:xAlign="center" w:y="2321"/>
                    <w:ind w:right="774"/>
                    <w:rPr>
                      <w:b/>
                      <w:color w:val="FFFFFF"/>
                      <w:sz w:val="24"/>
                      <w:lang w:val="uz-Cyrl-UZ"/>
                    </w:rPr>
                  </w:pPr>
                  <w:r w:rsidRPr="0014195E">
                    <w:rPr>
                      <w:b/>
                      <w:color w:val="FFFFFF"/>
                      <w:sz w:val="24"/>
                      <w:lang w:val="uz-Cyrl-UZ"/>
                    </w:rPr>
                    <w:t xml:space="preserve">Ve a la izquierda si </w:t>
                  </w:r>
                  <w:r w:rsidR="009B5794" w:rsidRPr="0014195E">
                    <w:rPr>
                      <w:b/>
                      <w:color w:val="FFFFFF"/>
                      <w:sz w:val="24"/>
                      <w:lang w:val="uz-Cyrl-UZ"/>
                    </w:rPr>
                    <w:t>…</w:t>
                  </w:r>
                </w:p>
              </w:tc>
              <w:tc>
                <w:tcPr>
                  <w:tcW w:w="3827" w:type="dxa"/>
                  <w:tcBorders>
                    <w:top w:val="single" w:sz="4" w:space="0" w:color="3366FF"/>
                    <w:left w:val="single" w:sz="4" w:space="0" w:color="3366FF"/>
                    <w:bottom w:val="single" w:sz="4" w:space="0" w:color="3366FF"/>
                    <w:right w:val="single" w:sz="4" w:space="0" w:color="3366FF"/>
                  </w:tcBorders>
                  <w:shd w:val="clear" w:color="auto" w:fill="3366FF"/>
                  <w:hideMark/>
                </w:tcPr>
                <w:p w14:paraId="65E63EEB" w14:textId="2D4C805E" w:rsidR="009B5794" w:rsidRPr="0014195E" w:rsidRDefault="0077504A" w:rsidP="005F1E36">
                  <w:pPr>
                    <w:pStyle w:val="bodytextforlessons"/>
                    <w:framePr w:hSpace="180" w:wrap="around" w:vAnchor="page" w:hAnchor="margin" w:xAlign="center" w:y="2321"/>
                    <w:ind w:right="774"/>
                    <w:rPr>
                      <w:b/>
                      <w:color w:val="FFFFFF"/>
                      <w:sz w:val="24"/>
                      <w:lang w:val="uz-Cyrl-UZ"/>
                    </w:rPr>
                  </w:pPr>
                  <w:r w:rsidRPr="0014195E">
                    <w:rPr>
                      <w:b/>
                      <w:color w:val="FFFFFF"/>
                      <w:sz w:val="24"/>
                      <w:lang w:val="uz-Cyrl-UZ"/>
                    </w:rPr>
                    <w:t>Ve a la derecha si</w:t>
                  </w:r>
                  <w:r w:rsidR="009B5794" w:rsidRPr="0014195E">
                    <w:rPr>
                      <w:b/>
                      <w:color w:val="FFFFFF"/>
                      <w:sz w:val="24"/>
                      <w:lang w:val="uz-Cyrl-UZ"/>
                    </w:rPr>
                    <w:t>…</w:t>
                  </w:r>
                </w:p>
              </w:tc>
            </w:tr>
            <w:tr w:rsidR="009B5794" w:rsidRPr="0014195E" w14:paraId="33F9D609" w14:textId="77777777" w:rsidTr="00936550">
              <w:trPr>
                <w:trHeight w:val="404"/>
              </w:trPr>
              <w:tc>
                <w:tcPr>
                  <w:tcW w:w="3329" w:type="dxa"/>
                  <w:tcBorders>
                    <w:top w:val="single" w:sz="4" w:space="0" w:color="3366FF"/>
                    <w:left w:val="single" w:sz="4" w:space="0" w:color="3366FF"/>
                    <w:bottom w:val="single" w:sz="4" w:space="0" w:color="3366FF"/>
                    <w:right w:val="single" w:sz="4" w:space="0" w:color="3366FF"/>
                  </w:tcBorders>
                  <w:hideMark/>
                </w:tcPr>
                <w:p w14:paraId="62664D32" w14:textId="6EADF088" w:rsidR="009B5794" w:rsidRPr="0014195E" w:rsidRDefault="0077504A" w:rsidP="005F1E36">
                  <w:pPr>
                    <w:pStyle w:val="bodytextforlessons"/>
                    <w:framePr w:hSpace="180" w:wrap="around" w:vAnchor="page" w:hAnchor="margin" w:xAlign="center" w:y="2321"/>
                    <w:ind w:right="774"/>
                    <w:rPr>
                      <w:lang w:val="uz-Cyrl-UZ"/>
                    </w:rPr>
                  </w:pPr>
                  <w:r w:rsidRPr="0014195E">
                    <w:rPr>
                      <w:lang w:val="uz-Cyrl-UZ"/>
                    </w:rPr>
                    <w:t>Prefieres ir al zoológico</w:t>
                  </w:r>
                </w:p>
              </w:tc>
              <w:tc>
                <w:tcPr>
                  <w:tcW w:w="3827" w:type="dxa"/>
                  <w:tcBorders>
                    <w:top w:val="single" w:sz="4" w:space="0" w:color="3366FF"/>
                    <w:left w:val="single" w:sz="4" w:space="0" w:color="3366FF"/>
                    <w:bottom w:val="single" w:sz="4" w:space="0" w:color="3366FF"/>
                    <w:right w:val="single" w:sz="4" w:space="0" w:color="3366FF"/>
                  </w:tcBorders>
                  <w:hideMark/>
                </w:tcPr>
                <w:p w14:paraId="09AC59B3" w14:textId="7BACDAF3" w:rsidR="009B5794" w:rsidRPr="0014195E" w:rsidRDefault="0077504A" w:rsidP="005F1E36">
                  <w:pPr>
                    <w:pStyle w:val="bodytextforlessons"/>
                    <w:framePr w:hSpace="180" w:wrap="around" w:vAnchor="page" w:hAnchor="margin" w:xAlign="center" w:y="2321"/>
                    <w:ind w:right="774"/>
                    <w:rPr>
                      <w:lang w:val="uz-Cyrl-UZ"/>
                    </w:rPr>
                  </w:pPr>
                  <w:r w:rsidRPr="0014195E">
                    <w:rPr>
                      <w:lang w:val="uz-Cyrl-UZ"/>
                    </w:rPr>
                    <w:t>Prefieres recibir un juguete</w:t>
                  </w:r>
                </w:p>
              </w:tc>
            </w:tr>
            <w:tr w:rsidR="009B5794" w:rsidRPr="0014195E" w14:paraId="141B6E52" w14:textId="77777777" w:rsidTr="00936550">
              <w:trPr>
                <w:trHeight w:val="369"/>
              </w:trPr>
              <w:tc>
                <w:tcPr>
                  <w:tcW w:w="3329" w:type="dxa"/>
                  <w:tcBorders>
                    <w:top w:val="single" w:sz="4" w:space="0" w:color="3366FF"/>
                    <w:left w:val="single" w:sz="4" w:space="0" w:color="3366FF"/>
                    <w:bottom w:val="single" w:sz="4" w:space="0" w:color="3366FF"/>
                    <w:right w:val="single" w:sz="4" w:space="0" w:color="3366FF"/>
                  </w:tcBorders>
                  <w:hideMark/>
                </w:tcPr>
                <w:p w14:paraId="1294DEFB" w14:textId="1A59006E" w:rsidR="009B5794" w:rsidRPr="0014195E" w:rsidRDefault="0077504A" w:rsidP="005F1E36">
                  <w:pPr>
                    <w:pStyle w:val="bodytextforlessons"/>
                    <w:framePr w:hSpace="180" w:wrap="around" w:vAnchor="page" w:hAnchor="margin" w:xAlign="center" w:y="2321"/>
                    <w:ind w:right="774"/>
                    <w:rPr>
                      <w:lang w:val="uz-Cyrl-UZ"/>
                    </w:rPr>
                  </w:pPr>
                  <w:r w:rsidRPr="0014195E">
                    <w:rPr>
                      <w:lang w:val="uz-Cyrl-UZ"/>
                    </w:rPr>
                    <w:t>hacer tus propios</w:t>
                  </w:r>
                  <w:r w:rsidR="00AD7B11" w:rsidRPr="0014195E">
                    <w:rPr>
                      <w:lang w:val="uz-Cyrl-UZ"/>
                    </w:rPr>
                    <w:t xml:space="preserve"> </w:t>
                  </w:r>
                  <w:r w:rsidRPr="0014195E">
                    <w:rPr>
                      <w:lang w:val="uz-Cyrl-UZ"/>
                    </w:rPr>
                    <w:t>juguetes</w:t>
                  </w:r>
                </w:p>
              </w:tc>
              <w:tc>
                <w:tcPr>
                  <w:tcW w:w="3827" w:type="dxa"/>
                  <w:tcBorders>
                    <w:top w:val="single" w:sz="4" w:space="0" w:color="3366FF"/>
                    <w:left w:val="single" w:sz="4" w:space="0" w:color="3366FF"/>
                    <w:bottom w:val="single" w:sz="4" w:space="0" w:color="3366FF"/>
                    <w:right w:val="single" w:sz="4" w:space="0" w:color="3366FF"/>
                  </w:tcBorders>
                  <w:hideMark/>
                </w:tcPr>
                <w:p w14:paraId="743AF023" w14:textId="5C4EB703" w:rsidR="009B5794" w:rsidRPr="0014195E" w:rsidRDefault="0077504A" w:rsidP="005F1E36">
                  <w:pPr>
                    <w:pStyle w:val="bodytextforlessons"/>
                    <w:framePr w:hSpace="180" w:wrap="around" w:vAnchor="page" w:hAnchor="margin" w:xAlign="center" w:y="2321"/>
                    <w:ind w:right="774"/>
                    <w:rPr>
                      <w:lang w:val="uz-Cyrl-UZ"/>
                    </w:rPr>
                  </w:pPr>
                  <w:r w:rsidRPr="0014195E">
                    <w:rPr>
                      <w:lang w:val="uz-Cyrl-UZ"/>
                    </w:rPr>
                    <w:t>tener un</w:t>
                  </w:r>
                  <w:r w:rsidR="00D1537E" w:rsidRPr="0014195E">
                    <w:rPr>
                      <w:lang w:val="uz-Cyrl-UZ"/>
                    </w:rPr>
                    <w:t xml:space="preserve"> juguete</w:t>
                  </w:r>
                  <w:r w:rsidRPr="0014195E">
                    <w:rPr>
                      <w:lang w:val="uz-Cyrl-UZ"/>
                    </w:rPr>
                    <w:t xml:space="preserve"> comprado</w:t>
                  </w:r>
                </w:p>
              </w:tc>
            </w:tr>
            <w:tr w:rsidR="009B5794" w:rsidRPr="0014195E" w14:paraId="6CF2E69B" w14:textId="77777777" w:rsidTr="00936550">
              <w:trPr>
                <w:trHeight w:val="475"/>
              </w:trPr>
              <w:tc>
                <w:tcPr>
                  <w:tcW w:w="3329" w:type="dxa"/>
                  <w:tcBorders>
                    <w:top w:val="single" w:sz="4" w:space="0" w:color="3366FF"/>
                    <w:left w:val="single" w:sz="4" w:space="0" w:color="3366FF"/>
                    <w:bottom w:val="single" w:sz="4" w:space="0" w:color="3366FF"/>
                    <w:right w:val="single" w:sz="4" w:space="0" w:color="3366FF"/>
                  </w:tcBorders>
                  <w:hideMark/>
                </w:tcPr>
                <w:p w14:paraId="7B640026" w14:textId="08DBDF89" w:rsidR="009B5794" w:rsidRPr="0014195E" w:rsidRDefault="00F1621E" w:rsidP="005F1E36">
                  <w:pPr>
                    <w:pStyle w:val="bodytextforlessons"/>
                    <w:framePr w:hSpace="180" w:wrap="around" w:vAnchor="page" w:hAnchor="margin" w:xAlign="center" w:y="2321"/>
                    <w:ind w:right="774"/>
                    <w:rPr>
                      <w:lang w:val="uz-Cyrl-UZ"/>
                    </w:rPr>
                  </w:pPr>
                  <w:r w:rsidRPr="0014195E">
                    <w:rPr>
                      <w:lang w:val="uz-Cyrl-UZ"/>
                    </w:rPr>
                    <w:t>recuerdas bien tu infancia</w:t>
                  </w:r>
                </w:p>
              </w:tc>
              <w:tc>
                <w:tcPr>
                  <w:tcW w:w="3827" w:type="dxa"/>
                  <w:tcBorders>
                    <w:top w:val="single" w:sz="4" w:space="0" w:color="3366FF"/>
                    <w:left w:val="single" w:sz="4" w:space="0" w:color="3366FF"/>
                    <w:bottom w:val="single" w:sz="4" w:space="0" w:color="3366FF"/>
                    <w:right w:val="single" w:sz="4" w:space="0" w:color="3366FF"/>
                  </w:tcBorders>
                  <w:hideMark/>
                </w:tcPr>
                <w:p w14:paraId="4666B322" w14:textId="36D84B4E" w:rsidR="009B5794" w:rsidRPr="0014195E" w:rsidRDefault="00F1621E" w:rsidP="005F1E36">
                  <w:pPr>
                    <w:pStyle w:val="bodytextforlessons"/>
                    <w:framePr w:hSpace="180" w:wrap="around" w:vAnchor="page" w:hAnchor="margin" w:xAlign="center" w:y="2321"/>
                    <w:ind w:right="774"/>
                    <w:rPr>
                      <w:lang w:val="uz-Cyrl-UZ"/>
                    </w:rPr>
                  </w:pPr>
                  <w:r w:rsidRPr="0014195E">
                    <w:rPr>
                      <w:lang w:val="uz-Cyrl-UZ"/>
                    </w:rPr>
                    <w:t>recuerdas muy poco</w:t>
                  </w:r>
                </w:p>
              </w:tc>
            </w:tr>
            <w:tr w:rsidR="009B5794" w:rsidRPr="0014195E" w14:paraId="1C50A6FA" w14:textId="77777777" w:rsidTr="00936550">
              <w:trPr>
                <w:trHeight w:val="411"/>
              </w:trPr>
              <w:tc>
                <w:tcPr>
                  <w:tcW w:w="3329" w:type="dxa"/>
                  <w:tcBorders>
                    <w:top w:val="single" w:sz="4" w:space="0" w:color="3366FF"/>
                    <w:left w:val="single" w:sz="4" w:space="0" w:color="3366FF"/>
                    <w:bottom w:val="single" w:sz="4" w:space="0" w:color="3366FF"/>
                    <w:right w:val="single" w:sz="4" w:space="0" w:color="3366FF"/>
                  </w:tcBorders>
                  <w:hideMark/>
                </w:tcPr>
                <w:p w14:paraId="3D85BE8C" w14:textId="46039EE6" w:rsidR="009B5794" w:rsidRPr="0014195E" w:rsidRDefault="00F1621E" w:rsidP="005F1E36">
                  <w:pPr>
                    <w:pStyle w:val="bodytextforlessons"/>
                    <w:framePr w:hSpace="180" w:wrap="around" w:vAnchor="page" w:hAnchor="margin" w:xAlign="center" w:y="2321"/>
                    <w:ind w:right="774"/>
                    <w:rPr>
                      <w:lang w:val="uz-Cyrl-UZ"/>
                    </w:rPr>
                  </w:pPr>
                  <w:r w:rsidRPr="0014195E">
                    <w:rPr>
                      <w:lang w:val="uz-Cyrl-UZ"/>
                    </w:rPr>
                    <w:t>le gustó ir a la iglesia</w:t>
                  </w:r>
                </w:p>
              </w:tc>
              <w:tc>
                <w:tcPr>
                  <w:tcW w:w="3827" w:type="dxa"/>
                  <w:tcBorders>
                    <w:top w:val="single" w:sz="4" w:space="0" w:color="3366FF"/>
                    <w:left w:val="single" w:sz="4" w:space="0" w:color="3366FF"/>
                    <w:bottom w:val="single" w:sz="4" w:space="0" w:color="3366FF"/>
                    <w:right w:val="single" w:sz="4" w:space="0" w:color="3366FF"/>
                  </w:tcBorders>
                  <w:hideMark/>
                </w:tcPr>
                <w:p w14:paraId="47156F03" w14:textId="69CBA26C" w:rsidR="009B5794" w:rsidRPr="0014195E" w:rsidRDefault="00F1621E" w:rsidP="005F1E36">
                  <w:pPr>
                    <w:pStyle w:val="bodytextforlessons"/>
                    <w:framePr w:hSpace="180" w:wrap="around" w:vAnchor="page" w:hAnchor="margin" w:xAlign="center" w:y="2321"/>
                    <w:ind w:right="774"/>
                    <w:rPr>
                      <w:lang w:val="uz-Cyrl-UZ"/>
                    </w:rPr>
                  </w:pPr>
                  <w:r w:rsidRPr="0014195E">
                    <w:rPr>
                      <w:lang w:val="uz-Cyrl-UZ"/>
                    </w:rPr>
                    <w:t>no disfrutó de la iglesia o nunca fue a la</w:t>
                  </w:r>
                  <w:r w:rsidR="00AD7B11" w:rsidRPr="0014195E">
                    <w:rPr>
                      <w:lang w:val="uz-Cyrl-UZ"/>
                    </w:rPr>
                    <w:t xml:space="preserve"> </w:t>
                  </w:r>
                  <w:r w:rsidRPr="0014195E">
                    <w:rPr>
                      <w:lang w:val="uz-Cyrl-UZ"/>
                    </w:rPr>
                    <w:t>iglesia</w:t>
                  </w:r>
                </w:p>
              </w:tc>
            </w:tr>
            <w:tr w:rsidR="009B5794" w:rsidRPr="0014195E" w14:paraId="0FE1BE50" w14:textId="77777777" w:rsidTr="00936550">
              <w:trPr>
                <w:trHeight w:val="486"/>
              </w:trPr>
              <w:tc>
                <w:tcPr>
                  <w:tcW w:w="3329" w:type="dxa"/>
                  <w:tcBorders>
                    <w:top w:val="single" w:sz="4" w:space="0" w:color="3366FF"/>
                    <w:left w:val="single" w:sz="4" w:space="0" w:color="3366FF"/>
                    <w:bottom w:val="single" w:sz="4" w:space="0" w:color="3366FF"/>
                    <w:right w:val="single" w:sz="4" w:space="0" w:color="3366FF"/>
                  </w:tcBorders>
                  <w:hideMark/>
                </w:tcPr>
                <w:p w14:paraId="5D2272FA" w14:textId="569C0DC5" w:rsidR="009B5794" w:rsidRPr="0014195E" w:rsidRDefault="00F1621E" w:rsidP="005F1E36">
                  <w:pPr>
                    <w:pStyle w:val="bodytextforlessons"/>
                    <w:framePr w:hSpace="180" w:wrap="around" w:vAnchor="page" w:hAnchor="margin" w:xAlign="center" w:y="2321"/>
                    <w:ind w:right="774"/>
                    <w:rPr>
                      <w:lang w:val="uz-Cyrl-UZ"/>
                    </w:rPr>
                  </w:pPr>
                  <w:r w:rsidRPr="0014195E">
                    <w:rPr>
                      <w:lang w:val="uz-Cyrl-UZ"/>
                    </w:rPr>
                    <w:t>le gustaba estar solo</w:t>
                  </w:r>
                </w:p>
              </w:tc>
              <w:tc>
                <w:tcPr>
                  <w:tcW w:w="3827" w:type="dxa"/>
                  <w:tcBorders>
                    <w:top w:val="single" w:sz="4" w:space="0" w:color="3366FF"/>
                    <w:left w:val="single" w:sz="4" w:space="0" w:color="3366FF"/>
                    <w:bottom w:val="single" w:sz="4" w:space="0" w:color="3366FF"/>
                    <w:right w:val="single" w:sz="4" w:space="0" w:color="3366FF"/>
                  </w:tcBorders>
                  <w:hideMark/>
                </w:tcPr>
                <w:p w14:paraId="0DA1B677" w14:textId="35D20464" w:rsidR="009B5794" w:rsidRPr="0014195E" w:rsidRDefault="00F1621E" w:rsidP="005F1E36">
                  <w:pPr>
                    <w:pStyle w:val="bodytextforlessons"/>
                    <w:framePr w:hSpace="180" w:wrap="around" w:vAnchor="page" w:hAnchor="margin" w:xAlign="center" w:y="2321"/>
                    <w:ind w:right="774"/>
                    <w:rPr>
                      <w:lang w:val="uz-Cyrl-UZ"/>
                    </w:rPr>
                  </w:pPr>
                  <w:r w:rsidRPr="0014195E">
                    <w:rPr>
                      <w:lang w:val="uz-Cyrl-UZ"/>
                    </w:rPr>
                    <w:t>le gustaba estar con los demás</w:t>
                  </w:r>
                </w:p>
              </w:tc>
            </w:tr>
          </w:tbl>
          <w:p w14:paraId="624EB6B0" w14:textId="77777777" w:rsidR="009B5794" w:rsidRPr="0014195E" w:rsidRDefault="009B5794" w:rsidP="00AD7B11">
            <w:pPr>
              <w:pStyle w:val="bodytextforlessons"/>
              <w:ind w:right="774"/>
              <w:rPr>
                <w:lang w:val="uz-Cyrl-UZ"/>
              </w:rPr>
            </w:pPr>
          </w:p>
        </w:tc>
      </w:tr>
      <w:tr w:rsidR="009B5794" w:rsidRPr="0014195E" w14:paraId="34C8683A" w14:textId="77777777" w:rsidTr="00AD7B11">
        <w:tc>
          <w:tcPr>
            <w:tcW w:w="2525" w:type="dxa"/>
            <w:shd w:val="clear" w:color="auto" w:fill="auto"/>
            <w:hideMark/>
          </w:tcPr>
          <w:p w14:paraId="61E89501" w14:textId="143E7195" w:rsidR="009B5794" w:rsidRPr="0014195E" w:rsidRDefault="009B3C3A" w:rsidP="00AD7B11">
            <w:pPr>
              <w:pStyle w:val="bodytexthighlighted"/>
              <w:rPr>
                <w:sz w:val="16"/>
                <w:szCs w:val="16"/>
                <w:lang w:val="uz-Cyrl-UZ"/>
              </w:rPr>
            </w:pPr>
            <w:r w:rsidRPr="0014195E">
              <w:rPr>
                <w:lang w:val="uz-Cyrl-UZ"/>
              </w:rPr>
              <w:t>Contagioso</w:t>
            </w:r>
          </w:p>
        </w:tc>
        <w:tc>
          <w:tcPr>
            <w:tcW w:w="7655" w:type="dxa"/>
            <w:shd w:val="clear" w:color="auto" w:fill="auto"/>
            <w:hideMark/>
          </w:tcPr>
          <w:p w14:paraId="32A93CB4" w14:textId="4DD47D62" w:rsidR="009B5794" w:rsidRPr="0014195E" w:rsidRDefault="00B61AFD" w:rsidP="00AD7B11">
            <w:pPr>
              <w:pStyle w:val="bodytextforlessons"/>
              <w:spacing w:before="0" w:after="0"/>
              <w:ind w:right="774"/>
              <w:rPr>
                <w:lang w:val="uz-Cyrl-UZ"/>
              </w:rPr>
            </w:pPr>
            <w:r w:rsidRPr="0014195E">
              <w:rPr>
                <w:lang w:val="uz-Cyrl-UZ"/>
              </w:rPr>
              <w:t>Elija a una persona para estar "contagiada" y propagar a todos los demás que estén de pie alrededor del salón.</w:t>
            </w:r>
          </w:p>
          <w:p w14:paraId="218A9591" w14:textId="0C84ACC4" w:rsidR="009B5794" w:rsidRPr="0014195E" w:rsidRDefault="00B61AFD" w:rsidP="00AD7B11">
            <w:pPr>
              <w:pStyle w:val="bodytextforlessons"/>
              <w:spacing w:before="0" w:after="0"/>
              <w:ind w:right="774"/>
              <w:rPr>
                <w:lang w:val="uz-Cyrl-UZ"/>
              </w:rPr>
            </w:pPr>
            <w:r w:rsidRPr="0014195E">
              <w:rPr>
                <w:lang w:val="uz-Cyrl-UZ"/>
              </w:rPr>
              <w:t>Instruya a todos a fingir que están muertos (pero se mantienen de pie).</w:t>
            </w:r>
            <w:r w:rsidR="009B5794" w:rsidRPr="0014195E">
              <w:rPr>
                <w:lang w:val="uz-Cyrl-UZ"/>
              </w:rPr>
              <w:t xml:space="preserve"> </w:t>
            </w:r>
          </w:p>
          <w:p w14:paraId="5C989CC9" w14:textId="603352E9" w:rsidR="009B5794" w:rsidRPr="0014195E" w:rsidRDefault="00B61AFD" w:rsidP="00AD7B11">
            <w:pPr>
              <w:pStyle w:val="bodytextforlessons"/>
              <w:spacing w:before="0" w:after="0"/>
              <w:ind w:right="774"/>
              <w:rPr>
                <w:lang w:val="uz-Cyrl-UZ"/>
              </w:rPr>
            </w:pPr>
            <w:r w:rsidRPr="0014195E">
              <w:rPr>
                <w:lang w:val="uz-Cyrl-UZ"/>
              </w:rPr>
              <w:t>No debe haber movimiento ni sonido.</w:t>
            </w:r>
            <w:r w:rsidR="009B5794" w:rsidRPr="0014195E">
              <w:rPr>
                <w:lang w:val="uz-Cyrl-UZ"/>
              </w:rPr>
              <w:t xml:space="preserve"> </w:t>
            </w:r>
          </w:p>
          <w:p w14:paraId="109852A8" w14:textId="77777777" w:rsidR="00B61AFD" w:rsidRPr="0014195E" w:rsidRDefault="00B61AFD" w:rsidP="00AD7B11">
            <w:pPr>
              <w:ind w:right="774"/>
              <w:rPr>
                <w:rFonts w:ascii="Calibri" w:hAnsi="Calibri"/>
                <w:sz w:val="20"/>
                <w:szCs w:val="20"/>
                <w:lang w:val="uz-Cyrl-UZ" w:eastAsia="en-US"/>
              </w:rPr>
            </w:pPr>
            <w:r w:rsidRPr="0014195E">
              <w:rPr>
                <w:rFonts w:ascii="Calibri" w:hAnsi="Calibri"/>
                <w:sz w:val="20"/>
                <w:szCs w:val="20"/>
                <w:lang w:val="uz-Cyrl-UZ" w:eastAsia="en-US"/>
              </w:rPr>
              <w:t>Explique que la persona “escogida” tiene una condición contagiosa que infectará a todos en el salón.</w:t>
            </w:r>
          </w:p>
          <w:p w14:paraId="65C3C54D" w14:textId="3EA7AABB" w:rsidR="009B5794" w:rsidRPr="0014195E" w:rsidRDefault="00B61AFD" w:rsidP="00AD7B11">
            <w:pPr>
              <w:pStyle w:val="bodytextforlessons"/>
              <w:spacing w:before="0" w:after="0"/>
              <w:ind w:right="774"/>
              <w:rPr>
                <w:lang w:val="uz-Cyrl-UZ"/>
              </w:rPr>
            </w:pPr>
            <w:r w:rsidRPr="0014195E">
              <w:rPr>
                <w:lang w:val="uz-Cyrl-UZ"/>
              </w:rPr>
              <w:t>Pero solo pueden transmitir la condición mediante el tacto.</w:t>
            </w:r>
            <w:r w:rsidR="009B5794" w:rsidRPr="0014195E">
              <w:rPr>
                <w:lang w:val="uz-Cyrl-UZ"/>
              </w:rPr>
              <w:t xml:space="preserve"> </w:t>
            </w:r>
          </w:p>
          <w:p w14:paraId="7132FBB1" w14:textId="75B2B217" w:rsidR="009B5794" w:rsidRPr="0014195E" w:rsidRDefault="00B61AFD" w:rsidP="00AD7B11">
            <w:pPr>
              <w:pStyle w:val="bodytextforlessons"/>
              <w:spacing w:before="0" w:after="0"/>
              <w:ind w:right="774"/>
              <w:rPr>
                <w:lang w:val="uz-Cyrl-UZ"/>
              </w:rPr>
            </w:pPr>
            <w:r w:rsidRPr="0014195E">
              <w:rPr>
                <w:lang w:val="uz-Cyrl-UZ"/>
              </w:rPr>
              <w:t>Cuando tocan o golpean a alguien en el salón, esa persona que es tocada inmediatamente cobra vida con la condición</w:t>
            </w:r>
            <w:r w:rsidR="009B5794" w:rsidRPr="0014195E">
              <w:rPr>
                <w:lang w:val="uz-Cyrl-UZ"/>
              </w:rPr>
              <w:t xml:space="preserve">. </w:t>
            </w:r>
          </w:p>
          <w:p w14:paraId="4BEEB128" w14:textId="1CFD59BB" w:rsidR="009B5794" w:rsidRPr="0014195E" w:rsidRDefault="00B61AFD" w:rsidP="00AD7B11">
            <w:pPr>
              <w:pStyle w:val="bodytextforlessons"/>
              <w:spacing w:before="0" w:after="0"/>
              <w:ind w:right="774"/>
              <w:rPr>
                <w:lang w:val="uz-Cyrl-UZ"/>
              </w:rPr>
            </w:pPr>
            <w:r w:rsidRPr="0014195E">
              <w:rPr>
                <w:lang w:val="uz-Cyrl-UZ"/>
              </w:rPr>
              <w:t>Todos deberían copiar exactamente lo que está haciendo la persona "contagiada" en acción y sonido</w:t>
            </w:r>
            <w:r w:rsidR="009B5794" w:rsidRPr="0014195E">
              <w:rPr>
                <w:lang w:val="uz-Cyrl-UZ"/>
              </w:rPr>
              <w:t>.</w:t>
            </w:r>
          </w:p>
          <w:p w14:paraId="1F0F2F1D" w14:textId="013D62D6" w:rsidR="009B5794" w:rsidRPr="0014195E" w:rsidRDefault="00B61AFD" w:rsidP="00AD7B11">
            <w:pPr>
              <w:pStyle w:val="bodytextforlessons"/>
              <w:spacing w:before="0" w:after="0"/>
              <w:ind w:right="774"/>
              <w:rPr>
                <w:lang w:val="uz-Cyrl-UZ"/>
              </w:rPr>
            </w:pPr>
            <w:r w:rsidRPr="0014195E">
              <w:rPr>
                <w:lang w:val="uz-Cyrl-UZ"/>
              </w:rPr>
              <w:t>Por ejemplo, la persona que está "contagiada" podría ser contagiosa con Palmas.</w:t>
            </w:r>
          </w:p>
          <w:p w14:paraId="248F2E60" w14:textId="529C12D7" w:rsidR="009B5794" w:rsidRPr="0014195E" w:rsidRDefault="00B61AFD" w:rsidP="00AD7B11">
            <w:pPr>
              <w:pStyle w:val="bodytextforlessons"/>
              <w:spacing w:before="0" w:after="0"/>
              <w:ind w:right="774"/>
              <w:rPr>
                <w:lang w:val="uz-Cyrl-UZ"/>
              </w:rPr>
            </w:pPr>
            <w:r w:rsidRPr="0014195E">
              <w:rPr>
                <w:lang w:val="uz-Cyrl-UZ"/>
              </w:rPr>
              <w:t>A medida que se mueven y chocan con las personas, todo lo que tocan cobran vida y comienzan a aplaudir</w:t>
            </w:r>
            <w:r w:rsidR="009B5794" w:rsidRPr="0014195E">
              <w:rPr>
                <w:lang w:val="uz-Cyrl-UZ"/>
              </w:rPr>
              <w:t xml:space="preserve">. </w:t>
            </w:r>
          </w:p>
          <w:p w14:paraId="23F2CD40" w14:textId="6BD42DE1" w:rsidR="009B5794" w:rsidRPr="0014195E" w:rsidRDefault="00B61AFD" w:rsidP="00AD7B11">
            <w:pPr>
              <w:pStyle w:val="bodytextforlessons"/>
              <w:spacing w:before="0" w:after="0"/>
              <w:ind w:right="774"/>
              <w:rPr>
                <w:lang w:val="uz-Cyrl-UZ"/>
              </w:rPr>
            </w:pPr>
            <w:r w:rsidRPr="0014195E">
              <w:rPr>
                <w:lang w:val="uz-Cyrl-UZ"/>
              </w:rPr>
              <w:t>Prueba el juego 2 o 3 veces</w:t>
            </w:r>
            <w:r w:rsidR="009B5794" w:rsidRPr="0014195E">
              <w:rPr>
                <w:lang w:val="uz-Cyrl-UZ"/>
              </w:rPr>
              <w:t xml:space="preserve">. </w:t>
            </w:r>
          </w:p>
          <w:p w14:paraId="34B8E8D1" w14:textId="62D7D85E" w:rsidR="009B5794" w:rsidRPr="0014195E" w:rsidRDefault="00B61AFD" w:rsidP="00AD7B11">
            <w:pPr>
              <w:pStyle w:val="bodytextforlessons"/>
              <w:spacing w:before="0" w:after="0"/>
              <w:ind w:right="774"/>
              <w:rPr>
                <w:lang w:val="uz-Cyrl-UZ"/>
              </w:rPr>
            </w:pPr>
            <w:r w:rsidRPr="0014195E">
              <w:rPr>
                <w:lang w:val="uz-Cyrl-UZ"/>
              </w:rPr>
              <w:t>Podrías hacerlo con risa, un caminado loco, cantando una canción, estornudar, hacer un movimiento de baile o dejar que la persona que está dentro presente su propia "condición".</w:t>
            </w:r>
          </w:p>
        </w:tc>
      </w:tr>
      <w:tr w:rsidR="000F3700" w:rsidRPr="0014195E" w14:paraId="53E5EE5E" w14:textId="77777777" w:rsidTr="00AD7B11">
        <w:tc>
          <w:tcPr>
            <w:tcW w:w="2525" w:type="dxa"/>
            <w:shd w:val="clear" w:color="auto" w:fill="auto"/>
          </w:tcPr>
          <w:p w14:paraId="6C46B42B" w14:textId="270C5D11" w:rsidR="000F3700" w:rsidRPr="0014195E" w:rsidRDefault="000F3700" w:rsidP="00AD7B11">
            <w:pPr>
              <w:pStyle w:val="bodytexthighlighted"/>
              <w:rPr>
                <w:lang w:val="uz-Cyrl-UZ"/>
              </w:rPr>
            </w:pPr>
            <w:r w:rsidRPr="0014195E">
              <w:rPr>
                <w:lang w:val="uz-Cyrl-UZ"/>
              </w:rPr>
              <w:t>Oración de palomitas</w:t>
            </w:r>
          </w:p>
        </w:tc>
        <w:tc>
          <w:tcPr>
            <w:tcW w:w="7655" w:type="dxa"/>
            <w:shd w:val="clear" w:color="auto" w:fill="auto"/>
          </w:tcPr>
          <w:p w14:paraId="6F7AC509" w14:textId="340B5187" w:rsidR="000F3700" w:rsidRPr="0014195E" w:rsidRDefault="000F3700" w:rsidP="00AD7B11">
            <w:pPr>
              <w:pStyle w:val="bodytextforlessons"/>
              <w:spacing w:before="0" w:after="0"/>
              <w:ind w:right="774"/>
              <w:rPr>
                <w:lang w:val="uz-Cyrl-UZ"/>
              </w:rPr>
            </w:pPr>
            <w:r w:rsidRPr="0014195E">
              <w:rPr>
                <w:lang w:val="uz-Cyrl-UZ"/>
              </w:rPr>
              <w:t>Todos comienzan a agacharse en el suelo. Cualquiera puede saltar en cualquier momento (más de uno a la vez está bien - al azar como palomitas de maíz) y agradecer a Dios por algo en una palabra o frase corta. "Gracias Dios por..."</w:t>
            </w:r>
          </w:p>
        </w:tc>
      </w:tr>
    </w:tbl>
    <w:p w14:paraId="14BE332D" w14:textId="3E35B446" w:rsidR="009F7E2D" w:rsidRPr="0014195E" w:rsidRDefault="009F7E2D">
      <w:pPr>
        <w:rPr>
          <w:lang w:val="uz-Cyrl-UZ"/>
        </w:rPr>
      </w:pPr>
    </w:p>
    <w:sectPr w:rsidR="009F7E2D" w:rsidRPr="0014195E" w:rsidSect="001C52A9">
      <w:footerReference w:type="even" r:id="rId64"/>
      <w:footerReference w:type="default" r:id="rId65"/>
      <w:type w:val="continuous"/>
      <w:pgSz w:w="11906" w:h="16838"/>
      <w:pgMar w:top="1440" w:right="1274" w:bottom="1440" w:left="1797"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22989" w14:textId="77777777" w:rsidR="00DE6414" w:rsidRDefault="00DE6414" w:rsidP="00660903">
      <w:r>
        <w:separator/>
      </w:r>
    </w:p>
  </w:endnote>
  <w:endnote w:type="continuationSeparator" w:id="0">
    <w:p w14:paraId="78FBAEF0" w14:textId="77777777" w:rsidR="00DE6414" w:rsidRDefault="00DE6414" w:rsidP="00660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Wingdings 2">
    <w:panose1 w:val="05020102010507070707"/>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4E"/>
    <w:family w:val="auto"/>
    <w:pitch w:val="variable"/>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CAF70" w14:textId="77777777" w:rsidR="0014195E" w:rsidRDefault="0014195E">
    <w:pPr>
      <w:pStyle w:val="Footer"/>
    </w:pPr>
    <w:r>
      <w:rPr>
        <w:noProof/>
        <w:lang w:eastAsia="en-US"/>
      </w:rPr>
      <mc:AlternateContent>
        <mc:Choice Requires="wps">
          <w:drawing>
            <wp:anchor distT="0" distB="0" distL="114300" distR="114300" simplePos="0" relativeHeight="251657728" behindDoc="0" locked="0" layoutInCell="1" allowOverlap="1" wp14:anchorId="5B8F0CE0" wp14:editId="19EDE1D1">
              <wp:simplePos x="0" y="0"/>
              <wp:positionH relativeFrom="column">
                <wp:posOffset>-930910</wp:posOffset>
              </wp:positionH>
              <wp:positionV relativeFrom="paragraph">
                <wp:posOffset>-170815</wp:posOffset>
              </wp:positionV>
              <wp:extent cx="502285" cy="381000"/>
              <wp:effectExtent l="0" t="0" r="9525" b="1841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 cy="381000"/>
                      </a:xfrm>
                      <a:prstGeom prst="roundRect">
                        <a:avLst>
                          <a:gd name="adj" fmla="val 0"/>
                        </a:avLst>
                      </a:prstGeom>
                      <a:solidFill>
                        <a:srgbClr val="00B0F0"/>
                      </a:solidFill>
                      <a:ln w="15875">
                        <a:solidFill>
                          <a:srgbClr val="00B0F0"/>
                        </a:solidFill>
                        <a:round/>
                        <a:headEnd/>
                        <a:tailEnd/>
                      </a:ln>
                    </wps:spPr>
                    <wps:txbx>
                      <w:txbxContent>
                        <w:p w14:paraId="40FA8EDC" w14:textId="77777777" w:rsidR="0014195E" w:rsidRPr="00F35D71" w:rsidRDefault="0014195E" w:rsidP="00660903">
                          <w:pPr>
                            <w:pStyle w:val="Footer"/>
                            <w:shd w:val="clear" w:color="auto" w:fill="00B0F0"/>
                            <w:ind w:left="57" w:right="74"/>
                            <w:rPr>
                              <w:rFonts w:ascii="Arial" w:hAnsi="Arial" w:cs="Arial"/>
                              <w:b/>
                              <w:color w:val="FFFFFF"/>
                              <w:sz w:val="36"/>
                              <w:szCs w:val="36"/>
                            </w:rPr>
                          </w:pPr>
                          <w:r w:rsidRPr="00F35D71">
                            <w:rPr>
                              <w:rFonts w:ascii="Arial" w:hAnsi="Arial" w:cs="Arial"/>
                              <w:b/>
                              <w:color w:val="FFFFFF"/>
                              <w:sz w:val="36"/>
                              <w:szCs w:val="36"/>
                            </w:rPr>
                            <w:fldChar w:fldCharType="begin"/>
                          </w:r>
                          <w:r w:rsidRPr="00F35D71">
                            <w:rPr>
                              <w:rFonts w:ascii="Arial" w:hAnsi="Arial" w:cs="Arial"/>
                              <w:b/>
                              <w:color w:val="FFFFFF"/>
                              <w:sz w:val="36"/>
                              <w:szCs w:val="36"/>
                            </w:rPr>
                            <w:instrText xml:space="preserve"> PAGE   \* MERGEFORMAT </w:instrText>
                          </w:r>
                          <w:r w:rsidRPr="00F35D71">
                            <w:rPr>
                              <w:rFonts w:ascii="Arial" w:hAnsi="Arial" w:cs="Arial"/>
                              <w:b/>
                              <w:color w:val="FFFFFF"/>
                              <w:sz w:val="36"/>
                              <w:szCs w:val="36"/>
                            </w:rPr>
                            <w:fldChar w:fldCharType="separate"/>
                          </w:r>
                          <w:r w:rsidR="005F1E36">
                            <w:rPr>
                              <w:rFonts w:ascii="Arial" w:hAnsi="Arial" w:cs="Arial"/>
                              <w:b/>
                              <w:noProof/>
                              <w:color w:val="FFFFFF"/>
                              <w:sz w:val="36"/>
                              <w:szCs w:val="36"/>
                            </w:rPr>
                            <w:t>60</w:t>
                          </w:r>
                          <w:r w:rsidRPr="00F35D71">
                            <w:rPr>
                              <w:rFonts w:ascii="Arial" w:hAnsi="Arial" w:cs="Arial"/>
                              <w:b/>
                              <w:color w:val="FFFFFF"/>
                              <w:sz w:val="36"/>
                              <w:szCs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B8F0CE0" id="AutoShape 6" o:spid="_x0000_s1026" style="position:absolute;margin-left:-73.3pt;margin-top:-13.45pt;width:39.55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" fillcolor="#00b0f0" strokecolor="#00b0f0" strokeweight="1.25pt">
              <v:textbox inset="0,0,0,0">
                <w:txbxContent>
                  <w:p w14:paraId="40FA8EDC" w14:textId="77777777" w:rsidR="0014195E" w:rsidRPr="00F35D71" w:rsidRDefault="0014195E" w:rsidP="00660903">
                    <w:pPr>
                      <w:pStyle w:val="Footer"/>
                      <w:shd w:val="clear" w:color="auto" w:fill="00B0F0"/>
                      <w:ind w:left="57" w:right="74"/>
                      <w:rPr>
                        <w:rFonts w:ascii="Arial" w:hAnsi="Arial" w:cs="Arial"/>
                        <w:b/>
                        <w:color w:val="FFFFFF"/>
                        <w:sz w:val="36"/>
                        <w:szCs w:val="36"/>
                      </w:rPr>
                    </w:pPr>
                    <w:r w:rsidRPr="00F35D71">
                      <w:rPr>
                        <w:rFonts w:ascii="Arial" w:hAnsi="Arial" w:cs="Arial"/>
                        <w:b/>
                        <w:color w:val="FFFFFF"/>
                        <w:sz w:val="36"/>
                        <w:szCs w:val="36"/>
                      </w:rPr>
                      <w:fldChar w:fldCharType="begin"/>
                    </w:r>
                    <w:r w:rsidRPr="00F35D71">
                      <w:rPr>
                        <w:rFonts w:ascii="Arial" w:hAnsi="Arial" w:cs="Arial"/>
                        <w:b/>
                        <w:color w:val="FFFFFF"/>
                        <w:sz w:val="36"/>
                        <w:szCs w:val="36"/>
                      </w:rPr>
                      <w:instrText xml:space="preserve"> PAGE   \* MERGEFORMAT </w:instrText>
                    </w:r>
                    <w:r w:rsidRPr="00F35D71">
                      <w:rPr>
                        <w:rFonts w:ascii="Arial" w:hAnsi="Arial" w:cs="Arial"/>
                        <w:b/>
                        <w:color w:val="FFFFFF"/>
                        <w:sz w:val="36"/>
                        <w:szCs w:val="36"/>
                      </w:rPr>
                      <w:fldChar w:fldCharType="separate"/>
                    </w:r>
                    <w:r>
                      <w:rPr>
                        <w:rFonts w:ascii="Arial" w:hAnsi="Arial" w:cs="Arial"/>
                        <w:b/>
                        <w:noProof/>
                        <w:color w:val="FFFFFF"/>
                        <w:sz w:val="36"/>
                        <w:szCs w:val="36"/>
                      </w:rPr>
                      <w:t>60</w:t>
                    </w:r>
                    <w:r w:rsidRPr="00F35D71">
                      <w:rPr>
                        <w:rFonts w:ascii="Arial" w:hAnsi="Arial" w:cs="Arial"/>
                        <w:b/>
                        <w:color w:val="FFFFFF"/>
                        <w:sz w:val="36"/>
                        <w:szCs w:val="36"/>
                      </w:rPr>
                      <w:fldChar w:fldCharType="end"/>
                    </w:r>
                  </w:p>
                </w:txbxContent>
              </v:textbox>
            </v:round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BED46" w14:textId="1908D642" w:rsidR="0014195E" w:rsidRDefault="0014195E">
    <w:pPr>
      <w:pStyle w:val="Footer"/>
    </w:pPr>
    <w:r>
      <w:rPr>
        <w:noProof/>
        <w:lang w:eastAsia="en-US"/>
      </w:rPr>
      <mc:AlternateContent>
        <mc:Choice Requires="wps">
          <w:drawing>
            <wp:anchor distT="0" distB="0" distL="114300" distR="114300" simplePos="0" relativeHeight="251656704" behindDoc="0" locked="0" layoutInCell="1" allowOverlap="1" wp14:anchorId="749D4FA7" wp14:editId="6FC7AF85">
              <wp:simplePos x="0" y="0"/>
              <wp:positionH relativeFrom="column">
                <wp:posOffset>5564505</wp:posOffset>
              </wp:positionH>
              <wp:positionV relativeFrom="paragraph">
                <wp:posOffset>-398780</wp:posOffset>
              </wp:positionV>
              <wp:extent cx="659765" cy="914400"/>
              <wp:effectExtent l="0" t="0" r="26035" b="1905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914400"/>
                      </a:xfrm>
                      <a:prstGeom prst="roundRect">
                        <a:avLst>
                          <a:gd name="adj" fmla="val 0"/>
                        </a:avLst>
                      </a:prstGeom>
                      <a:solidFill>
                        <a:srgbClr val="00B0F0"/>
                      </a:solidFill>
                      <a:ln w="15875">
                        <a:solidFill>
                          <a:srgbClr val="00B0F0"/>
                        </a:solidFill>
                        <a:round/>
                        <a:headEnd/>
                        <a:tailEnd/>
                      </a:ln>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49D4FA7" id="AutoShape 5" o:spid="_x0000_s1027" style="position:absolute;margin-left:438.15pt;margin-top:-31.4pt;width:51.9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" fillcolor="#00b0f0" strokecolor="#00b0f0" strokeweight="1.25pt">
              <v:textbox inset="0,0,0,0">
                <w:txbxContent/>
              </v:textbox>
            </v:roundrect>
          </w:pict>
        </mc:Fallback>
      </mc:AlternateContent>
    </w:r>
    <w:r>
      <w:rPr>
        <w:noProof/>
        <w:lang w:eastAsia="en-US"/>
      </w:rPr>
      <mc:AlternateContent>
        <mc:Choice Requires="wps">
          <w:drawing>
            <wp:anchor distT="0" distB="0" distL="114300" distR="114300" simplePos="0" relativeHeight="251658752" behindDoc="0" locked="0" layoutInCell="1" allowOverlap="1" wp14:anchorId="55FCCCBE" wp14:editId="0310705B">
              <wp:simplePos x="0" y="0"/>
              <wp:positionH relativeFrom="column">
                <wp:posOffset>5486400</wp:posOffset>
              </wp:positionH>
              <wp:positionV relativeFrom="paragraph">
                <wp:posOffset>-122555</wp:posOffset>
              </wp:positionV>
              <wp:extent cx="76200" cy="114300"/>
              <wp:effectExtent l="0" t="4445"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8B51D67" w14:textId="77777777" w:rsidR="0014195E" w:rsidRDefault="0014195E" w:rsidP="00660903">
                          <w:pPr>
                            <w:pStyle w:val="Footer"/>
                            <w:shd w:val="clear" w:color="auto" w:fill="00B0F0"/>
                            <w:ind w:right="76"/>
                            <w:jc w:val="right"/>
                            <w:rPr>
                              <w:rFonts w:ascii="Arial" w:hAnsi="Arial" w:cs="Arial"/>
                              <w:b/>
                              <w:color w:val="FFFFFF"/>
                              <w:sz w:val="18"/>
                              <w:szCs w:val="18"/>
                            </w:rPr>
                          </w:pPr>
                        </w:p>
                        <w:p w14:paraId="1735C0A7" w14:textId="77777777" w:rsidR="0014195E" w:rsidRDefault="0014195E" w:rsidP="00660903">
                          <w:pPr>
                            <w:pStyle w:val="Footer"/>
                            <w:shd w:val="clear" w:color="auto" w:fill="00B0F0"/>
                            <w:ind w:right="76"/>
                            <w:jc w:val="right"/>
                            <w:rPr>
                              <w:rFonts w:ascii="Arial" w:hAnsi="Arial" w:cs="Arial"/>
                              <w:b/>
                              <w:sz w:val="18"/>
                              <w:szCs w:val="18"/>
                            </w:rPr>
                          </w:pPr>
                          <w:r>
                            <w:rPr>
                              <w:rFonts w:ascii="Arial" w:hAnsi="Arial" w:cs="Arial"/>
                              <w:b/>
                              <w:sz w:val="18"/>
                              <w:szCs w:val="18"/>
                            </w:rPr>
                            <w:t>KidsHub</w:t>
                          </w:r>
                        </w:p>
                        <w:p w14:paraId="042C7E0B" w14:textId="3CB559CB" w:rsidR="0014195E" w:rsidRDefault="0014195E" w:rsidP="00660903">
                          <w:pPr>
                            <w:pStyle w:val="Footer"/>
                            <w:shd w:val="clear" w:color="auto" w:fill="00B0F0"/>
                            <w:ind w:right="76"/>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"01 (Blue) Max7 Level Number"  \* MERGEFORMAT </w:instrText>
                          </w:r>
                          <w:r>
                            <w:rPr>
                              <w:rFonts w:ascii="Arial" w:hAnsi="Arial" w:cs="Arial"/>
                              <w:b/>
                              <w:sz w:val="18"/>
                              <w:szCs w:val="18"/>
                            </w:rPr>
                            <w:fldChar w:fldCharType="separate"/>
                          </w:r>
                          <w:r w:rsidR="005F1E36">
                            <w:rPr>
                              <w:rFonts w:ascii="Arial" w:hAnsi="Arial" w:cs="Arial"/>
                              <w:b/>
                              <w:noProof/>
                              <w:sz w:val="18"/>
                              <w:szCs w:val="18"/>
                            </w:rPr>
                            <w:t>VersiÓn 2</w:t>
                          </w:r>
                          <w:r>
                            <w:rPr>
                              <w:rFonts w:ascii="Arial" w:hAnsi="Arial" w:cs="Arial"/>
                              <w:b/>
                              <w:sz w:val="18"/>
                              <w:szCs w:val="18"/>
                            </w:rPr>
                            <w:fldChar w:fldCharType="end"/>
                          </w:r>
                          <w:r w:rsidRPr="00F35D71">
                            <w:rPr>
                              <w:rFonts w:ascii="Arial" w:hAnsi="Arial" w:cs="Arial"/>
                              <w:b/>
                              <w:sz w:val="18"/>
                              <w:szCs w:val="18"/>
                            </w:rPr>
                            <w:t xml:space="preserve"> </w:t>
                          </w:r>
                        </w:p>
                        <w:p w14:paraId="39EC2864" w14:textId="77777777" w:rsidR="0014195E" w:rsidRPr="00F35D71" w:rsidRDefault="0014195E" w:rsidP="00660903">
                          <w:pPr>
                            <w:pStyle w:val="Footer"/>
                            <w:shd w:val="clear" w:color="auto" w:fill="00B0F0"/>
                            <w:ind w:right="76"/>
                            <w:jc w:val="right"/>
                            <w:rPr>
                              <w:rFonts w:ascii="Arial" w:hAnsi="Arial" w:cs="Arial"/>
                              <w:b/>
                              <w:color w:val="FFFFFF"/>
                              <w:sz w:val="36"/>
                              <w:szCs w:val="36"/>
                            </w:rPr>
                          </w:pPr>
                          <w:r w:rsidRPr="00F35D71">
                            <w:rPr>
                              <w:rFonts w:ascii="Arial" w:hAnsi="Arial" w:cs="Arial"/>
                              <w:b/>
                              <w:color w:val="FFFFFF"/>
                              <w:sz w:val="36"/>
                              <w:szCs w:val="36"/>
                            </w:rPr>
                            <w:fldChar w:fldCharType="begin"/>
                          </w:r>
                          <w:r w:rsidRPr="00F35D71">
                            <w:rPr>
                              <w:rFonts w:ascii="Arial" w:hAnsi="Arial" w:cs="Arial"/>
                              <w:b/>
                              <w:color w:val="FFFFFF"/>
                              <w:sz w:val="36"/>
                              <w:szCs w:val="36"/>
                            </w:rPr>
                            <w:instrText xml:space="preserve"> PAGE   \* MERGEFORMAT </w:instrText>
                          </w:r>
                          <w:r w:rsidRPr="00F35D71">
                            <w:rPr>
                              <w:rFonts w:ascii="Arial" w:hAnsi="Arial" w:cs="Arial"/>
                              <w:b/>
                              <w:color w:val="FFFFFF"/>
                              <w:sz w:val="36"/>
                              <w:szCs w:val="36"/>
                            </w:rPr>
                            <w:fldChar w:fldCharType="separate"/>
                          </w:r>
                          <w:r w:rsidR="005F1E36">
                            <w:rPr>
                              <w:rFonts w:ascii="Arial" w:hAnsi="Arial" w:cs="Arial"/>
                              <w:b/>
                              <w:noProof/>
                              <w:color w:val="FFFFFF"/>
                              <w:sz w:val="36"/>
                              <w:szCs w:val="36"/>
                            </w:rPr>
                            <w:t>61</w:t>
                          </w:r>
                          <w:r w:rsidRPr="00F35D71">
                            <w:rPr>
                              <w:rFonts w:ascii="Arial" w:hAnsi="Arial" w:cs="Arial"/>
                              <w:b/>
                              <w:color w:val="FFFFFF"/>
                              <w:sz w:val="36"/>
                              <w:szCs w:val="36"/>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8" type="#_x0000_t202" style="position:absolute;margin-left:6in;margin-top:-9.6pt;width:6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" filled="f" stroked="f">
              <v:textbox style="mso-next-textbox:#AutoShape 5" inset=",7.2pt,,7.2pt">
                <w:txbxContent>
                  <w:p w14:paraId="38B51D67" w14:textId="77777777" w:rsidR="0014195E" w:rsidRDefault="0014195E" w:rsidP="00660903">
                    <w:pPr>
                      <w:pStyle w:val="Footer"/>
                      <w:shd w:val="clear" w:color="auto" w:fill="00B0F0"/>
                      <w:ind w:right="76"/>
                      <w:jc w:val="right"/>
                      <w:rPr>
                        <w:rFonts w:ascii="Arial" w:hAnsi="Arial" w:cs="Arial"/>
                        <w:b/>
                        <w:color w:val="FFFFFF"/>
                        <w:sz w:val="18"/>
                        <w:szCs w:val="18"/>
                      </w:rPr>
                    </w:pPr>
                  </w:p>
                  <w:p w14:paraId="1735C0A7" w14:textId="77777777" w:rsidR="0014195E" w:rsidRDefault="0014195E" w:rsidP="00660903">
                    <w:pPr>
                      <w:pStyle w:val="Footer"/>
                      <w:shd w:val="clear" w:color="auto" w:fill="00B0F0"/>
                      <w:ind w:right="76"/>
                      <w:jc w:val="right"/>
                      <w:rPr>
                        <w:rFonts w:ascii="Arial" w:hAnsi="Arial" w:cs="Arial"/>
                        <w:b/>
                        <w:sz w:val="18"/>
                        <w:szCs w:val="18"/>
                      </w:rPr>
                    </w:pPr>
                    <w:r>
                      <w:rPr>
                        <w:rFonts w:ascii="Arial" w:hAnsi="Arial" w:cs="Arial"/>
                        <w:b/>
                        <w:sz w:val="18"/>
                        <w:szCs w:val="18"/>
                      </w:rPr>
                      <w:t>KidsHub</w:t>
                    </w:r>
                  </w:p>
                  <w:p w14:paraId="042C7E0B" w14:textId="3CB559CB" w:rsidR="0014195E" w:rsidRDefault="0014195E" w:rsidP="00660903">
                    <w:pPr>
                      <w:pStyle w:val="Footer"/>
                      <w:shd w:val="clear" w:color="auto" w:fill="00B0F0"/>
                      <w:ind w:right="76"/>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"01 (Blue) Max7 Level Number"  \* MERGEFORMAT </w:instrText>
                    </w:r>
                    <w:r>
                      <w:rPr>
                        <w:rFonts w:ascii="Arial" w:hAnsi="Arial" w:cs="Arial"/>
                        <w:b/>
                        <w:sz w:val="18"/>
                        <w:szCs w:val="18"/>
                      </w:rPr>
                      <w:fldChar w:fldCharType="separate"/>
                    </w:r>
                    <w:r w:rsidR="005F1E36">
                      <w:rPr>
                        <w:rFonts w:ascii="Arial" w:hAnsi="Arial" w:cs="Arial"/>
                        <w:b/>
                        <w:noProof/>
                        <w:sz w:val="18"/>
                        <w:szCs w:val="18"/>
                      </w:rPr>
                      <w:t>VersiÓn 2</w:t>
                    </w:r>
                    <w:r>
                      <w:rPr>
                        <w:rFonts w:ascii="Arial" w:hAnsi="Arial" w:cs="Arial"/>
                        <w:b/>
                        <w:sz w:val="18"/>
                        <w:szCs w:val="18"/>
                      </w:rPr>
                      <w:fldChar w:fldCharType="end"/>
                    </w:r>
                    <w:r w:rsidRPr="00F35D71">
                      <w:rPr>
                        <w:rFonts w:ascii="Arial" w:hAnsi="Arial" w:cs="Arial"/>
                        <w:b/>
                        <w:sz w:val="18"/>
                        <w:szCs w:val="18"/>
                      </w:rPr>
                      <w:t xml:space="preserve"> </w:t>
                    </w:r>
                  </w:p>
                  <w:p w14:paraId="39EC2864" w14:textId="77777777" w:rsidR="0014195E" w:rsidRPr="00F35D71" w:rsidRDefault="0014195E" w:rsidP="00660903">
                    <w:pPr>
                      <w:pStyle w:val="Footer"/>
                      <w:shd w:val="clear" w:color="auto" w:fill="00B0F0"/>
                      <w:ind w:right="76"/>
                      <w:jc w:val="right"/>
                      <w:rPr>
                        <w:rFonts w:ascii="Arial" w:hAnsi="Arial" w:cs="Arial"/>
                        <w:b/>
                        <w:color w:val="FFFFFF"/>
                        <w:sz w:val="36"/>
                        <w:szCs w:val="36"/>
                      </w:rPr>
                    </w:pPr>
                    <w:r w:rsidRPr="00F35D71">
                      <w:rPr>
                        <w:rFonts w:ascii="Arial" w:hAnsi="Arial" w:cs="Arial"/>
                        <w:b/>
                        <w:color w:val="FFFFFF"/>
                        <w:sz w:val="36"/>
                        <w:szCs w:val="36"/>
                      </w:rPr>
                      <w:fldChar w:fldCharType="begin"/>
                    </w:r>
                    <w:r w:rsidRPr="00F35D71">
                      <w:rPr>
                        <w:rFonts w:ascii="Arial" w:hAnsi="Arial" w:cs="Arial"/>
                        <w:b/>
                        <w:color w:val="FFFFFF"/>
                        <w:sz w:val="36"/>
                        <w:szCs w:val="36"/>
                      </w:rPr>
                      <w:instrText xml:space="preserve"> PAGE   \* MERGEFORMAT </w:instrText>
                    </w:r>
                    <w:r w:rsidRPr="00F35D71">
                      <w:rPr>
                        <w:rFonts w:ascii="Arial" w:hAnsi="Arial" w:cs="Arial"/>
                        <w:b/>
                        <w:color w:val="FFFFFF"/>
                        <w:sz w:val="36"/>
                        <w:szCs w:val="36"/>
                      </w:rPr>
                      <w:fldChar w:fldCharType="separate"/>
                    </w:r>
                    <w:r w:rsidR="005F1E36">
                      <w:rPr>
                        <w:rFonts w:ascii="Arial" w:hAnsi="Arial" w:cs="Arial"/>
                        <w:b/>
                        <w:noProof/>
                        <w:color w:val="FFFFFF"/>
                        <w:sz w:val="36"/>
                        <w:szCs w:val="36"/>
                      </w:rPr>
                      <w:t>61</w:t>
                    </w:r>
                    <w:r w:rsidRPr="00F35D71">
                      <w:rPr>
                        <w:rFonts w:ascii="Arial" w:hAnsi="Arial" w:cs="Arial"/>
                        <w:b/>
                        <w:color w:val="FFFFFF"/>
                        <w:sz w:val="36"/>
                        <w:szCs w:val="36"/>
                      </w:rPr>
                      <w:fldChar w:fldCharType="end"/>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5C560" w14:textId="77777777" w:rsidR="00DE6414" w:rsidRDefault="00DE6414" w:rsidP="00660903">
      <w:r>
        <w:separator/>
      </w:r>
    </w:p>
  </w:footnote>
  <w:footnote w:type="continuationSeparator" w:id="0">
    <w:p w14:paraId="090894E7" w14:textId="77777777" w:rsidR="00DE6414" w:rsidRDefault="00DE6414" w:rsidP="0066090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A36C9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styleLink w:val="List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0000003"/>
    <w:multiLevelType w:val="multilevel"/>
    <w:tmpl w:val="894EE875"/>
    <w:styleLink w:val="List9"/>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15ED50EE"/>
    <w:multiLevelType w:val="hybridMultilevel"/>
    <w:tmpl w:val="69B02560"/>
    <w:styleLink w:val="List51"/>
    <w:lvl w:ilvl="0" w:tplc="7128A972">
      <w:start w:val="1"/>
      <w:numFmt w:val="bullet"/>
      <w:lvlText w:val=""/>
      <w:lvlJc w:val="left"/>
      <w:pPr>
        <w:ind w:left="2127" w:hanging="360"/>
      </w:pPr>
      <w:rPr>
        <w:rFonts w:ascii="Wingdings 2" w:hAnsi="Wingdings 2" w:hint="default"/>
        <w:color w:val="FF0000"/>
        <w:sz w:val="36"/>
        <w:szCs w:val="40"/>
      </w:rPr>
    </w:lvl>
    <w:lvl w:ilvl="1" w:tplc="0C090003">
      <w:start w:val="1"/>
      <w:numFmt w:val="bullet"/>
      <w:lvlText w:val="o"/>
      <w:lvlJc w:val="left"/>
      <w:pPr>
        <w:ind w:left="1440" w:hanging="360"/>
      </w:pPr>
      <w:rPr>
        <w:rFonts w:ascii="Courier New" w:hAnsi="Courier New" w:cs="Wingdings 3" w:hint="default"/>
      </w:rPr>
    </w:lvl>
    <w:lvl w:ilvl="2" w:tplc="8EF6E056">
      <w:start w:val="1"/>
      <w:numFmt w:val="bullet"/>
      <w:pStyle w:val="04Steps-ActivityStepHeading"/>
      <w:lvlText w:val=""/>
      <w:lvlJc w:val="left"/>
      <w:pPr>
        <w:ind w:left="2160" w:hanging="360"/>
      </w:pPr>
      <w:rPr>
        <w:rFonts w:ascii="Wingdings 2" w:hAnsi="Wingdings 2" w:hint="default"/>
        <w:color w:val="548DD4"/>
        <w:sz w:val="28"/>
        <w:szCs w:val="28"/>
      </w:rPr>
    </w:lvl>
    <w:lvl w:ilvl="3" w:tplc="00010409">
      <w:start w:val="1"/>
      <w:numFmt w:val="bullet"/>
      <w:lvlText w:val=""/>
      <w:lvlJc w:val="left"/>
      <w:pPr>
        <w:tabs>
          <w:tab w:val="num" w:pos="2880"/>
        </w:tabs>
        <w:ind w:left="2880" w:hanging="360"/>
      </w:pPr>
      <w:rPr>
        <w:rFonts w:ascii="Symbol" w:hAnsi="Symbol" w:hint="default"/>
        <w:color w:val="FF0000"/>
        <w:sz w:val="36"/>
        <w:szCs w:val="40"/>
      </w:rPr>
    </w:lvl>
    <w:lvl w:ilvl="4" w:tplc="0C090003" w:tentative="1">
      <w:start w:val="1"/>
      <w:numFmt w:val="bullet"/>
      <w:lvlText w:val="o"/>
      <w:lvlJc w:val="left"/>
      <w:pPr>
        <w:ind w:left="3600" w:hanging="360"/>
      </w:pPr>
      <w:rPr>
        <w:rFonts w:ascii="Courier New" w:hAnsi="Courier New" w:cs="Wingdings 3"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3"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80100F0"/>
    <w:multiLevelType w:val="hybridMultilevel"/>
    <w:tmpl w:val="A6F0EB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1240CF6"/>
    <w:multiLevelType w:val="hybridMultilevel"/>
    <w:tmpl w:val="EA405068"/>
    <w:lvl w:ilvl="0" w:tplc="5458274E">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774A0"/>
    <w:multiLevelType w:val="hybridMultilevel"/>
    <w:tmpl w:val="741816FA"/>
    <w:styleLink w:val="List41"/>
    <w:lvl w:ilvl="0" w:tplc="C91A6F60">
      <w:start w:val="1"/>
      <w:numFmt w:val="bullet"/>
      <w:pStyle w:val="tablebullet"/>
      <w:lvlText w:val="n"/>
      <w:lvlJc w:val="left"/>
      <w:pPr>
        <w:ind w:left="360" w:hanging="360"/>
      </w:pPr>
      <w:rPr>
        <w:rFonts w:ascii="Wingdings" w:hAnsi="Wingdings" w:hint="default"/>
        <w:b/>
        <w:i w:val="0"/>
        <w:color w:val="0070C0"/>
        <w:sz w:val="20"/>
        <w:szCs w:val="24"/>
      </w:rPr>
    </w:lvl>
    <w:lvl w:ilvl="1" w:tplc="4DF03E8E">
      <w:start w:val="1"/>
      <w:numFmt w:val="bullet"/>
      <w:lvlText w:val="o"/>
      <w:lvlJc w:val="left"/>
      <w:pPr>
        <w:ind w:left="1014" w:hanging="360"/>
      </w:pPr>
      <w:rPr>
        <w:rFonts w:ascii="Courier New" w:hAnsi="Courier New" w:cs="Wingdings 3"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Wingdings 3"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Wingdings 3" w:hint="default"/>
      </w:rPr>
    </w:lvl>
    <w:lvl w:ilvl="8" w:tplc="0C090005" w:tentative="1">
      <w:start w:val="1"/>
      <w:numFmt w:val="bullet"/>
      <w:lvlText w:val=""/>
      <w:lvlJc w:val="left"/>
      <w:pPr>
        <w:ind w:left="6054" w:hanging="360"/>
      </w:pPr>
      <w:rPr>
        <w:rFonts w:ascii="Wingdings" w:hAnsi="Wingdings" w:hint="default"/>
      </w:rPr>
    </w:lvl>
  </w:abstractNum>
  <w:abstractNum w:abstractNumId="7">
    <w:nsid w:val="292C3445"/>
    <w:multiLevelType w:val="hybridMultilevel"/>
    <w:tmpl w:val="0406B2CE"/>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8">
    <w:nsid w:val="2D6706DA"/>
    <w:multiLevelType w:val="hybridMultilevel"/>
    <w:tmpl w:val="52DE7760"/>
    <w:lvl w:ilvl="0" w:tplc="5D004910">
      <w:start w:val="1"/>
      <w:numFmt w:val="bullet"/>
      <w:lvlText w:val=""/>
      <w:lvlJc w:val="left"/>
      <w:pPr>
        <w:ind w:left="294" w:hanging="360"/>
      </w:pPr>
      <w:rPr>
        <w:rFonts w:ascii="Wingdings" w:hAnsi="Wingdings" w:hint="default"/>
        <w:b/>
        <w:i w:val="0"/>
        <w:color w:val="BCD906"/>
        <w:sz w:val="24"/>
        <w:szCs w:val="24"/>
      </w:rPr>
    </w:lvl>
    <w:lvl w:ilvl="1" w:tplc="0C090019">
      <w:start w:val="1"/>
      <w:numFmt w:val="bullet"/>
      <w:pStyle w:val="bullet-sub-point"/>
      <w:lvlText w:val=""/>
      <w:lvlJc w:val="left"/>
      <w:pPr>
        <w:ind w:left="1014" w:hanging="360"/>
      </w:pPr>
      <w:rPr>
        <w:rFonts w:ascii="Symbol" w:hAnsi="Symbol" w:hint="default"/>
        <w:b/>
        <w:i w:val="0"/>
      </w:rPr>
    </w:lvl>
    <w:lvl w:ilvl="2" w:tplc="0C09001B" w:tentative="1">
      <w:start w:val="1"/>
      <w:numFmt w:val="bullet"/>
      <w:lvlText w:val=""/>
      <w:lvlJc w:val="left"/>
      <w:pPr>
        <w:ind w:left="1734" w:hanging="360"/>
      </w:pPr>
      <w:rPr>
        <w:rFonts w:ascii="Wingdings" w:hAnsi="Wingdings" w:hint="default"/>
      </w:rPr>
    </w:lvl>
    <w:lvl w:ilvl="3" w:tplc="0C09000F" w:tentative="1">
      <w:start w:val="1"/>
      <w:numFmt w:val="bullet"/>
      <w:lvlText w:val=""/>
      <w:lvlJc w:val="left"/>
      <w:pPr>
        <w:ind w:left="2454" w:hanging="360"/>
      </w:pPr>
      <w:rPr>
        <w:rFonts w:ascii="Symbol" w:hAnsi="Symbol" w:hint="default"/>
      </w:rPr>
    </w:lvl>
    <w:lvl w:ilvl="4" w:tplc="0C090019" w:tentative="1">
      <w:start w:val="1"/>
      <w:numFmt w:val="bullet"/>
      <w:lvlText w:val="o"/>
      <w:lvlJc w:val="left"/>
      <w:pPr>
        <w:ind w:left="3174" w:hanging="360"/>
      </w:pPr>
      <w:rPr>
        <w:rFonts w:ascii="Courier New" w:hAnsi="Courier New" w:cs="Wingdings 3" w:hint="default"/>
      </w:rPr>
    </w:lvl>
    <w:lvl w:ilvl="5" w:tplc="0C09001B" w:tentative="1">
      <w:start w:val="1"/>
      <w:numFmt w:val="bullet"/>
      <w:lvlText w:val=""/>
      <w:lvlJc w:val="left"/>
      <w:pPr>
        <w:ind w:left="3894" w:hanging="360"/>
      </w:pPr>
      <w:rPr>
        <w:rFonts w:ascii="Wingdings" w:hAnsi="Wingdings" w:hint="default"/>
      </w:rPr>
    </w:lvl>
    <w:lvl w:ilvl="6" w:tplc="0C09000F" w:tentative="1">
      <w:start w:val="1"/>
      <w:numFmt w:val="bullet"/>
      <w:lvlText w:val=""/>
      <w:lvlJc w:val="left"/>
      <w:pPr>
        <w:ind w:left="4614" w:hanging="360"/>
      </w:pPr>
      <w:rPr>
        <w:rFonts w:ascii="Symbol" w:hAnsi="Symbol" w:hint="default"/>
      </w:rPr>
    </w:lvl>
    <w:lvl w:ilvl="7" w:tplc="0C090019" w:tentative="1">
      <w:start w:val="1"/>
      <w:numFmt w:val="bullet"/>
      <w:lvlText w:val="o"/>
      <w:lvlJc w:val="left"/>
      <w:pPr>
        <w:ind w:left="5334" w:hanging="360"/>
      </w:pPr>
      <w:rPr>
        <w:rFonts w:ascii="Courier New" w:hAnsi="Courier New" w:cs="Wingdings 3" w:hint="default"/>
      </w:rPr>
    </w:lvl>
    <w:lvl w:ilvl="8" w:tplc="0C09001B" w:tentative="1">
      <w:start w:val="1"/>
      <w:numFmt w:val="bullet"/>
      <w:lvlText w:val=""/>
      <w:lvlJc w:val="left"/>
      <w:pPr>
        <w:ind w:left="6054" w:hanging="360"/>
      </w:pPr>
      <w:rPr>
        <w:rFonts w:ascii="Wingdings" w:hAnsi="Wingdings" w:hint="default"/>
      </w:rPr>
    </w:lvl>
  </w:abstractNum>
  <w:abstractNum w:abstractNumId="9">
    <w:nsid w:val="33A340E2"/>
    <w:multiLevelType w:val="hybridMultilevel"/>
    <w:tmpl w:val="265050C8"/>
    <w:lvl w:ilvl="0" w:tplc="B8681770">
      <w:start w:val="1"/>
      <w:numFmt w:val="bullet"/>
      <w:pStyle w:val="bullet"/>
      <w:lvlText w:val=""/>
      <w:lvlJc w:val="left"/>
      <w:pPr>
        <w:ind w:left="3839" w:hanging="360"/>
      </w:pPr>
      <w:rPr>
        <w:rFonts w:ascii="Wingdings" w:hAnsi="Wingdings" w:hint="default"/>
        <w:b/>
        <w:i w:val="0"/>
        <w:color w:val="FF0000"/>
        <w:sz w:val="22"/>
        <w:szCs w:val="24"/>
      </w:rPr>
    </w:lvl>
    <w:lvl w:ilvl="1" w:tplc="18DCF852" w:tentative="1">
      <w:start w:val="1"/>
      <w:numFmt w:val="bullet"/>
      <w:lvlText w:val="o"/>
      <w:lvlJc w:val="left"/>
      <w:pPr>
        <w:ind w:left="4559" w:hanging="360"/>
      </w:pPr>
      <w:rPr>
        <w:rFonts w:ascii="Courier New" w:hAnsi="Courier New" w:cs="Symbol" w:hint="default"/>
      </w:rPr>
    </w:lvl>
    <w:lvl w:ilvl="2" w:tplc="0C090005" w:tentative="1">
      <w:start w:val="1"/>
      <w:numFmt w:val="bullet"/>
      <w:lvlText w:val=""/>
      <w:lvlJc w:val="left"/>
      <w:pPr>
        <w:ind w:left="5279" w:hanging="360"/>
      </w:pPr>
      <w:rPr>
        <w:rFonts w:ascii="Wingdings" w:hAnsi="Wingdings" w:hint="default"/>
      </w:rPr>
    </w:lvl>
    <w:lvl w:ilvl="3" w:tplc="0C090001" w:tentative="1">
      <w:start w:val="1"/>
      <w:numFmt w:val="bullet"/>
      <w:lvlText w:val=""/>
      <w:lvlJc w:val="left"/>
      <w:pPr>
        <w:ind w:left="5999" w:hanging="360"/>
      </w:pPr>
      <w:rPr>
        <w:rFonts w:ascii="Symbol" w:hAnsi="Symbol" w:hint="default"/>
      </w:rPr>
    </w:lvl>
    <w:lvl w:ilvl="4" w:tplc="0C090003" w:tentative="1">
      <w:start w:val="1"/>
      <w:numFmt w:val="bullet"/>
      <w:lvlText w:val="o"/>
      <w:lvlJc w:val="left"/>
      <w:pPr>
        <w:ind w:left="6719" w:hanging="360"/>
      </w:pPr>
      <w:rPr>
        <w:rFonts w:ascii="Courier New" w:hAnsi="Courier New" w:cs="Symbol" w:hint="default"/>
      </w:rPr>
    </w:lvl>
    <w:lvl w:ilvl="5" w:tplc="0C090005" w:tentative="1">
      <w:start w:val="1"/>
      <w:numFmt w:val="bullet"/>
      <w:lvlText w:val=""/>
      <w:lvlJc w:val="left"/>
      <w:pPr>
        <w:ind w:left="7439" w:hanging="360"/>
      </w:pPr>
      <w:rPr>
        <w:rFonts w:ascii="Wingdings" w:hAnsi="Wingdings" w:hint="default"/>
      </w:rPr>
    </w:lvl>
    <w:lvl w:ilvl="6" w:tplc="0C090001" w:tentative="1">
      <w:start w:val="1"/>
      <w:numFmt w:val="bullet"/>
      <w:lvlText w:val=""/>
      <w:lvlJc w:val="left"/>
      <w:pPr>
        <w:ind w:left="8159" w:hanging="360"/>
      </w:pPr>
      <w:rPr>
        <w:rFonts w:ascii="Symbol" w:hAnsi="Symbol" w:hint="default"/>
      </w:rPr>
    </w:lvl>
    <w:lvl w:ilvl="7" w:tplc="0C090003" w:tentative="1">
      <w:start w:val="1"/>
      <w:numFmt w:val="bullet"/>
      <w:lvlText w:val="o"/>
      <w:lvlJc w:val="left"/>
      <w:pPr>
        <w:ind w:left="8879" w:hanging="360"/>
      </w:pPr>
      <w:rPr>
        <w:rFonts w:ascii="Courier New" w:hAnsi="Courier New" w:cs="Symbol" w:hint="default"/>
      </w:rPr>
    </w:lvl>
    <w:lvl w:ilvl="8" w:tplc="0C090005" w:tentative="1">
      <w:start w:val="1"/>
      <w:numFmt w:val="bullet"/>
      <w:lvlText w:val=""/>
      <w:lvlJc w:val="left"/>
      <w:pPr>
        <w:ind w:left="9599" w:hanging="360"/>
      </w:pPr>
      <w:rPr>
        <w:rFonts w:ascii="Wingdings" w:hAnsi="Wingdings" w:hint="default"/>
      </w:rPr>
    </w:lvl>
  </w:abstractNum>
  <w:abstractNum w:abstractNumId="10">
    <w:nsid w:val="357503F7"/>
    <w:multiLevelType w:val="hybridMultilevel"/>
    <w:tmpl w:val="8A2648EC"/>
    <w:styleLink w:val="List7"/>
    <w:lvl w:ilvl="0" w:tplc="000F0409">
      <w:start w:val="1"/>
      <w:numFmt w:val="decimal"/>
      <w:lvlText w:val="%1."/>
      <w:lvlJc w:val="left"/>
      <w:pPr>
        <w:tabs>
          <w:tab w:val="num" w:pos="2847"/>
        </w:tabs>
        <w:ind w:left="2847" w:hanging="360"/>
      </w:pPr>
    </w:lvl>
    <w:lvl w:ilvl="1" w:tplc="00190409" w:tentative="1">
      <w:start w:val="1"/>
      <w:numFmt w:val="lowerLetter"/>
      <w:lvlText w:val="%2."/>
      <w:lvlJc w:val="left"/>
      <w:pPr>
        <w:tabs>
          <w:tab w:val="num" w:pos="3567"/>
        </w:tabs>
        <w:ind w:left="3567" w:hanging="360"/>
      </w:pPr>
    </w:lvl>
    <w:lvl w:ilvl="2" w:tplc="001B0409" w:tentative="1">
      <w:start w:val="1"/>
      <w:numFmt w:val="lowerRoman"/>
      <w:lvlText w:val="%3."/>
      <w:lvlJc w:val="right"/>
      <w:pPr>
        <w:tabs>
          <w:tab w:val="num" w:pos="4287"/>
        </w:tabs>
        <w:ind w:left="4287" w:hanging="180"/>
      </w:pPr>
    </w:lvl>
    <w:lvl w:ilvl="3" w:tplc="000F0409" w:tentative="1">
      <w:start w:val="1"/>
      <w:numFmt w:val="decimal"/>
      <w:lvlText w:val="%4."/>
      <w:lvlJc w:val="left"/>
      <w:pPr>
        <w:tabs>
          <w:tab w:val="num" w:pos="5007"/>
        </w:tabs>
        <w:ind w:left="5007" w:hanging="360"/>
      </w:pPr>
    </w:lvl>
    <w:lvl w:ilvl="4" w:tplc="00190409" w:tentative="1">
      <w:start w:val="1"/>
      <w:numFmt w:val="lowerLetter"/>
      <w:lvlText w:val="%5."/>
      <w:lvlJc w:val="left"/>
      <w:pPr>
        <w:tabs>
          <w:tab w:val="num" w:pos="5727"/>
        </w:tabs>
        <w:ind w:left="5727" w:hanging="360"/>
      </w:pPr>
    </w:lvl>
    <w:lvl w:ilvl="5" w:tplc="001B0409" w:tentative="1">
      <w:start w:val="1"/>
      <w:numFmt w:val="lowerRoman"/>
      <w:lvlText w:val="%6."/>
      <w:lvlJc w:val="right"/>
      <w:pPr>
        <w:tabs>
          <w:tab w:val="num" w:pos="6447"/>
        </w:tabs>
        <w:ind w:left="6447" w:hanging="180"/>
      </w:pPr>
    </w:lvl>
    <w:lvl w:ilvl="6" w:tplc="000F0409" w:tentative="1">
      <w:start w:val="1"/>
      <w:numFmt w:val="decimal"/>
      <w:lvlText w:val="%7."/>
      <w:lvlJc w:val="left"/>
      <w:pPr>
        <w:tabs>
          <w:tab w:val="num" w:pos="7167"/>
        </w:tabs>
        <w:ind w:left="7167" w:hanging="360"/>
      </w:pPr>
    </w:lvl>
    <w:lvl w:ilvl="7" w:tplc="00190409" w:tentative="1">
      <w:start w:val="1"/>
      <w:numFmt w:val="lowerLetter"/>
      <w:lvlText w:val="%8."/>
      <w:lvlJc w:val="left"/>
      <w:pPr>
        <w:tabs>
          <w:tab w:val="num" w:pos="7887"/>
        </w:tabs>
        <w:ind w:left="7887" w:hanging="360"/>
      </w:pPr>
    </w:lvl>
    <w:lvl w:ilvl="8" w:tplc="001B0409" w:tentative="1">
      <w:start w:val="1"/>
      <w:numFmt w:val="lowerRoman"/>
      <w:lvlText w:val="%9."/>
      <w:lvlJc w:val="right"/>
      <w:pPr>
        <w:tabs>
          <w:tab w:val="num" w:pos="8607"/>
        </w:tabs>
        <w:ind w:left="8607" w:hanging="180"/>
      </w:pPr>
    </w:lvl>
  </w:abstractNum>
  <w:abstractNum w:abstractNumId="11">
    <w:nsid w:val="399B3102"/>
    <w:multiLevelType w:val="hybridMultilevel"/>
    <w:tmpl w:val="A40AC09A"/>
    <w:lvl w:ilvl="0" w:tplc="0409000F">
      <w:start w:val="1"/>
      <w:numFmt w:val="decimal"/>
      <w:lvlText w:val="%1."/>
      <w:lvlJc w:val="left"/>
      <w:pPr>
        <w:ind w:left="1854" w:hanging="360"/>
      </w:pPr>
      <w:rPr>
        <w:rFonts w:hint="default"/>
        <w:color w:val="0070C0"/>
        <w:sz w:val="20"/>
      </w:rPr>
    </w:lvl>
    <w:lvl w:ilvl="1" w:tplc="0C090003">
      <w:start w:val="1"/>
      <w:numFmt w:val="bullet"/>
      <w:lvlText w:val="o"/>
      <w:lvlJc w:val="left"/>
      <w:pPr>
        <w:ind w:left="2574" w:hanging="360"/>
      </w:pPr>
      <w:rPr>
        <w:rFonts w:ascii="Courier New" w:hAnsi="Courier New" w:cs="Wingdings 3"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Wingdings 3"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Wingdings 3"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3C2A5223"/>
    <w:multiLevelType w:val="hybridMultilevel"/>
    <w:tmpl w:val="8E82AF60"/>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3">
    <w:nsid w:val="3D3C5886"/>
    <w:multiLevelType w:val="hybridMultilevel"/>
    <w:tmpl w:val="C74C3C1C"/>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4">
    <w:nsid w:val="467C5024"/>
    <w:multiLevelType w:val="hybridMultilevel"/>
    <w:tmpl w:val="32684474"/>
    <w:lvl w:ilvl="0" w:tplc="6C74FC4A">
      <w:start w:val="1"/>
      <w:numFmt w:val="decimal"/>
      <w:lvlText w:val="%1."/>
      <w:lvlJc w:val="left"/>
      <w:pPr>
        <w:ind w:left="2487" w:hanging="360"/>
      </w:pPr>
      <w:rPr>
        <w:rFonts w:hint="default"/>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15">
    <w:nsid w:val="4C977099"/>
    <w:multiLevelType w:val="hybridMultilevel"/>
    <w:tmpl w:val="EF08B9FC"/>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6">
    <w:nsid w:val="50064703"/>
    <w:multiLevelType w:val="hybridMultilevel"/>
    <w:tmpl w:val="A0A8B67E"/>
    <w:lvl w:ilvl="0" w:tplc="7E563A94">
      <w:start w:val="1"/>
      <w:numFmt w:val="bullet"/>
      <w:pStyle w:val="04StepsintheLesson"/>
      <w:lvlText w:val=""/>
      <w:lvlJc w:val="left"/>
      <w:pPr>
        <w:ind w:left="360" w:hanging="360"/>
      </w:pPr>
      <w:rPr>
        <w:rFonts w:ascii="Wingdings 3" w:hAnsi="Wingdings 3" w:hint="default"/>
        <w:color w:val="FF0000"/>
        <w:sz w:val="36"/>
        <w:szCs w:val="40"/>
      </w:rPr>
    </w:lvl>
    <w:lvl w:ilvl="1" w:tplc="0C090003" w:tentative="1">
      <w:start w:val="1"/>
      <w:numFmt w:val="bullet"/>
      <w:lvlText w:val="o"/>
      <w:lvlJc w:val="left"/>
      <w:pPr>
        <w:ind w:left="1080" w:hanging="360"/>
      </w:pPr>
      <w:rPr>
        <w:rFonts w:ascii="Courier New" w:hAnsi="Courier New" w:cs="Wingdings 3"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3"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3"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02321FA"/>
    <w:multiLevelType w:val="hybridMultilevel"/>
    <w:tmpl w:val="3B0A3862"/>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8">
    <w:nsid w:val="528F7280"/>
    <w:multiLevelType w:val="hybridMultilevel"/>
    <w:tmpl w:val="78BEB2DE"/>
    <w:lvl w:ilvl="0" w:tplc="8152BAAA">
      <w:start w:val="1"/>
      <w:numFmt w:val="bullet"/>
      <w:pStyle w:val="05Steps-bullets"/>
      <w:lvlText w:val="n"/>
      <w:lvlJc w:val="left"/>
      <w:pPr>
        <w:ind w:left="1854" w:hanging="360"/>
      </w:pPr>
      <w:rPr>
        <w:rFonts w:ascii="Wingdings" w:hAnsi="Wingdings" w:hint="default"/>
        <w:color w:val="0070C0"/>
        <w:sz w:val="20"/>
      </w:rPr>
    </w:lvl>
    <w:lvl w:ilvl="1" w:tplc="0C090003">
      <w:start w:val="1"/>
      <w:numFmt w:val="bullet"/>
      <w:lvlText w:val="o"/>
      <w:lvlJc w:val="left"/>
      <w:pPr>
        <w:ind w:left="2574" w:hanging="360"/>
      </w:pPr>
      <w:rPr>
        <w:rFonts w:ascii="Courier New" w:hAnsi="Courier New" w:cs="Wingdings 3"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Wingdings 3"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Wingdings 3" w:hint="default"/>
      </w:rPr>
    </w:lvl>
    <w:lvl w:ilvl="8" w:tplc="0C090005" w:tentative="1">
      <w:start w:val="1"/>
      <w:numFmt w:val="bullet"/>
      <w:lvlText w:val=""/>
      <w:lvlJc w:val="left"/>
      <w:pPr>
        <w:ind w:left="7614" w:hanging="360"/>
      </w:pPr>
      <w:rPr>
        <w:rFonts w:ascii="Wingdings" w:hAnsi="Wingdings" w:hint="default"/>
      </w:rPr>
    </w:lvl>
  </w:abstractNum>
  <w:abstractNum w:abstractNumId="19">
    <w:nsid w:val="64CC3647"/>
    <w:multiLevelType w:val="hybridMultilevel"/>
    <w:tmpl w:val="70A6FE30"/>
    <w:styleLink w:val="List31"/>
    <w:lvl w:ilvl="0" w:tplc="6EECE92E">
      <w:start w:val="1"/>
      <w:numFmt w:val="bullet"/>
      <w:pStyle w:val="06CommentbytheLeaderBULLETS"/>
      <w:lvlText w:val=""/>
      <w:lvlJc w:val="left"/>
      <w:pPr>
        <w:ind w:left="1854" w:hanging="360"/>
      </w:pPr>
      <w:rPr>
        <w:rFonts w:ascii="Wingdings" w:hAnsi="Wingdings" w:hint="default"/>
        <w:b/>
        <w:i w:val="0"/>
        <w:color w:val="C2D69B"/>
        <w:sz w:val="24"/>
        <w:szCs w:val="24"/>
      </w:rPr>
    </w:lvl>
    <w:lvl w:ilvl="1" w:tplc="0C090003" w:tentative="1">
      <w:start w:val="1"/>
      <w:numFmt w:val="bullet"/>
      <w:lvlText w:val="o"/>
      <w:lvlJc w:val="left"/>
      <w:pPr>
        <w:ind w:left="2574" w:hanging="360"/>
      </w:pPr>
      <w:rPr>
        <w:rFonts w:ascii="Courier New" w:hAnsi="Courier New" w:cs="Wingdings 3"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Wingdings 3"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Wingdings 3" w:hint="default"/>
      </w:rPr>
    </w:lvl>
    <w:lvl w:ilvl="8" w:tplc="0C090005" w:tentative="1">
      <w:start w:val="1"/>
      <w:numFmt w:val="bullet"/>
      <w:lvlText w:val=""/>
      <w:lvlJc w:val="left"/>
      <w:pPr>
        <w:ind w:left="7614" w:hanging="360"/>
      </w:pPr>
      <w:rPr>
        <w:rFonts w:ascii="Wingdings" w:hAnsi="Wingdings" w:hint="default"/>
      </w:rPr>
    </w:lvl>
  </w:abstractNum>
  <w:abstractNum w:abstractNumId="20">
    <w:nsid w:val="6B7A03F0"/>
    <w:multiLevelType w:val="hybridMultilevel"/>
    <w:tmpl w:val="62E67444"/>
    <w:lvl w:ilvl="0" w:tplc="28163A00">
      <w:start w:val="1"/>
      <w:numFmt w:val="decimal"/>
      <w:pStyle w:val="body-numbered"/>
      <w:lvlText w:val="%1."/>
      <w:lvlJc w:val="left"/>
      <w:pPr>
        <w:ind w:left="360" w:hanging="360"/>
      </w:pPr>
    </w:lvl>
    <w:lvl w:ilvl="1" w:tplc="0C090003" w:tentative="1">
      <w:start w:val="1"/>
      <w:numFmt w:val="lowerLetter"/>
      <w:lvlText w:val="%2."/>
      <w:lvlJc w:val="left"/>
      <w:pPr>
        <w:ind w:left="1014" w:hanging="360"/>
      </w:pPr>
    </w:lvl>
    <w:lvl w:ilvl="2" w:tplc="0C090005" w:tentative="1">
      <w:start w:val="1"/>
      <w:numFmt w:val="lowerRoman"/>
      <w:lvlText w:val="%3."/>
      <w:lvlJc w:val="right"/>
      <w:pPr>
        <w:ind w:left="1734" w:hanging="180"/>
      </w:pPr>
    </w:lvl>
    <w:lvl w:ilvl="3" w:tplc="0C090001" w:tentative="1">
      <w:start w:val="1"/>
      <w:numFmt w:val="decimal"/>
      <w:lvlText w:val="%4."/>
      <w:lvlJc w:val="left"/>
      <w:pPr>
        <w:ind w:left="2454" w:hanging="360"/>
      </w:pPr>
    </w:lvl>
    <w:lvl w:ilvl="4" w:tplc="0C090003" w:tentative="1">
      <w:start w:val="1"/>
      <w:numFmt w:val="lowerLetter"/>
      <w:lvlText w:val="%5."/>
      <w:lvlJc w:val="left"/>
      <w:pPr>
        <w:ind w:left="3174" w:hanging="360"/>
      </w:pPr>
    </w:lvl>
    <w:lvl w:ilvl="5" w:tplc="0C090005" w:tentative="1">
      <w:start w:val="1"/>
      <w:numFmt w:val="lowerRoman"/>
      <w:lvlText w:val="%6."/>
      <w:lvlJc w:val="right"/>
      <w:pPr>
        <w:ind w:left="3894" w:hanging="180"/>
      </w:pPr>
    </w:lvl>
    <w:lvl w:ilvl="6" w:tplc="0C090001" w:tentative="1">
      <w:start w:val="1"/>
      <w:numFmt w:val="decimal"/>
      <w:lvlText w:val="%7."/>
      <w:lvlJc w:val="left"/>
      <w:pPr>
        <w:ind w:left="4614" w:hanging="360"/>
      </w:pPr>
    </w:lvl>
    <w:lvl w:ilvl="7" w:tplc="0C090003" w:tentative="1">
      <w:start w:val="1"/>
      <w:numFmt w:val="lowerLetter"/>
      <w:lvlText w:val="%8."/>
      <w:lvlJc w:val="left"/>
      <w:pPr>
        <w:ind w:left="5334" w:hanging="360"/>
      </w:pPr>
    </w:lvl>
    <w:lvl w:ilvl="8" w:tplc="0C090005" w:tentative="1">
      <w:start w:val="1"/>
      <w:numFmt w:val="lowerRoman"/>
      <w:lvlText w:val="%9."/>
      <w:lvlJc w:val="right"/>
      <w:pPr>
        <w:ind w:left="6054" w:hanging="180"/>
      </w:pPr>
    </w:lvl>
  </w:abstractNum>
  <w:abstractNum w:abstractNumId="21">
    <w:nsid w:val="6CB1146B"/>
    <w:multiLevelType w:val="hybridMultilevel"/>
    <w:tmpl w:val="9288F198"/>
    <w:lvl w:ilvl="0" w:tplc="8188E7F6">
      <w:start w:val="1"/>
      <w:numFmt w:val="bullet"/>
      <w:pStyle w:val="09Biblemaxlessonsteps"/>
      <w:lvlText w:val=""/>
      <w:lvlJc w:val="left"/>
      <w:pPr>
        <w:ind w:left="360" w:hanging="360"/>
      </w:pPr>
      <w:rPr>
        <w:rFonts w:ascii="Wingdings" w:hAnsi="Wingdings" w:hint="default"/>
        <w:b/>
        <w:i w:val="0"/>
        <w:color w:val="BCD906"/>
        <w:sz w:val="28"/>
        <w:szCs w:val="24"/>
      </w:rPr>
    </w:lvl>
    <w:lvl w:ilvl="1" w:tplc="0C090019">
      <w:start w:val="1"/>
      <w:numFmt w:val="bullet"/>
      <w:lvlText w:val="o"/>
      <w:lvlJc w:val="left"/>
      <w:pPr>
        <w:ind w:left="1014" w:hanging="360"/>
      </w:pPr>
      <w:rPr>
        <w:rFonts w:ascii="Courier New" w:hAnsi="Courier New" w:cs="Wingdings 3" w:hint="default"/>
      </w:rPr>
    </w:lvl>
    <w:lvl w:ilvl="2" w:tplc="0C09001B" w:tentative="1">
      <w:start w:val="1"/>
      <w:numFmt w:val="bullet"/>
      <w:lvlText w:val=""/>
      <w:lvlJc w:val="left"/>
      <w:pPr>
        <w:ind w:left="1734" w:hanging="360"/>
      </w:pPr>
      <w:rPr>
        <w:rFonts w:ascii="Wingdings" w:hAnsi="Wingdings" w:hint="default"/>
      </w:rPr>
    </w:lvl>
    <w:lvl w:ilvl="3" w:tplc="0C09000F" w:tentative="1">
      <w:start w:val="1"/>
      <w:numFmt w:val="bullet"/>
      <w:lvlText w:val=""/>
      <w:lvlJc w:val="left"/>
      <w:pPr>
        <w:ind w:left="2454" w:hanging="360"/>
      </w:pPr>
      <w:rPr>
        <w:rFonts w:ascii="Symbol" w:hAnsi="Symbol" w:hint="default"/>
      </w:rPr>
    </w:lvl>
    <w:lvl w:ilvl="4" w:tplc="0C090019" w:tentative="1">
      <w:start w:val="1"/>
      <w:numFmt w:val="bullet"/>
      <w:lvlText w:val="o"/>
      <w:lvlJc w:val="left"/>
      <w:pPr>
        <w:ind w:left="3174" w:hanging="360"/>
      </w:pPr>
      <w:rPr>
        <w:rFonts w:ascii="Courier New" w:hAnsi="Courier New" w:cs="Wingdings 3" w:hint="default"/>
      </w:rPr>
    </w:lvl>
    <w:lvl w:ilvl="5" w:tplc="0C09001B" w:tentative="1">
      <w:start w:val="1"/>
      <w:numFmt w:val="bullet"/>
      <w:lvlText w:val=""/>
      <w:lvlJc w:val="left"/>
      <w:pPr>
        <w:ind w:left="3894" w:hanging="360"/>
      </w:pPr>
      <w:rPr>
        <w:rFonts w:ascii="Wingdings" w:hAnsi="Wingdings" w:hint="default"/>
      </w:rPr>
    </w:lvl>
    <w:lvl w:ilvl="6" w:tplc="0C09000F" w:tentative="1">
      <w:start w:val="1"/>
      <w:numFmt w:val="bullet"/>
      <w:lvlText w:val=""/>
      <w:lvlJc w:val="left"/>
      <w:pPr>
        <w:ind w:left="4614" w:hanging="360"/>
      </w:pPr>
      <w:rPr>
        <w:rFonts w:ascii="Symbol" w:hAnsi="Symbol" w:hint="default"/>
      </w:rPr>
    </w:lvl>
    <w:lvl w:ilvl="7" w:tplc="0C090019" w:tentative="1">
      <w:start w:val="1"/>
      <w:numFmt w:val="bullet"/>
      <w:lvlText w:val="o"/>
      <w:lvlJc w:val="left"/>
      <w:pPr>
        <w:ind w:left="5334" w:hanging="360"/>
      </w:pPr>
      <w:rPr>
        <w:rFonts w:ascii="Courier New" w:hAnsi="Courier New" w:cs="Wingdings 3" w:hint="default"/>
      </w:rPr>
    </w:lvl>
    <w:lvl w:ilvl="8" w:tplc="0C09001B" w:tentative="1">
      <w:start w:val="1"/>
      <w:numFmt w:val="bullet"/>
      <w:lvlText w:val=""/>
      <w:lvlJc w:val="left"/>
      <w:pPr>
        <w:ind w:left="6054" w:hanging="360"/>
      </w:pPr>
      <w:rPr>
        <w:rFonts w:ascii="Wingdings" w:hAnsi="Wingdings" w:hint="default"/>
      </w:rPr>
    </w:lvl>
  </w:abstractNum>
  <w:abstractNum w:abstractNumId="22">
    <w:nsid w:val="6F4D2A40"/>
    <w:multiLevelType w:val="hybridMultilevel"/>
    <w:tmpl w:val="2056F32E"/>
    <w:lvl w:ilvl="0" w:tplc="EA149928">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3">
    <w:nsid w:val="72655676"/>
    <w:multiLevelType w:val="hybridMultilevel"/>
    <w:tmpl w:val="2C20501C"/>
    <w:lvl w:ilvl="0" w:tplc="568476DA">
      <w:start w:val="1"/>
      <w:numFmt w:val="decimal"/>
      <w:lvlText w:val="%1."/>
      <w:lvlJc w:val="left"/>
      <w:pPr>
        <w:ind w:left="2476" w:hanging="360"/>
      </w:pPr>
      <w:rPr>
        <w:rFonts w:hint="default"/>
      </w:rPr>
    </w:lvl>
    <w:lvl w:ilvl="1" w:tplc="04090019" w:tentative="1">
      <w:start w:val="1"/>
      <w:numFmt w:val="lowerLetter"/>
      <w:lvlText w:val="%2."/>
      <w:lvlJc w:val="left"/>
      <w:pPr>
        <w:ind w:left="3196" w:hanging="360"/>
      </w:pPr>
    </w:lvl>
    <w:lvl w:ilvl="2" w:tplc="0409001B" w:tentative="1">
      <w:start w:val="1"/>
      <w:numFmt w:val="lowerRoman"/>
      <w:lvlText w:val="%3."/>
      <w:lvlJc w:val="right"/>
      <w:pPr>
        <w:ind w:left="3916" w:hanging="180"/>
      </w:pPr>
    </w:lvl>
    <w:lvl w:ilvl="3" w:tplc="0409000F" w:tentative="1">
      <w:start w:val="1"/>
      <w:numFmt w:val="decimal"/>
      <w:lvlText w:val="%4."/>
      <w:lvlJc w:val="left"/>
      <w:pPr>
        <w:ind w:left="4636" w:hanging="360"/>
      </w:pPr>
    </w:lvl>
    <w:lvl w:ilvl="4" w:tplc="04090019" w:tentative="1">
      <w:start w:val="1"/>
      <w:numFmt w:val="lowerLetter"/>
      <w:lvlText w:val="%5."/>
      <w:lvlJc w:val="left"/>
      <w:pPr>
        <w:ind w:left="5356" w:hanging="360"/>
      </w:pPr>
    </w:lvl>
    <w:lvl w:ilvl="5" w:tplc="0409001B" w:tentative="1">
      <w:start w:val="1"/>
      <w:numFmt w:val="lowerRoman"/>
      <w:lvlText w:val="%6."/>
      <w:lvlJc w:val="right"/>
      <w:pPr>
        <w:ind w:left="6076" w:hanging="180"/>
      </w:pPr>
    </w:lvl>
    <w:lvl w:ilvl="6" w:tplc="0409000F" w:tentative="1">
      <w:start w:val="1"/>
      <w:numFmt w:val="decimal"/>
      <w:lvlText w:val="%7."/>
      <w:lvlJc w:val="left"/>
      <w:pPr>
        <w:ind w:left="6796" w:hanging="360"/>
      </w:pPr>
    </w:lvl>
    <w:lvl w:ilvl="7" w:tplc="04090019" w:tentative="1">
      <w:start w:val="1"/>
      <w:numFmt w:val="lowerLetter"/>
      <w:lvlText w:val="%8."/>
      <w:lvlJc w:val="left"/>
      <w:pPr>
        <w:ind w:left="7516" w:hanging="360"/>
      </w:pPr>
    </w:lvl>
    <w:lvl w:ilvl="8" w:tplc="0409001B" w:tentative="1">
      <w:start w:val="1"/>
      <w:numFmt w:val="lowerRoman"/>
      <w:lvlText w:val="%9."/>
      <w:lvlJc w:val="right"/>
      <w:pPr>
        <w:ind w:left="8236" w:hanging="180"/>
      </w:pPr>
    </w:lvl>
  </w:abstractNum>
  <w:abstractNum w:abstractNumId="24">
    <w:nsid w:val="74815068"/>
    <w:multiLevelType w:val="hybridMultilevel"/>
    <w:tmpl w:val="25DA79AC"/>
    <w:styleLink w:val="List21"/>
    <w:lvl w:ilvl="0" w:tplc="EC9EF3C6">
      <w:numFmt w:val="bullet"/>
      <w:lvlText w:val=""/>
      <w:lvlJc w:val="left"/>
      <w:pPr>
        <w:ind w:left="294" w:hanging="360"/>
      </w:pPr>
      <w:rPr>
        <w:rFonts w:ascii="Wingdings" w:hAnsi="Wingdings" w:cs="Wingdings 3" w:hint="default"/>
        <w:b/>
        <w:i w:val="0"/>
        <w:color w:val="FFC000"/>
        <w:sz w:val="24"/>
        <w:szCs w:val="24"/>
      </w:rPr>
    </w:lvl>
    <w:lvl w:ilvl="1" w:tplc="4DF03E8E">
      <w:start w:val="1"/>
      <w:numFmt w:val="bullet"/>
      <w:lvlText w:val="o"/>
      <w:lvlJc w:val="left"/>
      <w:pPr>
        <w:ind w:left="1014" w:hanging="360"/>
      </w:pPr>
      <w:rPr>
        <w:rFonts w:ascii="Courier New" w:hAnsi="Courier New" w:cs="Wingdings 3"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Wingdings 3"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Wingdings 3" w:hint="default"/>
      </w:rPr>
    </w:lvl>
    <w:lvl w:ilvl="8" w:tplc="0C090005" w:tentative="1">
      <w:start w:val="1"/>
      <w:numFmt w:val="bullet"/>
      <w:lvlText w:val=""/>
      <w:lvlJc w:val="left"/>
      <w:pPr>
        <w:ind w:left="6054" w:hanging="360"/>
      </w:pPr>
      <w:rPr>
        <w:rFonts w:ascii="Wingdings" w:hAnsi="Wingdings" w:hint="default"/>
      </w:rPr>
    </w:lvl>
  </w:abstractNum>
  <w:abstractNum w:abstractNumId="25">
    <w:nsid w:val="750F1738"/>
    <w:multiLevelType w:val="hybridMultilevel"/>
    <w:tmpl w:val="CA884E7A"/>
    <w:styleLink w:val="List6"/>
    <w:lvl w:ilvl="0" w:tplc="4B125466">
      <w:start w:val="1"/>
      <w:numFmt w:val="bullet"/>
      <w:lvlText w:val=""/>
      <w:lvlJc w:val="left"/>
      <w:pPr>
        <w:ind w:left="360" w:hanging="360"/>
      </w:pPr>
      <w:rPr>
        <w:rFonts w:ascii="Wingdings" w:hAnsi="Wingdings" w:hint="default"/>
        <w:b/>
        <w:i w:val="0"/>
        <w:color w:val="BCD906"/>
        <w:sz w:val="24"/>
        <w:szCs w:val="24"/>
      </w:rPr>
    </w:lvl>
    <w:lvl w:ilvl="1" w:tplc="4DF03E8E">
      <w:start w:val="1"/>
      <w:numFmt w:val="bullet"/>
      <w:lvlText w:val="o"/>
      <w:lvlJc w:val="left"/>
      <w:pPr>
        <w:ind w:left="1014" w:hanging="360"/>
      </w:pPr>
      <w:rPr>
        <w:rFonts w:ascii="Courier New" w:hAnsi="Courier New" w:cs="Wingdings 3"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Wingdings 3"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Wingdings 3" w:hint="default"/>
      </w:rPr>
    </w:lvl>
    <w:lvl w:ilvl="8" w:tplc="0C090005" w:tentative="1">
      <w:start w:val="1"/>
      <w:numFmt w:val="bullet"/>
      <w:lvlText w:val=""/>
      <w:lvlJc w:val="left"/>
      <w:pPr>
        <w:ind w:left="6054" w:hanging="360"/>
      </w:pPr>
      <w:rPr>
        <w:rFonts w:ascii="Wingdings" w:hAnsi="Wingdings" w:hint="default"/>
      </w:rPr>
    </w:lvl>
  </w:abstractNum>
  <w:num w:numId="1">
    <w:abstractNumId w:val="20"/>
  </w:num>
  <w:num w:numId="2">
    <w:abstractNumId w:val="8"/>
  </w:num>
  <w:num w:numId="3">
    <w:abstractNumId w:val="24"/>
  </w:num>
  <w:num w:numId="4">
    <w:abstractNumId w:val="19"/>
  </w:num>
  <w:num w:numId="5">
    <w:abstractNumId w:val="18"/>
  </w:num>
  <w:num w:numId="6">
    <w:abstractNumId w:val="6"/>
  </w:num>
  <w:num w:numId="7">
    <w:abstractNumId w:val="16"/>
  </w:num>
  <w:num w:numId="8">
    <w:abstractNumId w:val="3"/>
  </w:num>
  <w:num w:numId="9">
    <w:abstractNumId w:val="9"/>
  </w:num>
  <w:num w:numId="10">
    <w:abstractNumId w:val="25"/>
  </w:num>
  <w:num w:numId="11">
    <w:abstractNumId w:val="21"/>
  </w:num>
  <w:num w:numId="12">
    <w:abstractNumId w:val="10"/>
  </w:num>
  <w:num w:numId="13">
    <w:abstractNumId w:val="1"/>
  </w:num>
  <w:num w:numId="14">
    <w:abstractNumId w:val="2"/>
  </w:num>
  <w:num w:numId="15">
    <w:abstractNumId w:val="7"/>
  </w:num>
  <w:num w:numId="16">
    <w:abstractNumId w:val="13"/>
  </w:num>
  <w:num w:numId="17">
    <w:abstractNumId w:val="17"/>
  </w:num>
  <w:num w:numId="18">
    <w:abstractNumId w:val="22"/>
  </w:num>
  <w:num w:numId="19">
    <w:abstractNumId w:val="23"/>
  </w:num>
  <w:num w:numId="20">
    <w:abstractNumId w:val="12"/>
  </w:num>
  <w:num w:numId="21">
    <w:abstractNumId w:val="11"/>
  </w:num>
  <w:num w:numId="22">
    <w:abstractNumId w:val="14"/>
  </w:num>
  <w:num w:numId="23">
    <w:abstractNumId w:val="15"/>
  </w:num>
  <w:num w:numId="24">
    <w:abstractNumId w:val="5"/>
  </w:num>
  <w:num w:numId="25">
    <w:abstractNumId w:val="0"/>
  </w:num>
  <w:num w:numId="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s-CO" w:vendorID="64" w:dllVersion="6" w:nlCheck="1" w:checkStyle="1"/>
  <w:activeWritingStyle w:appName="MSWord" w:lang="es-ES" w:vendorID="64" w:dllVersion="6" w:nlCheck="1" w:checkStyle="1"/>
  <w:activeWritingStyle w:appName="MSWord" w:lang="es-ES" w:vendorID="64" w:dllVersion="0" w:nlCheck="1" w:checkStyle="0"/>
  <w:activeWritingStyle w:appName="MSWord" w:lang="es-CO" w:vendorID="64" w:dllVersion="0" w:nlCheck="1" w:checkStyle="0"/>
  <w:activeWritingStyle w:appName="MSWord" w:lang="uz-Cyrl-UZ" w:vendorID="64" w:dllVersion="0" w:nlCheck="1" w:checkStyle="0"/>
  <w:proofState w:spelling="clean" w:grammar="clean"/>
  <w:attachedTemplate r:id="rId1"/>
  <w:defaultTabStop w:val="720"/>
  <w:hyphenationZone w:val="425"/>
  <w:evenAndOddHeaders/>
  <w:drawingGridHorizontalSpacing w:val="120"/>
  <w:displayHorizontalDrawingGridEvery w:val="2"/>
  <w:characterSpacingControl w:val="doNotCompress"/>
  <w:hdrShapeDefaults>
    <o:shapedefaults v:ext="edit" spidmax="2050">
      <o:colormru v:ext="edit" colors="#f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339"/>
    <w:rsid w:val="00000A5B"/>
    <w:rsid w:val="00001731"/>
    <w:rsid w:val="00002C60"/>
    <w:rsid w:val="00002CB8"/>
    <w:rsid w:val="00004C9E"/>
    <w:rsid w:val="00004FCC"/>
    <w:rsid w:val="00012854"/>
    <w:rsid w:val="000218E3"/>
    <w:rsid w:val="00022BAE"/>
    <w:rsid w:val="00026A85"/>
    <w:rsid w:val="00026ADE"/>
    <w:rsid w:val="00031495"/>
    <w:rsid w:val="00032B0A"/>
    <w:rsid w:val="0003301A"/>
    <w:rsid w:val="000343FA"/>
    <w:rsid w:val="000419F7"/>
    <w:rsid w:val="00043DC1"/>
    <w:rsid w:val="00044191"/>
    <w:rsid w:val="000550E6"/>
    <w:rsid w:val="000561B0"/>
    <w:rsid w:val="00056C0E"/>
    <w:rsid w:val="0006284F"/>
    <w:rsid w:val="00067EF8"/>
    <w:rsid w:val="0007092D"/>
    <w:rsid w:val="000721A5"/>
    <w:rsid w:val="000778C5"/>
    <w:rsid w:val="00080950"/>
    <w:rsid w:val="00093F31"/>
    <w:rsid w:val="000A3A57"/>
    <w:rsid w:val="000A4535"/>
    <w:rsid w:val="000B5EF8"/>
    <w:rsid w:val="000C012A"/>
    <w:rsid w:val="000C1654"/>
    <w:rsid w:val="000C3941"/>
    <w:rsid w:val="000C7963"/>
    <w:rsid w:val="000D2E05"/>
    <w:rsid w:val="000D30D9"/>
    <w:rsid w:val="000E2891"/>
    <w:rsid w:val="000E4785"/>
    <w:rsid w:val="000E698A"/>
    <w:rsid w:val="000F08D7"/>
    <w:rsid w:val="000F15CD"/>
    <w:rsid w:val="000F3700"/>
    <w:rsid w:val="000F4896"/>
    <w:rsid w:val="000F6144"/>
    <w:rsid w:val="001018E5"/>
    <w:rsid w:val="0011060B"/>
    <w:rsid w:val="00113F32"/>
    <w:rsid w:val="00131154"/>
    <w:rsid w:val="00131CCE"/>
    <w:rsid w:val="0013317C"/>
    <w:rsid w:val="001343FC"/>
    <w:rsid w:val="001365BD"/>
    <w:rsid w:val="0014099A"/>
    <w:rsid w:val="00140E6F"/>
    <w:rsid w:val="001415F0"/>
    <w:rsid w:val="0014195E"/>
    <w:rsid w:val="001449BC"/>
    <w:rsid w:val="00153F20"/>
    <w:rsid w:val="00155709"/>
    <w:rsid w:val="00156E2F"/>
    <w:rsid w:val="00157FD4"/>
    <w:rsid w:val="00160BE9"/>
    <w:rsid w:val="00161DFA"/>
    <w:rsid w:val="001620AE"/>
    <w:rsid w:val="00175100"/>
    <w:rsid w:val="0018139D"/>
    <w:rsid w:val="00182AA3"/>
    <w:rsid w:val="00183729"/>
    <w:rsid w:val="001856EF"/>
    <w:rsid w:val="0019165A"/>
    <w:rsid w:val="00195D1F"/>
    <w:rsid w:val="0019622A"/>
    <w:rsid w:val="00196E28"/>
    <w:rsid w:val="001A03C7"/>
    <w:rsid w:val="001A0D87"/>
    <w:rsid w:val="001A0DE0"/>
    <w:rsid w:val="001A47A0"/>
    <w:rsid w:val="001A670C"/>
    <w:rsid w:val="001B5342"/>
    <w:rsid w:val="001C0112"/>
    <w:rsid w:val="001C52A9"/>
    <w:rsid w:val="001C5EB0"/>
    <w:rsid w:val="001C67CE"/>
    <w:rsid w:val="001C7414"/>
    <w:rsid w:val="001D1379"/>
    <w:rsid w:val="001D262F"/>
    <w:rsid w:val="001D2DBD"/>
    <w:rsid w:val="001D3CAC"/>
    <w:rsid w:val="001D4172"/>
    <w:rsid w:val="001D44FD"/>
    <w:rsid w:val="001D66C3"/>
    <w:rsid w:val="001D6B01"/>
    <w:rsid w:val="001D7F46"/>
    <w:rsid w:val="001E2339"/>
    <w:rsid w:val="001E50F5"/>
    <w:rsid w:val="001F2B92"/>
    <w:rsid w:val="001F462E"/>
    <w:rsid w:val="001F6340"/>
    <w:rsid w:val="001F7FC3"/>
    <w:rsid w:val="0020630D"/>
    <w:rsid w:val="00212CA6"/>
    <w:rsid w:val="002134D3"/>
    <w:rsid w:val="00215D25"/>
    <w:rsid w:val="00216A69"/>
    <w:rsid w:val="0022615B"/>
    <w:rsid w:val="002261A4"/>
    <w:rsid w:val="00227ABE"/>
    <w:rsid w:val="00231C7B"/>
    <w:rsid w:val="0023425C"/>
    <w:rsid w:val="002346AA"/>
    <w:rsid w:val="00234B9F"/>
    <w:rsid w:val="0023567A"/>
    <w:rsid w:val="00235F7C"/>
    <w:rsid w:val="002367A7"/>
    <w:rsid w:val="00236A67"/>
    <w:rsid w:val="002372AA"/>
    <w:rsid w:val="00241AB5"/>
    <w:rsid w:val="00244D96"/>
    <w:rsid w:val="00260852"/>
    <w:rsid w:val="00264214"/>
    <w:rsid w:val="00265646"/>
    <w:rsid w:val="00270935"/>
    <w:rsid w:val="00270B57"/>
    <w:rsid w:val="002765F6"/>
    <w:rsid w:val="00280B83"/>
    <w:rsid w:val="00282D64"/>
    <w:rsid w:val="002967E8"/>
    <w:rsid w:val="002A04CC"/>
    <w:rsid w:val="002A16B6"/>
    <w:rsid w:val="002A584C"/>
    <w:rsid w:val="002A7A57"/>
    <w:rsid w:val="002A7C7B"/>
    <w:rsid w:val="002B22DD"/>
    <w:rsid w:val="002B3349"/>
    <w:rsid w:val="002B45BD"/>
    <w:rsid w:val="002C29A8"/>
    <w:rsid w:val="002C2C15"/>
    <w:rsid w:val="002C6458"/>
    <w:rsid w:val="002D12AD"/>
    <w:rsid w:val="002D54E0"/>
    <w:rsid w:val="002E1BED"/>
    <w:rsid w:val="002E38EF"/>
    <w:rsid w:val="002F0DF7"/>
    <w:rsid w:val="002F1E1A"/>
    <w:rsid w:val="002F30F3"/>
    <w:rsid w:val="002F5466"/>
    <w:rsid w:val="00301BD2"/>
    <w:rsid w:val="00303B4C"/>
    <w:rsid w:val="00305B32"/>
    <w:rsid w:val="00310651"/>
    <w:rsid w:val="00311326"/>
    <w:rsid w:val="003206E8"/>
    <w:rsid w:val="0032690C"/>
    <w:rsid w:val="00332472"/>
    <w:rsid w:val="00333380"/>
    <w:rsid w:val="00334F8B"/>
    <w:rsid w:val="00335596"/>
    <w:rsid w:val="003402AF"/>
    <w:rsid w:val="00342FCA"/>
    <w:rsid w:val="003571EC"/>
    <w:rsid w:val="003615F5"/>
    <w:rsid w:val="003624CB"/>
    <w:rsid w:val="00362BF2"/>
    <w:rsid w:val="00365D0D"/>
    <w:rsid w:val="003736A0"/>
    <w:rsid w:val="0038439F"/>
    <w:rsid w:val="00390B34"/>
    <w:rsid w:val="00397EFC"/>
    <w:rsid w:val="003A54D3"/>
    <w:rsid w:val="003A58AE"/>
    <w:rsid w:val="003A6C2E"/>
    <w:rsid w:val="003B16CD"/>
    <w:rsid w:val="003B728D"/>
    <w:rsid w:val="003B7F41"/>
    <w:rsid w:val="003C738E"/>
    <w:rsid w:val="003C7598"/>
    <w:rsid w:val="003D0F9D"/>
    <w:rsid w:val="003D5E8D"/>
    <w:rsid w:val="003D6F03"/>
    <w:rsid w:val="003D7109"/>
    <w:rsid w:val="003E15FE"/>
    <w:rsid w:val="003E2EEA"/>
    <w:rsid w:val="003E3978"/>
    <w:rsid w:val="003E4F68"/>
    <w:rsid w:val="003E7432"/>
    <w:rsid w:val="003F0A83"/>
    <w:rsid w:val="003F5440"/>
    <w:rsid w:val="003F5874"/>
    <w:rsid w:val="003F6CA7"/>
    <w:rsid w:val="003F7CEB"/>
    <w:rsid w:val="004036A7"/>
    <w:rsid w:val="00410590"/>
    <w:rsid w:val="004116ED"/>
    <w:rsid w:val="004147A2"/>
    <w:rsid w:val="00417991"/>
    <w:rsid w:val="00420276"/>
    <w:rsid w:val="00437A80"/>
    <w:rsid w:val="00440B10"/>
    <w:rsid w:val="004523C2"/>
    <w:rsid w:val="00453873"/>
    <w:rsid w:val="00454A3C"/>
    <w:rsid w:val="00456926"/>
    <w:rsid w:val="0046168E"/>
    <w:rsid w:val="0046645B"/>
    <w:rsid w:val="00466856"/>
    <w:rsid w:val="00471137"/>
    <w:rsid w:val="00472E40"/>
    <w:rsid w:val="00477F8C"/>
    <w:rsid w:val="0048020A"/>
    <w:rsid w:val="00482FAD"/>
    <w:rsid w:val="004863B4"/>
    <w:rsid w:val="004900F7"/>
    <w:rsid w:val="00493842"/>
    <w:rsid w:val="00497A7E"/>
    <w:rsid w:val="004A5EC1"/>
    <w:rsid w:val="004A6EF9"/>
    <w:rsid w:val="004A78D8"/>
    <w:rsid w:val="004B1393"/>
    <w:rsid w:val="004B4708"/>
    <w:rsid w:val="004B5790"/>
    <w:rsid w:val="004B6889"/>
    <w:rsid w:val="004C1EB0"/>
    <w:rsid w:val="004C2A28"/>
    <w:rsid w:val="004C3A48"/>
    <w:rsid w:val="004D0336"/>
    <w:rsid w:val="004D06AD"/>
    <w:rsid w:val="004D17D2"/>
    <w:rsid w:val="004D1BA1"/>
    <w:rsid w:val="004E686C"/>
    <w:rsid w:val="004F2D9E"/>
    <w:rsid w:val="00500D29"/>
    <w:rsid w:val="00501DC3"/>
    <w:rsid w:val="00502E9D"/>
    <w:rsid w:val="00507AB2"/>
    <w:rsid w:val="00511C7C"/>
    <w:rsid w:val="00517BF6"/>
    <w:rsid w:val="00520C8D"/>
    <w:rsid w:val="00527570"/>
    <w:rsid w:val="00536ACE"/>
    <w:rsid w:val="005536A4"/>
    <w:rsid w:val="00556DFA"/>
    <w:rsid w:val="00556F11"/>
    <w:rsid w:val="0056313B"/>
    <w:rsid w:val="00564DBF"/>
    <w:rsid w:val="005815CB"/>
    <w:rsid w:val="00583A1B"/>
    <w:rsid w:val="0058792F"/>
    <w:rsid w:val="005913A7"/>
    <w:rsid w:val="005936FA"/>
    <w:rsid w:val="00593F6F"/>
    <w:rsid w:val="0059625D"/>
    <w:rsid w:val="0059733B"/>
    <w:rsid w:val="005A1B9D"/>
    <w:rsid w:val="005A7FB1"/>
    <w:rsid w:val="005B0274"/>
    <w:rsid w:val="005B2263"/>
    <w:rsid w:val="005B2EAF"/>
    <w:rsid w:val="005B3A64"/>
    <w:rsid w:val="005C0B9E"/>
    <w:rsid w:val="005C145D"/>
    <w:rsid w:val="005C58F1"/>
    <w:rsid w:val="005D09B4"/>
    <w:rsid w:val="005E344A"/>
    <w:rsid w:val="005F1E36"/>
    <w:rsid w:val="005F5D82"/>
    <w:rsid w:val="005F7B87"/>
    <w:rsid w:val="00600B4B"/>
    <w:rsid w:val="00604571"/>
    <w:rsid w:val="0060517A"/>
    <w:rsid w:val="00607270"/>
    <w:rsid w:val="0061696F"/>
    <w:rsid w:val="006206EA"/>
    <w:rsid w:val="00625D06"/>
    <w:rsid w:val="0062646D"/>
    <w:rsid w:val="0063012A"/>
    <w:rsid w:val="00632A70"/>
    <w:rsid w:val="006343A3"/>
    <w:rsid w:val="00634637"/>
    <w:rsid w:val="006359CB"/>
    <w:rsid w:val="00637654"/>
    <w:rsid w:val="00637E19"/>
    <w:rsid w:val="00642640"/>
    <w:rsid w:val="006428C7"/>
    <w:rsid w:val="00644930"/>
    <w:rsid w:val="00646AD1"/>
    <w:rsid w:val="00647F0A"/>
    <w:rsid w:val="00650049"/>
    <w:rsid w:val="00652C19"/>
    <w:rsid w:val="00657CEF"/>
    <w:rsid w:val="00660903"/>
    <w:rsid w:val="0066240C"/>
    <w:rsid w:val="0066371C"/>
    <w:rsid w:val="00665CF3"/>
    <w:rsid w:val="00666F2B"/>
    <w:rsid w:val="00667A6B"/>
    <w:rsid w:val="00670B1E"/>
    <w:rsid w:val="00674426"/>
    <w:rsid w:val="00680171"/>
    <w:rsid w:val="00680D27"/>
    <w:rsid w:val="00681996"/>
    <w:rsid w:val="00682300"/>
    <w:rsid w:val="00682A7E"/>
    <w:rsid w:val="00686C76"/>
    <w:rsid w:val="006A1B89"/>
    <w:rsid w:val="006A3870"/>
    <w:rsid w:val="006A49E2"/>
    <w:rsid w:val="006A7573"/>
    <w:rsid w:val="006A7884"/>
    <w:rsid w:val="006B0625"/>
    <w:rsid w:val="006B2DD0"/>
    <w:rsid w:val="006C03CF"/>
    <w:rsid w:val="006C2150"/>
    <w:rsid w:val="006D0167"/>
    <w:rsid w:val="006D548F"/>
    <w:rsid w:val="006D6CCA"/>
    <w:rsid w:val="006E1B42"/>
    <w:rsid w:val="006E26FA"/>
    <w:rsid w:val="006E4E8A"/>
    <w:rsid w:val="006F08DF"/>
    <w:rsid w:val="006F2897"/>
    <w:rsid w:val="006F5E14"/>
    <w:rsid w:val="006F745B"/>
    <w:rsid w:val="00700959"/>
    <w:rsid w:val="0070279A"/>
    <w:rsid w:val="00710C5F"/>
    <w:rsid w:val="007122C2"/>
    <w:rsid w:val="007228D8"/>
    <w:rsid w:val="00733A95"/>
    <w:rsid w:val="00733B14"/>
    <w:rsid w:val="00740AC4"/>
    <w:rsid w:val="00740AD6"/>
    <w:rsid w:val="007423FA"/>
    <w:rsid w:val="00742751"/>
    <w:rsid w:val="0074390F"/>
    <w:rsid w:val="007459E5"/>
    <w:rsid w:val="00747F4F"/>
    <w:rsid w:val="00751520"/>
    <w:rsid w:val="007530A1"/>
    <w:rsid w:val="007540EF"/>
    <w:rsid w:val="00754B02"/>
    <w:rsid w:val="00756C02"/>
    <w:rsid w:val="0077087B"/>
    <w:rsid w:val="007741C1"/>
    <w:rsid w:val="0077504A"/>
    <w:rsid w:val="0077791D"/>
    <w:rsid w:val="007818CE"/>
    <w:rsid w:val="00783DDF"/>
    <w:rsid w:val="0079163F"/>
    <w:rsid w:val="0079252F"/>
    <w:rsid w:val="0079615C"/>
    <w:rsid w:val="00796EDE"/>
    <w:rsid w:val="007A25F3"/>
    <w:rsid w:val="007B4F97"/>
    <w:rsid w:val="007B6970"/>
    <w:rsid w:val="007C2917"/>
    <w:rsid w:val="007C3A2F"/>
    <w:rsid w:val="007C42B0"/>
    <w:rsid w:val="007C6580"/>
    <w:rsid w:val="007C75F0"/>
    <w:rsid w:val="007D045D"/>
    <w:rsid w:val="007D7109"/>
    <w:rsid w:val="007D789F"/>
    <w:rsid w:val="007D7A52"/>
    <w:rsid w:val="007E08B1"/>
    <w:rsid w:val="007E0C76"/>
    <w:rsid w:val="007F151E"/>
    <w:rsid w:val="008012B5"/>
    <w:rsid w:val="00801A52"/>
    <w:rsid w:val="00802103"/>
    <w:rsid w:val="00806867"/>
    <w:rsid w:val="00811212"/>
    <w:rsid w:val="00817B6B"/>
    <w:rsid w:val="00820AE9"/>
    <w:rsid w:val="00821176"/>
    <w:rsid w:val="0082180D"/>
    <w:rsid w:val="00823619"/>
    <w:rsid w:val="0082682C"/>
    <w:rsid w:val="00826CED"/>
    <w:rsid w:val="00836C3C"/>
    <w:rsid w:val="008500D9"/>
    <w:rsid w:val="00851958"/>
    <w:rsid w:val="00854C65"/>
    <w:rsid w:val="00863466"/>
    <w:rsid w:val="00871DC2"/>
    <w:rsid w:val="008766A3"/>
    <w:rsid w:val="00882075"/>
    <w:rsid w:val="00891157"/>
    <w:rsid w:val="00891C62"/>
    <w:rsid w:val="00894476"/>
    <w:rsid w:val="008A117D"/>
    <w:rsid w:val="008A5E54"/>
    <w:rsid w:val="008A740B"/>
    <w:rsid w:val="008A7D86"/>
    <w:rsid w:val="008B1D31"/>
    <w:rsid w:val="008B20C1"/>
    <w:rsid w:val="008C63F1"/>
    <w:rsid w:val="008C6F01"/>
    <w:rsid w:val="008D1FFD"/>
    <w:rsid w:val="008E0A03"/>
    <w:rsid w:val="008F389A"/>
    <w:rsid w:val="008F7258"/>
    <w:rsid w:val="00901696"/>
    <w:rsid w:val="0091599E"/>
    <w:rsid w:val="00922304"/>
    <w:rsid w:val="00923AC4"/>
    <w:rsid w:val="00931FF5"/>
    <w:rsid w:val="00936550"/>
    <w:rsid w:val="009442D1"/>
    <w:rsid w:val="00944D46"/>
    <w:rsid w:val="00945A96"/>
    <w:rsid w:val="00945E13"/>
    <w:rsid w:val="00952914"/>
    <w:rsid w:val="0095461F"/>
    <w:rsid w:val="009548E6"/>
    <w:rsid w:val="0096230B"/>
    <w:rsid w:val="009645E9"/>
    <w:rsid w:val="00971A26"/>
    <w:rsid w:val="00973C02"/>
    <w:rsid w:val="0099163A"/>
    <w:rsid w:val="00992851"/>
    <w:rsid w:val="009A6B99"/>
    <w:rsid w:val="009A7EDF"/>
    <w:rsid w:val="009B068A"/>
    <w:rsid w:val="009B3C25"/>
    <w:rsid w:val="009B3C3A"/>
    <w:rsid w:val="009B4986"/>
    <w:rsid w:val="009B4CED"/>
    <w:rsid w:val="009B5794"/>
    <w:rsid w:val="009C0B0A"/>
    <w:rsid w:val="009C2C87"/>
    <w:rsid w:val="009C7005"/>
    <w:rsid w:val="009D40B7"/>
    <w:rsid w:val="009D4CBF"/>
    <w:rsid w:val="009D78AE"/>
    <w:rsid w:val="009E052B"/>
    <w:rsid w:val="009E1E4C"/>
    <w:rsid w:val="009E2FFB"/>
    <w:rsid w:val="009E65BD"/>
    <w:rsid w:val="009F1FC3"/>
    <w:rsid w:val="009F5B35"/>
    <w:rsid w:val="009F60E4"/>
    <w:rsid w:val="009F7E2D"/>
    <w:rsid w:val="00A038C4"/>
    <w:rsid w:val="00A03A81"/>
    <w:rsid w:val="00A03F33"/>
    <w:rsid w:val="00A1775F"/>
    <w:rsid w:val="00A23483"/>
    <w:rsid w:val="00A23E4E"/>
    <w:rsid w:val="00A25E38"/>
    <w:rsid w:val="00A30B2E"/>
    <w:rsid w:val="00A33994"/>
    <w:rsid w:val="00A33FBE"/>
    <w:rsid w:val="00A42073"/>
    <w:rsid w:val="00A45DA9"/>
    <w:rsid w:val="00A4654D"/>
    <w:rsid w:val="00A50ADD"/>
    <w:rsid w:val="00A53D09"/>
    <w:rsid w:val="00A62362"/>
    <w:rsid w:val="00A648BB"/>
    <w:rsid w:val="00A64924"/>
    <w:rsid w:val="00A70411"/>
    <w:rsid w:val="00A70B94"/>
    <w:rsid w:val="00A76193"/>
    <w:rsid w:val="00A77468"/>
    <w:rsid w:val="00A77B4B"/>
    <w:rsid w:val="00A77DD8"/>
    <w:rsid w:val="00A83D9F"/>
    <w:rsid w:val="00A848E4"/>
    <w:rsid w:val="00A84DF1"/>
    <w:rsid w:val="00A86A70"/>
    <w:rsid w:val="00A94884"/>
    <w:rsid w:val="00AA412B"/>
    <w:rsid w:val="00AB18D3"/>
    <w:rsid w:val="00AB2048"/>
    <w:rsid w:val="00AB2BDD"/>
    <w:rsid w:val="00AB4EAD"/>
    <w:rsid w:val="00AB705B"/>
    <w:rsid w:val="00AB76A8"/>
    <w:rsid w:val="00AC0C97"/>
    <w:rsid w:val="00AC5996"/>
    <w:rsid w:val="00AC634A"/>
    <w:rsid w:val="00AD0C33"/>
    <w:rsid w:val="00AD0E1C"/>
    <w:rsid w:val="00AD1B4A"/>
    <w:rsid w:val="00AD7B11"/>
    <w:rsid w:val="00AE05C7"/>
    <w:rsid w:val="00AE584F"/>
    <w:rsid w:val="00AF24FF"/>
    <w:rsid w:val="00AF2A1E"/>
    <w:rsid w:val="00AF3994"/>
    <w:rsid w:val="00AF4854"/>
    <w:rsid w:val="00AF657C"/>
    <w:rsid w:val="00B04E3A"/>
    <w:rsid w:val="00B07597"/>
    <w:rsid w:val="00B11A3A"/>
    <w:rsid w:val="00B16E73"/>
    <w:rsid w:val="00B22BA3"/>
    <w:rsid w:val="00B2760F"/>
    <w:rsid w:val="00B305C8"/>
    <w:rsid w:val="00B32295"/>
    <w:rsid w:val="00B349D5"/>
    <w:rsid w:val="00B34E1B"/>
    <w:rsid w:val="00B43104"/>
    <w:rsid w:val="00B548AC"/>
    <w:rsid w:val="00B54AF0"/>
    <w:rsid w:val="00B55FD9"/>
    <w:rsid w:val="00B61AFD"/>
    <w:rsid w:val="00B627DA"/>
    <w:rsid w:val="00B65A79"/>
    <w:rsid w:val="00B725C1"/>
    <w:rsid w:val="00B73BD7"/>
    <w:rsid w:val="00B77FF1"/>
    <w:rsid w:val="00B8192A"/>
    <w:rsid w:val="00B838F3"/>
    <w:rsid w:val="00B854C9"/>
    <w:rsid w:val="00B86327"/>
    <w:rsid w:val="00B96460"/>
    <w:rsid w:val="00BA5252"/>
    <w:rsid w:val="00BB0C8E"/>
    <w:rsid w:val="00BB5A24"/>
    <w:rsid w:val="00BB680E"/>
    <w:rsid w:val="00BC0064"/>
    <w:rsid w:val="00BC2565"/>
    <w:rsid w:val="00BC3384"/>
    <w:rsid w:val="00BD0F76"/>
    <w:rsid w:val="00BD11A0"/>
    <w:rsid w:val="00BD1C38"/>
    <w:rsid w:val="00BD6664"/>
    <w:rsid w:val="00BE00E7"/>
    <w:rsid w:val="00BE2F0C"/>
    <w:rsid w:val="00BE4301"/>
    <w:rsid w:val="00BE56DD"/>
    <w:rsid w:val="00BE7B84"/>
    <w:rsid w:val="00BF14BD"/>
    <w:rsid w:val="00BF4BA4"/>
    <w:rsid w:val="00BF4EC1"/>
    <w:rsid w:val="00BF6FFD"/>
    <w:rsid w:val="00BF783D"/>
    <w:rsid w:val="00BF7D46"/>
    <w:rsid w:val="00C001FE"/>
    <w:rsid w:val="00C04A33"/>
    <w:rsid w:val="00C07A05"/>
    <w:rsid w:val="00C1425E"/>
    <w:rsid w:val="00C15E9D"/>
    <w:rsid w:val="00C20B55"/>
    <w:rsid w:val="00C2158D"/>
    <w:rsid w:val="00C25744"/>
    <w:rsid w:val="00C3170B"/>
    <w:rsid w:val="00C3788D"/>
    <w:rsid w:val="00C37B4B"/>
    <w:rsid w:val="00C37C2C"/>
    <w:rsid w:val="00C404DA"/>
    <w:rsid w:val="00C436B1"/>
    <w:rsid w:val="00C463C2"/>
    <w:rsid w:val="00C515C6"/>
    <w:rsid w:val="00C529B8"/>
    <w:rsid w:val="00C52AD0"/>
    <w:rsid w:val="00C53CA0"/>
    <w:rsid w:val="00C5528C"/>
    <w:rsid w:val="00C554D5"/>
    <w:rsid w:val="00C56F94"/>
    <w:rsid w:val="00C62C80"/>
    <w:rsid w:val="00C71CCD"/>
    <w:rsid w:val="00C72302"/>
    <w:rsid w:val="00C737DD"/>
    <w:rsid w:val="00C7481F"/>
    <w:rsid w:val="00C800E2"/>
    <w:rsid w:val="00C8191B"/>
    <w:rsid w:val="00C85D05"/>
    <w:rsid w:val="00C9622A"/>
    <w:rsid w:val="00CA087A"/>
    <w:rsid w:val="00CA380B"/>
    <w:rsid w:val="00CA445F"/>
    <w:rsid w:val="00CA7F94"/>
    <w:rsid w:val="00CB6CB1"/>
    <w:rsid w:val="00CC20CC"/>
    <w:rsid w:val="00CC5CBC"/>
    <w:rsid w:val="00CC6BDD"/>
    <w:rsid w:val="00CD18C5"/>
    <w:rsid w:val="00CD69F9"/>
    <w:rsid w:val="00CD7908"/>
    <w:rsid w:val="00CE7654"/>
    <w:rsid w:val="00CF35CD"/>
    <w:rsid w:val="00CF5D9A"/>
    <w:rsid w:val="00CF60BB"/>
    <w:rsid w:val="00D016BF"/>
    <w:rsid w:val="00D10AEF"/>
    <w:rsid w:val="00D123A4"/>
    <w:rsid w:val="00D1537E"/>
    <w:rsid w:val="00D27494"/>
    <w:rsid w:val="00D3651A"/>
    <w:rsid w:val="00D4087F"/>
    <w:rsid w:val="00D50D23"/>
    <w:rsid w:val="00D51CD3"/>
    <w:rsid w:val="00D52C45"/>
    <w:rsid w:val="00D53371"/>
    <w:rsid w:val="00D535F4"/>
    <w:rsid w:val="00D64E72"/>
    <w:rsid w:val="00D73015"/>
    <w:rsid w:val="00D74B46"/>
    <w:rsid w:val="00D80F17"/>
    <w:rsid w:val="00D81936"/>
    <w:rsid w:val="00D81A94"/>
    <w:rsid w:val="00D84B6A"/>
    <w:rsid w:val="00D8557E"/>
    <w:rsid w:val="00D85FE6"/>
    <w:rsid w:val="00D86949"/>
    <w:rsid w:val="00D900AC"/>
    <w:rsid w:val="00DA34C1"/>
    <w:rsid w:val="00DB65C3"/>
    <w:rsid w:val="00DC2207"/>
    <w:rsid w:val="00DD2C46"/>
    <w:rsid w:val="00DE0CA3"/>
    <w:rsid w:val="00DE3002"/>
    <w:rsid w:val="00DE4B80"/>
    <w:rsid w:val="00DE6414"/>
    <w:rsid w:val="00DE6416"/>
    <w:rsid w:val="00DF175A"/>
    <w:rsid w:val="00DF2CED"/>
    <w:rsid w:val="00DF2FC0"/>
    <w:rsid w:val="00DF5951"/>
    <w:rsid w:val="00DF67B1"/>
    <w:rsid w:val="00E00633"/>
    <w:rsid w:val="00E04A42"/>
    <w:rsid w:val="00E05374"/>
    <w:rsid w:val="00E05C8C"/>
    <w:rsid w:val="00E07924"/>
    <w:rsid w:val="00E1075D"/>
    <w:rsid w:val="00E1169A"/>
    <w:rsid w:val="00E1721F"/>
    <w:rsid w:val="00E2699B"/>
    <w:rsid w:val="00E34D53"/>
    <w:rsid w:val="00E37966"/>
    <w:rsid w:val="00E421DB"/>
    <w:rsid w:val="00E47FF2"/>
    <w:rsid w:val="00E5081F"/>
    <w:rsid w:val="00E568A7"/>
    <w:rsid w:val="00E573B5"/>
    <w:rsid w:val="00E66013"/>
    <w:rsid w:val="00E664FC"/>
    <w:rsid w:val="00E727A6"/>
    <w:rsid w:val="00E72EB7"/>
    <w:rsid w:val="00E7312F"/>
    <w:rsid w:val="00E818C2"/>
    <w:rsid w:val="00E82131"/>
    <w:rsid w:val="00E827FA"/>
    <w:rsid w:val="00E82A2C"/>
    <w:rsid w:val="00E8305B"/>
    <w:rsid w:val="00E8317A"/>
    <w:rsid w:val="00E9558D"/>
    <w:rsid w:val="00E966B3"/>
    <w:rsid w:val="00E96A9F"/>
    <w:rsid w:val="00EA09CC"/>
    <w:rsid w:val="00EA4880"/>
    <w:rsid w:val="00EA4D4A"/>
    <w:rsid w:val="00EA72E7"/>
    <w:rsid w:val="00EB2A87"/>
    <w:rsid w:val="00EC14E3"/>
    <w:rsid w:val="00EC3122"/>
    <w:rsid w:val="00EC5B1B"/>
    <w:rsid w:val="00EC7180"/>
    <w:rsid w:val="00ED465F"/>
    <w:rsid w:val="00ED558A"/>
    <w:rsid w:val="00EE237E"/>
    <w:rsid w:val="00EE2626"/>
    <w:rsid w:val="00EE3097"/>
    <w:rsid w:val="00EE388D"/>
    <w:rsid w:val="00EE4683"/>
    <w:rsid w:val="00EE5EA7"/>
    <w:rsid w:val="00EE68EC"/>
    <w:rsid w:val="00EE771B"/>
    <w:rsid w:val="00EF3C2D"/>
    <w:rsid w:val="00EF423B"/>
    <w:rsid w:val="00EF7B42"/>
    <w:rsid w:val="00F03432"/>
    <w:rsid w:val="00F05D82"/>
    <w:rsid w:val="00F05E92"/>
    <w:rsid w:val="00F11C3C"/>
    <w:rsid w:val="00F1621E"/>
    <w:rsid w:val="00F22A4C"/>
    <w:rsid w:val="00F2384B"/>
    <w:rsid w:val="00F32AB9"/>
    <w:rsid w:val="00F337E3"/>
    <w:rsid w:val="00F367B7"/>
    <w:rsid w:val="00F52D69"/>
    <w:rsid w:val="00F52F09"/>
    <w:rsid w:val="00F53F46"/>
    <w:rsid w:val="00F54127"/>
    <w:rsid w:val="00F5468D"/>
    <w:rsid w:val="00F6045C"/>
    <w:rsid w:val="00F60950"/>
    <w:rsid w:val="00F610C1"/>
    <w:rsid w:val="00F649B2"/>
    <w:rsid w:val="00F66E08"/>
    <w:rsid w:val="00F779D0"/>
    <w:rsid w:val="00F80FB1"/>
    <w:rsid w:val="00F82D22"/>
    <w:rsid w:val="00F837C9"/>
    <w:rsid w:val="00F8468F"/>
    <w:rsid w:val="00F8785B"/>
    <w:rsid w:val="00F93182"/>
    <w:rsid w:val="00F94426"/>
    <w:rsid w:val="00F94ED5"/>
    <w:rsid w:val="00F96B2A"/>
    <w:rsid w:val="00FA1213"/>
    <w:rsid w:val="00FA5D2F"/>
    <w:rsid w:val="00FA7B38"/>
    <w:rsid w:val="00FB578C"/>
    <w:rsid w:val="00FC1D64"/>
    <w:rsid w:val="00FC6138"/>
    <w:rsid w:val="00FC7020"/>
    <w:rsid w:val="00FD031A"/>
    <w:rsid w:val="00FD26DE"/>
    <w:rsid w:val="00FD4227"/>
    <w:rsid w:val="00FD4921"/>
    <w:rsid w:val="00FD4B9B"/>
    <w:rsid w:val="00FD5DF1"/>
    <w:rsid w:val="00FE7970"/>
    <w:rsid w:val="00FF2A3E"/>
    <w:rsid w:val="00FF718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30"/>
    </o:shapedefaults>
    <o:shapelayout v:ext="edit">
      <o:idmap v:ext="edit" data="1"/>
    </o:shapelayout>
  </w:shapeDefaults>
  <w:decimalSymbol w:val="."/>
  <w:listSeparator w:val=","/>
  <w14:docId w14:val="0327CC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BC"/>
    <w:rPr>
      <w:sz w:val="24"/>
      <w:szCs w:val="24"/>
      <w:lang w:val="en-US" w:eastAsia="en-AU"/>
    </w:rPr>
  </w:style>
  <w:style w:type="paragraph" w:styleId="Heading1">
    <w:name w:val="heading 1"/>
    <w:aliases w:val="02 Heading 1"/>
    <w:basedOn w:val="Normal"/>
    <w:next w:val="Normal"/>
    <w:link w:val="Heading1Char"/>
    <w:qFormat/>
    <w:rsid w:val="00365B12"/>
    <w:pPr>
      <w:keepNext/>
      <w:spacing w:before="240" w:after="120"/>
      <w:ind w:left="-851" w:right="-964"/>
      <w:outlineLvl w:val="0"/>
    </w:pPr>
    <w:rPr>
      <w:rFonts w:ascii="Arial" w:hAnsi="Arial" w:cs="Arial"/>
      <w:b/>
      <w:bCs/>
      <w:caps/>
      <w:kern w:val="32"/>
      <w:sz w:val="40"/>
      <w:szCs w:val="40"/>
    </w:rPr>
  </w:style>
  <w:style w:type="paragraph" w:styleId="Heading2">
    <w:name w:val="heading 2"/>
    <w:basedOn w:val="Normal"/>
    <w:next w:val="Normal"/>
    <w:link w:val="Heading2Char"/>
    <w:qFormat/>
    <w:rsid w:val="004E3C81"/>
    <w:pPr>
      <w:keepNext/>
      <w:shd w:val="clear" w:color="auto" w:fill="FFEEB9"/>
      <w:spacing w:before="240" w:after="240"/>
      <w:ind w:left="-851" w:right="-964"/>
      <w:jc w:val="center"/>
      <w:outlineLvl w:val="1"/>
    </w:pPr>
    <w:rPr>
      <w:rFonts w:ascii="Arial" w:hAnsi="Arial" w:cs="Arial"/>
      <w:b/>
      <w:bCs/>
      <w:iCs/>
      <w:sz w:val="28"/>
      <w:szCs w:val="28"/>
    </w:rPr>
  </w:style>
  <w:style w:type="paragraph" w:styleId="Heading3">
    <w:name w:val="heading 3"/>
    <w:basedOn w:val="Normal"/>
    <w:next w:val="Normal"/>
    <w:link w:val="Heading3Char"/>
    <w:qFormat/>
    <w:rsid w:val="00192C5E"/>
    <w:pPr>
      <w:keepNext/>
      <w:shd w:val="clear" w:color="auto" w:fill="92D050"/>
      <w:spacing w:before="240" w:after="240"/>
      <w:ind w:left="-851" w:right="1785"/>
      <w:outlineLvl w:val="2"/>
    </w:pPr>
    <w:rPr>
      <w:rFonts w:ascii="Arial" w:hAnsi="Arial" w:cs="Arial"/>
      <w:b/>
      <w:bCs/>
      <w:cap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2 Heading 1 Char"/>
    <w:link w:val="Heading1"/>
    <w:rsid w:val="00365B12"/>
    <w:rPr>
      <w:rFonts w:ascii="Arial" w:hAnsi="Arial" w:cs="Arial"/>
      <w:b/>
      <w:bCs/>
      <w:caps/>
      <w:kern w:val="32"/>
      <w:sz w:val="40"/>
      <w:szCs w:val="40"/>
    </w:rPr>
  </w:style>
  <w:style w:type="character" w:customStyle="1" w:styleId="Heading2Char">
    <w:name w:val="Heading 2 Char"/>
    <w:link w:val="Heading2"/>
    <w:rsid w:val="00350DE1"/>
    <w:rPr>
      <w:rFonts w:ascii="Arial" w:hAnsi="Arial" w:cs="Arial"/>
      <w:b/>
      <w:bCs/>
      <w:iCs/>
      <w:sz w:val="28"/>
      <w:szCs w:val="28"/>
      <w:shd w:val="clear" w:color="auto" w:fill="FFEEB9"/>
    </w:rPr>
  </w:style>
  <w:style w:type="character" w:customStyle="1" w:styleId="Heading3Char">
    <w:name w:val="Heading 3 Char"/>
    <w:link w:val="Heading3"/>
    <w:rsid w:val="00192C5E"/>
    <w:rPr>
      <w:rFonts w:ascii="Arial" w:hAnsi="Arial" w:cs="Arial"/>
      <w:b/>
      <w:bCs/>
      <w:caps/>
      <w:sz w:val="22"/>
      <w:szCs w:val="22"/>
      <w:shd w:val="clear" w:color="auto" w:fill="92D050"/>
    </w:rPr>
  </w:style>
  <w:style w:type="paragraph" w:styleId="Header">
    <w:name w:val="header"/>
    <w:basedOn w:val="Normal"/>
    <w:link w:val="HeaderChar"/>
    <w:uiPriority w:val="99"/>
    <w:unhideWhenUsed/>
    <w:rsid w:val="00B076F9"/>
    <w:pPr>
      <w:tabs>
        <w:tab w:val="center" w:pos="4513"/>
        <w:tab w:val="right" w:pos="9026"/>
      </w:tabs>
    </w:pPr>
  </w:style>
  <w:style w:type="character" w:customStyle="1" w:styleId="HeaderChar">
    <w:name w:val="Header Char"/>
    <w:link w:val="Header"/>
    <w:uiPriority w:val="99"/>
    <w:rsid w:val="00B076F9"/>
    <w:rPr>
      <w:sz w:val="24"/>
      <w:szCs w:val="24"/>
    </w:rPr>
  </w:style>
  <w:style w:type="paragraph" w:styleId="Footer">
    <w:name w:val="footer"/>
    <w:basedOn w:val="Normal"/>
    <w:link w:val="FooterChar"/>
    <w:uiPriority w:val="99"/>
    <w:unhideWhenUsed/>
    <w:rsid w:val="00B076F9"/>
    <w:pPr>
      <w:tabs>
        <w:tab w:val="center" w:pos="4513"/>
        <w:tab w:val="right" w:pos="9026"/>
      </w:tabs>
    </w:pPr>
  </w:style>
  <w:style w:type="character" w:customStyle="1" w:styleId="FooterChar">
    <w:name w:val="Footer Char"/>
    <w:link w:val="Footer"/>
    <w:uiPriority w:val="99"/>
    <w:rsid w:val="00B076F9"/>
    <w:rPr>
      <w:sz w:val="24"/>
      <w:szCs w:val="24"/>
    </w:rPr>
  </w:style>
  <w:style w:type="paragraph" w:styleId="BalloonText">
    <w:name w:val="Balloon Text"/>
    <w:basedOn w:val="Normal"/>
    <w:link w:val="BalloonTextChar"/>
    <w:uiPriority w:val="99"/>
    <w:semiHidden/>
    <w:unhideWhenUsed/>
    <w:rsid w:val="00B076F9"/>
    <w:rPr>
      <w:rFonts w:ascii="Tahoma" w:hAnsi="Tahoma" w:cs="Tahoma"/>
      <w:sz w:val="16"/>
      <w:szCs w:val="16"/>
    </w:rPr>
  </w:style>
  <w:style w:type="character" w:customStyle="1" w:styleId="BalloonTextChar">
    <w:name w:val="Balloon Text Char"/>
    <w:link w:val="BalloonText"/>
    <w:uiPriority w:val="99"/>
    <w:semiHidden/>
    <w:rsid w:val="00B076F9"/>
    <w:rPr>
      <w:rFonts w:ascii="Tahoma" w:hAnsi="Tahoma" w:cs="Tahoma"/>
      <w:sz w:val="16"/>
      <w:szCs w:val="16"/>
    </w:rPr>
  </w:style>
  <w:style w:type="paragraph" w:customStyle="1" w:styleId="09BIBLEMAXLESSONheading">
    <w:name w:val="09 BIBLEMAX LESSON heading"/>
    <w:basedOn w:val="Heading1"/>
    <w:qFormat/>
    <w:rsid w:val="0041432E"/>
    <w:pPr>
      <w:jc w:val="center"/>
    </w:pPr>
    <w:rPr>
      <w:color w:val="00B050"/>
      <w:sz w:val="64"/>
      <w:szCs w:val="64"/>
    </w:rPr>
  </w:style>
  <w:style w:type="paragraph" w:customStyle="1" w:styleId="09Biblemaxtext">
    <w:name w:val="09 Biblemax text"/>
    <w:basedOn w:val="05Steps-Instructions"/>
    <w:qFormat/>
    <w:rsid w:val="00BF3CA2"/>
    <w:pPr>
      <w:ind w:left="-567" w:right="-624"/>
    </w:pPr>
  </w:style>
  <w:style w:type="paragraph" w:customStyle="1" w:styleId="09BiblemaxLessonparts">
    <w:name w:val="09 Biblemax Lesson (parts)"/>
    <w:basedOn w:val="Heading2"/>
    <w:qFormat/>
    <w:rsid w:val="009D1C59"/>
    <w:pPr>
      <w:pBdr>
        <w:top w:val="single" w:sz="24" w:space="1" w:color="76923C"/>
        <w:left w:val="single" w:sz="24" w:space="4" w:color="76923C"/>
        <w:bottom w:val="single" w:sz="24" w:space="1" w:color="76923C"/>
        <w:right w:val="single" w:sz="24" w:space="4" w:color="76923C"/>
      </w:pBdr>
      <w:shd w:val="clear" w:color="auto" w:fill="76923C"/>
    </w:pPr>
    <w:rPr>
      <w:color w:val="FFFFFF"/>
      <w:sz w:val="32"/>
      <w:szCs w:val="32"/>
    </w:rPr>
  </w:style>
  <w:style w:type="paragraph" w:customStyle="1" w:styleId="ColorfulList-Accent11">
    <w:name w:val="Colorful List - Accent 11"/>
    <w:basedOn w:val="Normal"/>
    <w:uiPriority w:val="34"/>
    <w:qFormat/>
    <w:rsid w:val="00DB1BEF"/>
    <w:pPr>
      <w:spacing w:after="200" w:line="276" w:lineRule="auto"/>
      <w:ind w:left="720"/>
      <w:contextualSpacing/>
    </w:pPr>
    <w:rPr>
      <w:rFonts w:ascii="Calibri" w:hAnsi="Calibri"/>
      <w:sz w:val="22"/>
      <w:szCs w:val="22"/>
      <w:lang w:eastAsia="en-US" w:bidi="en-US"/>
    </w:rPr>
  </w:style>
  <w:style w:type="paragraph" w:customStyle="1" w:styleId="Body">
    <w:name w:val="Body"/>
    <w:link w:val="BodyChar"/>
    <w:qFormat/>
    <w:rsid w:val="00BD0B8F"/>
    <w:pPr>
      <w:spacing w:after="120" w:line="264" w:lineRule="auto"/>
      <w:ind w:left="-426" w:right="-625"/>
    </w:pPr>
    <w:rPr>
      <w:rFonts w:ascii="Helvetica" w:hAnsi="Helvetica"/>
      <w:color w:val="000000"/>
      <w:sz w:val="22"/>
      <w:szCs w:val="22"/>
      <w:lang w:val="en-US" w:bidi="en-US"/>
    </w:rPr>
  </w:style>
  <w:style w:type="paragraph" w:styleId="TOC3">
    <w:name w:val="toc 3"/>
    <w:basedOn w:val="Normal"/>
    <w:next w:val="Normal"/>
    <w:autoRedefine/>
    <w:uiPriority w:val="39"/>
    <w:unhideWhenUsed/>
    <w:rsid w:val="00901CFC"/>
    <w:pPr>
      <w:ind w:left="480"/>
    </w:pPr>
  </w:style>
  <w:style w:type="paragraph" w:customStyle="1" w:styleId="highlightsandquotes">
    <w:name w:val="highlights and quotes"/>
    <w:basedOn w:val="Normal"/>
    <w:qFormat/>
    <w:rsid w:val="00901CFC"/>
    <w:pPr>
      <w:keepNext/>
      <w:pBdr>
        <w:top w:val="single" w:sz="18" w:space="1" w:color="92D050"/>
        <w:left w:val="single" w:sz="18" w:space="4" w:color="92D050"/>
        <w:bottom w:val="single" w:sz="18" w:space="1" w:color="92D050"/>
        <w:right w:val="single" w:sz="18" w:space="4" w:color="92D050"/>
      </w:pBdr>
      <w:spacing w:before="120" w:after="120"/>
      <w:ind w:left="-425" w:right="-624"/>
      <w:outlineLvl w:val="2"/>
    </w:pPr>
    <w:rPr>
      <w:rFonts w:ascii="Arial" w:hAnsi="Arial" w:cs="Arial"/>
      <w:bCs/>
      <w:color w:val="000000"/>
      <w:sz w:val="20"/>
      <w:szCs w:val="20"/>
    </w:rPr>
  </w:style>
  <w:style w:type="character" w:styleId="Hyperlink">
    <w:name w:val="Hyperlink"/>
    <w:uiPriority w:val="99"/>
    <w:unhideWhenUsed/>
    <w:rsid w:val="00BD1363"/>
    <w:rPr>
      <w:color w:val="0000FF"/>
      <w:u w:val="single"/>
    </w:rPr>
  </w:style>
  <w:style w:type="character" w:styleId="Strong">
    <w:name w:val="Strong"/>
    <w:qFormat/>
    <w:rsid w:val="00BD1363"/>
    <w:rPr>
      <w:b/>
      <w:bCs/>
    </w:rPr>
  </w:style>
  <w:style w:type="paragraph" w:customStyle="1" w:styleId="body-numbered">
    <w:name w:val="body - numbered"/>
    <w:basedOn w:val="Body"/>
    <w:qFormat/>
    <w:rsid w:val="00CB120A"/>
    <w:pPr>
      <w:numPr>
        <w:numId w:val="1"/>
      </w:numPr>
      <w:spacing w:after="60"/>
      <w:ind w:right="-624"/>
    </w:pPr>
  </w:style>
  <w:style w:type="paragraph" w:customStyle="1" w:styleId="bullet-sub-point">
    <w:name w:val="bullet - sub-point"/>
    <w:basedOn w:val="Normal"/>
    <w:qFormat/>
    <w:rsid w:val="00F95D11"/>
    <w:pPr>
      <w:numPr>
        <w:ilvl w:val="1"/>
        <w:numId w:val="2"/>
      </w:numPr>
      <w:tabs>
        <w:tab w:val="right" w:pos="0"/>
      </w:tabs>
      <w:spacing w:before="60" w:after="40" w:line="264" w:lineRule="auto"/>
      <w:ind w:left="567" w:right="-624" w:hanging="357"/>
    </w:pPr>
    <w:rPr>
      <w:rFonts w:ascii="Arial" w:hAnsi="Arial" w:cs="Arial"/>
      <w:color w:val="000000"/>
      <w:sz w:val="20"/>
      <w:szCs w:val="20"/>
      <w:lang w:eastAsia="en-US" w:bidi="en-US"/>
    </w:rPr>
  </w:style>
  <w:style w:type="paragraph" w:customStyle="1" w:styleId="02GCGLESSONCODEorange">
    <w:name w:val="02 GCG LESSON CODE (orange)"/>
    <w:basedOn w:val="02CYCASLESSONCODEred"/>
    <w:qFormat/>
    <w:rsid w:val="00453EDC"/>
    <w:pPr>
      <w:shd w:val="clear" w:color="auto" w:fill="FFC000"/>
    </w:pPr>
  </w:style>
  <w:style w:type="table" w:styleId="TableGrid">
    <w:name w:val="Table Grid"/>
    <w:basedOn w:val="TableNormal"/>
    <w:uiPriority w:val="59"/>
    <w:rsid w:val="004E3C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9Biblemaxlessonsteps">
    <w:name w:val="09 Biblemax lesson steps"/>
    <w:basedOn w:val="Normal"/>
    <w:qFormat/>
    <w:rsid w:val="009D1C59"/>
    <w:pPr>
      <w:numPr>
        <w:numId w:val="11"/>
      </w:numPr>
      <w:tabs>
        <w:tab w:val="right" w:pos="-284"/>
      </w:tabs>
      <w:spacing w:before="60" w:after="60" w:line="264" w:lineRule="auto"/>
      <w:ind w:left="-284" w:right="-624" w:hanging="425"/>
    </w:pPr>
    <w:rPr>
      <w:rFonts w:ascii="Arial" w:hAnsi="Arial" w:cs="Arial"/>
      <w:color w:val="000000"/>
      <w:sz w:val="20"/>
      <w:szCs w:val="20"/>
      <w:lang w:eastAsia="en-US" w:bidi="en-US"/>
    </w:rPr>
  </w:style>
  <w:style w:type="paragraph" w:customStyle="1" w:styleId="tabletext">
    <w:name w:val="table text"/>
    <w:basedOn w:val="Body"/>
    <w:qFormat/>
    <w:rsid w:val="00800320"/>
    <w:pPr>
      <w:spacing w:before="60" w:after="60"/>
      <w:ind w:left="0" w:right="0"/>
      <w:jc w:val="center"/>
    </w:pPr>
    <w:rPr>
      <w:rFonts w:ascii="Arial" w:hAnsi="Arial" w:cs="Arial"/>
      <w:sz w:val="19"/>
      <w:szCs w:val="19"/>
    </w:rPr>
  </w:style>
  <w:style w:type="paragraph" w:customStyle="1" w:styleId="09Biblemaxexplanations">
    <w:name w:val="09 Biblemax explanations"/>
    <w:basedOn w:val="highlightsandquotes"/>
    <w:qFormat/>
    <w:rsid w:val="00BF3CA2"/>
    <w:pPr>
      <w:pBdr>
        <w:top w:val="single" w:sz="18" w:space="4" w:color="EAF1DD"/>
        <w:left w:val="single" w:sz="18" w:space="4" w:color="EAF1DD"/>
        <w:bottom w:val="single" w:sz="18" w:space="4" w:color="EAF1DD"/>
        <w:right w:val="single" w:sz="18" w:space="4" w:color="EAF1DD"/>
      </w:pBdr>
      <w:shd w:val="clear" w:color="auto" w:fill="EAF1DD"/>
      <w:spacing w:line="264" w:lineRule="auto"/>
      <w:ind w:left="-567"/>
    </w:pPr>
  </w:style>
  <w:style w:type="paragraph" w:customStyle="1" w:styleId="START-bodytext">
    <w:name w:val="START - body text"/>
    <w:basedOn w:val="Body"/>
    <w:qFormat/>
    <w:rsid w:val="00D668DA"/>
    <w:pPr>
      <w:spacing w:after="60"/>
      <w:ind w:left="-425" w:right="-624"/>
    </w:pPr>
    <w:rPr>
      <w:sz w:val="20"/>
      <w:szCs w:val="20"/>
    </w:rPr>
  </w:style>
  <w:style w:type="paragraph" w:customStyle="1" w:styleId="START-subbullet">
    <w:name w:val="START - sub bullet"/>
    <w:basedOn w:val="bullet-sub-point"/>
    <w:qFormat/>
    <w:rsid w:val="00D668DA"/>
    <w:pPr>
      <w:spacing w:before="0" w:after="0"/>
      <w:ind w:left="426" w:hanging="284"/>
    </w:pPr>
  </w:style>
  <w:style w:type="paragraph" w:customStyle="1" w:styleId="bodytext">
    <w:name w:val="bodytext"/>
    <w:basedOn w:val="Normal"/>
    <w:link w:val="bodytextChar"/>
    <w:rsid w:val="00350DE1"/>
    <w:pPr>
      <w:tabs>
        <w:tab w:val="left" w:pos="1985"/>
        <w:tab w:val="right" w:pos="8222"/>
      </w:tabs>
      <w:spacing w:before="80" w:after="80" w:line="288" w:lineRule="auto"/>
    </w:pPr>
    <w:rPr>
      <w:rFonts w:ascii="Arial" w:hAnsi="Arial" w:cs="Arial"/>
      <w:bCs/>
      <w:sz w:val="22"/>
      <w:szCs w:val="22"/>
      <w:lang w:eastAsia="en-US"/>
    </w:rPr>
  </w:style>
  <w:style w:type="character" w:customStyle="1" w:styleId="bodytextChar">
    <w:name w:val="bodytext Char"/>
    <w:link w:val="bodytext"/>
    <w:rsid w:val="00350DE1"/>
    <w:rPr>
      <w:rFonts w:ascii="Arial" w:hAnsi="Arial" w:cs="Arial"/>
      <w:bCs/>
      <w:sz w:val="22"/>
      <w:szCs w:val="22"/>
      <w:lang w:eastAsia="en-US"/>
    </w:rPr>
  </w:style>
  <w:style w:type="paragraph" w:customStyle="1" w:styleId="tabletextbold">
    <w:name w:val="table text bold"/>
    <w:basedOn w:val="Body"/>
    <w:qFormat/>
    <w:rsid w:val="0082054F"/>
    <w:pPr>
      <w:spacing w:before="60" w:after="60"/>
      <w:ind w:left="0" w:right="0"/>
    </w:pPr>
    <w:rPr>
      <w:rFonts w:ascii="Arial" w:hAnsi="Arial" w:cs="Arial"/>
      <w:b/>
    </w:rPr>
  </w:style>
  <w:style w:type="paragraph" w:customStyle="1" w:styleId="tabletextsmall">
    <w:name w:val="table text small"/>
    <w:basedOn w:val="tabletextbold"/>
    <w:qFormat/>
    <w:rsid w:val="00280447"/>
    <w:pPr>
      <w:spacing w:before="40" w:after="40"/>
      <w:ind w:right="68"/>
    </w:pPr>
    <w:rPr>
      <w:rFonts w:ascii="Calibri" w:hAnsi="Calibri"/>
      <w:b w:val="0"/>
      <w:sz w:val="20"/>
      <w:szCs w:val="20"/>
    </w:rPr>
  </w:style>
  <w:style w:type="table" w:styleId="MediumShading2-Accent6">
    <w:name w:val="Medium Shading 2 Accent 6"/>
    <w:basedOn w:val="TableNormal"/>
    <w:uiPriority w:val="69"/>
    <w:rsid w:val="009163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Shading2-Accent4">
    <w:name w:val="Medium Shading 2 Accent 4"/>
    <w:basedOn w:val="TableNormal"/>
    <w:uiPriority w:val="69"/>
    <w:rsid w:val="009163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9biblemax-linestowriteon">
    <w:name w:val="09 biblemax - lines to write on"/>
    <w:basedOn w:val="bodytext"/>
    <w:qFormat/>
    <w:rsid w:val="009D1C59"/>
    <w:pPr>
      <w:pBdr>
        <w:top w:val="single" w:sz="4" w:space="1" w:color="D6E3BC"/>
        <w:left w:val="single" w:sz="4" w:space="4" w:color="D6E3BC"/>
        <w:bottom w:val="single" w:sz="4" w:space="1" w:color="D6E3BC"/>
        <w:right w:val="single" w:sz="4" w:space="4" w:color="D6E3BC"/>
      </w:pBdr>
      <w:ind w:left="-567" w:right="-625"/>
    </w:pPr>
    <w:rPr>
      <w:b/>
      <w:sz w:val="20"/>
      <w:szCs w:val="20"/>
    </w:rPr>
  </w:style>
  <w:style w:type="paragraph" w:customStyle="1" w:styleId="bullet">
    <w:name w:val="bullet"/>
    <w:basedOn w:val="Normal"/>
    <w:link w:val="bulletChar"/>
    <w:qFormat/>
    <w:rsid w:val="00930E30"/>
    <w:pPr>
      <w:numPr>
        <w:numId w:val="9"/>
      </w:numPr>
    </w:pPr>
  </w:style>
  <w:style w:type="paragraph" w:customStyle="1" w:styleId="02CYCASLESSONNAMEinbox">
    <w:name w:val="02 CYCAS LESSON NAME in box"/>
    <w:basedOn w:val="Normal"/>
    <w:qFormat/>
    <w:rsid w:val="0041432E"/>
    <w:pPr>
      <w:keepNext/>
      <w:pBdr>
        <w:top w:val="single" w:sz="12" w:space="5" w:color="000000"/>
        <w:left w:val="single" w:sz="12" w:space="4" w:color="000000"/>
        <w:bottom w:val="single" w:sz="12" w:space="5" w:color="000000"/>
        <w:right w:val="single" w:sz="12" w:space="4" w:color="000000"/>
      </w:pBdr>
      <w:shd w:val="clear" w:color="auto" w:fill="FFFFFF"/>
      <w:spacing w:before="60" w:after="60"/>
      <w:ind w:left="3119" w:right="-666"/>
      <w:outlineLvl w:val="0"/>
    </w:pPr>
    <w:rPr>
      <w:rFonts w:ascii="Arial" w:hAnsi="Arial" w:cs="Arial"/>
      <w:b/>
      <w:bCs/>
      <w:caps/>
      <w:kern w:val="28"/>
      <w:sz w:val="36"/>
      <w:szCs w:val="36"/>
      <w:lang w:eastAsia="zh-CN"/>
    </w:rPr>
  </w:style>
  <w:style w:type="paragraph" w:customStyle="1" w:styleId="04sessionoutlinewords">
    <w:name w:val="04 &quot;session outline&quot; words"/>
    <w:basedOn w:val="04SESSIONOUTLINEHEADING"/>
    <w:qFormat/>
    <w:rsid w:val="00BF794C"/>
    <w:pPr>
      <w:spacing w:before="0"/>
    </w:pPr>
    <w:rPr>
      <w:b w:val="0"/>
      <w:bCs w:val="0"/>
      <w:iCs w:val="0"/>
      <w:color w:val="D9D9D9"/>
    </w:rPr>
  </w:style>
  <w:style w:type="paragraph" w:customStyle="1" w:styleId="02Timeoflesson">
    <w:name w:val="02 Time of lesson"/>
    <w:basedOn w:val="02CYCASLESSONNAMEinbox"/>
    <w:qFormat/>
    <w:rsid w:val="00F80E71"/>
    <w:rPr>
      <w:b w:val="0"/>
      <w:i/>
      <w:caps w:val="0"/>
      <w:sz w:val="20"/>
      <w:szCs w:val="20"/>
    </w:rPr>
  </w:style>
  <w:style w:type="paragraph" w:customStyle="1" w:styleId="04SESSIONOUTLINEHEADING">
    <w:name w:val="04 SESSION OUTLINE HEADING"/>
    <w:basedOn w:val="Heading2"/>
    <w:qFormat/>
    <w:rsid w:val="00BF794C"/>
    <w:pPr>
      <w:pBdr>
        <w:top w:val="single" w:sz="48" w:space="1" w:color="000000"/>
        <w:left w:val="single" w:sz="48" w:space="4" w:color="000000"/>
        <w:bottom w:val="single" w:sz="48" w:space="1" w:color="000000"/>
        <w:right w:val="single" w:sz="48" w:space="4" w:color="000000"/>
      </w:pBdr>
      <w:shd w:val="clear" w:color="auto" w:fill="000000"/>
      <w:spacing w:before="600" w:after="0"/>
      <w:ind w:left="-1134" w:right="-953"/>
    </w:pPr>
    <w:rPr>
      <w:caps/>
      <w:color w:val="FFFFFF"/>
      <w:sz w:val="36"/>
      <w:szCs w:val="36"/>
    </w:rPr>
  </w:style>
  <w:style w:type="paragraph" w:customStyle="1" w:styleId="04StepsintheLesson">
    <w:name w:val="04 Steps in the Lesson"/>
    <w:basedOn w:val="Heading3"/>
    <w:qFormat/>
    <w:rsid w:val="009670D4"/>
    <w:pPr>
      <w:numPr>
        <w:numId w:val="7"/>
      </w:numPr>
      <w:pBdr>
        <w:top w:val="single" w:sz="8" w:space="4" w:color="FF0000"/>
        <w:left w:val="single" w:sz="48" w:space="4" w:color="FF0000"/>
        <w:bottom w:val="single" w:sz="24" w:space="4" w:color="FF0000"/>
        <w:right w:val="single" w:sz="8" w:space="4" w:color="FF0000"/>
      </w:pBdr>
      <w:shd w:val="clear" w:color="auto" w:fill="auto"/>
      <w:tabs>
        <w:tab w:val="left" w:pos="284"/>
        <w:tab w:val="right" w:pos="9072"/>
      </w:tabs>
      <w:spacing w:line="264" w:lineRule="auto"/>
      <w:ind w:left="284" w:right="-808" w:hanging="426"/>
    </w:pPr>
    <w:rPr>
      <w:caps w:val="0"/>
      <w:color w:val="FF0000"/>
      <w:sz w:val="24"/>
      <w:szCs w:val="24"/>
    </w:rPr>
  </w:style>
  <w:style w:type="paragraph" w:customStyle="1" w:styleId="07ACTIVITYHEADINGright">
    <w:name w:val="07 ACTIVITY HEADING (right)"/>
    <w:basedOn w:val="Normal"/>
    <w:qFormat/>
    <w:rsid w:val="0085439C"/>
    <w:pPr>
      <w:keepNext/>
      <w:pBdr>
        <w:top w:val="single" w:sz="4" w:space="2" w:color="BFBFBF"/>
        <w:left w:val="single" w:sz="4" w:space="1" w:color="BFBFBF"/>
        <w:bottom w:val="single" w:sz="4" w:space="2" w:color="BFBFBF"/>
        <w:right w:val="single" w:sz="4" w:space="2" w:color="BFBFBF"/>
      </w:pBdr>
      <w:shd w:val="clear" w:color="auto" w:fill="DBE5F1"/>
      <w:spacing w:before="60" w:after="60" w:line="264" w:lineRule="auto"/>
      <w:ind w:left="2127" w:right="-808"/>
      <w:outlineLvl w:val="2"/>
    </w:pPr>
    <w:rPr>
      <w:rFonts w:ascii="Arial" w:hAnsi="Arial" w:cs="Arial"/>
      <w:color w:val="404040"/>
      <w:sz w:val="18"/>
      <w:szCs w:val="18"/>
    </w:rPr>
  </w:style>
  <w:style w:type="paragraph" w:customStyle="1" w:styleId="07ACTIVITYinstructionsright">
    <w:name w:val="07 ACTIVITY instructions (right)"/>
    <w:basedOn w:val="Normal"/>
    <w:qFormat/>
    <w:rsid w:val="0085439C"/>
    <w:pPr>
      <w:pBdr>
        <w:top w:val="single" w:sz="4" w:space="2" w:color="BFBFBF"/>
        <w:left w:val="single" w:sz="4" w:space="1" w:color="BFBFBF"/>
        <w:bottom w:val="single" w:sz="4" w:space="2" w:color="BFBFBF"/>
        <w:right w:val="single" w:sz="4" w:space="2" w:color="BFBFBF"/>
      </w:pBdr>
      <w:spacing w:before="60" w:after="60" w:line="264" w:lineRule="auto"/>
      <w:ind w:left="2127" w:right="-808"/>
    </w:pPr>
    <w:rPr>
      <w:rFonts w:ascii="Arial" w:hAnsi="Arial" w:cs="Arial"/>
      <w:color w:val="595959"/>
      <w:sz w:val="18"/>
      <w:szCs w:val="18"/>
    </w:rPr>
  </w:style>
  <w:style w:type="paragraph" w:customStyle="1" w:styleId="04Steps-ActivityStepHeading">
    <w:name w:val="04 Steps - Activity Step Heading"/>
    <w:basedOn w:val="Normal"/>
    <w:qFormat/>
    <w:rsid w:val="00F318AC"/>
    <w:pPr>
      <w:keepNext/>
      <w:numPr>
        <w:ilvl w:val="2"/>
        <w:numId w:val="8"/>
      </w:numPr>
      <w:pBdr>
        <w:bottom w:val="single" w:sz="8" w:space="1" w:color="548DD4"/>
      </w:pBdr>
      <w:tabs>
        <w:tab w:val="right" w:pos="1418"/>
      </w:tabs>
      <w:spacing w:before="360" w:after="60" w:line="264" w:lineRule="auto"/>
      <w:ind w:right="-808"/>
    </w:pPr>
    <w:rPr>
      <w:rFonts w:ascii="Arial" w:hAnsi="Arial" w:cs="Arial"/>
      <w:b/>
      <w:sz w:val="20"/>
      <w:szCs w:val="20"/>
    </w:rPr>
  </w:style>
  <w:style w:type="paragraph" w:customStyle="1" w:styleId="05Steps-Instructions">
    <w:name w:val="05 Steps - Instructions"/>
    <w:basedOn w:val="Normal"/>
    <w:link w:val="05Steps-InstructionsChar"/>
    <w:qFormat/>
    <w:rsid w:val="00F95D11"/>
    <w:pPr>
      <w:spacing w:before="120" w:after="120" w:line="264" w:lineRule="auto"/>
      <w:ind w:left="2127" w:right="-58"/>
    </w:pPr>
    <w:rPr>
      <w:rFonts w:ascii="Arial" w:hAnsi="Arial" w:cs="Arial"/>
      <w:sz w:val="20"/>
      <w:szCs w:val="20"/>
    </w:rPr>
  </w:style>
  <w:style w:type="paragraph" w:customStyle="1" w:styleId="tabletextwithborder">
    <w:name w:val="table text with border"/>
    <w:basedOn w:val="tabletext"/>
    <w:qFormat/>
    <w:rsid w:val="0024206A"/>
  </w:style>
  <w:style w:type="paragraph" w:customStyle="1" w:styleId="06CommentbytheLeader">
    <w:name w:val="06 Comment by the Leader"/>
    <w:basedOn w:val="05Steps-Instructions"/>
    <w:qFormat/>
    <w:rsid w:val="001861BA"/>
    <w:pPr>
      <w:pBdr>
        <w:left w:val="single" w:sz="24" w:space="4" w:color="548DD4"/>
      </w:pBdr>
      <w:ind w:left="2268"/>
    </w:pPr>
  </w:style>
  <w:style w:type="paragraph" w:customStyle="1" w:styleId="06CommentbytheLeaderBULLETS">
    <w:name w:val="06 Comment by the Leader BULLETS"/>
    <w:basedOn w:val="06CommentbytheLeader"/>
    <w:qFormat/>
    <w:rsid w:val="001861BA"/>
    <w:pPr>
      <w:numPr>
        <w:numId w:val="4"/>
      </w:numPr>
      <w:tabs>
        <w:tab w:val="left" w:pos="2552"/>
      </w:tabs>
      <w:spacing w:before="60" w:after="60"/>
      <w:ind w:left="2268" w:right="-57" w:firstLine="0"/>
    </w:pPr>
  </w:style>
  <w:style w:type="paragraph" w:customStyle="1" w:styleId="06CommentbyLeaderBIBLEVERSE">
    <w:name w:val="06 Comment by Leader BIBLE VERSE"/>
    <w:basedOn w:val="06CommentbytheLeader"/>
    <w:qFormat/>
    <w:rsid w:val="004A0D81"/>
    <w:pPr>
      <w:shd w:val="clear" w:color="auto" w:fill="EAF1DD"/>
    </w:pPr>
  </w:style>
  <w:style w:type="paragraph" w:customStyle="1" w:styleId="05Steps-KEYQUESTION">
    <w:name w:val="05 Steps - KEY QUESTION"/>
    <w:basedOn w:val="05Steps-Instructions"/>
    <w:qFormat/>
    <w:rsid w:val="004A0D81"/>
    <w:pPr>
      <w:pBdr>
        <w:top w:val="single" w:sz="8" w:space="1" w:color="548DD4"/>
        <w:left w:val="single" w:sz="8" w:space="4" w:color="548DD4"/>
        <w:bottom w:val="single" w:sz="8" w:space="1" w:color="548DD4"/>
        <w:right w:val="single" w:sz="8" w:space="4" w:color="548DD4"/>
      </w:pBdr>
      <w:shd w:val="clear" w:color="auto" w:fill="DBE5F1"/>
      <w:ind w:right="935"/>
    </w:pPr>
    <w:rPr>
      <w:b/>
    </w:rPr>
  </w:style>
  <w:style w:type="paragraph" w:customStyle="1" w:styleId="05Steps-examples">
    <w:name w:val="05 Steps - examples"/>
    <w:basedOn w:val="05Steps-Instructions"/>
    <w:link w:val="05Steps-examplesChar"/>
    <w:qFormat/>
    <w:rsid w:val="00652DC0"/>
    <w:pPr>
      <w:ind w:right="-341"/>
    </w:pPr>
    <w:rPr>
      <w:i/>
      <w:color w:val="548DD4"/>
    </w:rPr>
  </w:style>
  <w:style w:type="paragraph" w:customStyle="1" w:styleId="05Steps-STEP1">
    <w:name w:val="05 Steps - STEP 1"/>
    <w:aliases w:val="2,3"/>
    <w:basedOn w:val="05Steps-examples"/>
    <w:link w:val="05Steps-STEP1Char"/>
    <w:qFormat/>
    <w:rsid w:val="00652DC0"/>
    <w:rPr>
      <w:b/>
    </w:rPr>
  </w:style>
  <w:style w:type="paragraph" w:customStyle="1" w:styleId="05Steps-bullets">
    <w:name w:val="05 Steps - bullets"/>
    <w:basedOn w:val="05Steps-Instructions"/>
    <w:qFormat/>
    <w:rsid w:val="006E757B"/>
    <w:pPr>
      <w:numPr>
        <w:numId w:val="5"/>
      </w:numPr>
      <w:tabs>
        <w:tab w:val="right" w:pos="2410"/>
      </w:tabs>
      <w:ind w:left="2410" w:right="-1050" w:hanging="294"/>
    </w:pPr>
  </w:style>
  <w:style w:type="paragraph" w:customStyle="1" w:styleId="tablebullet">
    <w:name w:val="table bullet"/>
    <w:basedOn w:val="Normal"/>
    <w:qFormat/>
    <w:rsid w:val="00F95D11"/>
    <w:pPr>
      <w:numPr>
        <w:numId w:val="6"/>
      </w:numPr>
      <w:tabs>
        <w:tab w:val="right" w:pos="0"/>
      </w:tabs>
      <w:spacing w:before="60" w:after="60" w:line="264" w:lineRule="auto"/>
      <w:ind w:left="317" w:right="34" w:hanging="317"/>
    </w:pPr>
    <w:rPr>
      <w:rFonts w:ascii="Arial" w:hAnsi="Arial" w:cs="Arial"/>
      <w:color w:val="000000"/>
      <w:sz w:val="20"/>
      <w:szCs w:val="20"/>
      <w:lang w:eastAsia="en-US" w:bidi="en-US"/>
    </w:rPr>
  </w:style>
  <w:style w:type="paragraph" w:customStyle="1" w:styleId="09BIBLEMAXLESSONTEMPLATE">
    <w:name w:val="09 BIBLEMAX LESSON TEMPLATE"/>
    <w:basedOn w:val="Normal"/>
    <w:qFormat/>
    <w:rsid w:val="009D1C59"/>
    <w:pPr>
      <w:keepNext/>
      <w:pBdr>
        <w:bottom w:val="single" w:sz="4" w:space="5" w:color="31849B"/>
      </w:pBdr>
      <w:spacing w:before="480" w:after="240"/>
      <w:ind w:left="-851" w:right="-1616"/>
      <w:outlineLvl w:val="2"/>
    </w:pPr>
    <w:rPr>
      <w:rFonts w:ascii="Arial" w:hAnsi="Arial" w:cs="Arial"/>
      <w:b/>
      <w:bCs/>
      <w:color w:val="000000"/>
      <w:sz w:val="40"/>
      <w:szCs w:val="40"/>
    </w:rPr>
  </w:style>
  <w:style w:type="paragraph" w:styleId="TOC1">
    <w:name w:val="toc 1"/>
    <w:basedOn w:val="Normal"/>
    <w:next w:val="Normal"/>
    <w:autoRedefine/>
    <w:uiPriority w:val="39"/>
    <w:unhideWhenUsed/>
    <w:rsid w:val="00901CFC"/>
  </w:style>
  <w:style w:type="paragraph" w:customStyle="1" w:styleId="09Biblemax-subheading">
    <w:name w:val="09 Biblemax - sub heading"/>
    <w:basedOn w:val="bodytext"/>
    <w:qFormat/>
    <w:rsid w:val="009D1C59"/>
    <w:pPr>
      <w:keepNext/>
      <w:spacing w:before="180" w:after="120"/>
      <w:ind w:left="-567"/>
    </w:pPr>
    <w:rPr>
      <w:b/>
      <w:sz w:val="20"/>
      <w:szCs w:val="20"/>
    </w:rPr>
  </w:style>
  <w:style w:type="paragraph" w:customStyle="1" w:styleId="index2sub-point">
    <w:name w:val="index 2 (sub-point)"/>
    <w:basedOn w:val="TOC3"/>
    <w:qFormat/>
    <w:rsid w:val="00F72E22"/>
    <w:pPr>
      <w:tabs>
        <w:tab w:val="left" w:pos="880"/>
        <w:tab w:val="left" w:pos="6804"/>
        <w:tab w:val="right" w:leader="dot" w:pos="8296"/>
      </w:tabs>
      <w:spacing w:after="40"/>
      <w:ind w:left="482"/>
    </w:pPr>
    <w:rPr>
      <w:rFonts w:ascii="Arial" w:hAnsi="Arial" w:cs="Arial"/>
      <w:noProof/>
      <w:color w:val="548DD4"/>
      <w:sz w:val="18"/>
      <w:szCs w:val="18"/>
    </w:rPr>
  </w:style>
  <w:style w:type="paragraph" w:styleId="TOC2">
    <w:name w:val="toc 2"/>
    <w:basedOn w:val="Normal"/>
    <w:next w:val="Normal"/>
    <w:autoRedefine/>
    <w:uiPriority w:val="39"/>
    <w:unhideWhenUsed/>
    <w:rsid w:val="00E97351"/>
    <w:pPr>
      <w:spacing w:after="100" w:line="276" w:lineRule="auto"/>
      <w:ind w:left="220"/>
    </w:pPr>
    <w:rPr>
      <w:rFonts w:ascii="Calibri" w:hAnsi="Calibri"/>
      <w:sz w:val="22"/>
      <w:szCs w:val="22"/>
    </w:rPr>
  </w:style>
  <w:style w:type="paragraph" w:styleId="TOC4">
    <w:name w:val="toc 4"/>
    <w:basedOn w:val="Normal"/>
    <w:next w:val="Normal"/>
    <w:autoRedefine/>
    <w:uiPriority w:val="39"/>
    <w:unhideWhenUsed/>
    <w:rsid w:val="00E97351"/>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97351"/>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97351"/>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E97351"/>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E97351"/>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97351"/>
    <w:pPr>
      <w:spacing w:after="100" w:line="276" w:lineRule="auto"/>
      <w:ind w:left="1760"/>
    </w:pPr>
    <w:rPr>
      <w:rFonts w:ascii="Calibri" w:hAnsi="Calibri"/>
      <w:sz w:val="22"/>
      <w:szCs w:val="22"/>
    </w:rPr>
  </w:style>
  <w:style w:type="paragraph" w:customStyle="1" w:styleId="code">
    <w:name w:val="code"/>
    <w:basedOn w:val="Normal"/>
    <w:qFormat/>
    <w:rsid w:val="00C90C9A"/>
    <w:pPr>
      <w:ind w:left="-85" w:right="-85"/>
      <w:jc w:val="center"/>
    </w:pPr>
    <w:rPr>
      <w:rFonts w:ascii="Arial" w:hAnsi="Arial" w:cs="Arial"/>
      <w:b/>
      <w:bCs/>
      <w:sz w:val="14"/>
      <w:szCs w:val="14"/>
      <w:lang w:eastAsia="zh-CN"/>
    </w:rPr>
  </w:style>
  <w:style w:type="paragraph" w:customStyle="1" w:styleId="02MAX7LESSONCODEblue">
    <w:name w:val="02 MAX7 LESSON CODE (blue)"/>
    <w:basedOn w:val="02CYCASLESSONCODEred"/>
    <w:qFormat/>
    <w:rsid w:val="004F2222"/>
    <w:pPr>
      <w:shd w:val="clear" w:color="auto" w:fill="00B0F0"/>
    </w:pPr>
  </w:style>
  <w:style w:type="character" w:customStyle="1" w:styleId="bulletChar">
    <w:name w:val="bullet Char"/>
    <w:link w:val="bullet"/>
    <w:rsid w:val="00654A49"/>
    <w:rPr>
      <w:sz w:val="24"/>
      <w:szCs w:val="24"/>
      <w:lang w:val="en-US" w:eastAsia="en-AU"/>
    </w:rPr>
  </w:style>
  <w:style w:type="paragraph" w:customStyle="1" w:styleId="02CYCASLESSONCODEred">
    <w:name w:val="02 CYCAS LESSON CODE (red)"/>
    <w:basedOn w:val="Normal"/>
    <w:rsid w:val="00F80E71"/>
    <w:pPr>
      <w:keepNext/>
      <w:pageBreakBefore/>
      <w:pBdr>
        <w:top w:val="single" w:sz="12" w:space="5" w:color="000000"/>
        <w:left w:val="single" w:sz="12" w:space="4" w:color="000000"/>
        <w:bottom w:val="single" w:sz="12" w:space="5" w:color="000000"/>
        <w:right w:val="single" w:sz="12" w:space="4" w:color="000000"/>
      </w:pBdr>
      <w:shd w:val="clear" w:color="auto" w:fill="FF0000"/>
      <w:ind w:left="3119" w:right="-666"/>
      <w:outlineLvl w:val="0"/>
    </w:pPr>
    <w:rPr>
      <w:rFonts w:ascii="Arial" w:hAnsi="Arial"/>
      <w:b/>
      <w:bCs/>
      <w:caps/>
      <w:color w:val="FFFFFF"/>
      <w:kern w:val="32"/>
      <w:sz w:val="100"/>
      <w:szCs w:val="100"/>
    </w:rPr>
  </w:style>
  <w:style w:type="paragraph" w:customStyle="1" w:styleId="03Outcometextbullets">
    <w:name w:val="03 Outcome text bullets"/>
    <w:basedOn w:val="bullet"/>
    <w:qFormat/>
    <w:rsid w:val="0004439D"/>
    <w:pPr>
      <w:pBdr>
        <w:top w:val="single" w:sz="12" w:space="5" w:color="000000"/>
        <w:left w:val="single" w:sz="12" w:space="4" w:color="000000"/>
        <w:bottom w:val="single" w:sz="12" w:space="5" w:color="000000"/>
        <w:right w:val="single" w:sz="12" w:space="4" w:color="000000"/>
      </w:pBdr>
      <w:shd w:val="clear" w:color="auto" w:fill="FFFFCC"/>
      <w:tabs>
        <w:tab w:val="left" w:pos="3402"/>
      </w:tabs>
      <w:spacing w:before="20" w:after="20"/>
      <w:ind w:left="3402" w:right="-666" w:hanging="283"/>
    </w:pPr>
    <w:rPr>
      <w:rFonts w:ascii="Arial" w:hAnsi="Arial" w:cs="Arial"/>
      <w:sz w:val="18"/>
      <w:szCs w:val="18"/>
    </w:rPr>
  </w:style>
  <w:style w:type="paragraph" w:customStyle="1" w:styleId="03Outcometext">
    <w:name w:val="03 Outcome text"/>
    <w:basedOn w:val="Normal"/>
    <w:qFormat/>
    <w:rsid w:val="00BF794C"/>
    <w:pPr>
      <w:keepNext/>
      <w:pBdr>
        <w:top w:val="single" w:sz="12" w:space="5" w:color="000000"/>
        <w:left w:val="single" w:sz="12" w:space="4" w:color="000000"/>
        <w:bottom w:val="single" w:sz="12" w:space="5" w:color="000000"/>
        <w:right w:val="single" w:sz="12" w:space="4" w:color="000000"/>
      </w:pBdr>
      <w:shd w:val="clear" w:color="auto" w:fill="FFFFCC"/>
      <w:tabs>
        <w:tab w:val="right" w:pos="2410"/>
        <w:tab w:val="left" w:pos="8364"/>
      </w:tabs>
      <w:spacing w:before="60" w:after="60" w:line="264" w:lineRule="auto"/>
      <w:ind w:left="3119" w:right="-666"/>
      <w:outlineLvl w:val="0"/>
    </w:pPr>
    <w:rPr>
      <w:rFonts w:ascii="Arial" w:hAnsi="Arial" w:cs="Arial"/>
      <w:bCs/>
      <w:kern w:val="28"/>
      <w:sz w:val="18"/>
      <w:szCs w:val="18"/>
      <w:lang w:eastAsia="zh-CN"/>
    </w:rPr>
  </w:style>
  <w:style w:type="paragraph" w:customStyle="1" w:styleId="03OUTCOMEHeader">
    <w:name w:val="03 OUTCOME Header"/>
    <w:basedOn w:val="03Outcometext"/>
    <w:qFormat/>
    <w:rsid w:val="007827B8"/>
    <w:pPr>
      <w:spacing w:before="240"/>
    </w:pPr>
    <w:rPr>
      <w:b/>
      <w:caps/>
      <w:color w:val="FF0000"/>
    </w:rPr>
  </w:style>
  <w:style w:type="paragraph" w:customStyle="1" w:styleId="Style05Steps-InstructionsBOLDHEADING">
    <w:name w:val="Style 05 Steps - Instructions BOLD HEADING"/>
    <w:basedOn w:val="05Steps-Instructions"/>
    <w:rsid w:val="005255F8"/>
    <w:rPr>
      <w:b/>
      <w:bCs/>
    </w:rPr>
  </w:style>
  <w:style w:type="paragraph" w:customStyle="1" w:styleId="01OrangeGCGLEVELNUMBER">
    <w:name w:val="01 (Orange) GCG LEVEL NUMBER"/>
    <w:basedOn w:val="Normal"/>
    <w:rsid w:val="0041432E"/>
    <w:pPr>
      <w:keepNext/>
      <w:shd w:val="clear" w:color="auto" w:fill="FFC000"/>
      <w:spacing w:before="240" w:after="120"/>
      <w:ind w:left="-851" w:right="-964"/>
      <w:jc w:val="center"/>
      <w:outlineLvl w:val="0"/>
    </w:pPr>
    <w:rPr>
      <w:rFonts w:ascii="Arial" w:hAnsi="Arial"/>
      <w:b/>
      <w:bCs/>
      <w:caps/>
      <w:kern w:val="32"/>
      <w:sz w:val="120"/>
      <w:szCs w:val="20"/>
    </w:rPr>
  </w:style>
  <w:style w:type="paragraph" w:customStyle="1" w:styleId="01OrangeGCGBIGNAMEHeading">
    <w:name w:val="01 (Orange) GCG BIG NAME Heading"/>
    <w:basedOn w:val="Normal"/>
    <w:qFormat/>
    <w:rsid w:val="0041432E"/>
    <w:pPr>
      <w:keepNext/>
      <w:pageBreakBefore/>
      <w:shd w:val="clear" w:color="auto" w:fill="FFC000"/>
      <w:spacing w:before="240" w:after="120"/>
      <w:ind w:left="-851" w:right="-964"/>
      <w:jc w:val="center"/>
      <w:outlineLvl w:val="0"/>
    </w:pPr>
    <w:rPr>
      <w:rFonts w:ascii="Arial" w:hAnsi="Arial" w:cs="Arial"/>
      <w:b/>
      <w:bCs/>
      <w:caps/>
      <w:color w:val="FFFFFF"/>
      <w:kern w:val="32"/>
      <w:sz w:val="260"/>
      <w:szCs w:val="260"/>
    </w:rPr>
  </w:style>
  <w:style w:type="paragraph" w:customStyle="1" w:styleId="Style01RedBIGNAMEHeadingPatternClearRed">
    <w:name w:val="Style 01 (Red) BIG NAME Heading + Pattern: Clear (Red)"/>
    <w:basedOn w:val="01OrangeGCGBIGNAMEHeading"/>
    <w:rsid w:val="004D2319"/>
    <w:pPr>
      <w:shd w:val="clear" w:color="auto" w:fill="FF0000"/>
    </w:pPr>
    <w:rPr>
      <w:rFonts w:cs="Times New Roman"/>
      <w:szCs w:val="20"/>
    </w:rPr>
  </w:style>
  <w:style w:type="paragraph" w:customStyle="1" w:styleId="01RedCYCASBIGNAMEHeading">
    <w:name w:val="01 (Red) CYCAS BIG NAME Heading"/>
    <w:basedOn w:val="01OrangeGCGBIGNAMEHeading"/>
    <w:qFormat/>
    <w:rsid w:val="004D2319"/>
    <w:pPr>
      <w:shd w:val="clear" w:color="auto" w:fill="FF0000"/>
    </w:pPr>
  </w:style>
  <w:style w:type="paragraph" w:customStyle="1" w:styleId="01RedCYCASLEVELNUMBER">
    <w:name w:val="01 (Red) CYCAS LEVEL NUMBER"/>
    <w:basedOn w:val="01OrangeGCGLEVELNUMBER"/>
    <w:qFormat/>
    <w:rsid w:val="004D2319"/>
    <w:pPr>
      <w:shd w:val="clear" w:color="auto" w:fill="FF0000"/>
    </w:pPr>
  </w:style>
  <w:style w:type="paragraph" w:customStyle="1" w:styleId="01BlueMax7BIGNAMEHeading">
    <w:name w:val="01 (Blue) Max7 BIG NAME Heading"/>
    <w:basedOn w:val="01OrangeGCGBIGNAMEHeading"/>
    <w:qFormat/>
    <w:rsid w:val="00E32385"/>
    <w:pPr>
      <w:shd w:val="clear" w:color="auto" w:fill="00B0F0"/>
    </w:pPr>
  </w:style>
  <w:style w:type="paragraph" w:customStyle="1" w:styleId="01BlueMax7LevelNumber">
    <w:name w:val="01 (Blue) Max7 Level Number"/>
    <w:basedOn w:val="01OrangeGCGLEVELNUMBER"/>
    <w:qFormat/>
    <w:rsid w:val="004D2319"/>
    <w:pPr>
      <w:shd w:val="clear" w:color="auto" w:fill="00B0F0"/>
    </w:pPr>
  </w:style>
  <w:style w:type="paragraph" w:customStyle="1" w:styleId="08TableText">
    <w:name w:val="08 Table Text"/>
    <w:basedOn w:val="Normal"/>
    <w:qFormat/>
    <w:rsid w:val="009C0C73"/>
    <w:pPr>
      <w:spacing w:before="120" w:after="120"/>
    </w:pPr>
    <w:rPr>
      <w:rFonts w:ascii="Arial" w:hAnsi="Arial" w:cs="Arial"/>
      <w:sz w:val="20"/>
      <w:lang w:eastAsia="zh-CN"/>
    </w:rPr>
  </w:style>
  <w:style w:type="paragraph" w:customStyle="1" w:styleId="08TableTextcentred">
    <w:name w:val="08 Table Text (centred)"/>
    <w:basedOn w:val="Normal"/>
    <w:qFormat/>
    <w:rsid w:val="009C0C73"/>
    <w:pPr>
      <w:jc w:val="center"/>
    </w:pPr>
    <w:rPr>
      <w:rFonts w:ascii="Arial" w:hAnsi="Arial" w:cs="Arial"/>
      <w:b/>
      <w:color w:val="000000"/>
      <w:sz w:val="20"/>
      <w:szCs w:val="20"/>
      <w:lang w:eastAsia="zh-CN"/>
    </w:rPr>
  </w:style>
  <w:style w:type="character" w:customStyle="1" w:styleId="05Steps-InstructionsChar">
    <w:name w:val="05 Steps - Instructions Char"/>
    <w:link w:val="05Steps-Instructions"/>
    <w:rsid w:val="00B74F08"/>
    <w:rPr>
      <w:rFonts w:ascii="Arial" w:hAnsi="Arial" w:cs="Arial"/>
      <w:lang w:val="en-US" w:eastAsia="en-AU" w:bidi="ar-SA"/>
    </w:rPr>
  </w:style>
  <w:style w:type="character" w:customStyle="1" w:styleId="05Steps-examplesChar">
    <w:name w:val="05 Steps - examples Char"/>
    <w:link w:val="05Steps-examples"/>
    <w:rsid w:val="00B74F08"/>
    <w:rPr>
      <w:rFonts w:ascii="Arial" w:hAnsi="Arial" w:cs="Arial"/>
      <w:i/>
      <w:color w:val="548DD4"/>
      <w:lang w:val="en-US" w:eastAsia="en-AU" w:bidi="ar-SA"/>
    </w:rPr>
  </w:style>
  <w:style w:type="character" w:customStyle="1" w:styleId="05Steps-STEP1Char">
    <w:name w:val="05 Steps - STEP 1 Char"/>
    <w:aliases w:val="2 Char,3 Char"/>
    <w:link w:val="05Steps-STEP1"/>
    <w:rsid w:val="00B74F08"/>
    <w:rPr>
      <w:rFonts w:ascii="Arial" w:hAnsi="Arial" w:cs="Arial"/>
      <w:b/>
      <w:i/>
      <w:color w:val="548DD4"/>
      <w:lang w:val="en-US" w:eastAsia="en-AU" w:bidi="ar-SA"/>
    </w:rPr>
  </w:style>
  <w:style w:type="paragraph" w:styleId="NormalWeb">
    <w:name w:val="Normal (Web)"/>
    <w:basedOn w:val="Normal"/>
    <w:uiPriority w:val="99"/>
    <w:semiHidden/>
    <w:unhideWhenUsed/>
    <w:rsid w:val="008038AE"/>
    <w:pPr>
      <w:spacing w:before="100" w:beforeAutospacing="1" w:after="100" w:afterAutospacing="1"/>
    </w:pPr>
    <w:rPr>
      <w:lang w:val="en-AU"/>
    </w:rPr>
  </w:style>
  <w:style w:type="paragraph" w:customStyle="1" w:styleId="FreeForm">
    <w:name w:val="Free Form"/>
    <w:rsid w:val="00033D18"/>
    <w:rPr>
      <w:rFonts w:eastAsia="ヒラギノ角ゴ Pro W3"/>
      <w:color w:val="000000"/>
      <w:lang w:val="en-US"/>
    </w:rPr>
  </w:style>
  <w:style w:type="numbering" w:customStyle="1" w:styleId="List21">
    <w:name w:val="List 21"/>
    <w:rsid w:val="00033D18"/>
    <w:pPr>
      <w:numPr>
        <w:numId w:val="3"/>
      </w:numPr>
    </w:pPr>
  </w:style>
  <w:style w:type="numbering" w:customStyle="1" w:styleId="List31">
    <w:name w:val="List 31"/>
    <w:rsid w:val="00033D18"/>
    <w:pPr>
      <w:numPr>
        <w:numId w:val="4"/>
      </w:numPr>
    </w:pPr>
  </w:style>
  <w:style w:type="numbering" w:customStyle="1" w:styleId="List41">
    <w:name w:val="List 41"/>
    <w:rsid w:val="00033D18"/>
    <w:pPr>
      <w:numPr>
        <w:numId w:val="6"/>
      </w:numPr>
    </w:pPr>
  </w:style>
  <w:style w:type="numbering" w:customStyle="1" w:styleId="List51">
    <w:name w:val="List 51"/>
    <w:rsid w:val="00033D18"/>
    <w:pPr>
      <w:numPr>
        <w:numId w:val="8"/>
      </w:numPr>
    </w:pPr>
  </w:style>
  <w:style w:type="numbering" w:customStyle="1" w:styleId="List6">
    <w:name w:val="List 6"/>
    <w:rsid w:val="00033D18"/>
    <w:pPr>
      <w:numPr>
        <w:numId w:val="10"/>
      </w:numPr>
    </w:pPr>
  </w:style>
  <w:style w:type="numbering" w:customStyle="1" w:styleId="List7">
    <w:name w:val="List 7"/>
    <w:rsid w:val="00033D18"/>
    <w:pPr>
      <w:numPr>
        <w:numId w:val="12"/>
      </w:numPr>
    </w:pPr>
  </w:style>
  <w:style w:type="numbering" w:customStyle="1" w:styleId="List8">
    <w:name w:val="List 8"/>
    <w:rsid w:val="00033D18"/>
    <w:pPr>
      <w:numPr>
        <w:numId w:val="13"/>
      </w:numPr>
    </w:pPr>
  </w:style>
  <w:style w:type="numbering" w:customStyle="1" w:styleId="List9">
    <w:name w:val="List 9"/>
    <w:rsid w:val="00033D18"/>
    <w:pPr>
      <w:numPr>
        <w:numId w:val="14"/>
      </w:numPr>
    </w:pPr>
  </w:style>
  <w:style w:type="paragraph" w:styleId="Title">
    <w:name w:val="Title"/>
    <w:basedOn w:val="Normal"/>
    <w:next w:val="Normal"/>
    <w:link w:val="TitleChar"/>
    <w:uiPriority w:val="10"/>
    <w:qFormat/>
    <w:rsid w:val="003C738E"/>
    <w:pPr>
      <w:pBdr>
        <w:bottom w:val="single" w:sz="8" w:space="4" w:color="4F81BD"/>
      </w:pBdr>
      <w:spacing w:after="300"/>
      <w:contextualSpacing/>
    </w:pPr>
    <w:rPr>
      <w:rFonts w:ascii="Calibri" w:eastAsia="MS Gothic" w:hAnsi="Calibri"/>
      <w:color w:val="17365D"/>
      <w:spacing w:val="5"/>
      <w:kern w:val="28"/>
      <w:sz w:val="52"/>
      <w:szCs w:val="52"/>
      <w:lang w:eastAsia="en-US"/>
    </w:rPr>
  </w:style>
  <w:style w:type="character" w:customStyle="1" w:styleId="TitleChar">
    <w:name w:val="Title Char"/>
    <w:link w:val="Title"/>
    <w:uiPriority w:val="10"/>
    <w:rsid w:val="003C738E"/>
    <w:rPr>
      <w:rFonts w:ascii="Calibri" w:eastAsia="MS Gothic" w:hAnsi="Calibri"/>
      <w:color w:val="17365D"/>
      <w:spacing w:val="5"/>
      <w:kern w:val="28"/>
      <w:sz w:val="52"/>
      <w:szCs w:val="52"/>
      <w:lang w:val="en-US"/>
    </w:rPr>
  </w:style>
  <w:style w:type="paragraph" w:customStyle="1" w:styleId="paragraphtext">
    <w:name w:val="paragraph text"/>
    <w:basedOn w:val="Normal"/>
    <w:link w:val="paragraphtextChar"/>
    <w:rsid w:val="0014099A"/>
    <w:pPr>
      <w:keepLines/>
      <w:spacing w:after="200" w:line="288" w:lineRule="auto"/>
    </w:pPr>
    <w:rPr>
      <w:rFonts w:ascii="Arial" w:hAnsi="Arial"/>
      <w:sz w:val="20"/>
      <w:szCs w:val="20"/>
      <w:lang w:val="x-none" w:eastAsia="en-US"/>
    </w:rPr>
  </w:style>
  <w:style w:type="character" w:customStyle="1" w:styleId="paragraphtextChar">
    <w:name w:val="paragraph text Char"/>
    <w:link w:val="paragraphtext"/>
    <w:rsid w:val="0014099A"/>
    <w:rPr>
      <w:rFonts w:ascii="Arial" w:hAnsi="Arial"/>
      <w:lang w:val="x-none"/>
    </w:rPr>
  </w:style>
  <w:style w:type="character" w:customStyle="1" w:styleId="text">
    <w:name w:val="text"/>
    <w:rsid w:val="00817B6B"/>
  </w:style>
  <w:style w:type="paragraph" w:styleId="ListParagraph">
    <w:name w:val="List Paragraph"/>
    <w:basedOn w:val="Normal"/>
    <w:uiPriority w:val="34"/>
    <w:qFormat/>
    <w:rsid w:val="002F1E1A"/>
    <w:pPr>
      <w:ind w:left="720"/>
      <w:contextualSpacing/>
    </w:pPr>
    <w:rPr>
      <w:rFonts w:ascii="Cambria" w:eastAsia="MS Mincho" w:hAnsi="Cambria"/>
      <w:lang w:eastAsia="en-US"/>
    </w:rPr>
  </w:style>
  <w:style w:type="character" w:customStyle="1" w:styleId="BodyChar">
    <w:name w:val="Body Char"/>
    <w:link w:val="Body"/>
    <w:rsid w:val="00536ACE"/>
    <w:rPr>
      <w:rFonts w:ascii="Helvetica" w:hAnsi="Helvetica"/>
      <w:color w:val="000000"/>
      <w:sz w:val="22"/>
      <w:szCs w:val="22"/>
      <w:lang w:val="en-US" w:bidi="en-US"/>
    </w:rPr>
  </w:style>
  <w:style w:type="paragraph" w:customStyle="1" w:styleId="05Steps-ActivityStep">
    <w:name w:val="05 Steps - Activity Step"/>
    <w:basedOn w:val="Normal"/>
    <w:qFormat/>
    <w:rsid w:val="00B725C1"/>
    <w:pPr>
      <w:keepNext/>
      <w:pBdr>
        <w:bottom w:val="single" w:sz="8" w:space="1" w:color="548DD4"/>
      </w:pBdr>
      <w:tabs>
        <w:tab w:val="right" w:pos="1418"/>
      </w:tabs>
      <w:spacing w:before="360" w:after="60" w:line="264" w:lineRule="auto"/>
      <w:ind w:left="2160" w:right="-808" w:hanging="360"/>
    </w:pPr>
    <w:rPr>
      <w:rFonts w:ascii="Arial" w:hAnsi="Arial" w:cs="Arial"/>
      <w:b/>
      <w:sz w:val="20"/>
      <w:szCs w:val="20"/>
      <w:lang w:val="en-GB"/>
    </w:rPr>
  </w:style>
  <w:style w:type="character" w:customStyle="1" w:styleId="ilad">
    <w:name w:val="il_ad"/>
    <w:rsid w:val="00B725C1"/>
  </w:style>
  <w:style w:type="paragraph" w:customStyle="1" w:styleId="bulletpoints">
    <w:name w:val="bullet points"/>
    <w:autoRedefine/>
    <w:rsid w:val="009B3C25"/>
    <w:pPr>
      <w:numPr>
        <w:numId w:val="24"/>
      </w:numPr>
      <w:suppressAutoHyphens/>
    </w:pPr>
    <w:rPr>
      <w:rFonts w:ascii="Arial" w:eastAsia="Calibri" w:hAnsi="Arial" w:cs="Arial"/>
      <w:lang w:eastAsia="ar-SA"/>
    </w:rPr>
  </w:style>
  <w:style w:type="paragraph" w:customStyle="1" w:styleId="06CommentbyLeaderBOLDBIBLEVERSE">
    <w:name w:val="06 Comment by Leader (BOLD) BIBLE VERSE"/>
    <w:basedOn w:val="06CommentbyLeaderBIBLEVERSE"/>
    <w:rsid w:val="009B3C25"/>
    <w:rPr>
      <w:b/>
      <w:bCs/>
    </w:rPr>
  </w:style>
  <w:style w:type="paragraph" w:customStyle="1" w:styleId="bodytextforlessons">
    <w:name w:val="body text for lessons"/>
    <w:basedOn w:val="Normal"/>
    <w:qFormat/>
    <w:rsid w:val="009B5794"/>
    <w:pPr>
      <w:keepLines/>
      <w:spacing w:before="120" w:after="60" w:line="264" w:lineRule="auto"/>
      <w:ind w:right="-340"/>
    </w:pPr>
    <w:rPr>
      <w:rFonts w:ascii="Calibri" w:hAnsi="Calibri"/>
      <w:sz w:val="20"/>
      <w:szCs w:val="20"/>
      <w:lang w:eastAsia="en-US"/>
    </w:rPr>
  </w:style>
  <w:style w:type="paragraph" w:customStyle="1" w:styleId="bodytexthighlighted">
    <w:name w:val="body text highlighted"/>
    <w:basedOn w:val="bodytextforlessons"/>
    <w:qFormat/>
    <w:rsid w:val="009B5794"/>
    <w:pPr>
      <w:pBdr>
        <w:top w:val="single" w:sz="18" w:space="3" w:color="EAF1DD"/>
        <w:left w:val="single" w:sz="18" w:space="4" w:color="EAF1DD"/>
        <w:bottom w:val="single" w:sz="18" w:space="3" w:color="EAF1DD"/>
        <w:right w:val="single" w:sz="18" w:space="4" w:color="EAF1DD"/>
      </w:pBdr>
      <w:shd w:val="clear" w:color="auto" w:fill="EAF1DD"/>
    </w:pPr>
  </w:style>
  <w:style w:type="character" w:styleId="FollowedHyperlink">
    <w:name w:val="FollowedHyperlink"/>
    <w:basedOn w:val="DefaultParagraphFont"/>
    <w:uiPriority w:val="99"/>
    <w:semiHidden/>
    <w:unhideWhenUsed/>
    <w:rsid w:val="00931FF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BC"/>
    <w:rPr>
      <w:sz w:val="24"/>
      <w:szCs w:val="24"/>
      <w:lang w:val="en-US" w:eastAsia="en-AU"/>
    </w:rPr>
  </w:style>
  <w:style w:type="paragraph" w:styleId="Heading1">
    <w:name w:val="heading 1"/>
    <w:aliases w:val="02 Heading 1"/>
    <w:basedOn w:val="Normal"/>
    <w:next w:val="Normal"/>
    <w:link w:val="Heading1Char"/>
    <w:qFormat/>
    <w:rsid w:val="00365B12"/>
    <w:pPr>
      <w:keepNext/>
      <w:spacing w:before="240" w:after="120"/>
      <w:ind w:left="-851" w:right="-964"/>
      <w:outlineLvl w:val="0"/>
    </w:pPr>
    <w:rPr>
      <w:rFonts w:ascii="Arial" w:hAnsi="Arial" w:cs="Arial"/>
      <w:b/>
      <w:bCs/>
      <w:caps/>
      <w:kern w:val="32"/>
      <w:sz w:val="40"/>
      <w:szCs w:val="40"/>
    </w:rPr>
  </w:style>
  <w:style w:type="paragraph" w:styleId="Heading2">
    <w:name w:val="heading 2"/>
    <w:basedOn w:val="Normal"/>
    <w:next w:val="Normal"/>
    <w:link w:val="Heading2Char"/>
    <w:qFormat/>
    <w:rsid w:val="004E3C81"/>
    <w:pPr>
      <w:keepNext/>
      <w:shd w:val="clear" w:color="auto" w:fill="FFEEB9"/>
      <w:spacing w:before="240" w:after="240"/>
      <w:ind w:left="-851" w:right="-964"/>
      <w:jc w:val="center"/>
      <w:outlineLvl w:val="1"/>
    </w:pPr>
    <w:rPr>
      <w:rFonts w:ascii="Arial" w:hAnsi="Arial" w:cs="Arial"/>
      <w:b/>
      <w:bCs/>
      <w:iCs/>
      <w:sz w:val="28"/>
      <w:szCs w:val="28"/>
    </w:rPr>
  </w:style>
  <w:style w:type="paragraph" w:styleId="Heading3">
    <w:name w:val="heading 3"/>
    <w:basedOn w:val="Normal"/>
    <w:next w:val="Normal"/>
    <w:link w:val="Heading3Char"/>
    <w:qFormat/>
    <w:rsid w:val="00192C5E"/>
    <w:pPr>
      <w:keepNext/>
      <w:shd w:val="clear" w:color="auto" w:fill="92D050"/>
      <w:spacing w:before="240" w:after="240"/>
      <w:ind w:left="-851" w:right="1785"/>
      <w:outlineLvl w:val="2"/>
    </w:pPr>
    <w:rPr>
      <w:rFonts w:ascii="Arial" w:hAnsi="Arial" w:cs="Arial"/>
      <w:b/>
      <w:bCs/>
      <w:cap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2 Heading 1 Char"/>
    <w:link w:val="Heading1"/>
    <w:rsid w:val="00365B12"/>
    <w:rPr>
      <w:rFonts w:ascii="Arial" w:hAnsi="Arial" w:cs="Arial"/>
      <w:b/>
      <w:bCs/>
      <w:caps/>
      <w:kern w:val="32"/>
      <w:sz w:val="40"/>
      <w:szCs w:val="40"/>
    </w:rPr>
  </w:style>
  <w:style w:type="character" w:customStyle="1" w:styleId="Heading2Char">
    <w:name w:val="Heading 2 Char"/>
    <w:link w:val="Heading2"/>
    <w:rsid w:val="00350DE1"/>
    <w:rPr>
      <w:rFonts w:ascii="Arial" w:hAnsi="Arial" w:cs="Arial"/>
      <w:b/>
      <w:bCs/>
      <w:iCs/>
      <w:sz w:val="28"/>
      <w:szCs w:val="28"/>
      <w:shd w:val="clear" w:color="auto" w:fill="FFEEB9"/>
    </w:rPr>
  </w:style>
  <w:style w:type="character" w:customStyle="1" w:styleId="Heading3Char">
    <w:name w:val="Heading 3 Char"/>
    <w:link w:val="Heading3"/>
    <w:rsid w:val="00192C5E"/>
    <w:rPr>
      <w:rFonts w:ascii="Arial" w:hAnsi="Arial" w:cs="Arial"/>
      <w:b/>
      <w:bCs/>
      <w:caps/>
      <w:sz w:val="22"/>
      <w:szCs w:val="22"/>
      <w:shd w:val="clear" w:color="auto" w:fill="92D050"/>
    </w:rPr>
  </w:style>
  <w:style w:type="paragraph" w:styleId="Header">
    <w:name w:val="header"/>
    <w:basedOn w:val="Normal"/>
    <w:link w:val="HeaderChar"/>
    <w:uiPriority w:val="99"/>
    <w:unhideWhenUsed/>
    <w:rsid w:val="00B076F9"/>
    <w:pPr>
      <w:tabs>
        <w:tab w:val="center" w:pos="4513"/>
        <w:tab w:val="right" w:pos="9026"/>
      </w:tabs>
    </w:pPr>
  </w:style>
  <w:style w:type="character" w:customStyle="1" w:styleId="HeaderChar">
    <w:name w:val="Header Char"/>
    <w:link w:val="Header"/>
    <w:uiPriority w:val="99"/>
    <w:rsid w:val="00B076F9"/>
    <w:rPr>
      <w:sz w:val="24"/>
      <w:szCs w:val="24"/>
    </w:rPr>
  </w:style>
  <w:style w:type="paragraph" w:styleId="Footer">
    <w:name w:val="footer"/>
    <w:basedOn w:val="Normal"/>
    <w:link w:val="FooterChar"/>
    <w:uiPriority w:val="99"/>
    <w:unhideWhenUsed/>
    <w:rsid w:val="00B076F9"/>
    <w:pPr>
      <w:tabs>
        <w:tab w:val="center" w:pos="4513"/>
        <w:tab w:val="right" w:pos="9026"/>
      </w:tabs>
    </w:pPr>
  </w:style>
  <w:style w:type="character" w:customStyle="1" w:styleId="FooterChar">
    <w:name w:val="Footer Char"/>
    <w:link w:val="Footer"/>
    <w:uiPriority w:val="99"/>
    <w:rsid w:val="00B076F9"/>
    <w:rPr>
      <w:sz w:val="24"/>
      <w:szCs w:val="24"/>
    </w:rPr>
  </w:style>
  <w:style w:type="paragraph" w:styleId="BalloonText">
    <w:name w:val="Balloon Text"/>
    <w:basedOn w:val="Normal"/>
    <w:link w:val="BalloonTextChar"/>
    <w:uiPriority w:val="99"/>
    <w:semiHidden/>
    <w:unhideWhenUsed/>
    <w:rsid w:val="00B076F9"/>
    <w:rPr>
      <w:rFonts w:ascii="Tahoma" w:hAnsi="Tahoma" w:cs="Tahoma"/>
      <w:sz w:val="16"/>
      <w:szCs w:val="16"/>
    </w:rPr>
  </w:style>
  <w:style w:type="character" w:customStyle="1" w:styleId="BalloonTextChar">
    <w:name w:val="Balloon Text Char"/>
    <w:link w:val="BalloonText"/>
    <w:uiPriority w:val="99"/>
    <w:semiHidden/>
    <w:rsid w:val="00B076F9"/>
    <w:rPr>
      <w:rFonts w:ascii="Tahoma" w:hAnsi="Tahoma" w:cs="Tahoma"/>
      <w:sz w:val="16"/>
      <w:szCs w:val="16"/>
    </w:rPr>
  </w:style>
  <w:style w:type="paragraph" w:customStyle="1" w:styleId="09BIBLEMAXLESSONheading">
    <w:name w:val="09 BIBLEMAX LESSON heading"/>
    <w:basedOn w:val="Heading1"/>
    <w:qFormat/>
    <w:rsid w:val="0041432E"/>
    <w:pPr>
      <w:jc w:val="center"/>
    </w:pPr>
    <w:rPr>
      <w:color w:val="00B050"/>
      <w:sz w:val="64"/>
      <w:szCs w:val="64"/>
    </w:rPr>
  </w:style>
  <w:style w:type="paragraph" w:customStyle="1" w:styleId="09Biblemaxtext">
    <w:name w:val="09 Biblemax text"/>
    <w:basedOn w:val="05Steps-Instructions"/>
    <w:qFormat/>
    <w:rsid w:val="00BF3CA2"/>
    <w:pPr>
      <w:ind w:left="-567" w:right="-624"/>
    </w:pPr>
  </w:style>
  <w:style w:type="paragraph" w:customStyle="1" w:styleId="09BiblemaxLessonparts">
    <w:name w:val="09 Biblemax Lesson (parts)"/>
    <w:basedOn w:val="Heading2"/>
    <w:qFormat/>
    <w:rsid w:val="009D1C59"/>
    <w:pPr>
      <w:pBdr>
        <w:top w:val="single" w:sz="24" w:space="1" w:color="76923C"/>
        <w:left w:val="single" w:sz="24" w:space="4" w:color="76923C"/>
        <w:bottom w:val="single" w:sz="24" w:space="1" w:color="76923C"/>
        <w:right w:val="single" w:sz="24" w:space="4" w:color="76923C"/>
      </w:pBdr>
      <w:shd w:val="clear" w:color="auto" w:fill="76923C"/>
    </w:pPr>
    <w:rPr>
      <w:color w:val="FFFFFF"/>
      <w:sz w:val="32"/>
      <w:szCs w:val="32"/>
    </w:rPr>
  </w:style>
  <w:style w:type="paragraph" w:customStyle="1" w:styleId="ColorfulList-Accent11">
    <w:name w:val="Colorful List - Accent 11"/>
    <w:basedOn w:val="Normal"/>
    <w:uiPriority w:val="34"/>
    <w:qFormat/>
    <w:rsid w:val="00DB1BEF"/>
    <w:pPr>
      <w:spacing w:after="200" w:line="276" w:lineRule="auto"/>
      <w:ind w:left="720"/>
      <w:contextualSpacing/>
    </w:pPr>
    <w:rPr>
      <w:rFonts w:ascii="Calibri" w:hAnsi="Calibri"/>
      <w:sz w:val="22"/>
      <w:szCs w:val="22"/>
      <w:lang w:eastAsia="en-US" w:bidi="en-US"/>
    </w:rPr>
  </w:style>
  <w:style w:type="paragraph" w:customStyle="1" w:styleId="Body">
    <w:name w:val="Body"/>
    <w:link w:val="BodyChar"/>
    <w:qFormat/>
    <w:rsid w:val="00BD0B8F"/>
    <w:pPr>
      <w:spacing w:after="120" w:line="264" w:lineRule="auto"/>
      <w:ind w:left="-426" w:right="-625"/>
    </w:pPr>
    <w:rPr>
      <w:rFonts w:ascii="Helvetica" w:hAnsi="Helvetica"/>
      <w:color w:val="000000"/>
      <w:sz w:val="22"/>
      <w:szCs w:val="22"/>
      <w:lang w:val="en-US" w:bidi="en-US"/>
    </w:rPr>
  </w:style>
  <w:style w:type="paragraph" w:styleId="TOC3">
    <w:name w:val="toc 3"/>
    <w:basedOn w:val="Normal"/>
    <w:next w:val="Normal"/>
    <w:autoRedefine/>
    <w:uiPriority w:val="39"/>
    <w:unhideWhenUsed/>
    <w:rsid w:val="00901CFC"/>
    <w:pPr>
      <w:ind w:left="480"/>
    </w:pPr>
  </w:style>
  <w:style w:type="paragraph" w:customStyle="1" w:styleId="highlightsandquotes">
    <w:name w:val="highlights and quotes"/>
    <w:basedOn w:val="Normal"/>
    <w:qFormat/>
    <w:rsid w:val="00901CFC"/>
    <w:pPr>
      <w:keepNext/>
      <w:pBdr>
        <w:top w:val="single" w:sz="18" w:space="1" w:color="92D050"/>
        <w:left w:val="single" w:sz="18" w:space="4" w:color="92D050"/>
        <w:bottom w:val="single" w:sz="18" w:space="1" w:color="92D050"/>
        <w:right w:val="single" w:sz="18" w:space="4" w:color="92D050"/>
      </w:pBdr>
      <w:spacing w:before="120" w:after="120"/>
      <w:ind w:left="-425" w:right="-624"/>
      <w:outlineLvl w:val="2"/>
    </w:pPr>
    <w:rPr>
      <w:rFonts w:ascii="Arial" w:hAnsi="Arial" w:cs="Arial"/>
      <w:bCs/>
      <w:color w:val="000000"/>
      <w:sz w:val="20"/>
      <w:szCs w:val="20"/>
    </w:rPr>
  </w:style>
  <w:style w:type="character" w:styleId="Hyperlink">
    <w:name w:val="Hyperlink"/>
    <w:uiPriority w:val="99"/>
    <w:unhideWhenUsed/>
    <w:rsid w:val="00BD1363"/>
    <w:rPr>
      <w:color w:val="0000FF"/>
      <w:u w:val="single"/>
    </w:rPr>
  </w:style>
  <w:style w:type="character" w:styleId="Strong">
    <w:name w:val="Strong"/>
    <w:qFormat/>
    <w:rsid w:val="00BD1363"/>
    <w:rPr>
      <w:b/>
      <w:bCs/>
    </w:rPr>
  </w:style>
  <w:style w:type="paragraph" w:customStyle="1" w:styleId="body-numbered">
    <w:name w:val="body - numbered"/>
    <w:basedOn w:val="Body"/>
    <w:qFormat/>
    <w:rsid w:val="00CB120A"/>
    <w:pPr>
      <w:numPr>
        <w:numId w:val="1"/>
      </w:numPr>
      <w:spacing w:after="60"/>
      <w:ind w:right="-624"/>
    </w:pPr>
  </w:style>
  <w:style w:type="paragraph" w:customStyle="1" w:styleId="bullet-sub-point">
    <w:name w:val="bullet - sub-point"/>
    <w:basedOn w:val="Normal"/>
    <w:qFormat/>
    <w:rsid w:val="00F95D11"/>
    <w:pPr>
      <w:numPr>
        <w:ilvl w:val="1"/>
        <w:numId w:val="2"/>
      </w:numPr>
      <w:tabs>
        <w:tab w:val="right" w:pos="0"/>
      </w:tabs>
      <w:spacing w:before="60" w:after="40" w:line="264" w:lineRule="auto"/>
      <w:ind w:left="567" w:right="-624" w:hanging="357"/>
    </w:pPr>
    <w:rPr>
      <w:rFonts w:ascii="Arial" w:hAnsi="Arial" w:cs="Arial"/>
      <w:color w:val="000000"/>
      <w:sz w:val="20"/>
      <w:szCs w:val="20"/>
      <w:lang w:eastAsia="en-US" w:bidi="en-US"/>
    </w:rPr>
  </w:style>
  <w:style w:type="paragraph" w:customStyle="1" w:styleId="02GCGLESSONCODEorange">
    <w:name w:val="02 GCG LESSON CODE (orange)"/>
    <w:basedOn w:val="02CYCASLESSONCODEred"/>
    <w:qFormat/>
    <w:rsid w:val="00453EDC"/>
    <w:pPr>
      <w:shd w:val="clear" w:color="auto" w:fill="FFC000"/>
    </w:pPr>
  </w:style>
  <w:style w:type="table" w:styleId="TableGrid">
    <w:name w:val="Table Grid"/>
    <w:basedOn w:val="TableNormal"/>
    <w:uiPriority w:val="59"/>
    <w:rsid w:val="004E3C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9Biblemaxlessonsteps">
    <w:name w:val="09 Biblemax lesson steps"/>
    <w:basedOn w:val="Normal"/>
    <w:qFormat/>
    <w:rsid w:val="009D1C59"/>
    <w:pPr>
      <w:numPr>
        <w:numId w:val="11"/>
      </w:numPr>
      <w:tabs>
        <w:tab w:val="right" w:pos="-284"/>
      </w:tabs>
      <w:spacing w:before="60" w:after="60" w:line="264" w:lineRule="auto"/>
      <w:ind w:left="-284" w:right="-624" w:hanging="425"/>
    </w:pPr>
    <w:rPr>
      <w:rFonts w:ascii="Arial" w:hAnsi="Arial" w:cs="Arial"/>
      <w:color w:val="000000"/>
      <w:sz w:val="20"/>
      <w:szCs w:val="20"/>
      <w:lang w:eastAsia="en-US" w:bidi="en-US"/>
    </w:rPr>
  </w:style>
  <w:style w:type="paragraph" w:customStyle="1" w:styleId="tabletext">
    <w:name w:val="table text"/>
    <w:basedOn w:val="Body"/>
    <w:qFormat/>
    <w:rsid w:val="00800320"/>
    <w:pPr>
      <w:spacing w:before="60" w:after="60"/>
      <w:ind w:left="0" w:right="0"/>
      <w:jc w:val="center"/>
    </w:pPr>
    <w:rPr>
      <w:rFonts w:ascii="Arial" w:hAnsi="Arial" w:cs="Arial"/>
      <w:sz w:val="19"/>
      <w:szCs w:val="19"/>
    </w:rPr>
  </w:style>
  <w:style w:type="paragraph" w:customStyle="1" w:styleId="09Biblemaxexplanations">
    <w:name w:val="09 Biblemax explanations"/>
    <w:basedOn w:val="highlightsandquotes"/>
    <w:qFormat/>
    <w:rsid w:val="00BF3CA2"/>
    <w:pPr>
      <w:pBdr>
        <w:top w:val="single" w:sz="18" w:space="4" w:color="EAF1DD"/>
        <w:left w:val="single" w:sz="18" w:space="4" w:color="EAF1DD"/>
        <w:bottom w:val="single" w:sz="18" w:space="4" w:color="EAF1DD"/>
        <w:right w:val="single" w:sz="18" w:space="4" w:color="EAF1DD"/>
      </w:pBdr>
      <w:shd w:val="clear" w:color="auto" w:fill="EAF1DD"/>
      <w:spacing w:line="264" w:lineRule="auto"/>
      <w:ind w:left="-567"/>
    </w:pPr>
  </w:style>
  <w:style w:type="paragraph" w:customStyle="1" w:styleId="START-bodytext">
    <w:name w:val="START - body text"/>
    <w:basedOn w:val="Body"/>
    <w:qFormat/>
    <w:rsid w:val="00D668DA"/>
    <w:pPr>
      <w:spacing w:after="60"/>
      <w:ind w:left="-425" w:right="-624"/>
    </w:pPr>
    <w:rPr>
      <w:sz w:val="20"/>
      <w:szCs w:val="20"/>
    </w:rPr>
  </w:style>
  <w:style w:type="paragraph" w:customStyle="1" w:styleId="START-subbullet">
    <w:name w:val="START - sub bullet"/>
    <w:basedOn w:val="bullet-sub-point"/>
    <w:qFormat/>
    <w:rsid w:val="00D668DA"/>
    <w:pPr>
      <w:spacing w:before="0" w:after="0"/>
      <w:ind w:left="426" w:hanging="284"/>
    </w:pPr>
  </w:style>
  <w:style w:type="paragraph" w:customStyle="1" w:styleId="bodytext">
    <w:name w:val="bodytext"/>
    <w:basedOn w:val="Normal"/>
    <w:link w:val="bodytextChar"/>
    <w:rsid w:val="00350DE1"/>
    <w:pPr>
      <w:tabs>
        <w:tab w:val="left" w:pos="1985"/>
        <w:tab w:val="right" w:pos="8222"/>
      </w:tabs>
      <w:spacing w:before="80" w:after="80" w:line="288" w:lineRule="auto"/>
    </w:pPr>
    <w:rPr>
      <w:rFonts w:ascii="Arial" w:hAnsi="Arial" w:cs="Arial"/>
      <w:bCs/>
      <w:sz w:val="22"/>
      <w:szCs w:val="22"/>
      <w:lang w:eastAsia="en-US"/>
    </w:rPr>
  </w:style>
  <w:style w:type="character" w:customStyle="1" w:styleId="bodytextChar">
    <w:name w:val="bodytext Char"/>
    <w:link w:val="bodytext"/>
    <w:rsid w:val="00350DE1"/>
    <w:rPr>
      <w:rFonts w:ascii="Arial" w:hAnsi="Arial" w:cs="Arial"/>
      <w:bCs/>
      <w:sz w:val="22"/>
      <w:szCs w:val="22"/>
      <w:lang w:eastAsia="en-US"/>
    </w:rPr>
  </w:style>
  <w:style w:type="paragraph" w:customStyle="1" w:styleId="tabletextbold">
    <w:name w:val="table text bold"/>
    <w:basedOn w:val="Body"/>
    <w:qFormat/>
    <w:rsid w:val="0082054F"/>
    <w:pPr>
      <w:spacing w:before="60" w:after="60"/>
      <w:ind w:left="0" w:right="0"/>
    </w:pPr>
    <w:rPr>
      <w:rFonts w:ascii="Arial" w:hAnsi="Arial" w:cs="Arial"/>
      <w:b/>
    </w:rPr>
  </w:style>
  <w:style w:type="paragraph" w:customStyle="1" w:styleId="tabletextsmall">
    <w:name w:val="table text small"/>
    <w:basedOn w:val="tabletextbold"/>
    <w:qFormat/>
    <w:rsid w:val="00280447"/>
    <w:pPr>
      <w:spacing w:before="40" w:after="40"/>
      <w:ind w:right="68"/>
    </w:pPr>
    <w:rPr>
      <w:rFonts w:ascii="Calibri" w:hAnsi="Calibri"/>
      <w:b w:val="0"/>
      <w:sz w:val="20"/>
      <w:szCs w:val="20"/>
    </w:rPr>
  </w:style>
  <w:style w:type="table" w:styleId="MediumShading2-Accent6">
    <w:name w:val="Medium Shading 2 Accent 6"/>
    <w:basedOn w:val="TableNormal"/>
    <w:uiPriority w:val="69"/>
    <w:rsid w:val="009163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Shading2-Accent4">
    <w:name w:val="Medium Shading 2 Accent 4"/>
    <w:basedOn w:val="TableNormal"/>
    <w:uiPriority w:val="69"/>
    <w:rsid w:val="009163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9biblemax-linestowriteon">
    <w:name w:val="09 biblemax - lines to write on"/>
    <w:basedOn w:val="bodytext"/>
    <w:qFormat/>
    <w:rsid w:val="009D1C59"/>
    <w:pPr>
      <w:pBdr>
        <w:top w:val="single" w:sz="4" w:space="1" w:color="D6E3BC"/>
        <w:left w:val="single" w:sz="4" w:space="4" w:color="D6E3BC"/>
        <w:bottom w:val="single" w:sz="4" w:space="1" w:color="D6E3BC"/>
        <w:right w:val="single" w:sz="4" w:space="4" w:color="D6E3BC"/>
      </w:pBdr>
      <w:ind w:left="-567" w:right="-625"/>
    </w:pPr>
    <w:rPr>
      <w:b/>
      <w:sz w:val="20"/>
      <w:szCs w:val="20"/>
    </w:rPr>
  </w:style>
  <w:style w:type="paragraph" w:customStyle="1" w:styleId="bullet">
    <w:name w:val="bullet"/>
    <w:basedOn w:val="Normal"/>
    <w:link w:val="bulletChar"/>
    <w:qFormat/>
    <w:rsid w:val="00930E30"/>
    <w:pPr>
      <w:numPr>
        <w:numId w:val="9"/>
      </w:numPr>
    </w:pPr>
  </w:style>
  <w:style w:type="paragraph" w:customStyle="1" w:styleId="02CYCASLESSONNAMEinbox">
    <w:name w:val="02 CYCAS LESSON NAME in box"/>
    <w:basedOn w:val="Normal"/>
    <w:qFormat/>
    <w:rsid w:val="0041432E"/>
    <w:pPr>
      <w:keepNext/>
      <w:pBdr>
        <w:top w:val="single" w:sz="12" w:space="5" w:color="000000"/>
        <w:left w:val="single" w:sz="12" w:space="4" w:color="000000"/>
        <w:bottom w:val="single" w:sz="12" w:space="5" w:color="000000"/>
        <w:right w:val="single" w:sz="12" w:space="4" w:color="000000"/>
      </w:pBdr>
      <w:shd w:val="clear" w:color="auto" w:fill="FFFFFF"/>
      <w:spacing w:before="60" w:after="60"/>
      <w:ind w:left="3119" w:right="-666"/>
      <w:outlineLvl w:val="0"/>
    </w:pPr>
    <w:rPr>
      <w:rFonts w:ascii="Arial" w:hAnsi="Arial" w:cs="Arial"/>
      <w:b/>
      <w:bCs/>
      <w:caps/>
      <w:kern w:val="28"/>
      <w:sz w:val="36"/>
      <w:szCs w:val="36"/>
      <w:lang w:eastAsia="zh-CN"/>
    </w:rPr>
  </w:style>
  <w:style w:type="paragraph" w:customStyle="1" w:styleId="04sessionoutlinewords">
    <w:name w:val="04 &quot;session outline&quot; words"/>
    <w:basedOn w:val="04SESSIONOUTLINEHEADING"/>
    <w:qFormat/>
    <w:rsid w:val="00BF794C"/>
    <w:pPr>
      <w:spacing w:before="0"/>
    </w:pPr>
    <w:rPr>
      <w:b w:val="0"/>
      <w:bCs w:val="0"/>
      <w:iCs w:val="0"/>
      <w:color w:val="D9D9D9"/>
    </w:rPr>
  </w:style>
  <w:style w:type="paragraph" w:customStyle="1" w:styleId="02Timeoflesson">
    <w:name w:val="02 Time of lesson"/>
    <w:basedOn w:val="02CYCASLESSONNAMEinbox"/>
    <w:qFormat/>
    <w:rsid w:val="00F80E71"/>
    <w:rPr>
      <w:b w:val="0"/>
      <w:i/>
      <w:caps w:val="0"/>
      <w:sz w:val="20"/>
      <w:szCs w:val="20"/>
    </w:rPr>
  </w:style>
  <w:style w:type="paragraph" w:customStyle="1" w:styleId="04SESSIONOUTLINEHEADING">
    <w:name w:val="04 SESSION OUTLINE HEADING"/>
    <w:basedOn w:val="Heading2"/>
    <w:qFormat/>
    <w:rsid w:val="00BF794C"/>
    <w:pPr>
      <w:pBdr>
        <w:top w:val="single" w:sz="48" w:space="1" w:color="000000"/>
        <w:left w:val="single" w:sz="48" w:space="4" w:color="000000"/>
        <w:bottom w:val="single" w:sz="48" w:space="1" w:color="000000"/>
        <w:right w:val="single" w:sz="48" w:space="4" w:color="000000"/>
      </w:pBdr>
      <w:shd w:val="clear" w:color="auto" w:fill="000000"/>
      <w:spacing w:before="600" w:after="0"/>
      <w:ind w:left="-1134" w:right="-953"/>
    </w:pPr>
    <w:rPr>
      <w:caps/>
      <w:color w:val="FFFFFF"/>
      <w:sz w:val="36"/>
      <w:szCs w:val="36"/>
    </w:rPr>
  </w:style>
  <w:style w:type="paragraph" w:customStyle="1" w:styleId="04StepsintheLesson">
    <w:name w:val="04 Steps in the Lesson"/>
    <w:basedOn w:val="Heading3"/>
    <w:qFormat/>
    <w:rsid w:val="009670D4"/>
    <w:pPr>
      <w:numPr>
        <w:numId w:val="7"/>
      </w:numPr>
      <w:pBdr>
        <w:top w:val="single" w:sz="8" w:space="4" w:color="FF0000"/>
        <w:left w:val="single" w:sz="48" w:space="4" w:color="FF0000"/>
        <w:bottom w:val="single" w:sz="24" w:space="4" w:color="FF0000"/>
        <w:right w:val="single" w:sz="8" w:space="4" w:color="FF0000"/>
      </w:pBdr>
      <w:shd w:val="clear" w:color="auto" w:fill="auto"/>
      <w:tabs>
        <w:tab w:val="left" w:pos="284"/>
        <w:tab w:val="right" w:pos="9072"/>
      </w:tabs>
      <w:spacing w:line="264" w:lineRule="auto"/>
      <w:ind w:left="284" w:right="-808" w:hanging="426"/>
    </w:pPr>
    <w:rPr>
      <w:caps w:val="0"/>
      <w:color w:val="FF0000"/>
      <w:sz w:val="24"/>
      <w:szCs w:val="24"/>
    </w:rPr>
  </w:style>
  <w:style w:type="paragraph" w:customStyle="1" w:styleId="07ACTIVITYHEADINGright">
    <w:name w:val="07 ACTIVITY HEADING (right)"/>
    <w:basedOn w:val="Normal"/>
    <w:qFormat/>
    <w:rsid w:val="0085439C"/>
    <w:pPr>
      <w:keepNext/>
      <w:pBdr>
        <w:top w:val="single" w:sz="4" w:space="2" w:color="BFBFBF"/>
        <w:left w:val="single" w:sz="4" w:space="1" w:color="BFBFBF"/>
        <w:bottom w:val="single" w:sz="4" w:space="2" w:color="BFBFBF"/>
        <w:right w:val="single" w:sz="4" w:space="2" w:color="BFBFBF"/>
      </w:pBdr>
      <w:shd w:val="clear" w:color="auto" w:fill="DBE5F1"/>
      <w:spacing w:before="60" w:after="60" w:line="264" w:lineRule="auto"/>
      <w:ind w:left="2127" w:right="-808"/>
      <w:outlineLvl w:val="2"/>
    </w:pPr>
    <w:rPr>
      <w:rFonts w:ascii="Arial" w:hAnsi="Arial" w:cs="Arial"/>
      <w:color w:val="404040"/>
      <w:sz w:val="18"/>
      <w:szCs w:val="18"/>
    </w:rPr>
  </w:style>
  <w:style w:type="paragraph" w:customStyle="1" w:styleId="07ACTIVITYinstructionsright">
    <w:name w:val="07 ACTIVITY instructions (right)"/>
    <w:basedOn w:val="Normal"/>
    <w:qFormat/>
    <w:rsid w:val="0085439C"/>
    <w:pPr>
      <w:pBdr>
        <w:top w:val="single" w:sz="4" w:space="2" w:color="BFBFBF"/>
        <w:left w:val="single" w:sz="4" w:space="1" w:color="BFBFBF"/>
        <w:bottom w:val="single" w:sz="4" w:space="2" w:color="BFBFBF"/>
        <w:right w:val="single" w:sz="4" w:space="2" w:color="BFBFBF"/>
      </w:pBdr>
      <w:spacing w:before="60" w:after="60" w:line="264" w:lineRule="auto"/>
      <w:ind w:left="2127" w:right="-808"/>
    </w:pPr>
    <w:rPr>
      <w:rFonts w:ascii="Arial" w:hAnsi="Arial" w:cs="Arial"/>
      <w:color w:val="595959"/>
      <w:sz w:val="18"/>
      <w:szCs w:val="18"/>
    </w:rPr>
  </w:style>
  <w:style w:type="paragraph" w:customStyle="1" w:styleId="04Steps-ActivityStepHeading">
    <w:name w:val="04 Steps - Activity Step Heading"/>
    <w:basedOn w:val="Normal"/>
    <w:qFormat/>
    <w:rsid w:val="00F318AC"/>
    <w:pPr>
      <w:keepNext/>
      <w:numPr>
        <w:ilvl w:val="2"/>
        <w:numId w:val="8"/>
      </w:numPr>
      <w:pBdr>
        <w:bottom w:val="single" w:sz="8" w:space="1" w:color="548DD4"/>
      </w:pBdr>
      <w:tabs>
        <w:tab w:val="right" w:pos="1418"/>
      </w:tabs>
      <w:spacing w:before="360" w:after="60" w:line="264" w:lineRule="auto"/>
      <w:ind w:right="-808"/>
    </w:pPr>
    <w:rPr>
      <w:rFonts w:ascii="Arial" w:hAnsi="Arial" w:cs="Arial"/>
      <w:b/>
      <w:sz w:val="20"/>
      <w:szCs w:val="20"/>
    </w:rPr>
  </w:style>
  <w:style w:type="paragraph" w:customStyle="1" w:styleId="05Steps-Instructions">
    <w:name w:val="05 Steps - Instructions"/>
    <w:basedOn w:val="Normal"/>
    <w:link w:val="05Steps-InstructionsChar"/>
    <w:qFormat/>
    <w:rsid w:val="00F95D11"/>
    <w:pPr>
      <w:spacing w:before="120" w:after="120" w:line="264" w:lineRule="auto"/>
      <w:ind w:left="2127" w:right="-58"/>
    </w:pPr>
    <w:rPr>
      <w:rFonts w:ascii="Arial" w:hAnsi="Arial" w:cs="Arial"/>
      <w:sz w:val="20"/>
      <w:szCs w:val="20"/>
    </w:rPr>
  </w:style>
  <w:style w:type="paragraph" w:customStyle="1" w:styleId="tabletextwithborder">
    <w:name w:val="table text with border"/>
    <w:basedOn w:val="tabletext"/>
    <w:qFormat/>
    <w:rsid w:val="0024206A"/>
  </w:style>
  <w:style w:type="paragraph" w:customStyle="1" w:styleId="06CommentbytheLeader">
    <w:name w:val="06 Comment by the Leader"/>
    <w:basedOn w:val="05Steps-Instructions"/>
    <w:qFormat/>
    <w:rsid w:val="001861BA"/>
    <w:pPr>
      <w:pBdr>
        <w:left w:val="single" w:sz="24" w:space="4" w:color="548DD4"/>
      </w:pBdr>
      <w:ind w:left="2268"/>
    </w:pPr>
  </w:style>
  <w:style w:type="paragraph" w:customStyle="1" w:styleId="06CommentbytheLeaderBULLETS">
    <w:name w:val="06 Comment by the Leader BULLETS"/>
    <w:basedOn w:val="06CommentbytheLeader"/>
    <w:qFormat/>
    <w:rsid w:val="001861BA"/>
    <w:pPr>
      <w:numPr>
        <w:numId w:val="4"/>
      </w:numPr>
      <w:tabs>
        <w:tab w:val="left" w:pos="2552"/>
      </w:tabs>
      <w:spacing w:before="60" w:after="60"/>
      <w:ind w:left="2268" w:right="-57" w:firstLine="0"/>
    </w:pPr>
  </w:style>
  <w:style w:type="paragraph" w:customStyle="1" w:styleId="06CommentbyLeaderBIBLEVERSE">
    <w:name w:val="06 Comment by Leader BIBLE VERSE"/>
    <w:basedOn w:val="06CommentbytheLeader"/>
    <w:qFormat/>
    <w:rsid w:val="004A0D81"/>
    <w:pPr>
      <w:shd w:val="clear" w:color="auto" w:fill="EAF1DD"/>
    </w:pPr>
  </w:style>
  <w:style w:type="paragraph" w:customStyle="1" w:styleId="05Steps-KEYQUESTION">
    <w:name w:val="05 Steps - KEY QUESTION"/>
    <w:basedOn w:val="05Steps-Instructions"/>
    <w:qFormat/>
    <w:rsid w:val="004A0D81"/>
    <w:pPr>
      <w:pBdr>
        <w:top w:val="single" w:sz="8" w:space="1" w:color="548DD4"/>
        <w:left w:val="single" w:sz="8" w:space="4" w:color="548DD4"/>
        <w:bottom w:val="single" w:sz="8" w:space="1" w:color="548DD4"/>
        <w:right w:val="single" w:sz="8" w:space="4" w:color="548DD4"/>
      </w:pBdr>
      <w:shd w:val="clear" w:color="auto" w:fill="DBE5F1"/>
      <w:ind w:right="935"/>
    </w:pPr>
    <w:rPr>
      <w:b/>
    </w:rPr>
  </w:style>
  <w:style w:type="paragraph" w:customStyle="1" w:styleId="05Steps-examples">
    <w:name w:val="05 Steps - examples"/>
    <w:basedOn w:val="05Steps-Instructions"/>
    <w:link w:val="05Steps-examplesChar"/>
    <w:qFormat/>
    <w:rsid w:val="00652DC0"/>
    <w:pPr>
      <w:ind w:right="-341"/>
    </w:pPr>
    <w:rPr>
      <w:i/>
      <w:color w:val="548DD4"/>
    </w:rPr>
  </w:style>
  <w:style w:type="paragraph" w:customStyle="1" w:styleId="05Steps-STEP1">
    <w:name w:val="05 Steps - STEP 1"/>
    <w:aliases w:val="2,3"/>
    <w:basedOn w:val="05Steps-examples"/>
    <w:link w:val="05Steps-STEP1Char"/>
    <w:qFormat/>
    <w:rsid w:val="00652DC0"/>
    <w:rPr>
      <w:b/>
    </w:rPr>
  </w:style>
  <w:style w:type="paragraph" w:customStyle="1" w:styleId="05Steps-bullets">
    <w:name w:val="05 Steps - bullets"/>
    <w:basedOn w:val="05Steps-Instructions"/>
    <w:qFormat/>
    <w:rsid w:val="006E757B"/>
    <w:pPr>
      <w:numPr>
        <w:numId w:val="5"/>
      </w:numPr>
      <w:tabs>
        <w:tab w:val="right" w:pos="2410"/>
      </w:tabs>
      <w:ind w:left="2410" w:right="-1050" w:hanging="294"/>
    </w:pPr>
  </w:style>
  <w:style w:type="paragraph" w:customStyle="1" w:styleId="tablebullet">
    <w:name w:val="table bullet"/>
    <w:basedOn w:val="Normal"/>
    <w:qFormat/>
    <w:rsid w:val="00F95D11"/>
    <w:pPr>
      <w:numPr>
        <w:numId w:val="6"/>
      </w:numPr>
      <w:tabs>
        <w:tab w:val="right" w:pos="0"/>
      </w:tabs>
      <w:spacing w:before="60" w:after="60" w:line="264" w:lineRule="auto"/>
      <w:ind w:left="317" w:right="34" w:hanging="317"/>
    </w:pPr>
    <w:rPr>
      <w:rFonts w:ascii="Arial" w:hAnsi="Arial" w:cs="Arial"/>
      <w:color w:val="000000"/>
      <w:sz w:val="20"/>
      <w:szCs w:val="20"/>
      <w:lang w:eastAsia="en-US" w:bidi="en-US"/>
    </w:rPr>
  </w:style>
  <w:style w:type="paragraph" w:customStyle="1" w:styleId="09BIBLEMAXLESSONTEMPLATE">
    <w:name w:val="09 BIBLEMAX LESSON TEMPLATE"/>
    <w:basedOn w:val="Normal"/>
    <w:qFormat/>
    <w:rsid w:val="009D1C59"/>
    <w:pPr>
      <w:keepNext/>
      <w:pBdr>
        <w:bottom w:val="single" w:sz="4" w:space="5" w:color="31849B"/>
      </w:pBdr>
      <w:spacing w:before="480" w:after="240"/>
      <w:ind w:left="-851" w:right="-1616"/>
      <w:outlineLvl w:val="2"/>
    </w:pPr>
    <w:rPr>
      <w:rFonts w:ascii="Arial" w:hAnsi="Arial" w:cs="Arial"/>
      <w:b/>
      <w:bCs/>
      <w:color w:val="000000"/>
      <w:sz w:val="40"/>
      <w:szCs w:val="40"/>
    </w:rPr>
  </w:style>
  <w:style w:type="paragraph" w:styleId="TOC1">
    <w:name w:val="toc 1"/>
    <w:basedOn w:val="Normal"/>
    <w:next w:val="Normal"/>
    <w:autoRedefine/>
    <w:uiPriority w:val="39"/>
    <w:unhideWhenUsed/>
    <w:rsid w:val="00901CFC"/>
  </w:style>
  <w:style w:type="paragraph" w:customStyle="1" w:styleId="09Biblemax-subheading">
    <w:name w:val="09 Biblemax - sub heading"/>
    <w:basedOn w:val="bodytext"/>
    <w:qFormat/>
    <w:rsid w:val="009D1C59"/>
    <w:pPr>
      <w:keepNext/>
      <w:spacing w:before="180" w:after="120"/>
      <w:ind w:left="-567"/>
    </w:pPr>
    <w:rPr>
      <w:b/>
      <w:sz w:val="20"/>
      <w:szCs w:val="20"/>
    </w:rPr>
  </w:style>
  <w:style w:type="paragraph" w:customStyle="1" w:styleId="index2sub-point">
    <w:name w:val="index 2 (sub-point)"/>
    <w:basedOn w:val="TOC3"/>
    <w:qFormat/>
    <w:rsid w:val="00F72E22"/>
    <w:pPr>
      <w:tabs>
        <w:tab w:val="left" w:pos="880"/>
        <w:tab w:val="left" w:pos="6804"/>
        <w:tab w:val="right" w:leader="dot" w:pos="8296"/>
      </w:tabs>
      <w:spacing w:after="40"/>
      <w:ind w:left="482"/>
    </w:pPr>
    <w:rPr>
      <w:rFonts w:ascii="Arial" w:hAnsi="Arial" w:cs="Arial"/>
      <w:noProof/>
      <w:color w:val="548DD4"/>
      <w:sz w:val="18"/>
      <w:szCs w:val="18"/>
    </w:rPr>
  </w:style>
  <w:style w:type="paragraph" w:styleId="TOC2">
    <w:name w:val="toc 2"/>
    <w:basedOn w:val="Normal"/>
    <w:next w:val="Normal"/>
    <w:autoRedefine/>
    <w:uiPriority w:val="39"/>
    <w:unhideWhenUsed/>
    <w:rsid w:val="00E97351"/>
    <w:pPr>
      <w:spacing w:after="100" w:line="276" w:lineRule="auto"/>
      <w:ind w:left="220"/>
    </w:pPr>
    <w:rPr>
      <w:rFonts w:ascii="Calibri" w:hAnsi="Calibri"/>
      <w:sz w:val="22"/>
      <w:szCs w:val="22"/>
    </w:rPr>
  </w:style>
  <w:style w:type="paragraph" w:styleId="TOC4">
    <w:name w:val="toc 4"/>
    <w:basedOn w:val="Normal"/>
    <w:next w:val="Normal"/>
    <w:autoRedefine/>
    <w:uiPriority w:val="39"/>
    <w:unhideWhenUsed/>
    <w:rsid w:val="00E97351"/>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97351"/>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97351"/>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E97351"/>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E97351"/>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97351"/>
    <w:pPr>
      <w:spacing w:after="100" w:line="276" w:lineRule="auto"/>
      <w:ind w:left="1760"/>
    </w:pPr>
    <w:rPr>
      <w:rFonts w:ascii="Calibri" w:hAnsi="Calibri"/>
      <w:sz w:val="22"/>
      <w:szCs w:val="22"/>
    </w:rPr>
  </w:style>
  <w:style w:type="paragraph" w:customStyle="1" w:styleId="code">
    <w:name w:val="code"/>
    <w:basedOn w:val="Normal"/>
    <w:qFormat/>
    <w:rsid w:val="00C90C9A"/>
    <w:pPr>
      <w:ind w:left="-85" w:right="-85"/>
      <w:jc w:val="center"/>
    </w:pPr>
    <w:rPr>
      <w:rFonts w:ascii="Arial" w:hAnsi="Arial" w:cs="Arial"/>
      <w:b/>
      <w:bCs/>
      <w:sz w:val="14"/>
      <w:szCs w:val="14"/>
      <w:lang w:eastAsia="zh-CN"/>
    </w:rPr>
  </w:style>
  <w:style w:type="paragraph" w:customStyle="1" w:styleId="02MAX7LESSONCODEblue">
    <w:name w:val="02 MAX7 LESSON CODE (blue)"/>
    <w:basedOn w:val="02CYCASLESSONCODEred"/>
    <w:qFormat/>
    <w:rsid w:val="004F2222"/>
    <w:pPr>
      <w:shd w:val="clear" w:color="auto" w:fill="00B0F0"/>
    </w:pPr>
  </w:style>
  <w:style w:type="character" w:customStyle="1" w:styleId="bulletChar">
    <w:name w:val="bullet Char"/>
    <w:link w:val="bullet"/>
    <w:rsid w:val="00654A49"/>
    <w:rPr>
      <w:sz w:val="24"/>
      <w:szCs w:val="24"/>
      <w:lang w:val="en-US" w:eastAsia="en-AU"/>
    </w:rPr>
  </w:style>
  <w:style w:type="paragraph" w:customStyle="1" w:styleId="02CYCASLESSONCODEred">
    <w:name w:val="02 CYCAS LESSON CODE (red)"/>
    <w:basedOn w:val="Normal"/>
    <w:rsid w:val="00F80E71"/>
    <w:pPr>
      <w:keepNext/>
      <w:pageBreakBefore/>
      <w:pBdr>
        <w:top w:val="single" w:sz="12" w:space="5" w:color="000000"/>
        <w:left w:val="single" w:sz="12" w:space="4" w:color="000000"/>
        <w:bottom w:val="single" w:sz="12" w:space="5" w:color="000000"/>
        <w:right w:val="single" w:sz="12" w:space="4" w:color="000000"/>
      </w:pBdr>
      <w:shd w:val="clear" w:color="auto" w:fill="FF0000"/>
      <w:ind w:left="3119" w:right="-666"/>
      <w:outlineLvl w:val="0"/>
    </w:pPr>
    <w:rPr>
      <w:rFonts w:ascii="Arial" w:hAnsi="Arial"/>
      <w:b/>
      <w:bCs/>
      <w:caps/>
      <w:color w:val="FFFFFF"/>
      <w:kern w:val="32"/>
      <w:sz w:val="100"/>
      <w:szCs w:val="100"/>
    </w:rPr>
  </w:style>
  <w:style w:type="paragraph" w:customStyle="1" w:styleId="03Outcometextbullets">
    <w:name w:val="03 Outcome text bullets"/>
    <w:basedOn w:val="bullet"/>
    <w:qFormat/>
    <w:rsid w:val="0004439D"/>
    <w:pPr>
      <w:pBdr>
        <w:top w:val="single" w:sz="12" w:space="5" w:color="000000"/>
        <w:left w:val="single" w:sz="12" w:space="4" w:color="000000"/>
        <w:bottom w:val="single" w:sz="12" w:space="5" w:color="000000"/>
        <w:right w:val="single" w:sz="12" w:space="4" w:color="000000"/>
      </w:pBdr>
      <w:shd w:val="clear" w:color="auto" w:fill="FFFFCC"/>
      <w:tabs>
        <w:tab w:val="left" w:pos="3402"/>
      </w:tabs>
      <w:spacing w:before="20" w:after="20"/>
      <w:ind w:left="3402" w:right="-666" w:hanging="283"/>
    </w:pPr>
    <w:rPr>
      <w:rFonts w:ascii="Arial" w:hAnsi="Arial" w:cs="Arial"/>
      <w:sz w:val="18"/>
      <w:szCs w:val="18"/>
    </w:rPr>
  </w:style>
  <w:style w:type="paragraph" w:customStyle="1" w:styleId="03Outcometext">
    <w:name w:val="03 Outcome text"/>
    <w:basedOn w:val="Normal"/>
    <w:qFormat/>
    <w:rsid w:val="00BF794C"/>
    <w:pPr>
      <w:keepNext/>
      <w:pBdr>
        <w:top w:val="single" w:sz="12" w:space="5" w:color="000000"/>
        <w:left w:val="single" w:sz="12" w:space="4" w:color="000000"/>
        <w:bottom w:val="single" w:sz="12" w:space="5" w:color="000000"/>
        <w:right w:val="single" w:sz="12" w:space="4" w:color="000000"/>
      </w:pBdr>
      <w:shd w:val="clear" w:color="auto" w:fill="FFFFCC"/>
      <w:tabs>
        <w:tab w:val="right" w:pos="2410"/>
        <w:tab w:val="left" w:pos="8364"/>
      </w:tabs>
      <w:spacing w:before="60" w:after="60" w:line="264" w:lineRule="auto"/>
      <w:ind w:left="3119" w:right="-666"/>
      <w:outlineLvl w:val="0"/>
    </w:pPr>
    <w:rPr>
      <w:rFonts w:ascii="Arial" w:hAnsi="Arial" w:cs="Arial"/>
      <w:bCs/>
      <w:kern w:val="28"/>
      <w:sz w:val="18"/>
      <w:szCs w:val="18"/>
      <w:lang w:eastAsia="zh-CN"/>
    </w:rPr>
  </w:style>
  <w:style w:type="paragraph" w:customStyle="1" w:styleId="03OUTCOMEHeader">
    <w:name w:val="03 OUTCOME Header"/>
    <w:basedOn w:val="03Outcometext"/>
    <w:qFormat/>
    <w:rsid w:val="007827B8"/>
    <w:pPr>
      <w:spacing w:before="240"/>
    </w:pPr>
    <w:rPr>
      <w:b/>
      <w:caps/>
      <w:color w:val="FF0000"/>
    </w:rPr>
  </w:style>
  <w:style w:type="paragraph" w:customStyle="1" w:styleId="Style05Steps-InstructionsBOLDHEADING">
    <w:name w:val="Style 05 Steps - Instructions BOLD HEADING"/>
    <w:basedOn w:val="05Steps-Instructions"/>
    <w:rsid w:val="005255F8"/>
    <w:rPr>
      <w:b/>
      <w:bCs/>
    </w:rPr>
  </w:style>
  <w:style w:type="paragraph" w:customStyle="1" w:styleId="01OrangeGCGLEVELNUMBER">
    <w:name w:val="01 (Orange) GCG LEVEL NUMBER"/>
    <w:basedOn w:val="Normal"/>
    <w:rsid w:val="0041432E"/>
    <w:pPr>
      <w:keepNext/>
      <w:shd w:val="clear" w:color="auto" w:fill="FFC000"/>
      <w:spacing w:before="240" w:after="120"/>
      <w:ind w:left="-851" w:right="-964"/>
      <w:jc w:val="center"/>
      <w:outlineLvl w:val="0"/>
    </w:pPr>
    <w:rPr>
      <w:rFonts w:ascii="Arial" w:hAnsi="Arial"/>
      <w:b/>
      <w:bCs/>
      <w:caps/>
      <w:kern w:val="32"/>
      <w:sz w:val="120"/>
      <w:szCs w:val="20"/>
    </w:rPr>
  </w:style>
  <w:style w:type="paragraph" w:customStyle="1" w:styleId="01OrangeGCGBIGNAMEHeading">
    <w:name w:val="01 (Orange) GCG BIG NAME Heading"/>
    <w:basedOn w:val="Normal"/>
    <w:qFormat/>
    <w:rsid w:val="0041432E"/>
    <w:pPr>
      <w:keepNext/>
      <w:pageBreakBefore/>
      <w:shd w:val="clear" w:color="auto" w:fill="FFC000"/>
      <w:spacing w:before="240" w:after="120"/>
      <w:ind w:left="-851" w:right="-964"/>
      <w:jc w:val="center"/>
      <w:outlineLvl w:val="0"/>
    </w:pPr>
    <w:rPr>
      <w:rFonts w:ascii="Arial" w:hAnsi="Arial" w:cs="Arial"/>
      <w:b/>
      <w:bCs/>
      <w:caps/>
      <w:color w:val="FFFFFF"/>
      <w:kern w:val="32"/>
      <w:sz w:val="260"/>
      <w:szCs w:val="260"/>
    </w:rPr>
  </w:style>
  <w:style w:type="paragraph" w:customStyle="1" w:styleId="Style01RedBIGNAMEHeadingPatternClearRed">
    <w:name w:val="Style 01 (Red) BIG NAME Heading + Pattern: Clear (Red)"/>
    <w:basedOn w:val="01OrangeGCGBIGNAMEHeading"/>
    <w:rsid w:val="004D2319"/>
    <w:pPr>
      <w:shd w:val="clear" w:color="auto" w:fill="FF0000"/>
    </w:pPr>
    <w:rPr>
      <w:rFonts w:cs="Times New Roman"/>
      <w:szCs w:val="20"/>
    </w:rPr>
  </w:style>
  <w:style w:type="paragraph" w:customStyle="1" w:styleId="01RedCYCASBIGNAMEHeading">
    <w:name w:val="01 (Red) CYCAS BIG NAME Heading"/>
    <w:basedOn w:val="01OrangeGCGBIGNAMEHeading"/>
    <w:qFormat/>
    <w:rsid w:val="004D2319"/>
    <w:pPr>
      <w:shd w:val="clear" w:color="auto" w:fill="FF0000"/>
    </w:pPr>
  </w:style>
  <w:style w:type="paragraph" w:customStyle="1" w:styleId="01RedCYCASLEVELNUMBER">
    <w:name w:val="01 (Red) CYCAS LEVEL NUMBER"/>
    <w:basedOn w:val="01OrangeGCGLEVELNUMBER"/>
    <w:qFormat/>
    <w:rsid w:val="004D2319"/>
    <w:pPr>
      <w:shd w:val="clear" w:color="auto" w:fill="FF0000"/>
    </w:pPr>
  </w:style>
  <w:style w:type="paragraph" w:customStyle="1" w:styleId="01BlueMax7BIGNAMEHeading">
    <w:name w:val="01 (Blue) Max7 BIG NAME Heading"/>
    <w:basedOn w:val="01OrangeGCGBIGNAMEHeading"/>
    <w:qFormat/>
    <w:rsid w:val="00E32385"/>
    <w:pPr>
      <w:shd w:val="clear" w:color="auto" w:fill="00B0F0"/>
    </w:pPr>
  </w:style>
  <w:style w:type="paragraph" w:customStyle="1" w:styleId="01BlueMax7LevelNumber">
    <w:name w:val="01 (Blue) Max7 Level Number"/>
    <w:basedOn w:val="01OrangeGCGLEVELNUMBER"/>
    <w:qFormat/>
    <w:rsid w:val="004D2319"/>
    <w:pPr>
      <w:shd w:val="clear" w:color="auto" w:fill="00B0F0"/>
    </w:pPr>
  </w:style>
  <w:style w:type="paragraph" w:customStyle="1" w:styleId="08TableText">
    <w:name w:val="08 Table Text"/>
    <w:basedOn w:val="Normal"/>
    <w:qFormat/>
    <w:rsid w:val="009C0C73"/>
    <w:pPr>
      <w:spacing w:before="120" w:after="120"/>
    </w:pPr>
    <w:rPr>
      <w:rFonts w:ascii="Arial" w:hAnsi="Arial" w:cs="Arial"/>
      <w:sz w:val="20"/>
      <w:lang w:eastAsia="zh-CN"/>
    </w:rPr>
  </w:style>
  <w:style w:type="paragraph" w:customStyle="1" w:styleId="08TableTextcentred">
    <w:name w:val="08 Table Text (centred)"/>
    <w:basedOn w:val="Normal"/>
    <w:qFormat/>
    <w:rsid w:val="009C0C73"/>
    <w:pPr>
      <w:jc w:val="center"/>
    </w:pPr>
    <w:rPr>
      <w:rFonts w:ascii="Arial" w:hAnsi="Arial" w:cs="Arial"/>
      <w:b/>
      <w:color w:val="000000"/>
      <w:sz w:val="20"/>
      <w:szCs w:val="20"/>
      <w:lang w:eastAsia="zh-CN"/>
    </w:rPr>
  </w:style>
  <w:style w:type="character" w:customStyle="1" w:styleId="05Steps-InstructionsChar">
    <w:name w:val="05 Steps - Instructions Char"/>
    <w:link w:val="05Steps-Instructions"/>
    <w:rsid w:val="00B74F08"/>
    <w:rPr>
      <w:rFonts w:ascii="Arial" w:hAnsi="Arial" w:cs="Arial"/>
      <w:lang w:val="en-US" w:eastAsia="en-AU" w:bidi="ar-SA"/>
    </w:rPr>
  </w:style>
  <w:style w:type="character" w:customStyle="1" w:styleId="05Steps-examplesChar">
    <w:name w:val="05 Steps - examples Char"/>
    <w:link w:val="05Steps-examples"/>
    <w:rsid w:val="00B74F08"/>
    <w:rPr>
      <w:rFonts w:ascii="Arial" w:hAnsi="Arial" w:cs="Arial"/>
      <w:i/>
      <w:color w:val="548DD4"/>
      <w:lang w:val="en-US" w:eastAsia="en-AU" w:bidi="ar-SA"/>
    </w:rPr>
  </w:style>
  <w:style w:type="character" w:customStyle="1" w:styleId="05Steps-STEP1Char">
    <w:name w:val="05 Steps - STEP 1 Char"/>
    <w:aliases w:val="2 Char,3 Char"/>
    <w:link w:val="05Steps-STEP1"/>
    <w:rsid w:val="00B74F08"/>
    <w:rPr>
      <w:rFonts w:ascii="Arial" w:hAnsi="Arial" w:cs="Arial"/>
      <w:b/>
      <w:i/>
      <w:color w:val="548DD4"/>
      <w:lang w:val="en-US" w:eastAsia="en-AU" w:bidi="ar-SA"/>
    </w:rPr>
  </w:style>
  <w:style w:type="paragraph" w:styleId="NormalWeb">
    <w:name w:val="Normal (Web)"/>
    <w:basedOn w:val="Normal"/>
    <w:uiPriority w:val="99"/>
    <w:semiHidden/>
    <w:unhideWhenUsed/>
    <w:rsid w:val="008038AE"/>
    <w:pPr>
      <w:spacing w:before="100" w:beforeAutospacing="1" w:after="100" w:afterAutospacing="1"/>
    </w:pPr>
    <w:rPr>
      <w:lang w:val="en-AU"/>
    </w:rPr>
  </w:style>
  <w:style w:type="paragraph" w:customStyle="1" w:styleId="FreeForm">
    <w:name w:val="Free Form"/>
    <w:rsid w:val="00033D18"/>
    <w:rPr>
      <w:rFonts w:eastAsia="ヒラギノ角ゴ Pro W3"/>
      <w:color w:val="000000"/>
      <w:lang w:val="en-US"/>
    </w:rPr>
  </w:style>
  <w:style w:type="numbering" w:customStyle="1" w:styleId="List21">
    <w:name w:val="List 21"/>
    <w:rsid w:val="00033D18"/>
    <w:pPr>
      <w:numPr>
        <w:numId w:val="3"/>
      </w:numPr>
    </w:pPr>
  </w:style>
  <w:style w:type="numbering" w:customStyle="1" w:styleId="List31">
    <w:name w:val="List 31"/>
    <w:rsid w:val="00033D18"/>
    <w:pPr>
      <w:numPr>
        <w:numId w:val="4"/>
      </w:numPr>
    </w:pPr>
  </w:style>
  <w:style w:type="numbering" w:customStyle="1" w:styleId="List41">
    <w:name w:val="List 41"/>
    <w:rsid w:val="00033D18"/>
    <w:pPr>
      <w:numPr>
        <w:numId w:val="6"/>
      </w:numPr>
    </w:pPr>
  </w:style>
  <w:style w:type="numbering" w:customStyle="1" w:styleId="List51">
    <w:name w:val="List 51"/>
    <w:rsid w:val="00033D18"/>
    <w:pPr>
      <w:numPr>
        <w:numId w:val="8"/>
      </w:numPr>
    </w:pPr>
  </w:style>
  <w:style w:type="numbering" w:customStyle="1" w:styleId="List6">
    <w:name w:val="List 6"/>
    <w:rsid w:val="00033D18"/>
    <w:pPr>
      <w:numPr>
        <w:numId w:val="10"/>
      </w:numPr>
    </w:pPr>
  </w:style>
  <w:style w:type="numbering" w:customStyle="1" w:styleId="List7">
    <w:name w:val="List 7"/>
    <w:rsid w:val="00033D18"/>
    <w:pPr>
      <w:numPr>
        <w:numId w:val="12"/>
      </w:numPr>
    </w:pPr>
  </w:style>
  <w:style w:type="numbering" w:customStyle="1" w:styleId="List8">
    <w:name w:val="List 8"/>
    <w:rsid w:val="00033D18"/>
    <w:pPr>
      <w:numPr>
        <w:numId w:val="13"/>
      </w:numPr>
    </w:pPr>
  </w:style>
  <w:style w:type="numbering" w:customStyle="1" w:styleId="List9">
    <w:name w:val="List 9"/>
    <w:rsid w:val="00033D18"/>
    <w:pPr>
      <w:numPr>
        <w:numId w:val="14"/>
      </w:numPr>
    </w:pPr>
  </w:style>
  <w:style w:type="paragraph" w:styleId="Title">
    <w:name w:val="Title"/>
    <w:basedOn w:val="Normal"/>
    <w:next w:val="Normal"/>
    <w:link w:val="TitleChar"/>
    <w:uiPriority w:val="10"/>
    <w:qFormat/>
    <w:rsid w:val="003C738E"/>
    <w:pPr>
      <w:pBdr>
        <w:bottom w:val="single" w:sz="8" w:space="4" w:color="4F81BD"/>
      </w:pBdr>
      <w:spacing w:after="300"/>
      <w:contextualSpacing/>
    </w:pPr>
    <w:rPr>
      <w:rFonts w:ascii="Calibri" w:eastAsia="MS Gothic" w:hAnsi="Calibri"/>
      <w:color w:val="17365D"/>
      <w:spacing w:val="5"/>
      <w:kern w:val="28"/>
      <w:sz w:val="52"/>
      <w:szCs w:val="52"/>
      <w:lang w:eastAsia="en-US"/>
    </w:rPr>
  </w:style>
  <w:style w:type="character" w:customStyle="1" w:styleId="TitleChar">
    <w:name w:val="Title Char"/>
    <w:link w:val="Title"/>
    <w:uiPriority w:val="10"/>
    <w:rsid w:val="003C738E"/>
    <w:rPr>
      <w:rFonts w:ascii="Calibri" w:eastAsia="MS Gothic" w:hAnsi="Calibri"/>
      <w:color w:val="17365D"/>
      <w:spacing w:val="5"/>
      <w:kern w:val="28"/>
      <w:sz w:val="52"/>
      <w:szCs w:val="52"/>
      <w:lang w:val="en-US"/>
    </w:rPr>
  </w:style>
  <w:style w:type="paragraph" w:customStyle="1" w:styleId="paragraphtext">
    <w:name w:val="paragraph text"/>
    <w:basedOn w:val="Normal"/>
    <w:link w:val="paragraphtextChar"/>
    <w:rsid w:val="0014099A"/>
    <w:pPr>
      <w:keepLines/>
      <w:spacing w:after="200" w:line="288" w:lineRule="auto"/>
    </w:pPr>
    <w:rPr>
      <w:rFonts w:ascii="Arial" w:hAnsi="Arial"/>
      <w:sz w:val="20"/>
      <w:szCs w:val="20"/>
      <w:lang w:val="x-none" w:eastAsia="en-US"/>
    </w:rPr>
  </w:style>
  <w:style w:type="character" w:customStyle="1" w:styleId="paragraphtextChar">
    <w:name w:val="paragraph text Char"/>
    <w:link w:val="paragraphtext"/>
    <w:rsid w:val="0014099A"/>
    <w:rPr>
      <w:rFonts w:ascii="Arial" w:hAnsi="Arial"/>
      <w:lang w:val="x-none"/>
    </w:rPr>
  </w:style>
  <w:style w:type="character" w:customStyle="1" w:styleId="text">
    <w:name w:val="text"/>
    <w:rsid w:val="00817B6B"/>
  </w:style>
  <w:style w:type="paragraph" w:styleId="ListParagraph">
    <w:name w:val="List Paragraph"/>
    <w:basedOn w:val="Normal"/>
    <w:uiPriority w:val="34"/>
    <w:qFormat/>
    <w:rsid w:val="002F1E1A"/>
    <w:pPr>
      <w:ind w:left="720"/>
      <w:contextualSpacing/>
    </w:pPr>
    <w:rPr>
      <w:rFonts w:ascii="Cambria" w:eastAsia="MS Mincho" w:hAnsi="Cambria"/>
      <w:lang w:eastAsia="en-US"/>
    </w:rPr>
  </w:style>
  <w:style w:type="character" w:customStyle="1" w:styleId="BodyChar">
    <w:name w:val="Body Char"/>
    <w:link w:val="Body"/>
    <w:rsid w:val="00536ACE"/>
    <w:rPr>
      <w:rFonts w:ascii="Helvetica" w:hAnsi="Helvetica"/>
      <w:color w:val="000000"/>
      <w:sz w:val="22"/>
      <w:szCs w:val="22"/>
      <w:lang w:val="en-US" w:bidi="en-US"/>
    </w:rPr>
  </w:style>
  <w:style w:type="paragraph" w:customStyle="1" w:styleId="05Steps-ActivityStep">
    <w:name w:val="05 Steps - Activity Step"/>
    <w:basedOn w:val="Normal"/>
    <w:qFormat/>
    <w:rsid w:val="00B725C1"/>
    <w:pPr>
      <w:keepNext/>
      <w:pBdr>
        <w:bottom w:val="single" w:sz="8" w:space="1" w:color="548DD4"/>
      </w:pBdr>
      <w:tabs>
        <w:tab w:val="right" w:pos="1418"/>
      </w:tabs>
      <w:spacing w:before="360" w:after="60" w:line="264" w:lineRule="auto"/>
      <w:ind w:left="2160" w:right="-808" w:hanging="360"/>
    </w:pPr>
    <w:rPr>
      <w:rFonts w:ascii="Arial" w:hAnsi="Arial" w:cs="Arial"/>
      <w:b/>
      <w:sz w:val="20"/>
      <w:szCs w:val="20"/>
      <w:lang w:val="en-GB"/>
    </w:rPr>
  </w:style>
  <w:style w:type="character" w:customStyle="1" w:styleId="ilad">
    <w:name w:val="il_ad"/>
    <w:rsid w:val="00B725C1"/>
  </w:style>
  <w:style w:type="paragraph" w:customStyle="1" w:styleId="bulletpoints">
    <w:name w:val="bullet points"/>
    <w:autoRedefine/>
    <w:rsid w:val="009B3C25"/>
    <w:pPr>
      <w:numPr>
        <w:numId w:val="24"/>
      </w:numPr>
      <w:suppressAutoHyphens/>
    </w:pPr>
    <w:rPr>
      <w:rFonts w:ascii="Arial" w:eastAsia="Calibri" w:hAnsi="Arial" w:cs="Arial"/>
      <w:lang w:eastAsia="ar-SA"/>
    </w:rPr>
  </w:style>
  <w:style w:type="paragraph" w:customStyle="1" w:styleId="06CommentbyLeaderBOLDBIBLEVERSE">
    <w:name w:val="06 Comment by Leader (BOLD) BIBLE VERSE"/>
    <w:basedOn w:val="06CommentbyLeaderBIBLEVERSE"/>
    <w:rsid w:val="009B3C25"/>
    <w:rPr>
      <w:b/>
      <w:bCs/>
    </w:rPr>
  </w:style>
  <w:style w:type="paragraph" w:customStyle="1" w:styleId="bodytextforlessons">
    <w:name w:val="body text for lessons"/>
    <w:basedOn w:val="Normal"/>
    <w:qFormat/>
    <w:rsid w:val="009B5794"/>
    <w:pPr>
      <w:keepLines/>
      <w:spacing w:before="120" w:after="60" w:line="264" w:lineRule="auto"/>
      <w:ind w:right="-340"/>
    </w:pPr>
    <w:rPr>
      <w:rFonts w:ascii="Calibri" w:hAnsi="Calibri"/>
      <w:sz w:val="20"/>
      <w:szCs w:val="20"/>
      <w:lang w:eastAsia="en-US"/>
    </w:rPr>
  </w:style>
  <w:style w:type="paragraph" w:customStyle="1" w:styleId="bodytexthighlighted">
    <w:name w:val="body text highlighted"/>
    <w:basedOn w:val="bodytextforlessons"/>
    <w:qFormat/>
    <w:rsid w:val="009B5794"/>
    <w:pPr>
      <w:pBdr>
        <w:top w:val="single" w:sz="18" w:space="3" w:color="EAF1DD"/>
        <w:left w:val="single" w:sz="18" w:space="4" w:color="EAF1DD"/>
        <w:bottom w:val="single" w:sz="18" w:space="3" w:color="EAF1DD"/>
        <w:right w:val="single" w:sz="18" w:space="4" w:color="EAF1DD"/>
      </w:pBdr>
      <w:shd w:val="clear" w:color="auto" w:fill="EAF1DD"/>
    </w:pPr>
  </w:style>
  <w:style w:type="character" w:styleId="FollowedHyperlink">
    <w:name w:val="FollowedHyperlink"/>
    <w:basedOn w:val="DefaultParagraphFont"/>
    <w:uiPriority w:val="99"/>
    <w:semiHidden/>
    <w:unhideWhenUsed/>
    <w:rsid w:val="00931F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593963">
      <w:bodyDiv w:val="1"/>
      <w:marLeft w:val="0"/>
      <w:marRight w:val="0"/>
      <w:marTop w:val="0"/>
      <w:marBottom w:val="0"/>
      <w:divBdr>
        <w:top w:val="none" w:sz="0" w:space="0" w:color="auto"/>
        <w:left w:val="none" w:sz="0" w:space="0" w:color="auto"/>
        <w:bottom w:val="none" w:sz="0" w:space="0" w:color="auto"/>
        <w:right w:val="none" w:sz="0" w:space="0" w:color="auto"/>
      </w:divBdr>
      <w:divsChild>
        <w:div w:id="1963924346">
          <w:marLeft w:val="0"/>
          <w:marRight w:val="0"/>
          <w:marTop w:val="0"/>
          <w:marBottom w:val="0"/>
          <w:divBdr>
            <w:top w:val="none" w:sz="0" w:space="0" w:color="auto"/>
            <w:left w:val="none" w:sz="0" w:space="0" w:color="auto"/>
            <w:bottom w:val="none" w:sz="0" w:space="0" w:color="auto"/>
            <w:right w:val="none" w:sz="0" w:space="0" w:color="auto"/>
          </w:divBdr>
          <w:divsChild>
            <w:div w:id="2057464956">
              <w:marLeft w:val="0"/>
              <w:marRight w:val="0"/>
              <w:marTop w:val="0"/>
              <w:marBottom w:val="0"/>
              <w:divBdr>
                <w:top w:val="none" w:sz="0" w:space="0" w:color="auto"/>
                <w:left w:val="none" w:sz="0" w:space="0" w:color="auto"/>
                <w:bottom w:val="none" w:sz="0" w:space="0" w:color="auto"/>
                <w:right w:val="none" w:sz="0" w:space="0" w:color="auto"/>
              </w:divBdr>
              <w:divsChild>
                <w:div w:id="1254626892">
                  <w:marLeft w:val="0"/>
                  <w:marRight w:val="0"/>
                  <w:marTop w:val="0"/>
                  <w:marBottom w:val="0"/>
                  <w:divBdr>
                    <w:top w:val="none" w:sz="0" w:space="0" w:color="auto"/>
                    <w:left w:val="none" w:sz="0" w:space="0" w:color="auto"/>
                    <w:bottom w:val="none" w:sz="0" w:space="0" w:color="auto"/>
                    <w:right w:val="none" w:sz="0" w:space="0" w:color="auto"/>
                  </w:divBdr>
                  <w:divsChild>
                    <w:div w:id="1474524817">
                      <w:marLeft w:val="0"/>
                      <w:marRight w:val="0"/>
                      <w:marTop w:val="0"/>
                      <w:marBottom w:val="0"/>
                      <w:divBdr>
                        <w:top w:val="none" w:sz="0" w:space="0" w:color="auto"/>
                        <w:left w:val="none" w:sz="0" w:space="0" w:color="auto"/>
                        <w:bottom w:val="none" w:sz="0" w:space="0" w:color="auto"/>
                        <w:right w:val="none" w:sz="0" w:space="0" w:color="auto"/>
                      </w:divBdr>
                      <w:divsChild>
                        <w:div w:id="155850385">
                          <w:marLeft w:val="0"/>
                          <w:marRight w:val="0"/>
                          <w:marTop w:val="0"/>
                          <w:marBottom w:val="0"/>
                          <w:divBdr>
                            <w:top w:val="none" w:sz="0" w:space="0" w:color="auto"/>
                            <w:left w:val="none" w:sz="0" w:space="0" w:color="auto"/>
                            <w:bottom w:val="none" w:sz="0" w:space="0" w:color="auto"/>
                            <w:right w:val="none" w:sz="0" w:space="0" w:color="auto"/>
                          </w:divBdr>
                          <w:divsChild>
                            <w:div w:id="625163875">
                              <w:marLeft w:val="0"/>
                              <w:marRight w:val="0"/>
                              <w:marTop w:val="0"/>
                              <w:marBottom w:val="0"/>
                              <w:divBdr>
                                <w:top w:val="none" w:sz="0" w:space="0" w:color="auto"/>
                                <w:left w:val="none" w:sz="0" w:space="0" w:color="auto"/>
                                <w:bottom w:val="none" w:sz="0" w:space="0" w:color="auto"/>
                                <w:right w:val="none" w:sz="0" w:space="0" w:color="auto"/>
                              </w:divBdr>
                              <w:divsChild>
                                <w:div w:id="281767754">
                                  <w:marLeft w:val="0"/>
                                  <w:marRight w:val="0"/>
                                  <w:marTop w:val="0"/>
                                  <w:marBottom w:val="0"/>
                                  <w:divBdr>
                                    <w:top w:val="none" w:sz="0" w:space="0" w:color="auto"/>
                                    <w:left w:val="none" w:sz="0" w:space="0" w:color="auto"/>
                                    <w:bottom w:val="none" w:sz="0" w:space="0" w:color="auto"/>
                                    <w:right w:val="none" w:sz="0" w:space="0" w:color="auto"/>
                                  </w:divBdr>
                                  <w:divsChild>
                                    <w:div w:id="1710372311">
                                      <w:marLeft w:val="0"/>
                                      <w:marRight w:val="0"/>
                                      <w:marTop w:val="0"/>
                                      <w:marBottom w:val="0"/>
                                      <w:divBdr>
                                        <w:top w:val="none" w:sz="0" w:space="0" w:color="auto"/>
                                        <w:left w:val="none" w:sz="0" w:space="0" w:color="auto"/>
                                        <w:bottom w:val="none" w:sz="0" w:space="0" w:color="auto"/>
                                        <w:right w:val="none" w:sz="0" w:space="0" w:color="auto"/>
                                      </w:divBdr>
                                      <w:divsChild>
                                        <w:div w:id="2146503089">
                                          <w:marLeft w:val="0"/>
                                          <w:marRight w:val="0"/>
                                          <w:marTop w:val="0"/>
                                          <w:marBottom w:val="0"/>
                                          <w:divBdr>
                                            <w:top w:val="none" w:sz="0" w:space="0" w:color="auto"/>
                                            <w:left w:val="none" w:sz="0" w:space="0" w:color="auto"/>
                                            <w:bottom w:val="none" w:sz="0" w:space="0" w:color="auto"/>
                                            <w:right w:val="none" w:sz="0" w:space="0" w:color="auto"/>
                                          </w:divBdr>
                                          <w:divsChild>
                                            <w:div w:id="574051908">
                                              <w:marLeft w:val="0"/>
                                              <w:marRight w:val="0"/>
                                              <w:marTop w:val="0"/>
                                              <w:marBottom w:val="0"/>
                                              <w:divBdr>
                                                <w:top w:val="none" w:sz="0" w:space="0" w:color="auto"/>
                                                <w:left w:val="none" w:sz="0" w:space="0" w:color="auto"/>
                                                <w:bottom w:val="none" w:sz="0" w:space="0" w:color="auto"/>
                                                <w:right w:val="none" w:sz="0" w:space="0" w:color="auto"/>
                                              </w:divBdr>
                                              <w:divsChild>
                                                <w:div w:id="1775056717">
                                                  <w:marLeft w:val="0"/>
                                                  <w:marRight w:val="0"/>
                                                  <w:marTop w:val="0"/>
                                                  <w:marBottom w:val="0"/>
                                                  <w:divBdr>
                                                    <w:top w:val="none" w:sz="0" w:space="0" w:color="auto"/>
                                                    <w:left w:val="none" w:sz="0" w:space="0" w:color="auto"/>
                                                    <w:bottom w:val="none" w:sz="0" w:space="0" w:color="auto"/>
                                                    <w:right w:val="none" w:sz="0" w:space="0" w:color="auto"/>
                                                  </w:divBdr>
                                                  <w:divsChild>
                                                    <w:div w:id="10133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kidshubs.com" TargetMode="External"/><Relationship Id="rId14" Type="http://schemas.openxmlformats.org/officeDocument/2006/relationships/hyperlink" Target="http://www.max7.org/channels/ubabalo" TargetMode="External"/><Relationship Id="rId15" Type="http://schemas.openxmlformats.org/officeDocument/2006/relationships/hyperlink" Target="http://www.kidshubs.com" TargetMode="External"/><Relationship Id="rId16" Type="http://schemas.openxmlformats.org/officeDocument/2006/relationships/hyperlink" Target="http://www.kidshubtv.com" TargetMode="External"/><Relationship Id="rId17" Type="http://schemas.openxmlformats.org/officeDocument/2006/relationships/hyperlink" Target="http://www.max7.org" TargetMode="External"/><Relationship Id="rId18" Type="http://schemas.openxmlformats.org/officeDocument/2006/relationships/hyperlink" Target="http://www.kidshubtv.com" TargetMode="External"/><Relationship Id="rId19" Type="http://schemas.openxmlformats.org/officeDocument/2006/relationships/image" Target="media/image4.jpeg"/><Relationship Id="rId63" Type="http://schemas.openxmlformats.org/officeDocument/2006/relationships/image" Target="media/image45.jpeg"/><Relationship Id="rId64" Type="http://schemas.openxmlformats.org/officeDocument/2006/relationships/footer" Target="footer1.xml"/><Relationship Id="rId65" Type="http://schemas.openxmlformats.org/officeDocument/2006/relationships/footer" Target="footer2.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image" Target="media/image35.jpeg"/><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image" Target="media/image39.jpeg"/><Relationship Id="rId58" Type="http://schemas.openxmlformats.org/officeDocument/2006/relationships/image" Target="media/image40.jpeg"/><Relationship Id="rId59" Type="http://schemas.openxmlformats.org/officeDocument/2006/relationships/image" Target="media/image4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www.kidshubs.com" TargetMode="External"/><Relationship Id="rId31" Type="http://schemas.openxmlformats.org/officeDocument/2006/relationships/hyperlink" Target="http://www.kidshubs.com" TargetMode="External"/><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hyperlink" Target="http://www.kidshubtv.com" TargetMode="External"/><Relationship Id="rId29" Type="http://schemas.openxmlformats.org/officeDocument/2006/relationships/image" Target="media/image13.jpeg"/><Relationship Id="rId60" Type="http://schemas.openxmlformats.org/officeDocument/2006/relationships/image" Target="media/image42.jpeg"/><Relationship Id="rId61" Type="http://schemas.openxmlformats.org/officeDocument/2006/relationships/image" Target="media/image43.jpeg"/><Relationship Id="rId62" Type="http://schemas.openxmlformats.org/officeDocument/2006/relationships/image" Target="media/image44.jpeg"/><Relationship Id="rId10" Type="http://schemas.openxmlformats.org/officeDocument/2006/relationships/hyperlink" Target="http://www.max7.org/cycas" TargetMode="External"/><Relationship Id="rId11" Type="http://schemas.openxmlformats.org/officeDocument/2006/relationships/image" Target="media/image2.jpeg"/><Relationship Id="rId1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Desktop\Max7-Discipleship%20course%206-%20review%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EF624-7567-2747-8AD1-A4B167B51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\Users\roger\Desktop\Max7-Discipleship course 6- review 1.dotx</Template>
  <TotalTime>1</TotalTime>
  <Pages>61</Pages>
  <Words>17214</Words>
  <Characters>98120</Characters>
  <Application>Microsoft Macintosh Word</Application>
  <DocSecurity>0</DocSecurity>
  <Lines>817</Lines>
  <Paragraphs>230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Max7 Training Module</vt:lpstr>
      <vt:lpstr>Max7 Training Module</vt:lpstr>
    </vt:vector>
  </TitlesOfParts>
  <Company>Toshiba</Company>
  <LinksUpToDate>false</LinksUpToDate>
  <CharactersWithSpaces>115104</CharactersWithSpaces>
  <SharedDoc>false</SharedDoc>
  <HLinks>
    <vt:vector size="78" baseType="variant">
      <vt:variant>
        <vt:i4>7274562</vt:i4>
      </vt:variant>
      <vt:variant>
        <vt:i4>3</vt:i4>
      </vt:variant>
      <vt:variant>
        <vt:i4>0</vt:i4>
      </vt:variant>
      <vt:variant>
        <vt:i4>5</vt:i4>
      </vt:variant>
      <vt:variant>
        <vt:lpwstr>http://www.kidshubs.com</vt:lpwstr>
      </vt:variant>
      <vt:variant>
        <vt:lpwstr/>
      </vt:variant>
      <vt:variant>
        <vt:i4>5636106</vt:i4>
      </vt:variant>
      <vt:variant>
        <vt:i4>0</vt:i4>
      </vt:variant>
      <vt:variant>
        <vt:i4>0</vt:i4>
      </vt:variant>
      <vt:variant>
        <vt:i4>5</vt:i4>
      </vt:variant>
      <vt:variant>
        <vt:lpwstr>http://www.kidshubtv.com</vt:lpwstr>
      </vt:variant>
      <vt:variant>
        <vt:lpwstr/>
      </vt:variant>
      <vt:variant>
        <vt:i4>3145741</vt:i4>
      </vt:variant>
      <vt:variant>
        <vt:i4>40852</vt:i4>
      </vt:variant>
      <vt:variant>
        <vt:i4>1042</vt:i4>
      </vt:variant>
      <vt:variant>
        <vt:i4>1</vt:i4>
      </vt:variant>
      <vt:variant>
        <vt:lpwstr>IMG_3604</vt:lpwstr>
      </vt:variant>
      <vt:variant>
        <vt:lpwstr/>
      </vt:variant>
      <vt:variant>
        <vt:i4>7471149</vt:i4>
      </vt:variant>
      <vt:variant>
        <vt:i4>40853</vt:i4>
      </vt:variant>
      <vt:variant>
        <vt:i4>1043</vt:i4>
      </vt:variant>
      <vt:variant>
        <vt:i4>1</vt:i4>
      </vt:variant>
      <vt:variant>
        <vt:lpwstr>KHTV India team - cast</vt:lpwstr>
      </vt:variant>
      <vt:variant>
        <vt:lpwstr/>
      </vt:variant>
      <vt:variant>
        <vt:i4>4063243</vt:i4>
      </vt:variant>
      <vt:variant>
        <vt:i4>42577</vt:i4>
      </vt:variant>
      <vt:variant>
        <vt:i4>1053</vt:i4>
      </vt:variant>
      <vt:variant>
        <vt:i4>1</vt:i4>
      </vt:variant>
      <vt:variant>
        <vt:lpwstr>1239663_1381070815460708_260600809_n</vt:lpwstr>
      </vt:variant>
      <vt:variant>
        <vt:lpwstr/>
      </vt:variant>
      <vt:variant>
        <vt:i4>5308512</vt:i4>
      </vt:variant>
      <vt:variant>
        <vt:i4>42578</vt:i4>
      </vt:variant>
      <vt:variant>
        <vt:i4>1054</vt:i4>
      </vt:variant>
      <vt:variant>
        <vt:i4>1</vt:i4>
      </vt:variant>
      <vt:variant>
        <vt:lpwstr>youth filming</vt:lpwstr>
      </vt:variant>
      <vt:variant>
        <vt:lpwstr/>
      </vt:variant>
      <vt:variant>
        <vt:i4>1114231</vt:i4>
      </vt:variant>
      <vt:variant>
        <vt:i4>42755</vt:i4>
      </vt:variant>
      <vt:variant>
        <vt:i4>1057</vt:i4>
      </vt:variant>
      <vt:variant>
        <vt:i4>1</vt:i4>
      </vt:variant>
      <vt:variant>
        <vt:lpwstr>Bikram filming CU</vt:lpwstr>
      </vt:variant>
      <vt:variant>
        <vt:lpwstr/>
      </vt:variant>
      <vt:variant>
        <vt:i4>6750252</vt:i4>
      </vt:variant>
      <vt:variant>
        <vt:i4>42756</vt:i4>
      </vt:variant>
      <vt:variant>
        <vt:i4>1058</vt:i4>
      </vt:variant>
      <vt:variant>
        <vt:i4>1</vt:i4>
      </vt:variant>
      <vt:variant>
        <vt:lpwstr>Esther origami</vt:lpwstr>
      </vt:variant>
      <vt:variant>
        <vt:lpwstr/>
      </vt:variant>
      <vt:variant>
        <vt:i4>3866703</vt:i4>
      </vt:variant>
      <vt:variant>
        <vt:i4>-1</vt:i4>
      </vt:variant>
      <vt:variant>
        <vt:i4>1349</vt:i4>
      </vt:variant>
      <vt:variant>
        <vt:i4>1</vt:i4>
      </vt:variant>
      <vt:variant>
        <vt:lpwstr>Slide30</vt:lpwstr>
      </vt:variant>
      <vt:variant>
        <vt:lpwstr/>
      </vt:variant>
      <vt:variant>
        <vt:i4>3866703</vt:i4>
      </vt:variant>
      <vt:variant>
        <vt:i4>-1</vt:i4>
      </vt:variant>
      <vt:variant>
        <vt:i4>1350</vt:i4>
      </vt:variant>
      <vt:variant>
        <vt:i4>1</vt:i4>
      </vt:variant>
      <vt:variant>
        <vt:lpwstr>Slide30</vt:lpwstr>
      </vt:variant>
      <vt:variant>
        <vt:lpwstr/>
      </vt:variant>
      <vt:variant>
        <vt:i4>3866703</vt:i4>
      </vt:variant>
      <vt:variant>
        <vt:i4>-1</vt:i4>
      </vt:variant>
      <vt:variant>
        <vt:i4>1354</vt:i4>
      </vt:variant>
      <vt:variant>
        <vt:i4>1</vt:i4>
      </vt:variant>
      <vt:variant>
        <vt:lpwstr>Slide30</vt:lpwstr>
      </vt:variant>
      <vt:variant>
        <vt:lpwstr/>
      </vt:variant>
      <vt:variant>
        <vt:i4>3866703</vt:i4>
      </vt:variant>
      <vt:variant>
        <vt:i4>-1</vt:i4>
      </vt:variant>
      <vt:variant>
        <vt:i4>1355</vt:i4>
      </vt:variant>
      <vt:variant>
        <vt:i4>1</vt:i4>
      </vt:variant>
      <vt:variant>
        <vt:lpwstr>Slide30</vt:lpwstr>
      </vt:variant>
      <vt:variant>
        <vt:lpwstr/>
      </vt:variant>
      <vt:variant>
        <vt:i4>3866703</vt:i4>
      </vt:variant>
      <vt:variant>
        <vt:i4>-1</vt:i4>
      </vt:variant>
      <vt:variant>
        <vt:i4>1416</vt:i4>
      </vt:variant>
      <vt:variant>
        <vt:i4>1</vt:i4>
      </vt:variant>
      <vt:variant>
        <vt:lpwstr>Slide30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Max7 Training Module</dc:title>
  <dc:subject/>
  <dc:creator>bibleMAX family</dc:creator>
  <cp:keywords/>
  <dc:description/>
  <cp:lastModifiedBy>Libby Horton</cp:lastModifiedBy>
  <cp:revision>3</cp:revision>
  <cp:lastPrinted>2018-11-15T01:11:00Z</cp:lastPrinted>
  <dcterms:created xsi:type="dcterms:W3CDTF">2018-11-15T01:11:00Z</dcterms:created>
  <dcterms:modified xsi:type="dcterms:W3CDTF">2018-11-15T01:12:00Z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