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2E41D07" w14:textId="77777777" w:rsidR="00660903" w:rsidRPr="0074390F" w:rsidRDefault="000218E3" w:rsidP="00660903">
      <w:pPr>
        <w:pStyle w:val="01BlueMax7BIGNAMEHeading"/>
        <w:rPr>
          <w:sz w:val="180"/>
          <w:szCs w:val="180"/>
        </w:rPr>
      </w:pPr>
      <w:r>
        <w:rPr>
          <w:noProof/>
          <w:sz w:val="180"/>
          <w:szCs w:val="180"/>
          <w:lang w:eastAsia="en-US"/>
        </w:rPr>
        <mc:AlternateContent>
          <mc:Choice Requires="wps">
            <w:drawing>
              <wp:anchor distT="0" distB="0" distL="114300" distR="114300" simplePos="0" relativeHeight="251645952" behindDoc="1" locked="0" layoutInCell="1" allowOverlap="1" wp14:anchorId="0C783417" wp14:editId="2CBAE0A1">
                <wp:simplePos x="0" y="0"/>
                <wp:positionH relativeFrom="column">
                  <wp:posOffset>-1066800</wp:posOffset>
                </wp:positionH>
                <wp:positionV relativeFrom="paragraph">
                  <wp:posOffset>-800100</wp:posOffset>
                </wp:positionV>
                <wp:extent cx="7429500" cy="10515600"/>
                <wp:effectExtent l="0" t="0" r="0" b="0"/>
                <wp:wrapNone/>
                <wp:docPr id="41"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105156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816DEE" id="Rectangle 195" o:spid="_x0000_s1026" style="position:absolute;margin-left:-84pt;margin-top:-63pt;width:585pt;height:8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" fillcolor="#00b0f0" stroked="f"/>
            </w:pict>
          </mc:Fallback>
        </mc:AlternateContent>
      </w:r>
      <w:r w:rsidR="002F1E1A" w:rsidRPr="0074390F">
        <w:rPr>
          <w:sz w:val="180"/>
          <w:szCs w:val="180"/>
        </w:rPr>
        <w:t>Kidshub</w:t>
      </w:r>
      <w:r w:rsidR="0074390F" w:rsidRPr="0074390F">
        <w:rPr>
          <w:sz w:val="180"/>
          <w:szCs w:val="180"/>
        </w:rPr>
        <w:t>s</w:t>
      </w:r>
    </w:p>
    <w:p w14:paraId="743A7260" w14:textId="4CF3E46F" w:rsidR="00660903" w:rsidRDefault="002F1E1A" w:rsidP="00660903">
      <w:pPr>
        <w:pStyle w:val="01BlueMax7LevelNumber"/>
        <w:spacing w:after="0"/>
      </w:pPr>
      <w:r>
        <w:t>training</w:t>
      </w:r>
      <w:r w:rsidR="00660903">
        <w:t xml:space="preserve"> </w:t>
      </w:r>
      <w:r w:rsidR="00BF7D46">
        <w:t>GUIDE</w:t>
      </w:r>
    </w:p>
    <w:p w14:paraId="081AA075" w14:textId="15725468" w:rsidR="00410590" w:rsidRPr="00410590" w:rsidRDefault="00410590" w:rsidP="00410590">
      <w:pPr>
        <w:pStyle w:val="01BlueMax7LevelNumber"/>
        <w:spacing w:before="0" w:after="0"/>
        <w:jc w:val="right"/>
        <w:rPr>
          <w:sz w:val="24"/>
          <w:szCs w:val="24"/>
        </w:rPr>
      </w:pPr>
      <w:r w:rsidRPr="00410590">
        <w:rPr>
          <w:sz w:val="24"/>
          <w:szCs w:val="24"/>
        </w:rPr>
        <w:t>Version 2</w:t>
      </w:r>
    </w:p>
    <w:tbl>
      <w:tblPr>
        <w:tblW w:w="5989" w:type="pct"/>
        <w:tblInd w:w="-74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849"/>
        <w:gridCol w:w="991"/>
        <w:gridCol w:w="4826"/>
        <w:gridCol w:w="2411"/>
        <w:gridCol w:w="1138"/>
      </w:tblGrid>
      <w:tr w:rsidR="00660903" w:rsidRPr="00730FA9" w14:paraId="2C0E405E" w14:textId="77777777">
        <w:trPr>
          <w:trHeight w:val="315"/>
        </w:trPr>
        <w:tc>
          <w:tcPr>
            <w:tcW w:w="416" w:type="pct"/>
            <w:vMerge w:val="restart"/>
            <w:shd w:val="clear" w:color="000000" w:fill="000000"/>
            <w:textDirection w:val="btLr"/>
            <w:vAlign w:val="center"/>
          </w:tcPr>
          <w:p w14:paraId="0142CF1B" w14:textId="77777777" w:rsidR="00660903" w:rsidRPr="00C90C9A" w:rsidRDefault="00660903" w:rsidP="00660903">
            <w:pPr>
              <w:jc w:val="center"/>
              <w:rPr>
                <w:rFonts w:ascii="Arial" w:hAnsi="Arial" w:cs="Arial"/>
                <w:b/>
                <w:bCs/>
                <w:color w:val="FFFFFF"/>
                <w:sz w:val="32"/>
                <w:szCs w:val="32"/>
                <w:lang w:eastAsia="zh-CN"/>
              </w:rPr>
            </w:pPr>
            <w:r>
              <w:rPr>
                <w:rFonts w:ascii="Arial" w:hAnsi="Arial" w:cs="Arial"/>
                <w:b/>
                <w:bCs/>
                <w:color w:val="FFFFFF"/>
                <w:sz w:val="32"/>
                <w:szCs w:val="32"/>
                <w:lang w:eastAsia="zh-CN"/>
              </w:rPr>
              <w:t>Level 2</w:t>
            </w:r>
          </w:p>
        </w:tc>
        <w:tc>
          <w:tcPr>
            <w:tcW w:w="4584" w:type="pct"/>
            <w:gridSpan w:val="4"/>
            <w:shd w:val="clear" w:color="auto" w:fill="000000"/>
            <w:vAlign w:val="center"/>
          </w:tcPr>
          <w:p w14:paraId="7B0FE698" w14:textId="77777777" w:rsidR="00660903" w:rsidRPr="00730FA9" w:rsidRDefault="00660903" w:rsidP="00660903">
            <w:pPr>
              <w:rPr>
                <w:rFonts w:ascii="Arial" w:hAnsi="Arial" w:cs="Arial"/>
                <w:b/>
                <w:color w:val="FFFFFF"/>
                <w:sz w:val="20"/>
                <w:szCs w:val="20"/>
                <w:lang w:eastAsia="zh-CN"/>
              </w:rPr>
            </w:pPr>
            <w:r>
              <w:rPr>
                <w:rFonts w:ascii="Arial" w:hAnsi="Arial" w:cs="Arial"/>
                <w:b/>
                <w:color w:val="FFFFFF"/>
                <w:sz w:val="20"/>
                <w:szCs w:val="20"/>
                <w:lang w:eastAsia="zh-CN"/>
              </w:rPr>
              <w:t>Making Active Disciples</w:t>
            </w:r>
          </w:p>
        </w:tc>
      </w:tr>
      <w:tr w:rsidR="00660903" w:rsidRPr="00C90C9A" w14:paraId="14CCF0E6" w14:textId="77777777">
        <w:trPr>
          <w:trHeight w:val="330"/>
        </w:trPr>
        <w:tc>
          <w:tcPr>
            <w:tcW w:w="416" w:type="pct"/>
            <w:vMerge/>
            <w:vAlign w:val="center"/>
          </w:tcPr>
          <w:p w14:paraId="39C831C9" w14:textId="77777777" w:rsidR="00660903" w:rsidRPr="00C90C9A" w:rsidRDefault="00660903" w:rsidP="00660903">
            <w:pPr>
              <w:rPr>
                <w:rFonts w:ascii="Arial" w:hAnsi="Arial" w:cs="Arial"/>
                <w:b/>
                <w:bCs/>
                <w:color w:val="FFFFFF"/>
                <w:sz w:val="32"/>
                <w:szCs w:val="32"/>
                <w:lang w:eastAsia="zh-CN"/>
              </w:rPr>
            </w:pPr>
          </w:p>
        </w:tc>
        <w:tc>
          <w:tcPr>
            <w:tcW w:w="4584" w:type="pct"/>
            <w:gridSpan w:val="4"/>
            <w:shd w:val="clear" w:color="auto" w:fill="000000"/>
            <w:vAlign w:val="center"/>
          </w:tcPr>
          <w:p w14:paraId="502ACB7A" w14:textId="77777777" w:rsidR="00660903" w:rsidRPr="00C90C9A" w:rsidRDefault="00660903" w:rsidP="00660903">
            <w:pPr>
              <w:rPr>
                <w:rFonts w:ascii="Arial" w:hAnsi="Arial" w:cs="Arial"/>
                <w:b/>
                <w:bCs/>
                <w:color w:val="FFFFFF"/>
                <w:sz w:val="20"/>
                <w:szCs w:val="20"/>
                <w:lang w:eastAsia="zh-CN"/>
              </w:rPr>
            </w:pPr>
            <w:r w:rsidRPr="00C90C9A">
              <w:rPr>
                <w:rFonts w:ascii="Arial" w:hAnsi="Arial" w:cs="Arial"/>
                <w:b/>
                <w:bCs/>
                <w:color w:val="FFFFFF"/>
                <w:sz w:val="20"/>
                <w:szCs w:val="20"/>
                <w:lang w:eastAsia="zh-CN"/>
              </w:rPr>
              <w:t xml:space="preserve">6 </w:t>
            </w:r>
            <w:r>
              <w:rPr>
                <w:rFonts w:ascii="Arial" w:hAnsi="Arial" w:cs="Arial"/>
                <w:b/>
                <w:bCs/>
                <w:color w:val="FFFFFF"/>
                <w:sz w:val="20"/>
                <w:szCs w:val="20"/>
                <w:lang w:eastAsia="zh-CN"/>
              </w:rPr>
              <w:t>– 9 hours</w:t>
            </w:r>
          </w:p>
        </w:tc>
      </w:tr>
      <w:tr w:rsidR="00660903" w:rsidRPr="00C90C9A" w14:paraId="4818F5AF" w14:textId="77777777">
        <w:trPr>
          <w:trHeight w:val="540"/>
        </w:trPr>
        <w:tc>
          <w:tcPr>
            <w:tcW w:w="416" w:type="pct"/>
            <w:vMerge/>
            <w:vAlign w:val="center"/>
          </w:tcPr>
          <w:p w14:paraId="15425869" w14:textId="77777777" w:rsidR="00660903" w:rsidRPr="00C90C9A" w:rsidRDefault="00660903" w:rsidP="00660903">
            <w:pPr>
              <w:rPr>
                <w:rFonts w:ascii="Arial" w:hAnsi="Arial" w:cs="Arial"/>
                <w:b/>
                <w:bCs/>
                <w:color w:val="FFFFFF"/>
                <w:sz w:val="32"/>
                <w:szCs w:val="32"/>
                <w:lang w:eastAsia="zh-CN"/>
              </w:rPr>
            </w:pPr>
          </w:p>
        </w:tc>
        <w:tc>
          <w:tcPr>
            <w:tcW w:w="485" w:type="pct"/>
            <w:shd w:val="clear" w:color="auto" w:fill="7F7F7F"/>
            <w:vAlign w:val="center"/>
          </w:tcPr>
          <w:p w14:paraId="2D46781B" w14:textId="77777777" w:rsidR="00660903" w:rsidRPr="00D54D30" w:rsidRDefault="00660903" w:rsidP="00660903">
            <w:pPr>
              <w:spacing w:before="120" w:after="120"/>
              <w:ind w:left="-85" w:right="-85"/>
              <w:jc w:val="center"/>
              <w:rPr>
                <w:rFonts w:ascii="Arial" w:hAnsi="Arial" w:cs="Arial"/>
                <w:b/>
                <w:bCs/>
                <w:color w:val="FFFFFF"/>
                <w:sz w:val="20"/>
                <w:szCs w:val="20"/>
                <w:lang w:eastAsia="zh-CN"/>
              </w:rPr>
            </w:pPr>
          </w:p>
        </w:tc>
        <w:tc>
          <w:tcPr>
            <w:tcW w:w="2362" w:type="pct"/>
            <w:shd w:val="clear" w:color="auto" w:fill="00B0F0"/>
            <w:vAlign w:val="center"/>
          </w:tcPr>
          <w:p w14:paraId="037A73FC" w14:textId="77777777" w:rsidR="00660903" w:rsidRPr="00AB6A3C" w:rsidRDefault="00660903" w:rsidP="00660903">
            <w:pPr>
              <w:spacing w:before="120" w:after="120"/>
              <w:jc w:val="center"/>
              <w:rPr>
                <w:rFonts w:ascii="Arial" w:hAnsi="Arial" w:cs="Arial"/>
                <w:b/>
                <w:iCs/>
                <w:color w:val="FFFFFF"/>
                <w:sz w:val="20"/>
                <w:lang w:eastAsia="zh-CN"/>
              </w:rPr>
            </w:pPr>
            <w:r w:rsidRPr="00AB6A3C">
              <w:rPr>
                <w:rFonts w:ascii="Arial" w:hAnsi="Arial" w:cs="Arial"/>
                <w:b/>
                <w:iCs/>
                <w:color w:val="FFFFFF"/>
                <w:sz w:val="20"/>
                <w:lang w:eastAsia="zh-CN"/>
              </w:rPr>
              <w:t>MODULE TOPIC</w:t>
            </w:r>
          </w:p>
        </w:tc>
        <w:tc>
          <w:tcPr>
            <w:tcW w:w="1180" w:type="pct"/>
            <w:shd w:val="clear" w:color="auto" w:fill="00B0F0"/>
          </w:tcPr>
          <w:p w14:paraId="0BC04BAA" w14:textId="77777777" w:rsidR="00660903" w:rsidRPr="00AB6A3C" w:rsidRDefault="00660903" w:rsidP="00660903">
            <w:pPr>
              <w:spacing w:before="120" w:after="120"/>
              <w:jc w:val="center"/>
              <w:rPr>
                <w:rFonts w:ascii="Arial" w:hAnsi="Arial" w:cs="Arial"/>
                <w:b/>
                <w:iCs/>
                <w:color w:val="FFFFFF"/>
                <w:sz w:val="20"/>
                <w:lang w:eastAsia="zh-CN"/>
              </w:rPr>
            </w:pPr>
            <w:r w:rsidRPr="00AB6A3C">
              <w:rPr>
                <w:rFonts w:ascii="Arial" w:hAnsi="Arial" w:cs="Arial"/>
                <w:b/>
                <w:iCs/>
                <w:color w:val="FFFFFF"/>
                <w:sz w:val="20"/>
                <w:lang w:eastAsia="zh-CN"/>
              </w:rPr>
              <w:t>TIME</w:t>
            </w:r>
          </w:p>
        </w:tc>
        <w:tc>
          <w:tcPr>
            <w:tcW w:w="557" w:type="pct"/>
            <w:shd w:val="clear" w:color="auto" w:fill="00B0F0"/>
          </w:tcPr>
          <w:p w14:paraId="6B236650" w14:textId="77777777" w:rsidR="00660903" w:rsidRPr="00AB6A3C" w:rsidRDefault="00660903" w:rsidP="00660903">
            <w:pPr>
              <w:spacing w:before="120" w:after="120"/>
              <w:jc w:val="center"/>
              <w:rPr>
                <w:rFonts w:ascii="Arial" w:hAnsi="Arial" w:cs="Arial"/>
                <w:b/>
                <w:iCs/>
                <w:color w:val="FFFFFF"/>
                <w:sz w:val="20"/>
                <w:lang w:eastAsia="zh-CN"/>
              </w:rPr>
            </w:pPr>
            <w:r w:rsidRPr="00AB6A3C">
              <w:rPr>
                <w:rFonts w:ascii="Arial" w:hAnsi="Arial" w:cs="Arial"/>
                <w:b/>
                <w:iCs/>
                <w:color w:val="FFFFFF"/>
                <w:sz w:val="20"/>
                <w:lang w:eastAsia="zh-CN"/>
              </w:rPr>
              <w:t>PAGE</w:t>
            </w:r>
          </w:p>
        </w:tc>
      </w:tr>
      <w:tr w:rsidR="00660903" w:rsidRPr="00C90C9A" w14:paraId="0A070208" w14:textId="77777777">
        <w:trPr>
          <w:trHeight w:val="540"/>
        </w:trPr>
        <w:tc>
          <w:tcPr>
            <w:tcW w:w="416" w:type="pct"/>
            <w:vMerge/>
            <w:vAlign w:val="center"/>
          </w:tcPr>
          <w:p w14:paraId="009626B3" w14:textId="77777777" w:rsidR="00660903" w:rsidRPr="00C90C9A" w:rsidRDefault="00660903" w:rsidP="00660903">
            <w:pPr>
              <w:rPr>
                <w:rFonts w:ascii="Arial" w:hAnsi="Arial" w:cs="Arial"/>
                <w:b/>
                <w:bCs/>
                <w:color w:val="FFFFFF"/>
                <w:sz w:val="32"/>
                <w:szCs w:val="32"/>
                <w:lang w:eastAsia="zh-CN"/>
              </w:rPr>
            </w:pPr>
          </w:p>
        </w:tc>
        <w:tc>
          <w:tcPr>
            <w:tcW w:w="485" w:type="pct"/>
            <w:shd w:val="clear" w:color="auto" w:fill="00B0F0"/>
            <w:vAlign w:val="center"/>
          </w:tcPr>
          <w:p w14:paraId="1B5758A0" w14:textId="77777777" w:rsidR="00660903" w:rsidRPr="00ED5AD0" w:rsidRDefault="002F1E1A" w:rsidP="00660903">
            <w:pPr>
              <w:ind w:left="-85" w:right="-85"/>
              <w:jc w:val="center"/>
              <w:rPr>
                <w:rFonts w:ascii="Arial" w:hAnsi="Arial" w:cs="Arial"/>
                <w:b/>
                <w:bCs/>
                <w:sz w:val="20"/>
                <w:szCs w:val="20"/>
                <w:lang w:eastAsia="zh-CN"/>
              </w:rPr>
            </w:pPr>
            <w:r>
              <w:rPr>
                <w:rFonts w:ascii="Arial" w:hAnsi="Arial" w:cs="Arial"/>
                <w:b/>
                <w:bCs/>
                <w:sz w:val="20"/>
                <w:szCs w:val="20"/>
                <w:lang w:eastAsia="zh-CN"/>
              </w:rPr>
              <w:t>KH1</w:t>
            </w:r>
            <w:r w:rsidR="00660903" w:rsidRPr="00ED5AD0">
              <w:rPr>
                <w:rFonts w:ascii="Arial" w:hAnsi="Arial" w:cs="Arial"/>
                <w:b/>
                <w:bCs/>
                <w:sz w:val="20"/>
                <w:szCs w:val="20"/>
                <w:lang w:eastAsia="zh-CN"/>
              </w:rPr>
              <w:t>.1</w:t>
            </w:r>
          </w:p>
        </w:tc>
        <w:tc>
          <w:tcPr>
            <w:tcW w:w="2362" w:type="pct"/>
            <w:shd w:val="clear" w:color="auto" w:fill="C6D9F1"/>
            <w:vAlign w:val="center"/>
          </w:tcPr>
          <w:p w14:paraId="00EFC36D" w14:textId="77777777" w:rsidR="00660903" w:rsidRPr="00C90C9A" w:rsidRDefault="004A78D8" w:rsidP="00660903">
            <w:pPr>
              <w:pStyle w:val="08TableText"/>
              <w:rPr>
                <w:szCs w:val="20"/>
              </w:rPr>
            </w:pPr>
            <w:r>
              <w:t xml:space="preserve">A Biblical foundation for </w:t>
            </w:r>
            <w:proofErr w:type="spellStart"/>
            <w:r>
              <w:t>KidsHubs</w:t>
            </w:r>
            <w:proofErr w:type="spellEnd"/>
          </w:p>
        </w:tc>
        <w:tc>
          <w:tcPr>
            <w:tcW w:w="1180" w:type="pct"/>
            <w:shd w:val="clear" w:color="auto" w:fill="C6D9F1"/>
          </w:tcPr>
          <w:p w14:paraId="0928EEA7" w14:textId="77777777" w:rsidR="00660903" w:rsidRPr="00202B39" w:rsidRDefault="00660903" w:rsidP="00660903">
            <w:pPr>
              <w:spacing w:before="120" w:after="120"/>
              <w:jc w:val="center"/>
              <w:rPr>
                <w:rFonts w:ascii="Arial" w:hAnsi="Arial" w:cs="Arial"/>
                <w:i/>
                <w:iCs/>
                <w:sz w:val="20"/>
                <w:lang w:eastAsia="zh-CN"/>
              </w:rPr>
            </w:pPr>
            <w:r w:rsidRPr="00202B39">
              <w:rPr>
                <w:rFonts w:ascii="Arial" w:hAnsi="Arial" w:cs="Arial"/>
                <w:i/>
                <w:iCs/>
                <w:sz w:val="20"/>
                <w:lang w:eastAsia="zh-CN"/>
              </w:rPr>
              <w:t>90 minutes</w:t>
            </w:r>
          </w:p>
        </w:tc>
        <w:tc>
          <w:tcPr>
            <w:tcW w:w="557" w:type="pct"/>
            <w:shd w:val="clear" w:color="auto" w:fill="C6D9F1"/>
          </w:tcPr>
          <w:p w14:paraId="0258216D" w14:textId="77777777" w:rsidR="00660903" w:rsidRPr="00202B39" w:rsidRDefault="004A78D8" w:rsidP="00660903">
            <w:pPr>
              <w:spacing w:before="120" w:after="120"/>
              <w:jc w:val="center"/>
              <w:rPr>
                <w:rFonts w:ascii="Arial" w:hAnsi="Arial" w:cs="Arial"/>
                <w:b/>
                <w:iCs/>
                <w:sz w:val="20"/>
                <w:lang w:eastAsia="zh-CN"/>
              </w:rPr>
            </w:pPr>
            <w:r>
              <w:rPr>
                <w:rFonts w:ascii="Arial" w:hAnsi="Arial" w:cs="Arial"/>
                <w:b/>
                <w:iCs/>
                <w:sz w:val="20"/>
                <w:lang w:eastAsia="zh-CN"/>
              </w:rPr>
              <w:t>3</w:t>
            </w:r>
          </w:p>
        </w:tc>
      </w:tr>
      <w:tr w:rsidR="00660903" w:rsidRPr="00C90C9A" w14:paraId="51C2150C" w14:textId="77777777">
        <w:trPr>
          <w:trHeight w:val="330"/>
        </w:trPr>
        <w:tc>
          <w:tcPr>
            <w:tcW w:w="416" w:type="pct"/>
            <w:vMerge/>
            <w:vAlign w:val="center"/>
          </w:tcPr>
          <w:p w14:paraId="49E59F8F" w14:textId="77777777" w:rsidR="00660903" w:rsidRPr="00C90C9A" w:rsidRDefault="00660903" w:rsidP="00660903">
            <w:pPr>
              <w:rPr>
                <w:rFonts w:ascii="Arial" w:hAnsi="Arial" w:cs="Arial"/>
                <w:b/>
                <w:bCs/>
                <w:color w:val="FFFFFF"/>
                <w:sz w:val="32"/>
                <w:szCs w:val="32"/>
                <w:lang w:eastAsia="zh-CN"/>
              </w:rPr>
            </w:pPr>
          </w:p>
        </w:tc>
        <w:tc>
          <w:tcPr>
            <w:tcW w:w="485" w:type="pct"/>
            <w:shd w:val="clear" w:color="auto" w:fill="00B0F0"/>
            <w:vAlign w:val="center"/>
          </w:tcPr>
          <w:p w14:paraId="092719B1" w14:textId="77777777" w:rsidR="00660903" w:rsidRPr="00ED5AD0" w:rsidRDefault="00D53371" w:rsidP="00660903">
            <w:pPr>
              <w:ind w:left="-85" w:right="-85"/>
              <w:jc w:val="center"/>
              <w:rPr>
                <w:rFonts w:ascii="Arial" w:hAnsi="Arial" w:cs="Arial"/>
                <w:b/>
                <w:bCs/>
                <w:sz w:val="20"/>
                <w:szCs w:val="20"/>
                <w:lang w:eastAsia="zh-CN"/>
              </w:rPr>
            </w:pPr>
            <w:r>
              <w:rPr>
                <w:rFonts w:ascii="Arial" w:hAnsi="Arial" w:cs="Arial"/>
                <w:b/>
                <w:bCs/>
                <w:sz w:val="20"/>
                <w:szCs w:val="20"/>
                <w:lang w:eastAsia="zh-CN"/>
              </w:rPr>
              <w:t>KH1</w:t>
            </w:r>
            <w:r w:rsidR="00660903" w:rsidRPr="00ED5AD0">
              <w:rPr>
                <w:rFonts w:ascii="Arial" w:hAnsi="Arial" w:cs="Arial"/>
                <w:b/>
                <w:bCs/>
                <w:sz w:val="20"/>
                <w:szCs w:val="20"/>
                <w:lang w:eastAsia="zh-CN"/>
              </w:rPr>
              <w:t>.2</w:t>
            </w:r>
          </w:p>
        </w:tc>
        <w:tc>
          <w:tcPr>
            <w:tcW w:w="2362" w:type="pct"/>
            <w:shd w:val="clear" w:color="auto" w:fill="C6D9F1"/>
            <w:vAlign w:val="center"/>
          </w:tcPr>
          <w:p w14:paraId="3C11634F" w14:textId="77777777" w:rsidR="00660903" w:rsidRPr="00C90C9A" w:rsidRDefault="00F8785B" w:rsidP="00F8785B">
            <w:pPr>
              <w:pStyle w:val="08TableText"/>
              <w:rPr>
                <w:szCs w:val="20"/>
              </w:rPr>
            </w:pPr>
            <w:r>
              <w:t>Creative solution finding</w:t>
            </w:r>
          </w:p>
        </w:tc>
        <w:tc>
          <w:tcPr>
            <w:tcW w:w="1180" w:type="pct"/>
            <w:shd w:val="clear" w:color="auto" w:fill="C6D9F1"/>
          </w:tcPr>
          <w:p w14:paraId="021B9689" w14:textId="77777777" w:rsidR="00660903" w:rsidRPr="00202B39" w:rsidRDefault="00B73BD7" w:rsidP="00660903">
            <w:pPr>
              <w:spacing w:before="120" w:after="120"/>
              <w:jc w:val="center"/>
              <w:rPr>
                <w:rFonts w:ascii="Arial" w:hAnsi="Arial" w:cs="Arial"/>
                <w:i/>
                <w:sz w:val="20"/>
                <w:lang w:eastAsia="zh-CN"/>
              </w:rPr>
            </w:pPr>
            <w:r>
              <w:rPr>
                <w:rFonts w:ascii="Arial" w:hAnsi="Arial" w:cs="Arial"/>
                <w:i/>
                <w:sz w:val="20"/>
                <w:lang w:eastAsia="zh-CN"/>
              </w:rPr>
              <w:t>110</w:t>
            </w:r>
            <w:r w:rsidR="00660903" w:rsidRPr="00202B39">
              <w:rPr>
                <w:rFonts w:ascii="Arial" w:hAnsi="Arial" w:cs="Arial"/>
                <w:i/>
                <w:sz w:val="20"/>
                <w:lang w:eastAsia="zh-CN"/>
              </w:rPr>
              <w:t xml:space="preserve"> minutes</w:t>
            </w:r>
          </w:p>
        </w:tc>
        <w:tc>
          <w:tcPr>
            <w:tcW w:w="557" w:type="pct"/>
            <w:shd w:val="clear" w:color="auto" w:fill="C6D9F1"/>
          </w:tcPr>
          <w:p w14:paraId="776AA829" w14:textId="77777777" w:rsidR="00660903" w:rsidRPr="00202B39" w:rsidRDefault="00F8785B" w:rsidP="00660903">
            <w:pPr>
              <w:spacing w:before="120" w:after="120"/>
              <w:jc w:val="center"/>
              <w:rPr>
                <w:rFonts w:ascii="Arial" w:hAnsi="Arial" w:cs="Arial"/>
                <w:b/>
                <w:sz w:val="20"/>
                <w:lang w:eastAsia="zh-CN"/>
              </w:rPr>
            </w:pPr>
            <w:r>
              <w:rPr>
                <w:rFonts w:ascii="Arial" w:hAnsi="Arial" w:cs="Arial"/>
                <w:b/>
                <w:sz w:val="20"/>
                <w:lang w:eastAsia="zh-CN"/>
              </w:rPr>
              <w:t>9</w:t>
            </w:r>
          </w:p>
        </w:tc>
      </w:tr>
      <w:tr w:rsidR="00BC3384" w:rsidRPr="00C90C9A" w14:paraId="0C6E4D4B" w14:textId="77777777">
        <w:trPr>
          <w:trHeight w:val="540"/>
        </w:trPr>
        <w:tc>
          <w:tcPr>
            <w:tcW w:w="416" w:type="pct"/>
            <w:vMerge/>
            <w:vAlign w:val="center"/>
          </w:tcPr>
          <w:p w14:paraId="1DAE4A59" w14:textId="77777777" w:rsidR="00BC3384" w:rsidRPr="00C90C9A" w:rsidRDefault="00BC3384" w:rsidP="00660903">
            <w:pPr>
              <w:rPr>
                <w:rFonts w:ascii="Arial" w:hAnsi="Arial" w:cs="Arial"/>
                <w:b/>
                <w:bCs/>
                <w:color w:val="FFFFFF"/>
                <w:sz w:val="32"/>
                <w:szCs w:val="32"/>
                <w:lang w:eastAsia="zh-CN"/>
              </w:rPr>
            </w:pPr>
          </w:p>
        </w:tc>
        <w:tc>
          <w:tcPr>
            <w:tcW w:w="485" w:type="pct"/>
            <w:shd w:val="clear" w:color="auto" w:fill="00B0F0"/>
            <w:vAlign w:val="center"/>
          </w:tcPr>
          <w:p w14:paraId="4266FBC5" w14:textId="77777777" w:rsidR="00BC3384" w:rsidRPr="00ED5AD0" w:rsidRDefault="00BC3384" w:rsidP="00660903">
            <w:pPr>
              <w:ind w:left="-85" w:right="-85"/>
              <w:jc w:val="center"/>
              <w:rPr>
                <w:rFonts w:ascii="Arial" w:hAnsi="Arial" w:cs="Arial"/>
                <w:b/>
                <w:bCs/>
                <w:sz w:val="20"/>
                <w:szCs w:val="20"/>
                <w:lang w:eastAsia="zh-CN"/>
              </w:rPr>
            </w:pPr>
            <w:r>
              <w:rPr>
                <w:rFonts w:ascii="Arial" w:hAnsi="Arial" w:cs="Arial"/>
                <w:b/>
                <w:bCs/>
                <w:sz w:val="20"/>
                <w:szCs w:val="20"/>
                <w:lang w:eastAsia="zh-CN"/>
              </w:rPr>
              <w:t>KH1.3</w:t>
            </w:r>
          </w:p>
        </w:tc>
        <w:tc>
          <w:tcPr>
            <w:tcW w:w="2362" w:type="pct"/>
            <w:shd w:val="clear" w:color="auto" w:fill="C6D9F1"/>
            <w:vAlign w:val="center"/>
          </w:tcPr>
          <w:p w14:paraId="03D57A54" w14:textId="3DBDA075" w:rsidR="00BC3384" w:rsidRPr="00C90C9A" w:rsidRDefault="00BC3384" w:rsidP="005913A7">
            <w:pPr>
              <w:pStyle w:val="08TableText"/>
              <w:rPr>
                <w:szCs w:val="20"/>
              </w:rPr>
            </w:pPr>
            <w:r>
              <w:t xml:space="preserve">Demonstrating </w:t>
            </w:r>
            <w:proofErr w:type="spellStart"/>
            <w:r>
              <w:t>KidsHubs</w:t>
            </w:r>
            <w:proofErr w:type="spellEnd"/>
          </w:p>
        </w:tc>
        <w:tc>
          <w:tcPr>
            <w:tcW w:w="1180" w:type="pct"/>
            <w:shd w:val="clear" w:color="auto" w:fill="C6D9F1"/>
          </w:tcPr>
          <w:p w14:paraId="2FC2A01D" w14:textId="0CAABD5A" w:rsidR="00BC3384" w:rsidRPr="00202B39" w:rsidRDefault="00004C9E" w:rsidP="00660903">
            <w:pPr>
              <w:spacing w:before="120" w:after="120"/>
              <w:jc w:val="center"/>
              <w:rPr>
                <w:rFonts w:ascii="Arial" w:hAnsi="Arial" w:cs="Arial"/>
                <w:i/>
                <w:iCs/>
                <w:sz w:val="20"/>
                <w:lang w:eastAsia="zh-CN"/>
              </w:rPr>
            </w:pPr>
            <w:r>
              <w:rPr>
                <w:rFonts w:ascii="Arial" w:hAnsi="Arial" w:cs="Arial"/>
                <w:i/>
                <w:iCs/>
                <w:sz w:val="20"/>
                <w:lang w:eastAsia="zh-CN"/>
              </w:rPr>
              <w:t>8</w:t>
            </w:r>
            <w:r w:rsidR="00BC3384" w:rsidRPr="00202B39">
              <w:rPr>
                <w:rFonts w:ascii="Arial" w:hAnsi="Arial" w:cs="Arial"/>
                <w:i/>
                <w:iCs/>
                <w:sz w:val="20"/>
                <w:lang w:eastAsia="zh-CN"/>
              </w:rPr>
              <w:t>0 minutes</w:t>
            </w:r>
          </w:p>
        </w:tc>
        <w:tc>
          <w:tcPr>
            <w:tcW w:w="557" w:type="pct"/>
            <w:shd w:val="clear" w:color="auto" w:fill="C6D9F1"/>
          </w:tcPr>
          <w:p w14:paraId="588549D5" w14:textId="16C711B9" w:rsidR="00BC3384" w:rsidRPr="00202B39" w:rsidRDefault="00BC3384" w:rsidP="00660903">
            <w:pPr>
              <w:spacing w:before="120" w:after="120"/>
              <w:jc w:val="center"/>
              <w:rPr>
                <w:rFonts w:ascii="Arial" w:hAnsi="Arial" w:cs="Arial"/>
                <w:b/>
                <w:iCs/>
                <w:sz w:val="20"/>
                <w:lang w:eastAsia="zh-CN"/>
              </w:rPr>
            </w:pPr>
            <w:r>
              <w:rPr>
                <w:rFonts w:ascii="Arial" w:hAnsi="Arial" w:cs="Arial"/>
                <w:b/>
                <w:iCs/>
                <w:sz w:val="20"/>
                <w:lang w:eastAsia="zh-CN"/>
              </w:rPr>
              <w:t>1</w:t>
            </w:r>
            <w:r w:rsidR="008500D9">
              <w:rPr>
                <w:rFonts w:ascii="Arial" w:hAnsi="Arial" w:cs="Arial"/>
                <w:b/>
                <w:iCs/>
                <w:sz w:val="20"/>
                <w:lang w:eastAsia="zh-CN"/>
              </w:rPr>
              <w:t>6</w:t>
            </w:r>
          </w:p>
        </w:tc>
      </w:tr>
      <w:tr w:rsidR="00AF4854" w:rsidRPr="00C90C9A" w14:paraId="1D4BF27C" w14:textId="77777777">
        <w:trPr>
          <w:trHeight w:val="330"/>
        </w:trPr>
        <w:tc>
          <w:tcPr>
            <w:tcW w:w="416" w:type="pct"/>
            <w:vMerge/>
            <w:vAlign w:val="center"/>
          </w:tcPr>
          <w:p w14:paraId="3768949F" w14:textId="77777777" w:rsidR="00AF4854" w:rsidRPr="00C90C9A" w:rsidRDefault="00AF4854" w:rsidP="00660903">
            <w:pPr>
              <w:rPr>
                <w:rFonts w:ascii="Arial" w:hAnsi="Arial" w:cs="Arial"/>
                <w:b/>
                <w:bCs/>
                <w:color w:val="FFFFFF"/>
                <w:sz w:val="32"/>
                <w:szCs w:val="32"/>
                <w:lang w:eastAsia="zh-CN"/>
              </w:rPr>
            </w:pPr>
          </w:p>
        </w:tc>
        <w:tc>
          <w:tcPr>
            <w:tcW w:w="485" w:type="pct"/>
            <w:shd w:val="clear" w:color="auto" w:fill="00B0F0"/>
            <w:vAlign w:val="center"/>
          </w:tcPr>
          <w:p w14:paraId="421A646A" w14:textId="0F1B2553" w:rsidR="00AF4854" w:rsidRPr="00ED5AD0" w:rsidRDefault="00AF4854" w:rsidP="00660903">
            <w:pPr>
              <w:ind w:left="-85" w:right="-85"/>
              <w:jc w:val="center"/>
              <w:rPr>
                <w:rFonts w:ascii="Arial" w:hAnsi="Arial" w:cs="Arial"/>
                <w:b/>
                <w:bCs/>
                <w:sz w:val="20"/>
                <w:szCs w:val="20"/>
                <w:lang w:eastAsia="zh-CN"/>
              </w:rPr>
            </w:pPr>
            <w:r>
              <w:rPr>
                <w:rFonts w:ascii="Arial" w:hAnsi="Arial" w:cs="Arial"/>
                <w:b/>
                <w:bCs/>
                <w:sz w:val="20"/>
                <w:szCs w:val="20"/>
                <w:lang w:eastAsia="zh-CN"/>
              </w:rPr>
              <w:t>KH1.4</w:t>
            </w:r>
          </w:p>
        </w:tc>
        <w:tc>
          <w:tcPr>
            <w:tcW w:w="2362" w:type="pct"/>
            <w:shd w:val="clear" w:color="auto" w:fill="C6D9F1"/>
            <w:vAlign w:val="center"/>
          </w:tcPr>
          <w:p w14:paraId="098B0962" w14:textId="1F738E1D" w:rsidR="00AF4854" w:rsidRPr="003C738E" w:rsidRDefault="00AF4854" w:rsidP="00BD11A0">
            <w:pPr>
              <w:pStyle w:val="08TableText"/>
            </w:pPr>
            <w:r>
              <w:rPr>
                <w:szCs w:val="20"/>
              </w:rPr>
              <w:t>Leading a small group</w:t>
            </w:r>
          </w:p>
        </w:tc>
        <w:tc>
          <w:tcPr>
            <w:tcW w:w="1180" w:type="pct"/>
            <w:shd w:val="clear" w:color="auto" w:fill="C6D9F1"/>
          </w:tcPr>
          <w:p w14:paraId="35F3A408" w14:textId="66D11222" w:rsidR="00AF4854" w:rsidRDefault="00335596" w:rsidP="00660903">
            <w:pPr>
              <w:spacing w:before="120" w:after="120"/>
              <w:jc w:val="center"/>
              <w:rPr>
                <w:rFonts w:ascii="Arial" w:hAnsi="Arial" w:cs="Arial"/>
                <w:i/>
                <w:iCs/>
                <w:sz w:val="20"/>
                <w:lang w:eastAsia="zh-CN"/>
              </w:rPr>
            </w:pPr>
            <w:r>
              <w:rPr>
                <w:rFonts w:ascii="Arial" w:hAnsi="Arial" w:cs="Arial"/>
                <w:i/>
                <w:iCs/>
                <w:sz w:val="20"/>
                <w:lang w:eastAsia="zh-CN"/>
              </w:rPr>
              <w:t>6</w:t>
            </w:r>
            <w:r w:rsidR="00A62362">
              <w:rPr>
                <w:rFonts w:ascii="Arial" w:hAnsi="Arial" w:cs="Arial"/>
                <w:i/>
                <w:iCs/>
                <w:sz w:val="20"/>
                <w:lang w:eastAsia="zh-CN"/>
              </w:rPr>
              <w:t>0</w:t>
            </w:r>
            <w:r w:rsidR="00AF4854" w:rsidRPr="00202B39">
              <w:rPr>
                <w:rFonts w:ascii="Arial" w:hAnsi="Arial" w:cs="Arial"/>
                <w:i/>
                <w:iCs/>
                <w:sz w:val="20"/>
                <w:lang w:eastAsia="zh-CN"/>
              </w:rPr>
              <w:t xml:space="preserve"> minutes</w:t>
            </w:r>
          </w:p>
        </w:tc>
        <w:tc>
          <w:tcPr>
            <w:tcW w:w="557" w:type="pct"/>
            <w:shd w:val="clear" w:color="auto" w:fill="C6D9F1"/>
          </w:tcPr>
          <w:p w14:paraId="5EE89FEB" w14:textId="02150C0C" w:rsidR="00AF4854" w:rsidRDefault="00A62362" w:rsidP="00660903">
            <w:pPr>
              <w:spacing w:before="120" w:after="120"/>
              <w:jc w:val="center"/>
              <w:rPr>
                <w:rFonts w:ascii="Arial" w:hAnsi="Arial" w:cs="Arial"/>
                <w:b/>
                <w:iCs/>
                <w:sz w:val="20"/>
                <w:lang w:eastAsia="zh-CN"/>
              </w:rPr>
            </w:pPr>
            <w:r>
              <w:rPr>
                <w:rFonts w:ascii="Arial" w:hAnsi="Arial" w:cs="Arial"/>
                <w:b/>
                <w:iCs/>
                <w:sz w:val="20"/>
                <w:lang w:eastAsia="zh-CN"/>
              </w:rPr>
              <w:t>2</w:t>
            </w:r>
            <w:r w:rsidR="008500D9">
              <w:rPr>
                <w:rFonts w:ascii="Arial" w:hAnsi="Arial" w:cs="Arial"/>
                <w:b/>
                <w:iCs/>
                <w:sz w:val="20"/>
                <w:lang w:eastAsia="zh-CN"/>
              </w:rPr>
              <w:t>0</w:t>
            </w:r>
          </w:p>
        </w:tc>
      </w:tr>
      <w:tr w:rsidR="00AF4854" w:rsidRPr="00C90C9A" w14:paraId="51675AF9" w14:textId="77777777">
        <w:trPr>
          <w:trHeight w:val="330"/>
        </w:trPr>
        <w:tc>
          <w:tcPr>
            <w:tcW w:w="416" w:type="pct"/>
            <w:vMerge/>
            <w:vAlign w:val="center"/>
          </w:tcPr>
          <w:p w14:paraId="321F1310" w14:textId="77777777" w:rsidR="00AF4854" w:rsidRPr="00C90C9A" w:rsidRDefault="00AF4854" w:rsidP="00660903">
            <w:pPr>
              <w:rPr>
                <w:rFonts w:ascii="Arial" w:hAnsi="Arial" w:cs="Arial"/>
                <w:b/>
                <w:bCs/>
                <w:color w:val="FFFFFF"/>
                <w:sz w:val="32"/>
                <w:szCs w:val="32"/>
                <w:lang w:eastAsia="zh-CN"/>
              </w:rPr>
            </w:pPr>
          </w:p>
        </w:tc>
        <w:tc>
          <w:tcPr>
            <w:tcW w:w="485" w:type="pct"/>
            <w:shd w:val="clear" w:color="auto" w:fill="00B0F0"/>
            <w:vAlign w:val="center"/>
          </w:tcPr>
          <w:p w14:paraId="6D2B1843" w14:textId="2D50A91B" w:rsidR="00AF4854" w:rsidRPr="00ED5AD0" w:rsidRDefault="00AF4854" w:rsidP="00660903">
            <w:pPr>
              <w:ind w:left="-85" w:right="-85"/>
              <w:jc w:val="center"/>
              <w:rPr>
                <w:rFonts w:ascii="Arial" w:hAnsi="Arial" w:cs="Arial"/>
                <w:b/>
                <w:bCs/>
                <w:sz w:val="20"/>
                <w:szCs w:val="20"/>
                <w:lang w:eastAsia="zh-CN"/>
              </w:rPr>
            </w:pPr>
            <w:r>
              <w:rPr>
                <w:rFonts w:ascii="Arial" w:hAnsi="Arial" w:cs="Arial"/>
                <w:b/>
                <w:bCs/>
                <w:sz w:val="20"/>
                <w:szCs w:val="20"/>
                <w:lang w:eastAsia="zh-CN"/>
              </w:rPr>
              <w:t>KH1.5</w:t>
            </w:r>
          </w:p>
        </w:tc>
        <w:tc>
          <w:tcPr>
            <w:tcW w:w="2362" w:type="pct"/>
            <w:shd w:val="clear" w:color="auto" w:fill="C6D9F1"/>
            <w:vAlign w:val="center"/>
          </w:tcPr>
          <w:p w14:paraId="294EBF2C" w14:textId="0A743C1D" w:rsidR="00AF4854" w:rsidRPr="003C738E" w:rsidRDefault="00AF4854" w:rsidP="00BD11A0">
            <w:pPr>
              <w:pStyle w:val="08TableText"/>
            </w:pPr>
            <w:r w:rsidRPr="005913A7">
              <w:rPr>
                <w:iCs/>
                <w:szCs w:val="20"/>
              </w:rPr>
              <w:t xml:space="preserve">Designing </w:t>
            </w:r>
            <w:proofErr w:type="spellStart"/>
            <w:r w:rsidRPr="005913A7">
              <w:rPr>
                <w:iCs/>
                <w:szCs w:val="20"/>
              </w:rPr>
              <w:t>KidsHubs</w:t>
            </w:r>
            <w:proofErr w:type="spellEnd"/>
            <w:r w:rsidRPr="005913A7">
              <w:rPr>
                <w:iCs/>
                <w:szCs w:val="20"/>
              </w:rPr>
              <w:t xml:space="preserve"> sessions</w:t>
            </w:r>
          </w:p>
        </w:tc>
        <w:tc>
          <w:tcPr>
            <w:tcW w:w="1180" w:type="pct"/>
            <w:shd w:val="clear" w:color="auto" w:fill="C6D9F1"/>
          </w:tcPr>
          <w:p w14:paraId="4D08C623" w14:textId="4830CD90" w:rsidR="00AF4854" w:rsidRDefault="00700959" w:rsidP="00660903">
            <w:pPr>
              <w:spacing w:before="120" w:after="120"/>
              <w:jc w:val="center"/>
              <w:rPr>
                <w:rFonts w:ascii="Arial" w:hAnsi="Arial" w:cs="Arial"/>
                <w:i/>
                <w:iCs/>
                <w:sz w:val="20"/>
                <w:lang w:eastAsia="zh-CN"/>
              </w:rPr>
            </w:pPr>
            <w:r>
              <w:rPr>
                <w:rFonts w:ascii="Arial" w:hAnsi="Arial" w:cs="Arial"/>
                <w:i/>
                <w:iCs/>
                <w:sz w:val="20"/>
                <w:lang w:eastAsia="zh-CN"/>
              </w:rPr>
              <w:t>21</w:t>
            </w:r>
            <w:r w:rsidR="00AF4854" w:rsidRPr="00202B39">
              <w:rPr>
                <w:rFonts w:ascii="Arial" w:hAnsi="Arial" w:cs="Arial"/>
                <w:i/>
                <w:iCs/>
                <w:sz w:val="20"/>
                <w:lang w:eastAsia="zh-CN"/>
              </w:rPr>
              <w:t>0 minutes</w:t>
            </w:r>
          </w:p>
        </w:tc>
        <w:tc>
          <w:tcPr>
            <w:tcW w:w="557" w:type="pct"/>
            <w:shd w:val="clear" w:color="auto" w:fill="C6D9F1"/>
          </w:tcPr>
          <w:p w14:paraId="64A60DAC" w14:textId="590F0180" w:rsidR="00AF4854" w:rsidRDefault="00F93182" w:rsidP="00004C9E">
            <w:pPr>
              <w:spacing w:before="120" w:after="120"/>
              <w:jc w:val="center"/>
              <w:rPr>
                <w:rFonts w:ascii="Arial" w:hAnsi="Arial" w:cs="Arial"/>
                <w:b/>
                <w:iCs/>
                <w:sz w:val="20"/>
                <w:lang w:eastAsia="zh-CN"/>
              </w:rPr>
            </w:pPr>
            <w:r>
              <w:rPr>
                <w:rFonts w:ascii="Arial" w:hAnsi="Arial" w:cs="Arial"/>
                <w:b/>
                <w:iCs/>
                <w:sz w:val="20"/>
                <w:lang w:eastAsia="zh-CN"/>
              </w:rPr>
              <w:t>2</w:t>
            </w:r>
            <w:r w:rsidR="00004C9E">
              <w:rPr>
                <w:rFonts w:ascii="Arial" w:hAnsi="Arial" w:cs="Arial"/>
                <w:b/>
                <w:iCs/>
                <w:sz w:val="20"/>
                <w:lang w:eastAsia="zh-CN"/>
              </w:rPr>
              <w:t>6</w:t>
            </w:r>
          </w:p>
        </w:tc>
      </w:tr>
      <w:tr w:rsidR="00AF4854" w:rsidRPr="00C90C9A" w14:paraId="67744A11" w14:textId="77777777">
        <w:trPr>
          <w:trHeight w:val="330"/>
        </w:trPr>
        <w:tc>
          <w:tcPr>
            <w:tcW w:w="416" w:type="pct"/>
            <w:vMerge/>
            <w:vAlign w:val="center"/>
          </w:tcPr>
          <w:p w14:paraId="377C81FE" w14:textId="77777777" w:rsidR="00AF4854" w:rsidRPr="00C90C9A" w:rsidRDefault="00AF4854" w:rsidP="00660903">
            <w:pPr>
              <w:rPr>
                <w:rFonts w:ascii="Arial" w:hAnsi="Arial" w:cs="Arial"/>
                <w:b/>
                <w:bCs/>
                <w:color w:val="FFFFFF"/>
                <w:sz w:val="32"/>
                <w:szCs w:val="32"/>
                <w:lang w:eastAsia="zh-CN"/>
              </w:rPr>
            </w:pPr>
          </w:p>
        </w:tc>
        <w:tc>
          <w:tcPr>
            <w:tcW w:w="485" w:type="pct"/>
            <w:shd w:val="clear" w:color="auto" w:fill="00B0F0"/>
            <w:vAlign w:val="center"/>
          </w:tcPr>
          <w:p w14:paraId="3E93AD43" w14:textId="6D7B9FBC" w:rsidR="00AF4854" w:rsidRPr="00ED5AD0" w:rsidRDefault="00AF4854" w:rsidP="00660903">
            <w:pPr>
              <w:ind w:left="-85" w:right="-85"/>
              <w:jc w:val="center"/>
              <w:rPr>
                <w:rFonts w:ascii="Arial" w:hAnsi="Arial" w:cs="Arial"/>
                <w:b/>
                <w:bCs/>
                <w:sz w:val="20"/>
                <w:szCs w:val="20"/>
                <w:lang w:eastAsia="zh-CN"/>
              </w:rPr>
            </w:pPr>
            <w:r>
              <w:rPr>
                <w:rFonts w:ascii="Arial" w:hAnsi="Arial" w:cs="Arial"/>
                <w:b/>
                <w:bCs/>
                <w:sz w:val="20"/>
                <w:szCs w:val="20"/>
                <w:lang w:eastAsia="zh-CN"/>
              </w:rPr>
              <w:t>KH1.6</w:t>
            </w:r>
          </w:p>
        </w:tc>
        <w:tc>
          <w:tcPr>
            <w:tcW w:w="2362" w:type="pct"/>
            <w:shd w:val="clear" w:color="auto" w:fill="C6D9F1"/>
            <w:vAlign w:val="center"/>
          </w:tcPr>
          <w:p w14:paraId="426AC1D3" w14:textId="3AABD20E" w:rsidR="00AF4854" w:rsidRPr="003C738E" w:rsidRDefault="00AF4854" w:rsidP="00BD11A0">
            <w:pPr>
              <w:pStyle w:val="08TableText"/>
            </w:pPr>
            <w:r>
              <w:rPr>
                <w:szCs w:val="20"/>
              </w:rPr>
              <w:t xml:space="preserve">Models of </w:t>
            </w:r>
            <w:proofErr w:type="spellStart"/>
            <w:r>
              <w:rPr>
                <w:szCs w:val="20"/>
              </w:rPr>
              <w:t>KidsHubs</w:t>
            </w:r>
            <w:proofErr w:type="spellEnd"/>
            <w:r>
              <w:rPr>
                <w:szCs w:val="20"/>
              </w:rPr>
              <w:t xml:space="preserve"> and </w:t>
            </w:r>
            <w:proofErr w:type="spellStart"/>
            <w:r>
              <w:rPr>
                <w:szCs w:val="20"/>
              </w:rPr>
              <w:t>KidsHubTV</w:t>
            </w:r>
            <w:proofErr w:type="spellEnd"/>
            <w:r>
              <w:rPr>
                <w:szCs w:val="20"/>
              </w:rPr>
              <w:br/>
            </w:r>
            <w:r w:rsidRPr="00C04C0B">
              <w:rPr>
                <w:i/>
              </w:rPr>
              <w:t>(Information to be shared throughout the training)</w:t>
            </w:r>
          </w:p>
        </w:tc>
        <w:tc>
          <w:tcPr>
            <w:tcW w:w="1180" w:type="pct"/>
            <w:shd w:val="clear" w:color="auto" w:fill="C6D9F1"/>
          </w:tcPr>
          <w:p w14:paraId="149A975E" w14:textId="5C6FC84F" w:rsidR="00AF4854" w:rsidRDefault="001A03C7" w:rsidP="00660903">
            <w:pPr>
              <w:spacing w:before="120" w:after="120"/>
              <w:jc w:val="center"/>
              <w:rPr>
                <w:rFonts w:ascii="Arial" w:hAnsi="Arial" w:cs="Arial"/>
                <w:i/>
                <w:iCs/>
                <w:sz w:val="20"/>
                <w:lang w:eastAsia="zh-CN"/>
              </w:rPr>
            </w:pPr>
            <w:r>
              <w:rPr>
                <w:rFonts w:ascii="Arial" w:hAnsi="Arial" w:cs="Arial"/>
                <w:i/>
                <w:iCs/>
                <w:sz w:val="20"/>
                <w:lang w:eastAsia="zh-CN"/>
              </w:rPr>
              <w:t>70 minutes</w:t>
            </w:r>
          </w:p>
        </w:tc>
        <w:tc>
          <w:tcPr>
            <w:tcW w:w="557" w:type="pct"/>
            <w:shd w:val="clear" w:color="auto" w:fill="C6D9F1"/>
          </w:tcPr>
          <w:p w14:paraId="09ADB137" w14:textId="36AD726B" w:rsidR="00AF4854" w:rsidRDefault="00F93182" w:rsidP="00660903">
            <w:pPr>
              <w:spacing w:before="120" w:after="120"/>
              <w:jc w:val="center"/>
              <w:rPr>
                <w:rFonts w:ascii="Arial" w:hAnsi="Arial" w:cs="Arial"/>
                <w:b/>
                <w:iCs/>
                <w:sz w:val="20"/>
                <w:lang w:eastAsia="zh-CN"/>
              </w:rPr>
            </w:pPr>
            <w:r>
              <w:rPr>
                <w:rFonts w:ascii="Arial" w:hAnsi="Arial" w:cs="Arial"/>
                <w:b/>
                <w:iCs/>
                <w:sz w:val="20"/>
                <w:lang w:eastAsia="zh-CN"/>
              </w:rPr>
              <w:t>3</w:t>
            </w:r>
            <w:r w:rsidR="008500D9">
              <w:rPr>
                <w:rFonts w:ascii="Arial" w:hAnsi="Arial" w:cs="Arial"/>
                <w:b/>
                <w:iCs/>
                <w:sz w:val="20"/>
                <w:lang w:eastAsia="zh-CN"/>
              </w:rPr>
              <w:t>0</w:t>
            </w:r>
          </w:p>
        </w:tc>
      </w:tr>
      <w:tr w:rsidR="00AF4854" w:rsidRPr="00C90C9A" w14:paraId="56BE2433" w14:textId="77777777">
        <w:trPr>
          <w:trHeight w:val="330"/>
        </w:trPr>
        <w:tc>
          <w:tcPr>
            <w:tcW w:w="416" w:type="pct"/>
            <w:vMerge/>
            <w:vAlign w:val="center"/>
          </w:tcPr>
          <w:p w14:paraId="58BEA085" w14:textId="77777777" w:rsidR="00AF4854" w:rsidRPr="00C90C9A" w:rsidRDefault="00AF4854" w:rsidP="00660903">
            <w:pPr>
              <w:rPr>
                <w:rFonts w:ascii="Arial" w:hAnsi="Arial" w:cs="Arial"/>
                <w:b/>
                <w:bCs/>
                <w:color w:val="FFFFFF"/>
                <w:sz w:val="32"/>
                <w:szCs w:val="32"/>
                <w:lang w:eastAsia="zh-CN"/>
              </w:rPr>
            </w:pPr>
          </w:p>
        </w:tc>
        <w:tc>
          <w:tcPr>
            <w:tcW w:w="485" w:type="pct"/>
            <w:shd w:val="clear" w:color="auto" w:fill="00B0F0"/>
            <w:vAlign w:val="center"/>
          </w:tcPr>
          <w:p w14:paraId="2420E888" w14:textId="202B5492" w:rsidR="00AF4854" w:rsidRDefault="00AF4854" w:rsidP="00660903">
            <w:pPr>
              <w:ind w:left="-85" w:right="-85"/>
              <w:jc w:val="center"/>
              <w:rPr>
                <w:rFonts w:ascii="Arial" w:hAnsi="Arial" w:cs="Arial"/>
                <w:b/>
                <w:bCs/>
                <w:sz w:val="20"/>
                <w:szCs w:val="20"/>
                <w:lang w:eastAsia="zh-CN"/>
              </w:rPr>
            </w:pPr>
            <w:r w:rsidRPr="00ED5AD0">
              <w:rPr>
                <w:rFonts w:ascii="Arial" w:hAnsi="Arial" w:cs="Arial"/>
                <w:b/>
                <w:bCs/>
                <w:sz w:val="20"/>
                <w:szCs w:val="20"/>
                <w:lang w:eastAsia="zh-CN"/>
              </w:rPr>
              <w:t>M2.</w:t>
            </w:r>
            <w:r>
              <w:rPr>
                <w:rFonts w:ascii="Arial" w:hAnsi="Arial" w:cs="Arial"/>
                <w:b/>
                <w:bCs/>
                <w:sz w:val="20"/>
                <w:szCs w:val="20"/>
                <w:lang w:eastAsia="zh-CN"/>
              </w:rPr>
              <w:t>4</w:t>
            </w:r>
          </w:p>
        </w:tc>
        <w:tc>
          <w:tcPr>
            <w:tcW w:w="2362" w:type="pct"/>
            <w:shd w:val="clear" w:color="auto" w:fill="C6D9F1"/>
            <w:vAlign w:val="center"/>
          </w:tcPr>
          <w:p w14:paraId="1D85778F" w14:textId="06EEF39F" w:rsidR="00AF4854" w:rsidRPr="005913A7" w:rsidRDefault="00004C9E" w:rsidP="00BD11A0">
            <w:pPr>
              <w:pStyle w:val="08TableText"/>
              <w:rPr>
                <w:szCs w:val="20"/>
              </w:rPr>
            </w:pPr>
            <w:r>
              <w:t>Answering c</w:t>
            </w:r>
            <w:r w:rsidR="00AF4854" w:rsidRPr="003C738E">
              <w:t>hildren’s questions on life and faith</w:t>
            </w:r>
          </w:p>
        </w:tc>
        <w:tc>
          <w:tcPr>
            <w:tcW w:w="1180" w:type="pct"/>
            <w:shd w:val="clear" w:color="auto" w:fill="C6D9F1"/>
          </w:tcPr>
          <w:p w14:paraId="24486DBC" w14:textId="2FB972D4" w:rsidR="00AF4854" w:rsidRDefault="00AF4854" w:rsidP="00004C9E">
            <w:pPr>
              <w:spacing w:before="120" w:after="120"/>
              <w:jc w:val="center"/>
              <w:rPr>
                <w:rFonts w:ascii="Arial" w:hAnsi="Arial" w:cs="Arial"/>
                <w:i/>
                <w:iCs/>
                <w:sz w:val="20"/>
                <w:lang w:eastAsia="zh-CN"/>
              </w:rPr>
            </w:pPr>
            <w:r>
              <w:rPr>
                <w:rFonts w:ascii="Arial" w:hAnsi="Arial" w:cs="Arial"/>
                <w:i/>
                <w:iCs/>
                <w:sz w:val="20"/>
                <w:lang w:eastAsia="zh-CN"/>
              </w:rPr>
              <w:t xml:space="preserve">105 </w:t>
            </w:r>
            <w:r w:rsidRPr="00202B39">
              <w:rPr>
                <w:rFonts w:ascii="Arial" w:hAnsi="Arial" w:cs="Arial"/>
                <w:i/>
                <w:iCs/>
                <w:sz w:val="20"/>
                <w:lang w:eastAsia="zh-CN"/>
              </w:rPr>
              <w:t>minutes</w:t>
            </w:r>
          </w:p>
        </w:tc>
        <w:tc>
          <w:tcPr>
            <w:tcW w:w="557" w:type="pct"/>
            <w:shd w:val="clear" w:color="auto" w:fill="C6D9F1"/>
          </w:tcPr>
          <w:p w14:paraId="09A69566" w14:textId="395D48BC" w:rsidR="00AF4854" w:rsidRDefault="008500D9" w:rsidP="00660903">
            <w:pPr>
              <w:spacing w:before="120" w:after="120"/>
              <w:jc w:val="center"/>
              <w:rPr>
                <w:rFonts w:ascii="Arial" w:hAnsi="Arial" w:cs="Arial"/>
                <w:b/>
                <w:iCs/>
                <w:sz w:val="20"/>
                <w:lang w:eastAsia="zh-CN"/>
              </w:rPr>
            </w:pPr>
            <w:r>
              <w:rPr>
                <w:rFonts w:ascii="Arial" w:hAnsi="Arial" w:cs="Arial"/>
                <w:b/>
                <w:iCs/>
                <w:sz w:val="20"/>
                <w:lang w:eastAsia="zh-CN"/>
              </w:rPr>
              <w:t>39</w:t>
            </w:r>
          </w:p>
        </w:tc>
      </w:tr>
      <w:tr w:rsidR="00AF4854" w:rsidRPr="00C90C9A" w14:paraId="706FBA32" w14:textId="77777777">
        <w:trPr>
          <w:trHeight w:val="330"/>
        </w:trPr>
        <w:tc>
          <w:tcPr>
            <w:tcW w:w="416" w:type="pct"/>
            <w:vMerge/>
            <w:vAlign w:val="center"/>
          </w:tcPr>
          <w:p w14:paraId="1F8A1DAF" w14:textId="77777777" w:rsidR="00AF4854" w:rsidRPr="00C90C9A" w:rsidRDefault="00AF4854" w:rsidP="00660903">
            <w:pPr>
              <w:rPr>
                <w:rFonts w:ascii="Arial" w:hAnsi="Arial" w:cs="Arial"/>
                <w:b/>
                <w:bCs/>
                <w:color w:val="FFFFFF"/>
                <w:sz w:val="32"/>
                <w:szCs w:val="32"/>
                <w:lang w:eastAsia="zh-CN"/>
              </w:rPr>
            </w:pPr>
          </w:p>
        </w:tc>
        <w:tc>
          <w:tcPr>
            <w:tcW w:w="485" w:type="pct"/>
            <w:shd w:val="clear" w:color="auto" w:fill="00B0F0"/>
            <w:vAlign w:val="center"/>
          </w:tcPr>
          <w:p w14:paraId="10A1826B" w14:textId="77C26679" w:rsidR="00AF4854" w:rsidRDefault="00AF4854" w:rsidP="00660903">
            <w:pPr>
              <w:ind w:left="-85" w:right="-85"/>
              <w:jc w:val="center"/>
              <w:rPr>
                <w:rFonts w:ascii="Arial" w:hAnsi="Arial" w:cs="Arial"/>
                <w:b/>
                <w:bCs/>
                <w:sz w:val="20"/>
                <w:szCs w:val="20"/>
                <w:lang w:eastAsia="zh-CN"/>
              </w:rPr>
            </w:pPr>
            <w:r w:rsidRPr="00ED5AD0">
              <w:rPr>
                <w:rFonts w:ascii="Arial" w:hAnsi="Arial" w:cs="Arial"/>
                <w:b/>
                <w:bCs/>
                <w:sz w:val="20"/>
                <w:szCs w:val="20"/>
                <w:lang w:eastAsia="zh-CN"/>
              </w:rPr>
              <w:t>M2.5</w:t>
            </w:r>
          </w:p>
        </w:tc>
        <w:tc>
          <w:tcPr>
            <w:tcW w:w="2362" w:type="pct"/>
            <w:shd w:val="clear" w:color="auto" w:fill="C6D9F1"/>
            <w:vAlign w:val="center"/>
          </w:tcPr>
          <w:p w14:paraId="1F14ED0F" w14:textId="77E2296A" w:rsidR="00AF4854" w:rsidRPr="005913A7" w:rsidRDefault="00AF4854" w:rsidP="00BD11A0">
            <w:pPr>
              <w:pStyle w:val="08TableText"/>
              <w:rPr>
                <w:iCs/>
              </w:rPr>
            </w:pPr>
            <w:r>
              <w:t>Teachable moments</w:t>
            </w:r>
          </w:p>
        </w:tc>
        <w:tc>
          <w:tcPr>
            <w:tcW w:w="1180" w:type="pct"/>
            <w:shd w:val="clear" w:color="auto" w:fill="C6D9F1"/>
          </w:tcPr>
          <w:p w14:paraId="00D7160B" w14:textId="3A5BB248" w:rsidR="00AF4854" w:rsidRDefault="00AF4854" w:rsidP="00660903">
            <w:pPr>
              <w:spacing w:before="120" w:after="120"/>
              <w:jc w:val="center"/>
              <w:rPr>
                <w:rFonts w:ascii="Arial" w:hAnsi="Arial" w:cs="Arial"/>
                <w:i/>
                <w:iCs/>
                <w:sz w:val="20"/>
                <w:lang w:eastAsia="zh-CN"/>
              </w:rPr>
            </w:pPr>
            <w:r w:rsidRPr="00202B39">
              <w:rPr>
                <w:rFonts w:ascii="Arial" w:hAnsi="Arial" w:cs="Arial"/>
                <w:i/>
                <w:iCs/>
                <w:sz w:val="20"/>
                <w:lang w:eastAsia="zh-CN"/>
              </w:rPr>
              <w:t>90 minutes</w:t>
            </w:r>
          </w:p>
        </w:tc>
        <w:tc>
          <w:tcPr>
            <w:tcW w:w="557" w:type="pct"/>
            <w:shd w:val="clear" w:color="auto" w:fill="C6D9F1"/>
          </w:tcPr>
          <w:p w14:paraId="5675634F" w14:textId="14F8BF26" w:rsidR="00AF4854" w:rsidRDefault="008500D9" w:rsidP="00660903">
            <w:pPr>
              <w:spacing w:before="120" w:after="120"/>
              <w:jc w:val="center"/>
              <w:rPr>
                <w:rFonts w:ascii="Arial" w:hAnsi="Arial" w:cs="Arial"/>
                <w:b/>
                <w:iCs/>
                <w:sz w:val="20"/>
                <w:lang w:eastAsia="zh-CN"/>
              </w:rPr>
            </w:pPr>
            <w:r>
              <w:rPr>
                <w:rFonts w:ascii="Arial" w:hAnsi="Arial" w:cs="Arial"/>
                <w:b/>
                <w:iCs/>
                <w:sz w:val="20"/>
                <w:lang w:eastAsia="zh-CN"/>
              </w:rPr>
              <w:t>49</w:t>
            </w:r>
          </w:p>
        </w:tc>
      </w:tr>
      <w:tr w:rsidR="00F93182" w:rsidRPr="00C90C9A" w14:paraId="1C7DCE8B" w14:textId="77777777">
        <w:trPr>
          <w:trHeight w:val="540"/>
        </w:trPr>
        <w:tc>
          <w:tcPr>
            <w:tcW w:w="416" w:type="pct"/>
            <w:vAlign w:val="center"/>
          </w:tcPr>
          <w:p w14:paraId="7E763F08" w14:textId="77777777" w:rsidR="00F93182" w:rsidRPr="00C90C9A" w:rsidRDefault="00F93182" w:rsidP="00660903">
            <w:pPr>
              <w:rPr>
                <w:rFonts w:ascii="Arial" w:hAnsi="Arial" w:cs="Arial"/>
                <w:b/>
                <w:bCs/>
                <w:color w:val="FFFFFF"/>
                <w:sz w:val="32"/>
                <w:szCs w:val="32"/>
                <w:lang w:eastAsia="zh-CN"/>
              </w:rPr>
            </w:pPr>
          </w:p>
        </w:tc>
        <w:tc>
          <w:tcPr>
            <w:tcW w:w="485" w:type="pct"/>
            <w:shd w:val="clear" w:color="auto" w:fill="00B0F0"/>
            <w:vAlign w:val="center"/>
          </w:tcPr>
          <w:p w14:paraId="195D1CEE" w14:textId="77777777" w:rsidR="00F93182" w:rsidRDefault="00F93182" w:rsidP="00C737DD">
            <w:pPr>
              <w:ind w:left="-85" w:right="-85"/>
              <w:jc w:val="center"/>
              <w:rPr>
                <w:rFonts w:ascii="Arial" w:hAnsi="Arial" w:cs="Arial"/>
                <w:b/>
                <w:bCs/>
                <w:sz w:val="20"/>
                <w:szCs w:val="20"/>
                <w:lang w:eastAsia="zh-CN"/>
              </w:rPr>
            </w:pPr>
          </w:p>
        </w:tc>
        <w:tc>
          <w:tcPr>
            <w:tcW w:w="2362" w:type="pct"/>
            <w:shd w:val="clear" w:color="auto" w:fill="C6D9F1"/>
            <w:vAlign w:val="center"/>
          </w:tcPr>
          <w:p w14:paraId="242B963A" w14:textId="4334AB25" w:rsidR="00F93182" w:rsidRDefault="00F93182" w:rsidP="00C737DD">
            <w:pPr>
              <w:pStyle w:val="08TableText"/>
            </w:pPr>
            <w:r>
              <w:t>Appendix: Energizers and games for a group</w:t>
            </w:r>
          </w:p>
        </w:tc>
        <w:tc>
          <w:tcPr>
            <w:tcW w:w="1180" w:type="pct"/>
            <w:shd w:val="clear" w:color="auto" w:fill="C6D9F1"/>
          </w:tcPr>
          <w:p w14:paraId="372EF8A7" w14:textId="77777777" w:rsidR="00F93182" w:rsidRPr="00202B39" w:rsidRDefault="00F93182" w:rsidP="00C737DD">
            <w:pPr>
              <w:spacing w:before="120" w:after="120"/>
              <w:jc w:val="center"/>
              <w:rPr>
                <w:rFonts w:ascii="Arial" w:hAnsi="Arial" w:cs="Arial"/>
                <w:i/>
                <w:iCs/>
                <w:sz w:val="20"/>
                <w:lang w:eastAsia="zh-CN"/>
              </w:rPr>
            </w:pPr>
          </w:p>
        </w:tc>
        <w:tc>
          <w:tcPr>
            <w:tcW w:w="557" w:type="pct"/>
            <w:shd w:val="clear" w:color="auto" w:fill="C6D9F1"/>
          </w:tcPr>
          <w:p w14:paraId="2005E062" w14:textId="324C0EE6" w:rsidR="00F93182" w:rsidRDefault="008500D9" w:rsidP="00C737DD">
            <w:pPr>
              <w:spacing w:before="120" w:after="120"/>
              <w:jc w:val="center"/>
              <w:rPr>
                <w:rFonts w:ascii="Arial" w:hAnsi="Arial" w:cs="Arial"/>
                <w:b/>
                <w:iCs/>
                <w:sz w:val="20"/>
                <w:lang w:eastAsia="zh-CN"/>
              </w:rPr>
            </w:pPr>
            <w:r>
              <w:rPr>
                <w:rFonts w:ascii="Arial" w:hAnsi="Arial" w:cs="Arial"/>
                <w:b/>
                <w:iCs/>
                <w:sz w:val="20"/>
                <w:lang w:eastAsia="zh-CN"/>
              </w:rPr>
              <w:t>57</w:t>
            </w:r>
          </w:p>
        </w:tc>
      </w:tr>
    </w:tbl>
    <w:p w14:paraId="259501D1" w14:textId="77777777" w:rsidR="00660903" w:rsidRPr="00FD5930" w:rsidRDefault="000218E3" w:rsidP="00660903">
      <w:pPr>
        <w:pStyle w:val="05Steps-Instructions"/>
      </w:pPr>
      <w:r>
        <w:rPr>
          <w:noProof/>
          <w:lang w:eastAsia="en-US"/>
        </w:rPr>
        <w:drawing>
          <wp:anchor distT="0" distB="0" distL="114300" distR="114300" simplePos="0" relativeHeight="251651072" behindDoc="0" locked="0" layoutInCell="1" allowOverlap="1" wp14:anchorId="294D2D90" wp14:editId="10D9B5EC">
            <wp:simplePos x="0" y="0"/>
            <wp:positionH relativeFrom="column">
              <wp:posOffset>1066800</wp:posOffset>
            </wp:positionH>
            <wp:positionV relativeFrom="paragraph">
              <wp:posOffset>137160</wp:posOffset>
            </wp:positionV>
            <wp:extent cx="3875405" cy="1047750"/>
            <wp:effectExtent l="0" t="0" r="10795" b="0"/>
            <wp:wrapNone/>
            <wp:docPr id="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540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3659F" w14:textId="77777777" w:rsidR="00D52C45" w:rsidRPr="00D52C45" w:rsidRDefault="00D52C45" w:rsidP="00D52C45">
      <w:pPr>
        <w:pStyle w:val="04StepsintheLesson"/>
        <w:rPr>
          <w:color w:val="auto"/>
          <w:sz w:val="20"/>
          <w:szCs w:val="20"/>
        </w:rPr>
      </w:pPr>
      <w:bookmarkStart w:id="1" w:name="_Toc271980658"/>
      <w:bookmarkStart w:id="2" w:name="_Toc271981085"/>
      <w:bookmarkStart w:id="3" w:name="_Toc271984208"/>
      <w:r>
        <w:br w:type="page"/>
      </w:r>
      <w:r>
        <w:lastRenderedPageBreak/>
        <w:t>Training program</w:t>
      </w:r>
    </w:p>
    <w:p w14:paraId="460E7587" w14:textId="77777777" w:rsidR="004A78D8" w:rsidRDefault="00F8785B" w:rsidP="00F8785B">
      <w:pPr>
        <w:pStyle w:val="04Steps-ActivityStepHeading"/>
      </w:pPr>
      <w:r>
        <w:t>Instructions</w:t>
      </w:r>
    </w:p>
    <w:p w14:paraId="33BFA40B" w14:textId="41CCE8DC" w:rsidR="00F8785B" w:rsidRDefault="00DA34C1" w:rsidP="00F8785B">
      <w:pPr>
        <w:pStyle w:val="05Steps-Instructions"/>
      </w:pPr>
      <w:r>
        <w:t>Below</w:t>
      </w:r>
      <w:r w:rsidR="00F8785B">
        <w:t xml:space="preserve"> is a suggested program for </w:t>
      </w:r>
      <w:proofErr w:type="spellStart"/>
      <w:r w:rsidR="00F8785B">
        <w:t>KidsHubs</w:t>
      </w:r>
      <w:proofErr w:type="spellEnd"/>
      <w:r w:rsidR="00F8785B">
        <w:t xml:space="preserve"> training. You may a</w:t>
      </w:r>
      <w:r>
        <w:t xml:space="preserve">dd other sessions as you see </w:t>
      </w:r>
      <w:r w:rsidR="00F8785B">
        <w:t>necessary. If you had more training opportunities, then it would be very valuable to practice the skills of identifying and skillfully using ‘teachable moments.’</w:t>
      </w:r>
    </w:p>
    <w:p w14:paraId="5A051854" w14:textId="7876F4FF" w:rsidR="00FE7970" w:rsidRDefault="00FE7970" w:rsidP="00F8785B">
      <w:pPr>
        <w:pStyle w:val="05Steps-Instructions"/>
      </w:pPr>
      <w:r>
        <w:t>To complete the tra</w:t>
      </w:r>
      <w:r w:rsidR="006B0625">
        <w:t>ining you will need sessions from</w:t>
      </w:r>
      <w:r>
        <w:t xml:space="preserve"> the CYCAS global training package. Specifically you will need CYCAS foundations level 1, Child protection, and Max7 levels 1 and 2. </w:t>
      </w:r>
      <w:r w:rsidR="00DA34C1">
        <w:t xml:space="preserve">Below is an outline </w:t>
      </w:r>
      <w:r>
        <w:t>of a 2-day training with additional sessions if more days are available for training.</w:t>
      </w:r>
      <w:r w:rsidR="008F7258">
        <w:t xml:space="preserve"> </w:t>
      </w:r>
      <w:r w:rsidR="00C7481F">
        <w:t xml:space="preserve">Search for these in the </w:t>
      </w:r>
      <w:r w:rsidR="00C7481F" w:rsidRPr="00C7481F">
        <w:rPr>
          <w:i/>
        </w:rPr>
        <w:t>CYCAS Global Training Package</w:t>
      </w:r>
      <w:r w:rsidR="00C7481F">
        <w:t xml:space="preserve"> </w:t>
      </w:r>
      <w:r w:rsidR="00002C60">
        <w:t xml:space="preserve">library </w:t>
      </w:r>
      <w:r w:rsidR="008F7258">
        <w:t xml:space="preserve">at </w:t>
      </w:r>
      <w:hyperlink r:id="rId10" w:history="1">
        <w:r w:rsidR="00DA34C1" w:rsidRPr="00ED2E67">
          <w:rPr>
            <w:rStyle w:val="Hyperlink"/>
          </w:rPr>
          <w:t>www.max7.org/cycas</w:t>
        </w:r>
      </w:hyperlink>
    </w:p>
    <w:tbl>
      <w:tblPr>
        <w:tblW w:w="0" w:type="auto"/>
        <w:tblInd w:w="1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087"/>
      </w:tblGrid>
      <w:tr w:rsidR="008A5E54" w:rsidRPr="00CF2901" w14:paraId="31ED6212" w14:textId="77777777" w:rsidTr="001C0112">
        <w:tc>
          <w:tcPr>
            <w:tcW w:w="7087" w:type="dxa"/>
            <w:shd w:val="clear" w:color="auto" w:fill="4F6228"/>
          </w:tcPr>
          <w:p w14:paraId="1A25A9BC" w14:textId="77777777" w:rsidR="008A5E54" w:rsidRPr="00CF2901" w:rsidRDefault="008A5E54" w:rsidP="001C0112">
            <w:pPr>
              <w:pStyle w:val="08TableText"/>
              <w:ind w:right="-292"/>
              <w:rPr>
                <w:b/>
                <w:color w:val="FFFFFF"/>
              </w:rPr>
            </w:pPr>
            <w:proofErr w:type="spellStart"/>
            <w:r w:rsidRPr="00CF2901">
              <w:rPr>
                <w:b/>
                <w:color w:val="FFFFFF"/>
              </w:rPr>
              <w:t>Kids</w:t>
            </w:r>
            <w:r>
              <w:rPr>
                <w:b/>
                <w:color w:val="FFFFFF"/>
              </w:rPr>
              <w:t>Hubs</w:t>
            </w:r>
            <w:proofErr w:type="spellEnd"/>
            <w:r>
              <w:rPr>
                <w:b/>
                <w:color w:val="FFFFFF"/>
              </w:rPr>
              <w:t xml:space="preserve"> training </w:t>
            </w:r>
            <w:r w:rsidRPr="00CF2901">
              <w:rPr>
                <w:b/>
                <w:color w:val="FFFFFF"/>
              </w:rPr>
              <w:t>- 3 day program</w:t>
            </w:r>
          </w:p>
        </w:tc>
      </w:tr>
      <w:tr w:rsidR="008A5E54" w:rsidRPr="00CF2901" w14:paraId="502B7595" w14:textId="77777777" w:rsidTr="001C0112">
        <w:tc>
          <w:tcPr>
            <w:tcW w:w="7087" w:type="dxa"/>
            <w:shd w:val="clear" w:color="auto" w:fill="D6E3BC"/>
          </w:tcPr>
          <w:p w14:paraId="7AD81F08" w14:textId="08A73A2D" w:rsidR="008A5E54" w:rsidRPr="00CF2901" w:rsidRDefault="008A5E54" w:rsidP="001C0112">
            <w:pPr>
              <w:pStyle w:val="08TableText"/>
              <w:ind w:right="-292"/>
              <w:rPr>
                <w:b/>
              </w:rPr>
            </w:pPr>
            <w:r>
              <w:rPr>
                <w:b/>
              </w:rPr>
              <w:t xml:space="preserve">Day 1 </w:t>
            </w:r>
            <w:r w:rsidR="001C0112">
              <w:rPr>
                <w:b/>
              </w:rPr>
              <w:t>–</w:t>
            </w:r>
            <w:r>
              <w:rPr>
                <w:b/>
              </w:rPr>
              <w:t xml:space="preserve"> Foundations</w:t>
            </w:r>
          </w:p>
        </w:tc>
      </w:tr>
      <w:tr w:rsidR="008A5E54" w:rsidRPr="00CF2901" w14:paraId="051E0FA1" w14:textId="77777777" w:rsidTr="001C0112">
        <w:tc>
          <w:tcPr>
            <w:tcW w:w="7087" w:type="dxa"/>
          </w:tcPr>
          <w:p w14:paraId="2E4AC2C0" w14:textId="77777777" w:rsidR="008A5E54" w:rsidRPr="00CF2901" w:rsidRDefault="008A5E54" w:rsidP="001C0112">
            <w:pPr>
              <w:pStyle w:val="08TableText"/>
              <w:spacing w:before="40" w:after="40"/>
              <w:ind w:left="784" w:right="-292" w:hanging="784"/>
            </w:pPr>
            <w:r>
              <w:t>KH1.1</w:t>
            </w:r>
            <w:r w:rsidRPr="00CF2901">
              <w:tab/>
            </w:r>
            <w:r>
              <w:t xml:space="preserve">Biblical foundation for </w:t>
            </w:r>
            <w:proofErr w:type="spellStart"/>
            <w:r>
              <w:t>KidsHubs</w:t>
            </w:r>
            <w:proofErr w:type="spellEnd"/>
          </w:p>
        </w:tc>
      </w:tr>
      <w:tr w:rsidR="008A5E54" w:rsidRPr="00CF2901" w14:paraId="536F1BF9" w14:textId="77777777" w:rsidTr="001C0112">
        <w:tc>
          <w:tcPr>
            <w:tcW w:w="7087" w:type="dxa"/>
          </w:tcPr>
          <w:p w14:paraId="6D4A38BA" w14:textId="77777777" w:rsidR="008A5E54" w:rsidRPr="00CF2901" w:rsidRDefault="008A5E54" w:rsidP="001C0112">
            <w:pPr>
              <w:pStyle w:val="08TableText"/>
              <w:spacing w:before="40" w:after="40"/>
              <w:ind w:left="784" w:right="-292" w:hanging="784"/>
            </w:pPr>
            <w:r>
              <w:t>KH1.2</w:t>
            </w:r>
            <w:r w:rsidRPr="00CF2901">
              <w:tab/>
            </w:r>
            <w:r>
              <w:t>Creative solution finding</w:t>
            </w:r>
          </w:p>
        </w:tc>
      </w:tr>
      <w:tr w:rsidR="008A5E54" w:rsidRPr="00CF2901" w14:paraId="1F030FE7" w14:textId="77777777" w:rsidTr="001C0112">
        <w:tc>
          <w:tcPr>
            <w:tcW w:w="7087" w:type="dxa"/>
          </w:tcPr>
          <w:p w14:paraId="68910894" w14:textId="77777777" w:rsidR="008A5E54" w:rsidRPr="00CF2901" w:rsidRDefault="008A5E54" w:rsidP="001C0112">
            <w:pPr>
              <w:pStyle w:val="08TableText"/>
              <w:spacing w:before="40" w:after="40"/>
              <w:ind w:left="784" w:right="-292" w:hanging="784"/>
            </w:pPr>
            <w:r>
              <w:t>KH1.3</w:t>
            </w:r>
            <w:r w:rsidRPr="00CF2901">
              <w:tab/>
            </w:r>
            <w:r>
              <w:t xml:space="preserve">Demonstrating </w:t>
            </w:r>
            <w:proofErr w:type="spellStart"/>
            <w:r>
              <w:t>KidsHubs</w:t>
            </w:r>
            <w:proofErr w:type="spellEnd"/>
            <w:r>
              <w:t xml:space="preserve"> </w:t>
            </w:r>
          </w:p>
        </w:tc>
      </w:tr>
      <w:tr w:rsidR="008A5E54" w:rsidRPr="00CF2901" w14:paraId="4E396373" w14:textId="77777777" w:rsidTr="001C0112">
        <w:tc>
          <w:tcPr>
            <w:tcW w:w="7087" w:type="dxa"/>
          </w:tcPr>
          <w:p w14:paraId="5385C73D" w14:textId="085592E0" w:rsidR="008A5E54" w:rsidRPr="00CF2901" w:rsidRDefault="008A5E54" w:rsidP="00004C9E">
            <w:pPr>
              <w:pStyle w:val="08TableText"/>
              <w:spacing w:before="40" w:after="40"/>
              <w:ind w:left="784" w:right="-292" w:hanging="784"/>
            </w:pPr>
            <w:r>
              <w:t>M2.4</w:t>
            </w:r>
            <w:r w:rsidRPr="00CF2901">
              <w:tab/>
            </w:r>
            <w:r>
              <w:t xml:space="preserve">Answering </w:t>
            </w:r>
            <w:r w:rsidR="00004C9E">
              <w:t>c</w:t>
            </w:r>
            <w:r>
              <w:t>hildren’s questions on life and faith</w:t>
            </w:r>
          </w:p>
        </w:tc>
      </w:tr>
      <w:tr w:rsidR="008A5E54" w:rsidRPr="00CF2901" w14:paraId="11CBE148" w14:textId="77777777" w:rsidTr="001C0112">
        <w:tc>
          <w:tcPr>
            <w:tcW w:w="7087" w:type="dxa"/>
          </w:tcPr>
          <w:p w14:paraId="0AA90906" w14:textId="77777777" w:rsidR="008A5E54" w:rsidRPr="00CF2901" w:rsidRDefault="008A5E54" w:rsidP="001C0112">
            <w:pPr>
              <w:pStyle w:val="08TableText"/>
              <w:spacing w:before="40" w:after="40"/>
              <w:ind w:left="784" w:right="-292" w:hanging="784"/>
            </w:pPr>
            <w:r>
              <w:t>M2.5</w:t>
            </w:r>
            <w:r w:rsidRPr="00CF2901">
              <w:tab/>
            </w:r>
            <w:r>
              <w:t>Teachable moments</w:t>
            </w:r>
          </w:p>
        </w:tc>
      </w:tr>
      <w:tr w:rsidR="008A5E54" w:rsidRPr="00CF2901" w14:paraId="4D40E0F4" w14:textId="77777777" w:rsidTr="001C0112">
        <w:tc>
          <w:tcPr>
            <w:tcW w:w="7087" w:type="dxa"/>
            <w:shd w:val="clear" w:color="auto" w:fill="D6E3BC"/>
          </w:tcPr>
          <w:p w14:paraId="558E402D" w14:textId="77777777" w:rsidR="008A5E54" w:rsidRPr="00CF2901" w:rsidRDefault="008A5E54" w:rsidP="001C0112">
            <w:pPr>
              <w:pStyle w:val="08TableText"/>
              <w:ind w:right="-292"/>
              <w:rPr>
                <w:b/>
              </w:rPr>
            </w:pPr>
            <w:r w:rsidRPr="00CF2901">
              <w:rPr>
                <w:b/>
              </w:rPr>
              <w:t xml:space="preserve">Day 2 </w:t>
            </w:r>
            <w:r>
              <w:rPr>
                <w:b/>
              </w:rPr>
              <w:t>–</w:t>
            </w:r>
            <w:r w:rsidRPr="00CF2901">
              <w:rPr>
                <w:b/>
              </w:rPr>
              <w:t xml:space="preserve"> </w:t>
            </w:r>
            <w:r>
              <w:rPr>
                <w:b/>
              </w:rPr>
              <w:t>Learning together</w:t>
            </w:r>
          </w:p>
        </w:tc>
      </w:tr>
      <w:tr w:rsidR="008A5E54" w:rsidRPr="00CF2901" w14:paraId="7F581FC4" w14:textId="77777777" w:rsidTr="001C0112">
        <w:tc>
          <w:tcPr>
            <w:tcW w:w="7087" w:type="dxa"/>
          </w:tcPr>
          <w:p w14:paraId="4D02CBFA" w14:textId="77777777" w:rsidR="008A5E54" w:rsidRPr="00CF2901" w:rsidRDefault="008A5E54" w:rsidP="001C0112">
            <w:pPr>
              <w:pStyle w:val="08TableText"/>
              <w:spacing w:before="40" w:after="40"/>
              <w:ind w:left="784" w:right="-292" w:hanging="784"/>
            </w:pPr>
            <w:r>
              <w:t>KH1.6</w:t>
            </w:r>
            <w:r w:rsidRPr="00CF2901">
              <w:tab/>
            </w:r>
            <w:r>
              <w:t>Leading a small group</w:t>
            </w:r>
          </w:p>
        </w:tc>
      </w:tr>
      <w:tr w:rsidR="008A5E54" w:rsidRPr="00CF2901" w14:paraId="6EC28C21" w14:textId="77777777" w:rsidTr="001C0112">
        <w:tc>
          <w:tcPr>
            <w:tcW w:w="7087" w:type="dxa"/>
          </w:tcPr>
          <w:p w14:paraId="72C79C42" w14:textId="77777777" w:rsidR="008A5E54" w:rsidRPr="00CF2901" w:rsidRDefault="008A5E54" w:rsidP="001C0112">
            <w:pPr>
              <w:pStyle w:val="08TableText"/>
              <w:spacing w:before="40" w:after="40"/>
              <w:ind w:left="784" w:right="-292" w:hanging="784"/>
            </w:pPr>
            <w:r w:rsidRPr="00CF2901">
              <w:t>M1.2</w:t>
            </w:r>
            <w:r w:rsidRPr="00CF2901">
              <w:tab/>
              <w:t>How children and young people learn</w:t>
            </w:r>
            <w:r>
              <w:t xml:space="preserve"> </w:t>
            </w:r>
            <w:r w:rsidRPr="00026A85">
              <w:rPr>
                <w:i/>
                <w:sz w:val="16"/>
                <w:szCs w:val="16"/>
              </w:rPr>
              <w:t>(find at www.max7.org/cycas)</w:t>
            </w:r>
          </w:p>
        </w:tc>
      </w:tr>
      <w:tr w:rsidR="008A5E54" w:rsidRPr="00CF2901" w14:paraId="268440D8" w14:textId="77777777" w:rsidTr="001C0112">
        <w:tc>
          <w:tcPr>
            <w:tcW w:w="7087" w:type="dxa"/>
          </w:tcPr>
          <w:p w14:paraId="3886CD71" w14:textId="4AF6D13E" w:rsidR="008A5E54" w:rsidRPr="00CF2901" w:rsidRDefault="00AB4EAD" w:rsidP="001C0112">
            <w:pPr>
              <w:pStyle w:val="08TableText"/>
              <w:tabs>
                <w:tab w:val="left" w:pos="784"/>
              </w:tabs>
              <w:spacing w:before="40" w:after="40"/>
              <w:ind w:left="784" w:right="-292" w:hanging="784"/>
            </w:pPr>
            <w:r>
              <w:t xml:space="preserve">KH1.4 </w:t>
            </w:r>
            <w:r>
              <w:tab/>
            </w:r>
            <w:r w:rsidR="008A5E54">
              <w:t xml:space="preserve">Designing </w:t>
            </w:r>
            <w:proofErr w:type="spellStart"/>
            <w:r w:rsidR="008A5E54">
              <w:t>KidsHubs</w:t>
            </w:r>
            <w:proofErr w:type="spellEnd"/>
            <w:r w:rsidR="008A5E54">
              <w:t xml:space="preserve"> sessions</w:t>
            </w:r>
          </w:p>
        </w:tc>
      </w:tr>
      <w:tr w:rsidR="008A5E54" w:rsidRPr="00CF2901" w14:paraId="4D93D26B" w14:textId="77777777" w:rsidTr="001C0112">
        <w:tc>
          <w:tcPr>
            <w:tcW w:w="7087" w:type="dxa"/>
          </w:tcPr>
          <w:p w14:paraId="3AB85B50" w14:textId="5283C79E" w:rsidR="008A5E54" w:rsidRPr="00AB4EAD" w:rsidRDefault="008A5E54" w:rsidP="001C0112">
            <w:pPr>
              <w:pStyle w:val="08TableText"/>
              <w:spacing w:before="40" w:after="40"/>
              <w:ind w:left="784" w:right="-292" w:hanging="784"/>
            </w:pPr>
            <w:r w:rsidRPr="00CF2901">
              <w:t>C1.5</w:t>
            </w:r>
            <w:r w:rsidRPr="00CF2901">
              <w:tab/>
              <w:t>Learning through games</w:t>
            </w:r>
            <w:r w:rsidR="002F0DF7">
              <w:t xml:space="preserve"> </w:t>
            </w:r>
            <w:r w:rsidR="008500D9" w:rsidRPr="00026A85">
              <w:rPr>
                <w:i/>
                <w:sz w:val="16"/>
                <w:szCs w:val="16"/>
              </w:rPr>
              <w:t>(</w:t>
            </w:r>
            <w:r w:rsidR="00F03432" w:rsidRPr="00026A85">
              <w:rPr>
                <w:i/>
                <w:sz w:val="16"/>
                <w:szCs w:val="16"/>
              </w:rPr>
              <w:t xml:space="preserve">see separate manual or </w:t>
            </w:r>
            <w:r w:rsidR="008500D9" w:rsidRPr="00026A85">
              <w:rPr>
                <w:i/>
                <w:sz w:val="16"/>
                <w:szCs w:val="16"/>
              </w:rPr>
              <w:t xml:space="preserve">find at </w:t>
            </w:r>
            <w:hyperlink r:id="rId11" w:history="1">
              <w:r w:rsidR="00F03432" w:rsidRPr="00026A85">
                <w:rPr>
                  <w:i/>
                  <w:sz w:val="16"/>
                  <w:szCs w:val="16"/>
                </w:rPr>
                <w:t>www.max7.org/cycas</w:t>
              </w:r>
            </w:hyperlink>
            <w:r w:rsidR="00026A85">
              <w:rPr>
                <w:i/>
                <w:sz w:val="16"/>
                <w:szCs w:val="16"/>
              </w:rPr>
              <w:t xml:space="preserve"> - </w:t>
            </w:r>
            <w:r w:rsidR="00F03432" w:rsidRPr="00026A85">
              <w:rPr>
                <w:i/>
                <w:sz w:val="16"/>
                <w:szCs w:val="16"/>
              </w:rPr>
              <w:t>foundational training</w:t>
            </w:r>
            <w:r w:rsidR="00026A85">
              <w:rPr>
                <w:i/>
                <w:sz w:val="16"/>
                <w:szCs w:val="16"/>
              </w:rPr>
              <w:t xml:space="preserve"> level 1</w:t>
            </w:r>
            <w:r w:rsidR="008500D9" w:rsidRPr="00026A85">
              <w:rPr>
                <w:i/>
                <w:sz w:val="16"/>
                <w:szCs w:val="16"/>
              </w:rPr>
              <w:t>)</w:t>
            </w:r>
          </w:p>
        </w:tc>
      </w:tr>
      <w:tr w:rsidR="008A5E54" w:rsidRPr="00CF2901" w14:paraId="7A850EAB" w14:textId="77777777" w:rsidTr="001C0112">
        <w:tc>
          <w:tcPr>
            <w:tcW w:w="7087" w:type="dxa"/>
          </w:tcPr>
          <w:p w14:paraId="3AFC4237" w14:textId="79C61EB2" w:rsidR="008A5E54" w:rsidRPr="00CF2901" w:rsidRDefault="008A5E54" w:rsidP="001C0112">
            <w:pPr>
              <w:pStyle w:val="08TableText"/>
              <w:spacing w:before="40" w:after="40"/>
              <w:ind w:left="784" w:right="-292" w:hanging="784"/>
            </w:pPr>
            <w:r>
              <w:t xml:space="preserve">KH1.5  </w:t>
            </w:r>
            <w:r w:rsidR="00AB4EAD">
              <w:tab/>
            </w:r>
            <w:r>
              <w:t xml:space="preserve">Models of </w:t>
            </w:r>
            <w:proofErr w:type="spellStart"/>
            <w:r>
              <w:t>KidsHubs</w:t>
            </w:r>
            <w:proofErr w:type="spellEnd"/>
            <w:r>
              <w:t xml:space="preserve"> &amp; </w:t>
            </w:r>
            <w:proofErr w:type="spellStart"/>
            <w:r>
              <w:t>KidsHubTV</w:t>
            </w:r>
            <w:proofErr w:type="spellEnd"/>
            <w:r>
              <w:t xml:space="preserve"> </w:t>
            </w:r>
            <w:r>
              <w:br/>
            </w:r>
            <w:r w:rsidRPr="00026A85">
              <w:rPr>
                <w:i/>
                <w:sz w:val="16"/>
                <w:szCs w:val="16"/>
              </w:rPr>
              <w:t>(Information to be shared throughout the training)</w:t>
            </w:r>
          </w:p>
        </w:tc>
      </w:tr>
      <w:tr w:rsidR="008A5E54" w:rsidRPr="00CF2901" w14:paraId="1498355A" w14:textId="77777777" w:rsidTr="001C0112">
        <w:tc>
          <w:tcPr>
            <w:tcW w:w="7087" w:type="dxa"/>
            <w:shd w:val="clear" w:color="auto" w:fill="D6E3BC"/>
          </w:tcPr>
          <w:p w14:paraId="5D90BC64" w14:textId="77777777" w:rsidR="008A5E54" w:rsidRPr="00CF2901" w:rsidRDefault="008A5E54" w:rsidP="001C0112">
            <w:pPr>
              <w:pStyle w:val="08TableText"/>
              <w:ind w:right="-292"/>
              <w:rPr>
                <w:b/>
              </w:rPr>
            </w:pPr>
            <w:r w:rsidRPr="00CF2901">
              <w:rPr>
                <w:b/>
              </w:rPr>
              <w:t xml:space="preserve">Day 3 </w:t>
            </w:r>
            <w:r>
              <w:rPr>
                <w:b/>
              </w:rPr>
              <w:t>and 4 –</w:t>
            </w:r>
            <w:r w:rsidRPr="00CF2901">
              <w:rPr>
                <w:b/>
              </w:rPr>
              <w:t xml:space="preserve"> </w:t>
            </w:r>
            <w:r>
              <w:rPr>
                <w:b/>
              </w:rPr>
              <w:t>Optional sessions for more days</w:t>
            </w:r>
          </w:p>
        </w:tc>
      </w:tr>
      <w:tr w:rsidR="008A5E54" w:rsidRPr="00CF2901" w14:paraId="6E0003A5" w14:textId="77777777" w:rsidTr="001C0112">
        <w:tc>
          <w:tcPr>
            <w:tcW w:w="7087" w:type="dxa"/>
          </w:tcPr>
          <w:p w14:paraId="2E437C30" w14:textId="0930B297" w:rsidR="008A5E54" w:rsidRPr="00CF2901" w:rsidRDefault="00AB4EAD" w:rsidP="001C0112">
            <w:pPr>
              <w:pStyle w:val="08TableText"/>
              <w:spacing w:before="40" w:after="40"/>
              <w:ind w:left="784" w:right="-292" w:hanging="784"/>
            </w:pPr>
            <w:r>
              <w:t xml:space="preserve">M1.5 </w:t>
            </w:r>
            <w:r>
              <w:tab/>
            </w:r>
            <w:r w:rsidR="008A5E54">
              <w:t xml:space="preserve">Helping children grow in faith </w:t>
            </w:r>
            <w:r w:rsidR="00026A85">
              <w:rPr>
                <w:i/>
                <w:sz w:val="16"/>
                <w:szCs w:val="16"/>
              </w:rPr>
              <w:t>(fin</w:t>
            </w:r>
            <w:r w:rsidR="008A5E54" w:rsidRPr="00026A85">
              <w:rPr>
                <w:i/>
                <w:sz w:val="16"/>
                <w:szCs w:val="16"/>
              </w:rPr>
              <w:t>d at www.max7.org/cycas)</w:t>
            </w:r>
          </w:p>
        </w:tc>
      </w:tr>
      <w:tr w:rsidR="008A5E54" w:rsidRPr="00CF2901" w14:paraId="29FEDF45" w14:textId="77777777" w:rsidTr="001C0112">
        <w:tc>
          <w:tcPr>
            <w:tcW w:w="7087" w:type="dxa"/>
          </w:tcPr>
          <w:p w14:paraId="1198B25A" w14:textId="3407C5B1" w:rsidR="008A5E54" w:rsidRPr="00CF2901" w:rsidRDefault="00AB4EAD" w:rsidP="001C0112">
            <w:pPr>
              <w:pStyle w:val="08TableText"/>
              <w:spacing w:before="40" w:after="40"/>
              <w:ind w:left="784" w:right="-292" w:hanging="784"/>
            </w:pPr>
            <w:r>
              <w:t xml:space="preserve">M1.3 </w:t>
            </w:r>
            <w:r>
              <w:tab/>
            </w:r>
            <w:r w:rsidR="008A5E54">
              <w:t xml:space="preserve">Understanding a young person’s world </w:t>
            </w:r>
            <w:r w:rsidR="008A5E54" w:rsidRPr="00026A85">
              <w:rPr>
                <w:i/>
                <w:sz w:val="16"/>
                <w:szCs w:val="16"/>
              </w:rPr>
              <w:t>(find at www.max7.org/cycas)</w:t>
            </w:r>
          </w:p>
        </w:tc>
      </w:tr>
      <w:tr w:rsidR="008A5E54" w:rsidRPr="00CF2901" w14:paraId="638875FC" w14:textId="77777777" w:rsidTr="001C0112">
        <w:tc>
          <w:tcPr>
            <w:tcW w:w="7087" w:type="dxa"/>
          </w:tcPr>
          <w:p w14:paraId="31C812DD" w14:textId="77777777" w:rsidR="008A5E54" w:rsidRPr="00CF2901" w:rsidRDefault="008A5E54" w:rsidP="001C0112">
            <w:pPr>
              <w:pStyle w:val="08TableText"/>
              <w:spacing w:before="40" w:after="40"/>
              <w:ind w:left="784" w:right="-292" w:hanging="784"/>
            </w:pPr>
            <w:r w:rsidRPr="00CF2901">
              <w:t>C1.7</w:t>
            </w:r>
            <w:r w:rsidRPr="00CF2901">
              <w:tab/>
              <w:t>Relational leadership</w:t>
            </w:r>
            <w:r>
              <w:t xml:space="preserve"> (Optional) </w:t>
            </w:r>
            <w:r w:rsidRPr="00026A85">
              <w:rPr>
                <w:i/>
                <w:sz w:val="16"/>
                <w:szCs w:val="16"/>
              </w:rPr>
              <w:t>(find at www.max7.org/cycas)</w:t>
            </w:r>
          </w:p>
        </w:tc>
      </w:tr>
      <w:tr w:rsidR="008A5E54" w:rsidRPr="00CF2901" w14:paraId="316555B6" w14:textId="77777777" w:rsidTr="001C0112">
        <w:tc>
          <w:tcPr>
            <w:tcW w:w="7087" w:type="dxa"/>
          </w:tcPr>
          <w:p w14:paraId="05232C40" w14:textId="25ADD6FC" w:rsidR="008A5E54" w:rsidRPr="00CF2901" w:rsidRDefault="008A5E54" w:rsidP="001C0112">
            <w:pPr>
              <w:pStyle w:val="08TableText"/>
              <w:spacing w:before="40" w:after="40"/>
              <w:ind w:left="784" w:right="-292" w:hanging="784"/>
            </w:pPr>
            <w:r w:rsidRPr="00CF2901">
              <w:t>M2</w:t>
            </w:r>
            <w:r w:rsidR="00AB4EAD">
              <w:t xml:space="preserve">.3 </w:t>
            </w:r>
            <w:r w:rsidR="00AB4EAD">
              <w:tab/>
            </w:r>
            <w:r w:rsidRPr="00CF2901">
              <w:t>7</w:t>
            </w:r>
            <w:r w:rsidR="00AB4EAD">
              <w:t xml:space="preserve"> </w:t>
            </w:r>
            <w:r w:rsidRPr="00CF2901">
              <w:t>Ways training</w:t>
            </w:r>
            <w:r>
              <w:t xml:space="preserve"> </w:t>
            </w:r>
            <w:r w:rsidRPr="00026A85">
              <w:rPr>
                <w:i/>
                <w:sz w:val="16"/>
                <w:szCs w:val="16"/>
              </w:rPr>
              <w:t>(find at www.max7.org/cycas)</w:t>
            </w:r>
          </w:p>
        </w:tc>
      </w:tr>
      <w:tr w:rsidR="008A5E54" w:rsidRPr="00CF2901" w14:paraId="7159210B" w14:textId="77777777" w:rsidTr="001C0112">
        <w:tc>
          <w:tcPr>
            <w:tcW w:w="7087" w:type="dxa"/>
          </w:tcPr>
          <w:p w14:paraId="17960561" w14:textId="126F9356" w:rsidR="008A5E54" w:rsidRPr="00CF2901" w:rsidRDefault="00AB4EAD" w:rsidP="001C0112">
            <w:pPr>
              <w:pStyle w:val="08TableText"/>
              <w:spacing w:before="40" w:after="40"/>
              <w:ind w:left="784" w:right="-292" w:hanging="784"/>
            </w:pPr>
            <w:r>
              <w:t xml:space="preserve">C2.1-1.4 </w:t>
            </w:r>
            <w:r w:rsidR="008A5E54">
              <w:t xml:space="preserve">Child protection </w:t>
            </w:r>
            <w:r w:rsidR="008A5E54" w:rsidRPr="00026A85">
              <w:rPr>
                <w:i/>
                <w:sz w:val="16"/>
                <w:szCs w:val="16"/>
              </w:rPr>
              <w:t>(find at www.max7.org/cycas)</w:t>
            </w:r>
          </w:p>
        </w:tc>
      </w:tr>
    </w:tbl>
    <w:p w14:paraId="108342A8" w14:textId="2C760BCF" w:rsidR="00F8785B" w:rsidRDefault="001018E5" w:rsidP="00F8785B">
      <w:pPr>
        <w:pStyle w:val="05Steps-Instructions"/>
      </w:pPr>
      <w:r>
        <w:br w:type="textWrapping" w:clear="all"/>
      </w:r>
    </w:p>
    <w:p w14:paraId="5788C2F3" w14:textId="77777777" w:rsidR="00D52C45" w:rsidRDefault="00D52C45" w:rsidP="00D52C45">
      <w:pPr>
        <w:pStyle w:val="05Steps-Instructions"/>
      </w:pPr>
    </w:p>
    <w:p w14:paraId="34ABD785" w14:textId="77777777" w:rsidR="00660903" w:rsidRPr="00930E30" w:rsidRDefault="002F1E1A" w:rsidP="00660903">
      <w:pPr>
        <w:pStyle w:val="02MAX7LESSONCODEblue"/>
      </w:pPr>
      <w:r>
        <w:lastRenderedPageBreak/>
        <w:t>KH1</w:t>
      </w:r>
      <w:r w:rsidR="00660903" w:rsidRPr="00930E30">
        <w:t>.1</w:t>
      </w:r>
    </w:p>
    <w:p w14:paraId="3F77CABB" w14:textId="77777777" w:rsidR="00660903" w:rsidRPr="00F80E71" w:rsidRDefault="001D2DBD" w:rsidP="00660903">
      <w:pPr>
        <w:pStyle w:val="02CYCASLESSONNAMEinbox"/>
      </w:pPr>
      <w:r>
        <w:t>Biblical foundation for KidsHUbs</w:t>
      </w:r>
    </w:p>
    <w:bookmarkEnd w:id="1"/>
    <w:bookmarkEnd w:id="2"/>
    <w:bookmarkEnd w:id="3"/>
    <w:p w14:paraId="71A9315C" w14:textId="77777777" w:rsidR="00660903" w:rsidRPr="00A25701" w:rsidRDefault="00660903" w:rsidP="00660903">
      <w:pPr>
        <w:pStyle w:val="02Timeoflesson"/>
      </w:pPr>
      <w:r w:rsidRPr="00A25701">
        <w:t>90 minutes</w:t>
      </w:r>
    </w:p>
    <w:p w14:paraId="02D796EE" w14:textId="77777777" w:rsidR="00660903" w:rsidRDefault="00660903" w:rsidP="00660903">
      <w:pPr>
        <w:pStyle w:val="03OUTCOMEHeader"/>
      </w:pPr>
      <w:r>
        <w:t>outcome</w:t>
      </w:r>
    </w:p>
    <w:p w14:paraId="23C5C95B" w14:textId="55F05A04" w:rsidR="00660903" w:rsidRDefault="00660903" w:rsidP="00660903">
      <w:pPr>
        <w:pStyle w:val="03Outcometext"/>
      </w:pPr>
      <w:r w:rsidRPr="00A25701">
        <w:t xml:space="preserve">At the end of this module participants will be able to understand </w:t>
      </w:r>
      <w:r w:rsidR="00004C9E">
        <w:t xml:space="preserve">the </w:t>
      </w:r>
      <w:r w:rsidR="00536ACE">
        <w:t xml:space="preserve">Biblical basis of </w:t>
      </w:r>
      <w:proofErr w:type="spellStart"/>
      <w:r w:rsidR="00536ACE">
        <w:t>KidsHubs</w:t>
      </w:r>
      <w:proofErr w:type="spellEnd"/>
      <w:r w:rsidR="00536ACE">
        <w:t>.</w:t>
      </w:r>
    </w:p>
    <w:p w14:paraId="75CA77EE" w14:textId="77777777" w:rsidR="00660903" w:rsidRDefault="00660903" w:rsidP="00660903">
      <w:pPr>
        <w:pStyle w:val="03OUTCOMEHeader"/>
      </w:pPr>
      <w:r>
        <w:t>STEPS IN THE LESSON</w:t>
      </w:r>
    </w:p>
    <w:p w14:paraId="7367EE6D" w14:textId="77777777" w:rsidR="00660903" w:rsidRDefault="00660903" w:rsidP="00660903">
      <w:pPr>
        <w:pStyle w:val="03Outcometext"/>
      </w:pPr>
      <w:r>
        <w:t xml:space="preserve">1. </w:t>
      </w:r>
      <w:r w:rsidR="00536ACE">
        <w:t>Warm-up</w:t>
      </w:r>
      <w:r w:rsidR="00536ACE">
        <w:tab/>
        <w:t>10</w:t>
      </w:r>
      <w:r>
        <w:t xml:space="preserve"> min</w:t>
      </w:r>
    </w:p>
    <w:p w14:paraId="7532CD4C" w14:textId="77777777" w:rsidR="00660903" w:rsidRDefault="00660903" w:rsidP="00660903">
      <w:pPr>
        <w:pStyle w:val="03Outcometext"/>
      </w:pPr>
      <w:r>
        <w:t xml:space="preserve">2. </w:t>
      </w:r>
      <w:r w:rsidR="00536ACE">
        <w:t>Passing faith to the next generation</w:t>
      </w:r>
      <w:r w:rsidR="00536ACE">
        <w:tab/>
        <w:t>20</w:t>
      </w:r>
      <w:r>
        <w:t xml:space="preserve"> min</w:t>
      </w:r>
    </w:p>
    <w:p w14:paraId="38FAC6A2" w14:textId="7F5B09BE" w:rsidR="00660903" w:rsidRDefault="00660903" w:rsidP="00660903">
      <w:pPr>
        <w:pStyle w:val="03Outcometext"/>
      </w:pPr>
      <w:r>
        <w:t xml:space="preserve">3. </w:t>
      </w:r>
      <w:r w:rsidR="00536ACE">
        <w:t xml:space="preserve">Children’s </w:t>
      </w:r>
      <w:r w:rsidR="00536ACE" w:rsidRPr="001F6340">
        <w:rPr>
          <w:lang w:val="en-AU"/>
        </w:rPr>
        <w:t>st</w:t>
      </w:r>
      <w:r w:rsidR="001F6340" w:rsidRPr="001F6340">
        <w:rPr>
          <w:lang w:val="en-AU"/>
        </w:rPr>
        <w:t>r</w:t>
      </w:r>
      <w:r w:rsidR="00536ACE" w:rsidRPr="001F6340">
        <w:rPr>
          <w:lang w:val="en-AU"/>
        </w:rPr>
        <w:t>engths</w:t>
      </w:r>
      <w:r w:rsidR="00536ACE">
        <w:t xml:space="preserve"> and the Kingdom of God</w:t>
      </w:r>
      <w:r>
        <w:tab/>
        <w:t>1</w:t>
      </w:r>
      <w:r w:rsidR="00004C9E">
        <w:t>5</w:t>
      </w:r>
      <w:r>
        <w:t xml:space="preserve"> min</w:t>
      </w:r>
    </w:p>
    <w:p w14:paraId="07A30F98" w14:textId="1777FB41" w:rsidR="00660903" w:rsidRDefault="00660903" w:rsidP="00660903">
      <w:pPr>
        <w:pStyle w:val="03Outcometext"/>
      </w:pPr>
      <w:r>
        <w:t xml:space="preserve">4. </w:t>
      </w:r>
      <w:r w:rsidR="00536ACE">
        <w:t xml:space="preserve">Jesus and </w:t>
      </w:r>
      <w:r w:rsidR="00AF4854">
        <w:t>making disciples</w:t>
      </w:r>
      <w:r w:rsidR="00536ACE">
        <w:tab/>
        <w:t>30</w:t>
      </w:r>
      <w:r>
        <w:t xml:space="preserve"> min</w:t>
      </w:r>
    </w:p>
    <w:p w14:paraId="1599EC6C" w14:textId="77777777" w:rsidR="00660903" w:rsidRDefault="00660903" w:rsidP="00660903">
      <w:pPr>
        <w:pStyle w:val="03Outcometext"/>
      </w:pPr>
      <w:r>
        <w:t xml:space="preserve">5. </w:t>
      </w:r>
      <w:r w:rsidR="00536ACE">
        <w:t>Wrap-up</w:t>
      </w:r>
      <w:r>
        <w:tab/>
      </w:r>
      <w:r w:rsidR="00536ACE">
        <w:t>1</w:t>
      </w:r>
      <w:r>
        <w:t>5 min</w:t>
      </w:r>
    </w:p>
    <w:p w14:paraId="4D0FB989" w14:textId="77777777" w:rsidR="00660903" w:rsidRDefault="00660903" w:rsidP="00660903">
      <w:pPr>
        <w:pStyle w:val="03OUTCOMEHeader"/>
      </w:pPr>
      <w:r>
        <w:t>WHAT YOU WILL NEED</w:t>
      </w:r>
    </w:p>
    <w:p w14:paraId="6F4D8F7D" w14:textId="77777777" w:rsidR="00660903" w:rsidRDefault="00536ACE" w:rsidP="00660903">
      <w:pPr>
        <w:pStyle w:val="03Outcometextbullets"/>
      </w:pPr>
      <w:proofErr w:type="spellStart"/>
      <w:r>
        <w:t>Coloured</w:t>
      </w:r>
      <w:proofErr w:type="spellEnd"/>
      <w:r>
        <w:t xml:space="preserve"> sticky notes (Post-it)</w:t>
      </w:r>
      <w:r w:rsidR="004A78D8">
        <w:t xml:space="preserve"> 4 different </w:t>
      </w:r>
      <w:proofErr w:type="spellStart"/>
      <w:r w:rsidR="004A78D8">
        <w:t>colours</w:t>
      </w:r>
      <w:proofErr w:type="spellEnd"/>
    </w:p>
    <w:p w14:paraId="0D869CA2" w14:textId="77777777" w:rsidR="00660903" w:rsidRDefault="00660903" w:rsidP="00660903">
      <w:pPr>
        <w:pStyle w:val="03Outcometextbullets"/>
      </w:pPr>
      <w:r>
        <w:t>Bibles</w:t>
      </w:r>
    </w:p>
    <w:p w14:paraId="0033ADD3" w14:textId="77777777" w:rsidR="00660903" w:rsidRPr="00A25701" w:rsidRDefault="00660903" w:rsidP="00660903">
      <w:pPr>
        <w:pStyle w:val="03Outcometextbullets"/>
      </w:pPr>
      <w:r>
        <w:t>Flip chart</w:t>
      </w:r>
      <w:r w:rsidR="004A78D8">
        <w:t xml:space="preserve"> and markers</w:t>
      </w:r>
      <w:r>
        <w:tab/>
      </w:r>
    </w:p>
    <w:p w14:paraId="59A02941" w14:textId="77777777" w:rsidR="00660903" w:rsidRDefault="0020630D" w:rsidP="00660903">
      <w:pPr>
        <w:pStyle w:val="04SESSIONOUTLINEHEADING"/>
      </w:pPr>
      <w:r>
        <w:t>Biblical foundation for kidshubs</w:t>
      </w:r>
    </w:p>
    <w:p w14:paraId="705B85E4" w14:textId="77777777" w:rsidR="001D2DBD" w:rsidRPr="008E385E" w:rsidRDefault="00660903" w:rsidP="004A78D8">
      <w:pPr>
        <w:pStyle w:val="04sessionoutlinewords"/>
      </w:pPr>
      <w:r>
        <w:t>session outline</w:t>
      </w:r>
      <w:bookmarkStart w:id="4" w:name="_Toc271980659"/>
      <w:bookmarkStart w:id="5" w:name="_Toc271981086"/>
      <w:bookmarkStart w:id="6" w:name="_Toc271984209"/>
    </w:p>
    <w:p w14:paraId="022C7DE8" w14:textId="77777777" w:rsidR="002F1E1A" w:rsidRPr="008E385E" w:rsidRDefault="001D2DBD" w:rsidP="001D2DBD">
      <w:pPr>
        <w:pStyle w:val="04StepsintheLesson"/>
      </w:pPr>
      <w:r>
        <w:t>1. Warm-up</w:t>
      </w:r>
      <w:r w:rsidR="00F54127">
        <w:tab/>
        <w:t>10 min</w:t>
      </w:r>
    </w:p>
    <w:p w14:paraId="7FE6ED57" w14:textId="77777777" w:rsidR="004A78D8" w:rsidRDefault="004A78D8" w:rsidP="004A78D8">
      <w:pPr>
        <w:pStyle w:val="04Steps-ActivityStepHeading"/>
      </w:pPr>
      <w:r>
        <w:t>Name game</w:t>
      </w:r>
    </w:p>
    <w:p w14:paraId="592C2E6C" w14:textId="6291C412" w:rsidR="001D2DBD" w:rsidRDefault="004A78D8" w:rsidP="004A78D8">
      <w:pPr>
        <w:pStyle w:val="05Steps-Instructions"/>
      </w:pPr>
      <w:r>
        <w:t>Each person in the room calls out their name 5 times putting special emphasis on the first letter. Each person must find other</w:t>
      </w:r>
      <w:r w:rsidR="00004C9E">
        <w:t>s</w:t>
      </w:r>
      <w:r>
        <w:t xml:space="preserve"> whose names begin with the same first letter.</w:t>
      </w:r>
    </w:p>
    <w:p w14:paraId="0EFDD3E8" w14:textId="77777777" w:rsidR="004A78D8" w:rsidRDefault="004A78D8" w:rsidP="004A78D8">
      <w:pPr>
        <w:pStyle w:val="04Steps-ActivityStepHeading"/>
      </w:pPr>
      <w:r>
        <w:t>Write your name</w:t>
      </w:r>
    </w:p>
    <w:p w14:paraId="3AB7299F" w14:textId="77777777" w:rsidR="004A78D8" w:rsidRDefault="004A78D8" w:rsidP="004A78D8">
      <w:pPr>
        <w:pStyle w:val="05Steps-Instructions"/>
      </w:pPr>
      <w:r>
        <w:t>Each person must write their name in the air with their finger. Do it again using the elbow as the pencil. Do it again using the foot. Now do it with the other foot. Now do it with the head. Then do it with your whole body.</w:t>
      </w:r>
    </w:p>
    <w:p w14:paraId="1FC49766" w14:textId="10ED1C96" w:rsidR="004A78D8" w:rsidRDefault="000778C5" w:rsidP="000778C5">
      <w:pPr>
        <w:pStyle w:val="06CommentbytheLeader"/>
      </w:pPr>
      <w:r>
        <w:t>Say; ‘</w:t>
      </w:r>
      <w:r w:rsidR="00AF4854">
        <w:t>I</w:t>
      </w:r>
      <w:r w:rsidR="004A78D8">
        <w:t xml:space="preserve">n this training we will be doing many activities to help us think in different ways. </w:t>
      </w:r>
      <w:r>
        <w:t>It will be exciting and challenging…are you ready?’</w:t>
      </w:r>
    </w:p>
    <w:p w14:paraId="53F0E757" w14:textId="77777777" w:rsidR="001D2DBD" w:rsidRDefault="001D2DBD" w:rsidP="001D2DBD">
      <w:pPr>
        <w:pStyle w:val="04StepsintheLesson"/>
      </w:pPr>
      <w:r>
        <w:lastRenderedPageBreak/>
        <w:t xml:space="preserve">2. </w:t>
      </w:r>
      <w:r w:rsidR="002A7A57">
        <w:t>Passing faith to the next generation</w:t>
      </w:r>
      <w:r w:rsidR="00F54127">
        <w:tab/>
        <w:t>20 min</w:t>
      </w:r>
    </w:p>
    <w:p w14:paraId="5BE7D2CA" w14:textId="77777777" w:rsidR="00E82131" w:rsidRDefault="00E82131" w:rsidP="00E82131">
      <w:pPr>
        <w:pStyle w:val="04Steps-ActivityStepHeading"/>
      </w:pPr>
      <w:r>
        <w:t>Pair and share</w:t>
      </w:r>
    </w:p>
    <w:p w14:paraId="678E7595" w14:textId="77777777" w:rsidR="00E82131" w:rsidRDefault="00E82131" w:rsidP="00E82131">
      <w:pPr>
        <w:pStyle w:val="05Steps-Instructions"/>
      </w:pPr>
      <w:r>
        <w:t>In pairs, discuss what we want for the children of the next generation.</w:t>
      </w:r>
    </w:p>
    <w:p w14:paraId="5F41CC0A" w14:textId="77777777" w:rsidR="00E82131" w:rsidRDefault="00E82131" w:rsidP="00E82131">
      <w:pPr>
        <w:pStyle w:val="05Steps-Instructions"/>
      </w:pPr>
      <w:r>
        <w:t xml:space="preserve">After 2 minutes, listen to </w:t>
      </w:r>
      <w:r w:rsidR="000778C5">
        <w:t xml:space="preserve">some of </w:t>
      </w:r>
      <w:r>
        <w:t xml:space="preserve">the responses of the participants. </w:t>
      </w:r>
    </w:p>
    <w:p w14:paraId="7A3D7F95" w14:textId="77777777" w:rsidR="00E82131" w:rsidRDefault="00E82131" w:rsidP="00E82131">
      <w:pPr>
        <w:pStyle w:val="04Steps-ActivityStepHeading"/>
      </w:pPr>
      <w:r>
        <w:t>Read Deuteronomy 6:1-3</w:t>
      </w:r>
    </w:p>
    <w:p w14:paraId="2454832C" w14:textId="77777777" w:rsidR="00E82131" w:rsidRDefault="00E82131" w:rsidP="00E82131">
      <w:pPr>
        <w:pStyle w:val="05Steps-bullets"/>
      </w:pPr>
      <w:r>
        <w:t xml:space="preserve">What principles are described in this scripture? </w:t>
      </w:r>
      <w:r>
        <w:rPr>
          <w:rStyle w:val="05Steps-examplesChar"/>
        </w:rPr>
        <w:t>(Fear of and o</w:t>
      </w:r>
      <w:r w:rsidRPr="00E82131">
        <w:rPr>
          <w:rStyle w:val="05Steps-examplesChar"/>
        </w:rPr>
        <w:t>bedience to God, living a long life, close relationship with God, enjoy life, increase in numbers, plentiful land, living under promises of God)</w:t>
      </w:r>
    </w:p>
    <w:p w14:paraId="5938F531" w14:textId="77777777" w:rsidR="00E82131" w:rsidRDefault="00E82131" w:rsidP="00E82131">
      <w:pPr>
        <w:pStyle w:val="05Steps-Instructions"/>
      </w:pPr>
      <w:r>
        <w:t xml:space="preserve">Ask the group if this </w:t>
      </w:r>
      <w:r w:rsidR="004A78D8">
        <w:t>summarizes</w:t>
      </w:r>
      <w:r>
        <w:t xml:space="preserve"> what we </w:t>
      </w:r>
      <w:r w:rsidR="004A78D8">
        <w:t xml:space="preserve">desire </w:t>
      </w:r>
      <w:r>
        <w:t xml:space="preserve">for the next generation of children. </w:t>
      </w:r>
    </w:p>
    <w:p w14:paraId="79233A34" w14:textId="77777777" w:rsidR="00E82131" w:rsidRDefault="00E82131" w:rsidP="00E82131">
      <w:pPr>
        <w:pStyle w:val="04Steps-ActivityStepHeading"/>
      </w:pPr>
      <w:r>
        <w:t>Pair and share</w:t>
      </w:r>
    </w:p>
    <w:p w14:paraId="577CE230" w14:textId="77777777" w:rsidR="00E82131" w:rsidRDefault="00E82131" w:rsidP="00E82131">
      <w:pPr>
        <w:pStyle w:val="05Steps-Instructions"/>
      </w:pPr>
      <w:r>
        <w:t xml:space="preserve">Talk about how we pass on our Faith in God to the next generation. </w:t>
      </w:r>
      <w:r w:rsidR="000778C5">
        <w:t xml:space="preserve">Think about us as individuals and as the church. </w:t>
      </w:r>
      <w:r>
        <w:t>What has been successful?</w:t>
      </w:r>
    </w:p>
    <w:p w14:paraId="6CFE2AAB" w14:textId="7E2B89D6" w:rsidR="00E82131" w:rsidRDefault="000778C5" w:rsidP="002A7A57">
      <w:pPr>
        <w:pStyle w:val="04Steps-ActivityStepHeading"/>
      </w:pPr>
      <w:r>
        <w:t xml:space="preserve">Team challenge- </w:t>
      </w:r>
      <w:r w:rsidR="00C515C6">
        <w:t>Photo frame</w:t>
      </w:r>
      <w:r w:rsidRPr="000778C5">
        <w:t xml:space="preserve"> </w:t>
      </w:r>
      <w:r w:rsidR="00004C9E">
        <w:t>on Deuteronomy 6:4-9</w:t>
      </w:r>
    </w:p>
    <w:p w14:paraId="6DB7DD27" w14:textId="77777777" w:rsidR="000778C5" w:rsidRDefault="00E82131" w:rsidP="000778C5">
      <w:pPr>
        <w:pStyle w:val="05Steps-Instructions"/>
      </w:pPr>
      <w:r>
        <w:t>In groups of 4, read Deuteronomy 6:4-9 again and discuss what prin</w:t>
      </w:r>
      <w:r w:rsidR="002A7A57">
        <w:t>ciples come out of the passage about passing on faith to the next generation.</w:t>
      </w:r>
      <w:r w:rsidR="000778C5">
        <w:t xml:space="preserve"> </w:t>
      </w:r>
      <w:r w:rsidR="000778C5" w:rsidRPr="000778C5">
        <w:rPr>
          <w:rStyle w:val="05Steps-examplesChar"/>
        </w:rPr>
        <w:t>(Constant opportunity</w:t>
      </w:r>
      <w:r w:rsidR="000778C5">
        <w:rPr>
          <w:rStyle w:val="05Steps-examplesChar"/>
        </w:rPr>
        <w:t xml:space="preserve"> 24/7</w:t>
      </w:r>
      <w:r w:rsidR="000778C5" w:rsidRPr="000778C5">
        <w:rPr>
          <w:rStyle w:val="05Steps-examplesChar"/>
        </w:rPr>
        <w:t xml:space="preserve"> and creativity)</w:t>
      </w:r>
    </w:p>
    <w:p w14:paraId="41AC04E6" w14:textId="77777777" w:rsidR="002A7A57" w:rsidRDefault="002A7A57" w:rsidP="00E82131">
      <w:pPr>
        <w:pStyle w:val="05Steps-Instructions"/>
      </w:pPr>
      <w:r>
        <w:t xml:space="preserve">Focus on verses 7-9. Now choose a practical example of how passing on faith might look in today’s world. </w:t>
      </w:r>
      <w:proofErr w:type="spellStart"/>
      <w:r w:rsidRPr="000778C5">
        <w:rPr>
          <w:rStyle w:val="05Steps-examplesChar"/>
        </w:rPr>
        <w:t>Eg</w:t>
      </w:r>
      <w:proofErr w:type="spellEnd"/>
      <w:r w:rsidRPr="000778C5">
        <w:rPr>
          <w:rStyle w:val="05Steps-examplesChar"/>
        </w:rPr>
        <w:t xml:space="preserve"> on a football field, in a dance lesson, or at a skate park. </w:t>
      </w:r>
      <w:r>
        <w:t xml:space="preserve">Each group of 4 must create a ‘photo frame’ which shows this scene. After 60 seconds of planning, each group must show their scene to other </w:t>
      </w:r>
      <w:r w:rsidR="000778C5">
        <w:t>teams</w:t>
      </w:r>
      <w:r>
        <w:t xml:space="preserve"> as </w:t>
      </w:r>
      <w:r w:rsidR="000778C5">
        <w:t>they</w:t>
      </w:r>
      <w:r>
        <w:t xml:space="preserve"> guess what the scene was about.</w:t>
      </w:r>
    </w:p>
    <w:p w14:paraId="068BE289" w14:textId="77777777" w:rsidR="008D1FFD" w:rsidRDefault="008D1FFD" w:rsidP="008D1FFD">
      <w:pPr>
        <w:pStyle w:val="05Steps-Instructions"/>
      </w:pPr>
      <w:r>
        <w:t xml:space="preserve">Ask the whole group what are all the different places where ‘passing on faith’ happens? </w:t>
      </w:r>
      <w:r w:rsidRPr="00250F8D">
        <w:rPr>
          <w:rStyle w:val="05Steps-examplesChar"/>
        </w:rPr>
        <w:t>(For example: in a family, 2 peers, sports club, Sunday school, School group, after school club, camp, holiday program).</w:t>
      </w:r>
    </w:p>
    <w:p w14:paraId="7F44BC66" w14:textId="77777777" w:rsidR="002A7A57" w:rsidRDefault="002A7A57" w:rsidP="00E82131">
      <w:pPr>
        <w:pStyle w:val="05Steps-Instructions"/>
      </w:pPr>
      <w:r>
        <w:t xml:space="preserve">Ask the whole group to </w:t>
      </w:r>
      <w:r w:rsidR="000778C5">
        <w:t>summarize</w:t>
      </w:r>
      <w:r>
        <w:t xml:space="preserve"> these major principles. Write these on a flip chart for everyone to see.</w:t>
      </w:r>
    </w:p>
    <w:p w14:paraId="0AFC94E3" w14:textId="77777777" w:rsidR="002A7A57" w:rsidRDefault="002A7A57" w:rsidP="002A7A57">
      <w:pPr>
        <w:pStyle w:val="04StepsintheLesson"/>
      </w:pPr>
      <w:r>
        <w:t>3. Children</w:t>
      </w:r>
      <w:r w:rsidR="007D045D">
        <w:t>’s strengths</w:t>
      </w:r>
      <w:r>
        <w:t xml:space="preserve"> and the Kingdom of God</w:t>
      </w:r>
      <w:r w:rsidR="00F54127">
        <w:tab/>
        <w:t>15 min</w:t>
      </w:r>
    </w:p>
    <w:p w14:paraId="16E87773" w14:textId="77777777" w:rsidR="00C515C6" w:rsidRDefault="00C515C6" w:rsidP="00C515C6">
      <w:pPr>
        <w:pStyle w:val="04Steps-ActivityStepHeading"/>
      </w:pPr>
      <w:r>
        <w:t>Brainstorm</w:t>
      </w:r>
      <w:r w:rsidR="00C5528C">
        <w:t xml:space="preserve"> </w:t>
      </w:r>
      <w:r w:rsidR="000F4896">
        <w:t>children’s strengths</w:t>
      </w:r>
    </w:p>
    <w:p w14:paraId="6F3B25FB" w14:textId="0743345A" w:rsidR="00C515C6" w:rsidRDefault="00C515C6" w:rsidP="00C515C6">
      <w:pPr>
        <w:pStyle w:val="05Steps-Instructions"/>
      </w:pPr>
      <w:r>
        <w:t>Play a short game that breaks people up into groups of 3. (</w:t>
      </w:r>
      <w:proofErr w:type="gramStart"/>
      <w:r>
        <w:t>different</w:t>
      </w:r>
      <w:proofErr w:type="gramEnd"/>
      <w:r>
        <w:t xml:space="preserve"> people to </w:t>
      </w:r>
      <w:r w:rsidR="00004C9E">
        <w:t>those</w:t>
      </w:r>
      <w:r>
        <w:t xml:space="preserve"> you have b</w:t>
      </w:r>
      <w:r w:rsidR="00004C9E">
        <w:t>een with so far in the training</w:t>
      </w:r>
      <w:r>
        <w:t xml:space="preserve">) </w:t>
      </w:r>
    </w:p>
    <w:p w14:paraId="4B2CF8A8" w14:textId="71CAE594" w:rsidR="00C515C6" w:rsidRDefault="00BF4BA4" w:rsidP="0079163F">
      <w:pPr>
        <w:pStyle w:val="06CommentbytheLeader"/>
      </w:pPr>
      <w:r>
        <w:t xml:space="preserve">Say: ‘We often think of adults as experts and children dependent and needing everything. Let’s </w:t>
      </w:r>
      <w:r w:rsidR="0079163F">
        <w:t>turn this upside down</w:t>
      </w:r>
      <w:r>
        <w:t xml:space="preserve">! </w:t>
      </w:r>
      <w:r w:rsidR="00C515C6">
        <w:t xml:space="preserve">In groups of 3, brainstorm a list of all the things that children can do better than </w:t>
      </w:r>
      <w:r w:rsidR="00C515C6">
        <w:lastRenderedPageBreak/>
        <w:t xml:space="preserve">adults. </w:t>
      </w:r>
      <w:r w:rsidR="00C515C6" w:rsidRPr="0079163F">
        <w:rPr>
          <w:rStyle w:val="05Steps-examplesChar"/>
        </w:rPr>
        <w:t>(</w:t>
      </w:r>
      <w:proofErr w:type="spellStart"/>
      <w:proofErr w:type="gramStart"/>
      <w:r w:rsidR="00C515C6" w:rsidRPr="0079163F">
        <w:rPr>
          <w:rStyle w:val="05Steps-examplesChar"/>
        </w:rPr>
        <w:t>eg</w:t>
      </w:r>
      <w:proofErr w:type="spellEnd"/>
      <w:proofErr w:type="gramEnd"/>
      <w:r w:rsidR="00C515C6" w:rsidRPr="0079163F">
        <w:rPr>
          <w:rStyle w:val="05Steps-examplesChar"/>
        </w:rPr>
        <w:t xml:space="preserve"> get into small spaces, ask questions</w:t>
      </w:r>
      <w:r w:rsidR="00004C9E">
        <w:rPr>
          <w:rStyle w:val="05Steps-examplesChar"/>
        </w:rPr>
        <w:t>, learn</w:t>
      </w:r>
      <w:r w:rsidRPr="0079163F">
        <w:rPr>
          <w:rStyle w:val="05Steps-examplesChar"/>
        </w:rPr>
        <w:t xml:space="preserve"> new things</w:t>
      </w:r>
      <w:r w:rsidR="00C515C6" w:rsidRPr="0079163F">
        <w:rPr>
          <w:rStyle w:val="05Steps-examplesChar"/>
        </w:rPr>
        <w:t xml:space="preserve"> </w:t>
      </w:r>
      <w:proofErr w:type="spellStart"/>
      <w:r w:rsidR="00C515C6" w:rsidRPr="0079163F">
        <w:rPr>
          <w:rStyle w:val="05Steps-examplesChar"/>
        </w:rPr>
        <w:t>etc</w:t>
      </w:r>
      <w:proofErr w:type="spellEnd"/>
      <w:r w:rsidR="00C515C6" w:rsidRPr="0079163F">
        <w:rPr>
          <w:rStyle w:val="05Steps-examplesChar"/>
        </w:rPr>
        <w:t>)</w:t>
      </w:r>
    </w:p>
    <w:p w14:paraId="5EEFDB2E" w14:textId="77777777" w:rsidR="00C515C6" w:rsidRDefault="00C515C6" w:rsidP="00C515C6">
      <w:pPr>
        <w:pStyle w:val="04Steps-ActivityStepHeading"/>
      </w:pPr>
      <w:r>
        <w:t>Share</w:t>
      </w:r>
      <w:r w:rsidR="000F4896">
        <w:t xml:space="preserve"> thoughts</w:t>
      </w:r>
    </w:p>
    <w:p w14:paraId="32B86AA0" w14:textId="77777777" w:rsidR="00C515C6" w:rsidRDefault="00C515C6" w:rsidP="00C515C6">
      <w:pPr>
        <w:pStyle w:val="05Steps-Instructions"/>
      </w:pPr>
      <w:r>
        <w:t>Talk to your group of 3 about what you were really good at as a child. Why did you become good at it? What made you love this activity?</w:t>
      </w:r>
    </w:p>
    <w:p w14:paraId="67DF39B7" w14:textId="77777777" w:rsidR="00C515C6" w:rsidRDefault="00C515C6" w:rsidP="00C515C6">
      <w:pPr>
        <w:pStyle w:val="05Steps-Instructions"/>
      </w:pPr>
      <w:r>
        <w:t>Ask a few people to share ideas to the whole group. What principles came through these res</w:t>
      </w:r>
      <w:r w:rsidR="00520C8D">
        <w:t>p</w:t>
      </w:r>
      <w:r>
        <w:t>onses?</w:t>
      </w:r>
    </w:p>
    <w:p w14:paraId="79B60728" w14:textId="77777777" w:rsidR="00C515C6" w:rsidRDefault="00C515C6" w:rsidP="00C515C6">
      <w:pPr>
        <w:pStyle w:val="04Steps-ActivityStepHeading"/>
      </w:pPr>
      <w:r>
        <w:t>Bible search</w:t>
      </w:r>
    </w:p>
    <w:p w14:paraId="573D7607" w14:textId="2D3A0AF3" w:rsidR="002F1E1A" w:rsidRDefault="00C515C6" w:rsidP="00C515C6">
      <w:pPr>
        <w:pStyle w:val="05Steps-Instructions"/>
      </w:pPr>
      <w:r>
        <w:t>Stay in groups of 3</w:t>
      </w:r>
      <w:r w:rsidR="00520C8D">
        <w:t xml:space="preserve"> and work for 10 minutes</w:t>
      </w:r>
      <w:r>
        <w:t>. Use the Bible to find examples of what children have been able to contribute to the Kingdom of God.</w:t>
      </w:r>
      <w:r w:rsidR="002F1E1A" w:rsidRPr="008E385E">
        <w:t xml:space="preserve"> </w:t>
      </w:r>
      <w:r w:rsidR="00520C8D">
        <w:t xml:space="preserve">There are many examples in scripture. </w:t>
      </w:r>
      <w:r w:rsidR="002F1E1A" w:rsidRPr="008E385E">
        <w:t>E.g. Mark 9:33-37, John 6:1-15</w:t>
      </w:r>
      <w:r w:rsidR="00004C9E">
        <w:t>, 1 Samuel 17</w:t>
      </w:r>
    </w:p>
    <w:p w14:paraId="6BE5C4FB" w14:textId="77777777" w:rsidR="00520C8D" w:rsidRDefault="00520C8D" w:rsidP="00C515C6">
      <w:pPr>
        <w:pStyle w:val="05Steps-Instructions"/>
      </w:pPr>
      <w:r>
        <w:t>Ask each group to give an example that no other group has given.</w:t>
      </w:r>
    </w:p>
    <w:p w14:paraId="68C2B43D" w14:textId="77777777" w:rsidR="00520C8D" w:rsidRDefault="00520C8D" w:rsidP="00C515C6">
      <w:pPr>
        <w:pStyle w:val="05Steps-Instructions"/>
      </w:pPr>
      <w:r>
        <w:t>Draw the ideas together and ask what we have discovered through this.</w:t>
      </w:r>
    </w:p>
    <w:p w14:paraId="10896719" w14:textId="77777777" w:rsidR="00520C8D" w:rsidRPr="00520C8D" w:rsidRDefault="00520C8D" w:rsidP="0020630D">
      <w:pPr>
        <w:pStyle w:val="05Steps-KEYQUESTION"/>
      </w:pPr>
      <w:r w:rsidRPr="00520C8D">
        <w:t xml:space="preserve">Children are very capable. </w:t>
      </w:r>
    </w:p>
    <w:p w14:paraId="0244E2E2" w14:textId="77777777" w:rsidR="00520C8D" w:rsidRPr="00520C8D" w:rsidRDefault="00520C8D" w:rsidP="0020630D">
      <w:pPr>
        <w:pStyle w:val="05Steps-KEYQUESTION"/>
      </w:pPr>
      <w:r w:rsidRPr="00520C8D">
        <w:t>Children are important to the Kingdom of God.</w:t>
      </w:r>
    </w:p>
    <w:p w14:paraId="27C09F71" w14:textId="6AF05877" w:rsidR="002F1E1A" w:rsidRDefault="00F54127" w:rsidP="002A7A57">
      <w:pPr>
        <w:pStyle w:val="04StepsintheLesson"/>
      </w:pPr>
      <w:r>
        <w:t xml:space="preserve">4. </w:t>
      </w:r>
      <w:r w:rsidR="0020630D">
        <w:t>Jesus and d</w:t>
      </w:r>
      <w:r w:rsidR="002F1E1A" w:rsidRPr="008E385E">
        <w:t>iscipl</w:t>
      </w:r>
      <w:r w:rsidR="00823619">
        <w:t>e making</w:t>
      </w:r>
      <w:r>
        <w:tab/>
        <w:t>30 min</w:t>
      </w:r>
    </w:p>
    <w:p w14:paraId="23B17365" w14:textId="77777777" w:rsidR="0020630D" w:rsidRDefault="00F54127" w:rsidP="0020630D">
      <w:pPr>
        <w:pStyle w:val="04Steps-ActivityStepHeading"/>
      </w:pPr>
      <w:r>
        <w:t>Sticky</w:t>
      </w:r>
      <w:r w:rsidR="0020630D">
        <w:t xml:space="preserve"> note mosaic</w:t>
      </w:r>
    </w:p>
    <w:p w14:paraId="69A49CCA" w14:textId="4E806252" w:rsidR="0020630D" w:rsidRDefault="00F54127" w:rsidP="00F54127">
      <w:pPr>
        <w:pStyle w:val="05Steps-examples"/>
      </w:pPr>
      <w:r>
        <w:t xml:space="preserve">This activity can be done on the floor or on a wall, depending on what would work best with the size of the group and the room you have. </w:t>
      </w:r>
      <w:r w:rsidR="0079163F">
        <w:t>For the purposes of this guide</w:t>
      </w:r>
      <w:r>
        <w:t xml:space="preserve"> the process </w:t>
      </w:r>
      <w:r w:rsidR="0079163F">
        <w:t xml:space="preserve">will be described on the floor. </w:t>
      </w:r>
      <w:r w:rsidR="000F4896">
        <w:t xml:space="preserve">The mosaic will build up as each new question is answered on a different </w:t>
      </w:r>
      <w:proofErr w:type="spellStart"/>
      <w:r w:rsidR="000F4896">
        <w:t>colour</w:t>
      </w:r>
      <w:r w:rsidR="006D6CCA">
        <w:t>ed</w:t>
      </w:r>
      <w:proofErr w:type="spellEnd"/>
      <w:r w:rsidR="006D6CCA">
        <w:t xml:space="preserve"> sticky note and put o</w:t>
      </w:r>
      <w:r w:rsidR="000F4896">
        <w:t xml:space="preserve">n the floor. The whole </w:t>
      </w:r>
      <w:r w:rsidR="0079163F">
        <w:t>mosaic</w:t>
      </w:r>
      <w:r w:rsidR="000F4896">
        <w:t xml:space="preserve"> will be </w:t>
      </w:r>
      <w:r w:rsidR="006D6CCA">
        <w:t xml:space="preserve">built </w:t>
      </w:r>
      <w:r w:rsidR="0079163F">
        <w:t xml:space="preserve">by adding </w:t>
      </w:r>
      <w:r w:rsidR="000F4896">
        <w:t xml:space="preserve">concentric circles of different </w:t>
      </w:r>
      <w:proofErr w:type="spellStart"/>
      <w:r w:rsidR="000F4896">
        <w:t>colours</w:t>
      </w:r>
      <w:proofErr w:type="spellEnd"/>
      <w:r w:rsidR="000F4896">
        <w:t>.</w:t>
      </w:r>
    </w:p>
    <w:p w14:paraId="6B1FECF0" w14:textId="77777777" w:rsidR="00F54127" w:rsidRPr="000F4896" w:rsidRDefault="00F54127" w:rsidP="006A49E2">
      <w:pPr>
        <w:pStyle w:val="06CommentbyLeaderBIBLEVERSE"/>
      </w:pPr>
      <w:r w:rsidRPr="000F4896">
        <w:t>Read Matthew 19:13-15</w:t>
      </w:r>
    </w:p>
    <w:p w14:paraId="42D1A12F" w14:textId="77777777" w:rsidR="00F54127" w:rsidRDefault="00F54127" w:rsidP="0020630D">
      <w:pPr>
        <w:pStyle w:val="05Steps-Instructions"/>
      </w:pPr>
      <w:r>
        <w:t>As the passage is read write the word ‘</w:t>
      </w:r>
      <w:r w:rsidRPr="000F4896">
        <w:rPr>
          <w:b/>
        </w:rPr>
        <w:t>Jesus</w:t>
      </w:r>
      <w:r>
        <w:t xml:space="preserve">’ and put it into the middle of the space. </w:t>
      </w:r>
    </w:p>
    <w:p w14:paraId="7F21546C" w14:textId="77777777" w:rsidR="00C5528C" w:rsidRDefault="007D045D" w:rsidP="0020630D">
      <w:pPr>
        <w:pStyle w:val="05Steps-Instructions"/>
      </w:pPr>
      <w:r>
        <w:t>1.</w:t>
      </w:r>
      <w:r w:rsidR="0079163F">
        <w:t xml:space="preserve"> </w:t>
      </w:r>
      <w:r w:rsidR="00C5528C">
        <w:t xml:space="preserve">Jesus said… </w:t>
      </w:r>
      <w:r w:rsidR="0079163F">
        <w:t>‘</w:t>
      </w:r>
      <w:proofErr w:type="gramStart"/>
      <w:r w:rsidR="00C5528C">
        <w:t>let</w:t>
      </w:r>
      <w:proofErr w:type="gramEnd"/>
      <w:r w:rsidR="00C5528C">
        <w:t xml:space="preserve"> </w:t>
      </w:r>
      <w:r w:rsidR="0079163F">
        <w:t>the little children come to me.</w:t>
      </w:r>
      <w:r w:rsidR="00C5528C">
        <w:t xml:space="preserve">’ </w:t>
      </w:r>
      <w:r w:rsidR="0079163F">
        <w:t>Ask each person to write on a</w:t>
      </w:r>
      <w:r w:rsidR="00C5528C">
        <w:t xml:space="preserve"> </w:t>
      </w:r>
      <w:r w:rsidR="00C5528C" w:rsidRPr="000F4896">
        <w:rPr>
          <w:b/>
        </w:rPr>
        <w:t xml:space="preserve">BLUE </w:t>
      </w:r>
      <w:r w:rsidR="00C5528C">
        <w:t xml:space="preserve">sticky note </w:t>
      </w:r>
      <w:r w:rsidR="00C5528C" w:rsidRPr="000F4896">
        <w:rPr>
          <w:b/>
          <w:i/>
        </w:rPr>
        <w:t xml:space="preserve">what it means to help bring a child to Jesus. </w:t>
      </w:r>
      <w:r w:rsidR="00C5528C" w:rsidRPr="000F4896">
        <w:t>Stick these around the word ‘Jesus’ so that you create a mosaic circle.</w:t>
      </w:r>
    </w:p>
    <w:p w14:paraId="3CB0B6F5" w14:textId="77777777" w:rsidR="000F4896" w:rsidRDefault="007D045D" w:rsidP="0020630D">
      <w:pPr>
        <w:pStyle w:val="05Steps-Instructions"/>
      </w:pPr>
      <w:r>
        <w:t xml:space="preserve">2. </w:t>
      </w:r>
      <w:r w:rsidR="000F4896">
        <w:t xml:space="preserve">On a </w:t>
      </w:r>
      <w:r w:rsidR="000F4896" w:rsidRPr="000F4896">
        <w:rPr>
          <w:b/>
        </w:rPr>
        <w:t>GREEN</w:t>
      </w:r>
      <w:r w:rsidR="000F4896">
        <w:t xml:space="preserve"> sticky note, </w:t>
      </w:r>
      <w:r w:rsidR="000F4896" w:rsidRPr="000F4896">
        <w:rPr>
          <w:b/>
          <w:i/>
        </w:rPr>
        <w:t>write down some of the things that God wants for our children.</w:t>
      </w:r>
      <w:r w:rsidR="000F4896">
        <w:t xml:space="preserve"> Include intellectual, physical, and emotional.</w:t>
      </w:r>
    </w:p>
    <w:p w14:paraId="6267BB6E" w14:textId="77777777" w:rsidR="000F4896" w:rsidRDefault="000F4896" w:rsidP="0020630D">
      <w:pPr>
        <w:pStyle w:val="05Steps-Instructions"/>
      </w:pPr>
      <w:r>
        <w:t>Say: ‘Jesus said… let the little children come to me…do not hinder them.’ Think about this.</w:t>
      </w:r>
    </w:p>
    <w:p w14:paraId="408E506A" w14:textId="77777777" w:rsidR="000F4896" w:rsidRDefault="007D045D" w:rsidP="0020630D">
      <w:pPr>
        <w:pStyle w:val="05Steps-Instructions"/>
      </w:pPr>
      <w:r>
        <w:t xml:space="preserve">3. </w:t>
      </w:r>
      <w:r w:rsidR="000F4896">
        <w:t xml:space="preserve">On a </w:t>
      </w:r>
      <w:r w:rsidR="000F4896" w:rsidRPr="000F4896">
        <w:rPr>
          <w:b/>
        </w:rPr>
        <w:t>PINK</w:t>
      </w:r>
      <w:r w:rsidR="000F4896">
        <w:t xml:space="preserve"> sticky note, </w:t>
      </w:r>
      <w:r w:rsidR="000F4896" w:rsidRPr="000F4896">
        <w:rPr>
          <w:b/>
          <w:i/>
        </w:rPr>
        <w:t>write down the things that hinder children coming to Jesus.</w:t>
      </w:r>
      <w:r w:rsidR="000F4896">
        <w:t xml:space="preserve"> Add them to the mosaic.</w:t>
      </w:r>
    </w:p>
    <w:p w14:paraId="2EAFCA1A" w14:textId="77777777" w:rsidR="007D045D" w:rsidRDefault="007D045D" w:rsidP="007D045D">
      <w:pPr>
        <w:pStyle w:val="04Steps-ActivityStepHeading"/>
      </w:pPr>
      <w:r>
        <w:lastRenderedPageBreak/>
        <w:t>Small group discussion</w:t>
      </w:r>
    </w:p>
    <w:p w14:paraId="28E907E3" w14:textId="77777777" w:rsidR="007D045D" w:rsidRDefault="007D045D" w:rsidP="007D045D">
      <w:pPr>
        <w:pStyle w:val="05Steps-Instructions"/>
      </w:pPr>
      <w:r>
        <w:t>In groups of 4 people, discuss how practices in the church and families hinder children coming to know Jesus. Share some of these ideas with the whole group afterwards.</w:t>
      </w:r>
    </w:p>
    <w:p w14:paraId="0EE04B09" w14:textId="77777777" w:rsidR="007D045D" w:rsidRDefault="007D045D" w:rsidP="007D045D">
      <w:pPr>
        <w:pStyle w:val="04Steps-ActivityStepHeading"/>
      </w:pPr>
      <w:r>
        <w:t xml:space="preserve">Search </w:t>
      </w:r>
      <w:r w:rsidR="0079163F">
        <w:t>the Bible for</w:t>
      </w:r>
      <w:r>
        <w:t xml:space="preserve"> Jesus</w:t>
      </w:r>
      <w:r w:rsidR="0079163F">
        <w:t>’</w:t>
      </w:r>
      <w:r>
        <w:t xml:space="preserve"> discipleship principles</w:t>
      </w:r>
    </w:p>
    <w:p w14:paraId="4DAB5B41" w14:textId="77777777" w:rsidR="007D045D" w:rsidRDefault="007D045D" w:rsidP="007D045D">
      <w:pPr>
        <w:pStyle w:val="05Steps-Instructions"/>
      </w:pPr>
      <w:r>
        <w:t xml:space="preserve">In the groups of 4, spend 10 minutes looking up scriptures </w:t>
      </w:r>
      <w:r w:rsidR="0018139D">
        <w:t xml:space="preserve">in the Gospel of Mark </w:t>
      </w:r>
      <w:r>
        <w:t xml:space="preserve">to see the principles of how Jesus </w:t>
      </w:r>
      <w:proofErr w:type="spellStart"/>
      <w:r>
        <w:t>discipled</w:t>
      </w:r>
      <w:proofErr w:type="spellEnd"/>
      <w:r>
        <w:t xml:space="preserve"> others. </w:t>
      </w:r>
    </w:p>
    <w:p w14:paraId="41D8B54A" w14:textId="77777777" w:rsidR="007D045D" w:rsidRDefault="007D045D" w:rsidP="007D045D">
      <w:pPr>
        <w:pStyle w:val="05Steps-Instructions"/>
      </w:pPr>
      <w:r>
        <w:t>Start with these scriptures and go on to others.</w:t>
      </w:r>
    </w:p>
    <w:p w14:paraId="31AFA835" w14:textId="77777777" w:rsidR="0018139D" w:rsidRDefault="0018139D" w:rsidP="006A49E2">
      <w:pPr>
        <w:pStyle w:val="06CommentbyLeaderBIBLEVERSE"/>
      </w:pPr>
      <w:r>
        <w:t>Mark 3:13-19</w:t>
      </w:r>
    </w:p>
    <w:p w14:paraId="3AD4C84E" w14:textId="77777777" w:rsidR="0018139D" w:rsidRDefault="0018139D" w:rsidP="006A49E2">
      <w:pPr>
        <w:pStyle w:val="06CommentbyLeaderBIBLEVERSE"/>
      </w:pPr>
      <w:r>
        <w:t>Mark 6:7-12</w:t>
      </w:r>
    </w:p>
    <w:p w14:paraId="10152404" w14:textId="77777777" w:rsidR="00C56F94" w:rsidRDefault="007D045D" w:rsidP="00C56F94">
      <w:pPr>
        <w:pStyle w:val="05Steps-Instructions"/>
      </w:pPr>
      <w:r>
        <w:t>After 10 minutes draw out these principles</w:t>
      </w:r>
      <w:r w:rsidR="00C56F94">
        <w:t xml:space="preserve"> from the stories of Jesus.</w:t>
      </w:r>
    </w:p>
    <w:p w14:paraId="16137277" w14:textId="77777777" w:rsidR="00C56F94" w:rsidRDefault="00C56F94" w:rsidP="00C56F94">
      <w:pPr>
        <w:pStyle w:val="05Steps-Instructions"/>
      </w:pPr>
      <w:r>
        <w:t>PRINCIPLES</w:t>
      </w:r>
    </w:p>
    <w:p w14:paraId="031AFDE0" w14:textId="77777777" w:rsidR="0018139D" w:rsidRPr="008E385E" w:rsidRDefault="0018139D" w:rsidP="00C554D5">
      <w:pPr>
        <w:pStyle w:val="07ACTIVITYHEADINGright"/>
        <w:numPr>
          <w:ilvl w:val="0"/>
          <w:numId w:val="20"/>
        </w:numPr>
      </w:pPr>
      <w:r>
        <w:t>Jesus f</w:t>
      </w:r>
      <w:r w:rsidRPr="008E385E">
        <w:t>ocus</w:t>
      </w:r>
      <w:r>
        <w:t>ed</w:t>
      </w:r>
      <w:r w:rsidRPr="008E385E">
        <w:t xml:space="preserve"> on a few</w:t>
      </w:r>
      <w:r w:rsidR="00C1425E">
        <w:t xml:space="preserve"> </w:t>
      </w:r>
      <w:r>
        <w:t xml:space="preserve"> (Mark 3:13-19</w:t>
      </w:r>
      <w:r w:rsidR="00C1425E">
        <w:t>, Jesus calls 12 disciples</w:t>
      </w:r>
      <w:r>
        <w:t>)</w:t>
      </w:r>
    </w:p>
    <w:p w14:paraId="3D8A2828" w14:textId="77777777" w:rsidR="0018139D" w:rsidRPr="008E385E" w:rsidRDefault="0018139D" w:rsidP="00C554D5">
      <w:pPr>
        <w:pStyle w:val="07ACTIVITYHEADINGright"/>
        <w:numPr>
          <w:ilvl w:val="0"/>
          <w:numId w:val="20"/>
        </w:numPr>
      </w:pPr>
      <w:r>
        <w:t>Jesus modelled relationship and l</w:t>
      </w:r>
      <w:r w:rsidRPr="008E385E">
        <w:t>ove</w:t>
      </w:r>
    </w:p>
    <w:p w14:paraId="78335FB2" w14:textId="77777777" w:rsidR="0018139D" w:rsidRPr="008E385E" w:rsidRDefault="0018139D" w:rsidP="00C554D5">
      <w:pPr>
        <w:pStyle w:val="07ACTIVITYHEADINGright"/>
        <w:numPr>
          <w:ilvl w:val="0"/>
          <w:numId w:val="20"/>
        </w:numPr>
      </w:pPr>
      <w:r>
        <w:t>Jesus connected</w:t>
      </w:r>
      <w:r w:rsidRPr="008E385E">
        <w:t xml:space="preserve"> with </w:t>
      </w:r>
      <w:r>
        <w:t xml:space="preserve">their </w:t>
      </w:r>
      <w:r w:rsidRPr="008E385E">
        <w:t xml:space="preserve">real life </w:t>
      </w:r>
      <w:r>
        <w:t>(Mark 6</w:t>
      </w:r>
      <w:r w:rsidR="00C1425E">
        <w:t>:30-44, feeding 5000)</w:t>
      </w:r>
    </w:p>
    <w:p w14:paraId="65EB2659" w14:textId="77777777" w:rsidR="0018139D" w:rsidRPr="008E385E" w:rsidRDefault="0018139D" w:rsidP="00C554D5">
      <w:pPr>
        <w:pStyle w:val="07ACTIVITYHEADINGright"/>
        <w:numPr>
          <w:ilvl w:val="0"/>
          <w:numId w:val="20"/>
        </w:numPr>
      </w:pPr>
      <w:r>
        <w:t>Jesus used ‘t</w:t>
      </w:r>
      <w:r w:rsidRPr="008E385E">
        <w:t>eachable moments</w:t>
      </w:r>
      <w:r>
        <w:t>’ (Mark 9:33-37</w:t>
      </w:r>
      <w:r w:rsidR="00C1425E">
        <w:t>, who is the greatest?</w:t>
      </w:r>
      <w:r>
        <w:t>)</w:t>
      </w:r>
    </w:p>
    <w:p w14:paraId="092B19C0" w14:textId="77777777" w:rsidR="0018139D" w:rsidRDefault="0018139D" w:rsidP="00C554D5">
      <w:pPr>
        <w:pStyle w:val="07ACTIVITYHEADINGright"/>
        <w:numPr>
          <w:ilvl w:val="0"/>
          <w:numId w:val="20"/>
        </w:numPr>
      </w:pPr>
      <w:r>
        <w:t>Jesus often asked q</w:t>
      </w:r>
      <w:r w:rsidRPr="008E385E">
        <w:t>uestions</w:t>
      </w:r>
      <w:r>
        <w:t xml:space="preserve"> (Mark 8:27-30</w:t>
      </w:r>
      <w:r w:rsidR="00C1425E">
        <w:t>, who do you say I am?</w:t>
      </w:r>
      <w:r>
        <w:t>)</w:t>
      </w:r>
    </w:p>
    <w:p w14:paraId="55878010" w14:textId="77777777" w:rsidR="0018139D" w:rsidRPr="008E385E" w:rsidRDefault="0018139D" w:rsidP="00C554D5">
      <w:pPr>
        <w:pStyle w:val="07ACTIVITYHEADINGright"/>
        <w:numPr>
          <w:ilvl w:val="0"/>
          <w:numId w:val="20"/>
        </w:numPr>
      </w:pPr>
      <w:r>
        <w:t>Jesus explored their questions</w:t>
      </w:r>
    </w:p>
    <w:p w14:paraId="4A48D12F" w14:textId="77777777" w:rsidR="0018139D" w:rsidRPr="008E385E" w:rsidRDefault="0018139D" w:rsidP="00C554D5">
      <w:pPr>
        <w:pStyle w:val="07ACTIVITYHEADINGright"/>
        <w:numPr>
          <w:ilvl w:val="0"/>
          <w:numId w:val="20"/>
        </w:numPr>
      </w:pPr>
      <w:r>
        <w:t>Jesus lived with disciples (Mark 1:20, 29)</w:t>
      </w:r>
    </w:p>
    <w:p w14:paraId="668DDD13" w14:textId="77777777" w:rsidR="0018139D" w:rsidRPr="008E385E" w:rsidRDefault="0018139D" w:rsidP="00C554D5">
      <w:pPr>
        <w:pStyle w:val="07ACTIVITYHEADINGright"/>
        <w:numPr>
          <w:ilvl w:val="0"/>
          <w:numId w:val="20"/>
        </w:numPr>
      </w:pPr>
      <w:r>
        <w:t>Jesus</w:t>
      </w:r>
      <w:r w:rsidRPr="008E385E">
        <w:t xml:space="preserve"> gave them responsibility</w:t>
      </w:r>
      <w:r>
        <w:t xml:space="preserve"> (Mark 6:7-12</w:t>
      </w:r>
      <w:r w:rsidR="00C1425E">
        <w:t>, send them out with authority</w:t>
      </w:r>
      <w:r>
        <w:t>)</w:t>
      </w:r>
    </w:p>
    <w:p w14:paraId="6B671C68" w14:textId="77777777" w:rsidR="00C1425E" w:rsidRDefault="00C1425E" w:rsidP="00C1425E">
      <w:pPr>
        <w:pStyle w:val="04Steps-ActivityStepHeading"/>
      </w:pPr>
      <w:r>
        <w:t>What</w:t>
      </w:r>
      <w:r w:rsidR="00747F4F">
        <w:t xml:space="preserve"> is</w:t>
      </w:r>
      <w:r>
        <w:t xml:space="preserve"> modern children’s ministry like?</w:t>
      </w:r>
    </w:p>
    <w:p w14:paraId="6DB9C14F" w14:textId="77777777" w:rsidR="00C1425E" w:rsidRDefault="00C1425E" w:rsidP="00C1425E">
      <w:pPr>
        <w:pStyle w:val="05Steps-Instructions"/>
      </w:pPr>
      <w:r>
        <w:t xml:space="preserve">We </w:t>
      </w:r>
      <w:r w:rsidR="00C404DA">
        <w:t xml:space="preserve">now </w:t>
      </w:r>
      <w:r>
        <w:t>have a good idea about how Jesus nurtured his disciples and helped them grow in faith. Let’s look at how we do this in the church</w:t>
      </w:r>
      <w:r w:rsidR="00C404DA">
        <w:t xml:space="preserve"> today</w:t>
      </w:r>
      <w:r>
        <w:t xml:space="preserve">. </w:t>
      </w:r>
    </w:p>
    <w:p w14:paraId="0A39D389" w14:textId="77777777" w:rsidR="00C1425E" w:rsidRDefault="00C1425E" w:rsidP="00C404DA">
      <w:pPr>
        <w:pStyle w:val="05Steps-bullets"/>
      </w:pPr>
      <w:r>
        <w:t xml:space="preserve">How do we </w:t>
      </w:r>
      <w:r w:rsidR="0079163F">
        <w:t xml:space="preserve">as The Church </w:t>
      </w:r>
      <w:r>
        <w:t xml:space="preserve">encourage </w:t>
      </w:r>
      <w:r w:rsidR="00C56F94">
        <w:t>children to grow in faith</w:t>
      </w:r>
      <w:r>
        <w:t>?</w:t>
      </w:r>
    </w:p>
    <w:p w14:paraId="6774EE88" w14:textId="77777777" w:rsidR="00C1425E" w:rsidRDefault="00C1425E" w:rsidP="00C1425E">
      <w:pPr>
        <w:pStyle w:val="05Steps-Instructions"/>
      </w:pPr>
      <w:r>
        <w:t>In groups of 4 discuss this topic. Make a table like the one below and fill in the blank column with ideas from how we do this in today’s context.</w:t>
      </w:r>
    </w:p>
    <w:p w14:paraId="3F7E6308" w14:textId="6EAA0BC3" w:rsidR="008D1FFD" w:rsidRDefault="008D1FFD">
      <w:pPr>
        <w:rPr>
          <w:rFonts w:ascii="Arial" w:hAnsi="Arial" w:cs="Arial"/>
          <w:sz w:val="20"/>
          <w:szCs w:val="20"/>
        </w:rPr>
      </w:pPr>
      <w:r>
        <w:br w:type="page"/>
      </w:r>
    </w:p>
    <w:p w14:paraId="0C921A39" w14:textId="77777777" w:rsidR="008D1FFD" w:rsidRDefault="008D1FFD" w:rsidP="00C1425E">
      <w:pPr>
        <w:pStyle w:val="05Steps-Instructions"/>
      </w:pPr>
    </w:p>
    <w:tbl>
      <w:tblPr>
        <w:tblW w:w="0" w:type="auto"/>
        <w:tblInd w:w="2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8"/>
        <w:gridCol w:w="3197"/>
      </w:tblGrid>
      <w:tr w:rsidR="00C1425E" w:rsidRPr="0060517A" w14:paraId="37074016" w14:textId="77777777" w:rsidTr="0060517A">
        <w:tc>
          <w:tcPr>
            <w:tcW w:w="3198" w:type="dxa"/>
            <w:tcBorders>
              <w:bottom w:val="single" w:sz="4" w:space="0" w:color="000000"/>
            </w:tcBorders>
            <w:shd w:val="clear" w:color="auto" w:fill="3366FF"/>
          </w:tcPr>
          <w:p w14:paraId="0BEFC75A" w14:textId="77777777" w:rsidR="00C1425E" w:rsidRPr="0060517A" w:rsidRDefault="00C1425E" w:rsidP="0060517A">
            <w:pPr>
              <w:pStyle w:val="05Steps-Instructions"/>
              <w:ind w:left="0"/>
              <w:rPr>
                <w:color w:val="FFFFFF"/>
                <w:sz w:val="24"/>
                <w:szCs w:val="24"/>
              </w:rPr>
            </w:pPr>
            <w:r w:rsidRPr="0060517A">
              <w:rPr>
                <w:color w:val="FFFFFF"/>
                <w:sz w:val="24"/>
                <w:szCs w:val="24"/>
              </w:rPr>
              <w:t>Jesus</w:t>
            </w:r>
            <w:r w:rsidR="00C404DA" w:rsidRPr="0060517A">
              <w:rPr>
                <w:color w:val="FFFFFF"/>
                <w:sz w:val="24"/>
                <w:szCs w:val="24"/>
              </w:rPr>
              <w:t>’</w:t>
            </w:r>
            <w:r w:rsidRPr="0060517A">
              <w:rPr>
                <w:color w:val="FFFFFF"/>
                <w:sz w:val="24"/>
                <w:szCs w:val="24"/>
              </w:rPr>
              <w:t xml:space="preserve"> approach</w:t>
            </w:r>
          </w:p>
        </w:tc>
        <w:tc>
          <w:tcPr>
            <w:tcW w:w="3197" w:type="dxa"/>
            <w:shd w:val="clear" w:color="auto" w:fill="FF6600"/>
          </w:tcPr>
          <w:p w14:paraId="08BF8969" w14:textId="77777777" w:rsidR="00C1425E" w:rsidRPr="0060517A" w:rsidRDefault="00C1425E" w:rsidP="0060517A">
            <w:pPr>
              <w:pStyle w:val="05Steps-Instructions"/>
              <w:ind w:left="0"/>
              <w:rPr>
                <w:color w:val="FFFFFF"/>
                <w:sz w:val="24"/>
                <w:szCs w:val="24"/>
              </w:rPr>
            </w:pPr>
            <w:r w:rsidRPr="0060517A">
              <w:rPr>
                <w:color w:val="FFFFFF"/>
                <w:sz w:val="24"/>
                <w:szCs w:val="24"/>
              </w:rPr>
              <w:t>Today’s approach (Sunday school or youth club)</w:t>
            </w:r>
          </w:p>
        </w:tc>
      </w:tr>
      <w:tr w:rsidR="00C1425E" w14:paraId="561669BA" w14:textId="77777777" w:rsidTr="0060517A">
        <w:tc>
          <w:tcPr>
            <w:tcW w:w="3198" w:type="dxa"/>
            <w:shd w:val="clear" w:color="auto" w:fill="99CCFF"/>
          </w:tcPr>
          <w:p w14:paraId="2C3255A6" w14:textId="77777777" w:rsidR="00C1425E" w:rsidRDefault="00C1425E" w:rsidP="0060517A">
            <w:pPr>
              <w:pStyle w:val="05Steps-Instructions"/>
              <w:ind w:left="0"/>
            </w:pPr>
            <w:r w:rsidRPr="00C1425E">
              <w:t>Jesus focused on a few (12)</w:t>
            </w:r>
          </w:p>
        </w:tc>
        <w:tc>
          <w:tcPr>
            <w:tcW w:w="3197" w:type="dxa"/>
            <w:shd w:val="clear" w:color="auto" w:fill="FFCC99"/>
          </w:tcPr>
          <w:p w14:paraId="220C89FD" w14:textId="77777777" w:rsidR="00C1425E" w:rsidRPr="00D64E72" w:rsidRDefault="0079163F" w:rsidP="0079163F">
            <w:pPr>
              <w:pStyle w:val="05Steps-Instructions"/>
              <w:ind w:left="0"/>
              <w:rPr>
                <w:i/>
                <w:color w:val="A6A6A6"/>
              </w:rPr>
            </w:pPr>
            <w:proofErr w:type="spellStart"/>
            <w:r w:rsidRPr="00004C9E">
              <w:rPr>
                <w:i/>
                <w:color w:val="365F91" w:themeColor="accent1" w:themeShade="BF"/>
              </w:rPr>
              <w:t>Eg</w:t>
            </w:r>
            <w:proofErr w:type="spellEnd"/>
            <w:r w:rsidRPr="00004C9E">
              <w:rPr>
                <w:i/>
                <w:color w:val="365F91" w:themeColor="accent1" w:themeShade="BF"/>
              </w:rPr>
              <w:t>. Leaders need to ‘control’ many children but know few</w:t>
            </w:r>
            <w:r w:rsidR="006A49E2" w:rsidRPr="00004C9E">
              <w:rPr>
                <w:i/>
                <w:color w:val="365F91" w:themeColor="accent1" w:themeShade="BF"/>
              </w:rPr>
              <w:t xml:space="preserve"> very</w:t>
            </w:r>
            <w:r w:rsidRPr="00004C9E">
              <w:rPr>
                <w:i/>
                <w:color w:val="365F91" w:themeColor="accent1" w:themeShade="BF"/>
              </w:rPr>
              <w:t xml:space="preserve"> well</w:t>
            </w:r>
            <w:r w:rsidR="006A49E2" w:rsidRPr="00004C9E">
              <w:rPr>
                <w:i/>
                <w:color w:val="365F91" w:themeColor="accent1" w:themeShade="BF"/>
              </w:rPr>
              <w:t>.</w:t>
            </w:r>
          </w:p>
        </w:tc>
      </w:tr>
      <w:tr w:rsidR="00C1425E" w14:paraId="004A3369" w14:textId="77777777" w:rsidTr="0060517A">
        <w:tc>
          <w:tcPr>
            <w:tcW w:w="3198" w:type="dxa"/>
            <w:shd w:val="clear" w:color="auto" w:fill="99CCFF"/>
          </w:tcPr>
          <w:p w14:paraId="34E2F4F7" w14:textId="77777777" w:rsidR="00C1425E" w:rsidRDefault="00C1425E" w:rsidP="0060517A">
            <w:pPr>
              <w:pStyle w:val="05Steps-Instructions"/>
              <w:ind w:left="0"/>
            </w:pPr>
            <w:r w:rsidRPr="00C1425E">
              <w:t>Jesus modelled relationship and love</w:t>
            </w:r>
            <w:r w:rsidR="0079163F">
              <w:t xml:space="preserve"> 24/7</w:t>
            </w:r>
          </w:p>
        </w:tc>
        <w:tc>
          <w:tcPr>
            <w:tcW w:w="3197" w:type="dxa"/>
            <w:shd w:val="clear" w:color="auto" w:fill="FFCC99"/>
          </w:tcPr>
          <w:p w14:paraId="01DC6CE5" w14:textId="77777777" w:rsidR="00C1425E" w:rsidRPr="00D64E72" w:rsidRDefault="00C1425E" w:rsidP="0060517A">
            <w:pPr>
              <w:pStyle w:val="05Steps-Instructions"/>
              <w:ind w:left="0"/>
              <w:rPr>
                <w:i/>
                <w:color w:val="A6A6A6"/>
              </w:rPr>
            </w:pPr>
          </w:p>
        </w:tc>
      </w:tr>
      <w:tr w:rsidR="00C1425E" w14:paraId="66C5E4B9" w14:textId="77777777" w:rsidTr="0060517A">
        <w:tc>
          <w:tcPr>
            <w:tcW w:w="3198" w:type="dxa"/>
            <w:shd w:val="clear" w:color="auto" w:fill="99CCFF"/>
          </w:tcPr>
          <w:p w14:paraId="39A2E8B0" w14:textId="77777777" w:rsidR="00C1425E" w:rsidRDefault="00C1425E" w:rsidP="0060517A">
            <w:pPr>
              <w:pStyle w:val="05Steps-Instructions"/>
              <w:ind w:left="0"/>
            </w:pPr>
            <w:r w:rsidRPr="00C1425E">
              <w:t xml:space="preserve">Jesus connected with their real life </w:t>
            </w:r>
          </w:p>
        </w:tc>
        <w:tc>
          <w:tcPr>
            <w:tcW w:w="3197" w:type="dxa"/>
            <w:shd w:val="clear" w:color="auto" w:fill="FFCC99"/>
          </w:tcPr>
          <w:p w14:paraId="39C5727C" w14:textId="77777777" w:rsidR="00C1425E" w:rsidRDefault="00C1425E" w:rsidP="0060517A">
            <w:pPr>
              <w:pStyle w:val="05Steps-Instructions"/>
              <w:ind w:left="0"/>
            </w:pPr>
          </w:p>
        </w:tc>
      </w:tr>
      <w:tr w:rsidR="00C1425E" w14:paraId="59AE5012" w14:textId="77777777" w:rsidTr="0060517A">
        <w:tc>
          <w:tcPr>
            <w:tcW w:w="3198" w:type="dxa"/>
            <w:shd w:val="clear" w:color="auto" w:fill="99CCFF"/>
          </w:tcPr>
          <w:p w14:paraId="50E479B4" w14:textId="77777777" w:rsidR="00C1425E" w:rsidRDefault="00C1425E" w:rsidP="0060517A">
            <w:pPr>
              <w:pStyle w:val="05Steps-Instructions"/>
              <w:ind w:left="0"/>
            </w:pPr>
            <w:r w:rsidRPr="00C1425E">
              <w:t>Jesus used ‘teachable moments’</w:t>
            </w:r>
          </w:p>
        </w:tc>
        <w:tc>
          <w:tcPr>
            <w:tcW w:w="3197" w:type="dxa"/>
            <w:shd w:val="clear" w:color="auto" w:fill="FFCC99"/>
          </w:tcPr>
          <w:p w14:paraId="681DC8D4" w14:textId="77777777" w:rsidR="00C1425E" w:rsidRDefault="00C1425E" w:rsidP="0060517A">
            <w:pPr>
              <w:pStyle w:val="05Steps-Instructions"/>
              <w:ind w:left="0"/>
            </w:pPr>
          </w:p>
        </w:tc>
      </w:tr>
      <w:tr w:rsidR="00C1425E" w14:paraId="7E1B3ED0" w14:textId="77777777" w:rsidTr="0060517A">
        <w:tc>
          <w:tcPr>
            <w:tcW w:w="3198" w:type="dxa"/>
            <w:shd w:val="clear" w:color="auto" w:fill="99CCFF"/>
          </w:tcPr>
          <w:p w14:paraId="0F42A154" w14:textId="77777777" w:rsidR="00C1425E" w:rsidRDefault="00C1425E" w:rsidP="0060517A">
            <w:pPr>
              <w:pStyle w:val="05Steps-Instructions"/>
              <w:ind w:left="0"/>
            </w:pPr>
            <w:r w:rsidRPr="00C1425E">
              <w:t>Jesus often asked questions</w:t>
            </w:r>
          </w:p>
        </w:tc>
        <w:tc>
          <w:tcPr>
            <w:tcW w:w="3197" w:type="dxa"/>
            <w:shd w:val="clear" w:color="auto" w:fill="FFCC99"/>
          </w:tcPr>
          <w:p w14:paraId="0A33BE61" w14:textId="77777777" w:rsidR="00C1425E" w:rsidRDefault="00C1425E" w:rsidP="0060517A">
            <w:pPr>
              <w:pStyle w:val="05Steps-Instructions"/>
              <w:ind w:left="0"/>
            </w:pPr>
          </w:p>
        </w:tc>
      </w:tr>
      <w:tr w:rsidR="00C1425E" w14:paraId="7E2EF671" w14:textId="77777777" w:rsidTr="0060517A">
        <w:tc>
          <w:tcPr>
            <w:tcW w:w="3198" w:type="dxa"/>
            <w:shd w:val="clear" w:color="auto" w:fill="99CCFF"/>
          </w:tcPr>
          <w:p w14:paraId="7645BEE0" w14:textId="77777777" w:rsidR="00C1425E" w:rsidRDefault="00C1425E" w:rsidP="0060517A">
            <w:pPr>
              <w:pStyle w:val="05Steps-Instructions"/>
              <w:ind w:left="0"/>
            </w:pPr>
            <w:r w:rsidRPr="00C1425E">
              <w:t>Jesus explored their questions</w:t>
            </w:r>
          </w:p>
        </w:tc>
        <w:tc>
          <w:tcPr>
            <w:tcW w:w="3197" w:type="dxa"/>
            <w:shd w:val="clear" w:color="auto" w:fill="FFCC99"/>
          </w:tcPr>
          <w:p w14:paraId="6CB88764" w14:textId="77777777" w:rsidR="00C1425E" w:rsidRDefault="00C1425E" w:rsidP="0060517A">
            <w:pPr>
              <w:pStyle w:val="05Steps-Instructions"/>
              <w:ind w:left="0"/>
            </w:pPr>
          </w:p>
        </w:tc>
      </w:tr>
      <w:tr w:rsidR="00C1425E" w14:paraId="1E647CCA" w14:textId="77777777" w:rsidTr="0060517A">
        <w:tc>
          <w:tcPr>
            <w:tcW w:w="3198" w:type="dxa"/>
            <w:shd w:val="clear" w:color="auto" w:fill="99CCFF"/>
          </w:tcPr>
          <w:p w14:paraId="6AB15BA3" w14:textId="77777777" w:rsidR="00C1425E" w:rsidRDefault="00C1425E" w:rsidP="0060517A">
            <w:pPr>
              <w:pStyle w:val="05Steps-Instructions"/>
              <w:ind w:left="0"/>
            </w:pPr>
            <w:r w:rsidRPr="00C1425E">
              <w:t>Jesus lived with disciples</w:t>
            </w:r>
          </w:p>
        </w:tc>
        <w:tc>
          <w:tcPr>
            <w:tcW w:w="3197" w:type="dxa"/>
            <w:shd w:val="clear" w:color="auto" w:fill="FFCC99"/>
          </w:tcPr>
          <w:p w14:paraId="31156F88" w14:textId="77777777" w:rsidR="00C1425E" w:rsidRDefault="00C1425E" w:rsidP="0060517A">
            <w:pPr>
              <w:pStyle w:val="05Steps-Instructions"/>
              <w:ind w:left="0"/>
            </w:pPr>
          </w:p>
        </w:tc>
      </w:tr>
      <w:tr w:rsidR="00C1425E" w14:paraId="2EBD3B96" w14:textId="77777777" w:rsidTr="0060517A">
        <w:tc>
          <w:tcPr>
            <w:tcW w:w="3198" w:type="dxa"/>
            <w:shd w:val="clear" w:color="auto" w:fill="99CCFF"/>
          </w:tcPr>
          <w:p w14:paraId="101416B2" w14:textId="77777777" w:rsidR="00C1425E" w:rsidRDefault="00C1425E" w:rsidP="0060517A">
            <w:pPr>
              <w:pStyle w:val="05Steps-Instructions"/>
              <w:ind w:left="0"/>
            </w:pPr>
            <w:r w:rsidRPr="00C1425E">
              <w:t>Jesus gave them responsibility</w:t>
            </w:r>
          </w:p>
        </w:tc>
        <w:tc>
          <w:tcPr>
            <w:tcW w:w="3197" w:type="dxa"/>
            <w:shd w:val="clear" w:color="auto" w:fill="FFCC99"/>
          </w:tcPr>
          <w:p w14:paraId="6DB75ED0" w14:textId="77777777" w:rsidR="00C1425E" w:rsidRDefault="00C1425E" w:rsidP="0060517A">
            <w:pPr>
              <w:pStyle w:val="05Steps-Instructions"/>
              <w:ind w:left="0"/>
            </w:pPr>
          </w:p>
        </w:tc>
      </w:tr>
    </w:tbl>
    <w:p w14:paraId="2CA3C43B" w14:textId="77777777" w:rsidR="00C1425E" w:rsidRDefault="00C404DA" w:rsidP="00C404DA">
      <w:pPr>
        <w:pStyle w:val="04Steps-ActivityStepHeading"/>
      </w:pPr>
      <w:r>
        <w:t>Group discussion</w:t>
      </w:r>
    </w:p>
    <w:p w14:paraId="21ABE400" w14:textId="77777777" w:rsidR="00C1425E" w:rsidRDefault="00C404DA" w:rsidP="007D045D">
      <w:pPr>
        <w:pStyle w:val="05Steps-Instructions"/>
      </w:pPr>
      <w:r>
        <w:t>Ask the group to identify important principles that the modern church has forgotten about discipleship. Discuss these together.</w:t>
      </w:r>
    </w:p>
    <w:p w14:paraId="5A56A24C" w14:textId="77777777" w:rsidR="00C404DA" w:rsidRDefault="00C56F94" w:rsidP="00C404DA">
      <w:pPr>
        <w:pStyle w:val="05Steps-bullets"/>
      </w:pPr>
      <w:r>
        <w:t>What principles has</w:t>
      </w:r>
      <w:r w:rsidR="00C404DA">
        <w:t xml:space="preserve"> the modern church forgotten?</w:t>
      </w:r>
    </w:p>
    <w:p w14:paraId="489D36B1" w14:textId="77777777" w:rsidR="000F4896" w:rsidRDefault="00C404DA" w:rsidP="00C404DA">
      <w:pPr>
        <w:pStyle w:val="05Steps-bullets"/>
      </w:pPr>
      <w:r>
        <w:t>What changes need to be made in how we disciple young people?</w:t>
      </w:r>
    </w:p>
    <w:p w14:paraId="12A82D67" w14:textId="07569632" w:rsidR="002F1E1A" w:rsidRPr="008E385E" w:rsidRDefault="00F54127" w:rsidP="00F54127">
      <w:pPr>
        <w:pStyle w:val="04StepsintheLesson"/>
      </w:pPr>
      <w:r>
        <w:t>5. Wrap-up</w:t>
      </w:r>
      <w:r w:rsidR="00004C9E">
        <w:tab/>
        <w:t>15 min</w:t>
      </w:r>
    </w:p>
    <w:p w14:paraId="58E28974" w14:textId="0C18E5A1" w:rsidR="00C404DA" w:rsidRDefault="0079163F" w:rsidP="00C404DA">
      <w:pPr>
        <w:pStyle w:val="04Steps-ActivityStepHeading"/>
      </w:pPr>
      <w:r>
        <w:t>Brainstorm h</w:t>
      </w:r>
      <w:r w:rsidR="00C404DA">
        <w:t>ow we conn</w:t>
      </w:r>
      <w:r w:rsidR="00004C9E">
        <w:t>ect authentically with children</w:t>
      </w:r>
    </w:p>
    <w:p w14:paraId="05C01A76" w14:textId="77777777" w:rsidR="00C56F94" w:rsidRDefault="00C404DA" w:rsidP="00C404DA">
      <w:pPr>
        <w:pStyle w:val="05Steps-Instructions"/>
      </w:pPr>
      <w:r>
        <w:t xml:space="preserve">4. On a </w:t>
      </w:r>
      <w:r w:rsidRPr="00C404DA">
        <w:rPr>
          <w:b/>
        </w:rPr>
        <w:t>YELLOW</w:t>
      </w:r>
      <w:r>
        <w:t xml:space="preserve"> sticky note, </w:t>
      </w:r>
      <w:r w:rsidRPr="00C404DA">
        <w:rPr>
          <w:b/>
          <w:i/>
        </w:rPr>
        <w:t>write down the things children love doing that can help connect them to Christians</w:t>
      </w:r>
      <w:r>
        <w:t xml:space="preserve"> and ultimately Jesus</w:t>
      </w:r>
      <w:r w:rsidRPr="000F4896">
        <w:t>.</w:t>
      </w:r>
      <w:r>
        <w:t xml:space="preserve"> Add them to the mosaic. </w:t>
      </w:r>
    </w:p>
    <w:p w14:paraId="35C3C2E3" w14:textId="77777777" w:rsidR="00C56F94" w:rsidRDefault="00C56F94" w:rsidP="00C56F94">
      <w:pPr>
        <w:pStyle w:val="04Steps-ActivityStepHeading"/>
      </w:pPr>
      <w:r>
        <w:t xml:space="preserve">Explain </w:t>
      </w:r>
      <w:proofErr w:type="spellStart"/>
      <w:r>
        <w:t>KidsHub</w:t>
      </w:r>
      <w:r w:rsidR="00536ACE">
        <w:t>s</w:t>
      </w:r>
      <w:proofErr w:type="spellEnd"/>
    </w:p>
    <w:p w14:paraId="321843C6" w14:textId="77777777" w:rsidR="00536ACE" w:rsidRDefault="00536ACE" w:rsidP="00536ACE">
      <w:pPr>
        <w:pStyle w:val="05Steps-bullets"/>
      </w:pPr>
      <w:proofErr w:type="spellStart"/>
      <w:r>
        <w:t>KidsHubs</w:t>
      </w:r>
      <w:proofErr w:type="spellEnd"/>
      <w:r>
        <w:t xml:space="preserve"> is a global disciple-making strategy.</w:t>
      </w:r>
    </w:p>
    <w:p w14:paraId="67ECDD71" w14:textId="77777777" w:rsidR="00536ACE" w:rsidRDefault="00536ACE" w:rsidP="00536ACE">
      <w:pPr>
        <w:pStyle w:val="05Steps-bullets"/>
      </w:pPr>
      <w:r>
        <w:t>It is a way a leader/s can pass on a godly way of living in a small group around a particular interest.</w:t>
      </w:r>
    </w:p>
    <w:p w14:paraId="04F82214" w14:textId="2D7DE701" w:rsidR="00536ACE" w:rsidRPr="00B56A11" w:rsidRDefault="00536ACE" w:rsidP="00536ACE">
      <w:pPr>
        <w:pStyle w:val="05Steps-bullets"/>
      </w:pPr>
      <w:r>
        <w:t>Every</w:t>
      </w:r>
      <w:r w:rsidR="00004C9E">
        <w:t xml:space="preserve"> moment is an opportunity to mo</w:t>
      </w:r>
      <w:r>
        <w:t>ld and disciple the next generation.</w:t>
      </w:r>
    </w:p>
    <w:p w14:paraId="3E400D91" w14:textId="70E043EA" w:rsidR="00536ACE" w:rsidRPr="00C508D5" w:rsidRDefault="0079163F" w:rsidP="0079163F">
      <w:pPr>
        <w:pStyle w:val="06CommentbytheLeader"/>
      </w:pPr>
      <w:r>
        <w:t>Say; ‘</w:t>
      </w:r>
      <w:r w:rsidR="00536ACE" w:rsidRPr="00C508D5">
        <w:t>Ima</w:t>
      </w:r>
      <w:r w:rsidR="00536ACE">
        <w:t>gine walking alongside a small</w:t>
      </w:r>
      <w:r w:rsidR="00536ACE" w:rsidRPr="00C508D5">
        <w:t xml:space="preserve"> group of children </w:t>
      </w:r>
      <w:r w:rsidR="006D6CCA">
        <w:t>and mentoring them to follow Jesus.</w:t>
      </w:r>
    </w:p>
    <w:p w14:paraId="3A554546" w14:textId="4C6613BF" w:rsidR="00536ACE" w:rsidRPr="00C508D5" w:rsidRDefault="00536ACE" w:rsidP="0079163F">
      <w:pPr>
        <w:pStyle w:val="06CommentbytheLeader"/>
      </w:pPr>
      <w:r w:rsidRPr="00C508D5">
        <w:lastRenderedPageBreak/>
        <w:t xml:space="preserve">It </w:t>
      </w:r>
      <w:r>
        <w:t>uses</w:t>
      </w:r>
      <w:r w:rsidRPr="00C508D5">
        <w:t xml:space="preserve"> those things children are already interested in (woodwork, computers, sport, gardening, music, cooking and life skills: hygiene, nutrition, first aid and safety) as the basis for </w:t>
      </w:r>
      <w:r w:rsidR="006D6CCA">
        <w:t>making disciples</w:t>
      </w:r>
      <w:r w:rsidRPr="00C508D5">
        <w:t xml:space="preserve"> with God’s Word.</w:t>
      </w:r>
    </w:p>
    <w:p w14:paraId="744F60D9" w14:textId="77777777" w:rsidR="00536ACE" w:rsidRPr="00C508D5" w:rsidRDefault="00536ACE" w:rsidP="0079163F">
      <w:pPr>
        <w:pStyle w:val="06CommentbytheLeader"/>
      </w:pPr>
      <w:r w:rsidRPr="00C508D5">
        <w:t xml:space="preserve">It is about leaders developing a closer relationship with a smaller group of children over time. </w:t>
      </w:r>
      <w:r>
        <w:t>L</w:t>
      </w:r>
      <w:r w:rsidRPr="00C508D5">
        <w:t>eaders are not just running a program but rather are running alongside with the children’s passions, engaging and directing and discovering things together while bringing God and His Word into that mix.</w:t>
      </w:r>
    </w:p>
    <w:p w14:paraId="24435D8B" w14:textId="41658581" w:rsidR="00536ACE" w:rsidRDefault="00536ACE" w:rsidP="0079163F">
      <w:pPr>
        <w:pStyle w:val="06CommentbytheLeader"/>
      </w:pPr>
      <w:r w:rsidRPr="00C508D5">
        <w:t xml:space="preserve">It is about leaders using </w:t>
      </w:r>
      <w:r w:rsidRPr="00C508D5">
        <w:rPr>
          <w:u w:val="single"/>
        </w:rPr>
        <w:t>teachable moments</w:t>
      </w:r>
      <w:r>
        <w:rPr>
          <w:u w:val="single"/>
        </w:rPr>
        <w:t>*</w:t>
      </w:r>
      <w:r w:rsidRPr="00C508D5">
        <w:t xml:space="preserve"> to pass on their faith - </w:t>
      </w:r>
      <w:r w:rsidR="006D6CCA" w:rsidRPr="00C508D5">
        <w:t>modeling</w:t>
      </w:r>
      <w:r w:rsidRPr="00C508D5">
        <w:t xml:space="preserve"> to children what discipleship looks like in a whole life.</w:t>
      </w:r>
      <w:r w:rsidR="00004C9E">
        <w:br/>
      </w:r>
    </w:p>
    <w:p w14:paraId="476868F3" w14:textId="77777777" w:rsidR="00536ACE" w:rsidRDefault="00536ACE" w:rsidP="00536ACE">
      <w:pPr>
        <w:pStyle w:val="04Steps-ActivityStepHeading"/>
      </w:pPr>
      <w:r>
        <w:t>Pray and dream</w:t>
      </w:r>
    </w:p>
    <w:p w14:paraId="0B8F08C0" w14:textId="6EBF76C9" w:rsidR="00536ACE" w:rsidRDefault="00536ACE" w:rsidP="00536ACE">
      <w:pPr>
        <w:pStyle w:val="05Steps-Instructions"/>
      </w:pPr>
      <w:r>
        <w:t xml:space="preserve">Pray and imagine what </w:t>
      </w:r>
      <w:r w:rsidR="00004C9E">
        <w:t>it</w:t>
      </w:r>
      <w:r>
        <w:t xml:space="preserve"> would be like</w:t>
      </w:r>
      <w:r w:rsidR="0070279A">
        <w:t xml:space="preserve"> to find a more relevant model of </w:t>
      </w:r>
      <w:r w:rsidR="006D6CCA">
        <w:t>mak</w:t>
      </w:r>
      <w:r w:rsidR="0070279A">
        <w:t xml:space="preserve">ing young </w:t>
      </w:r>
      <w:r w:rsidR="006D6CCA">
        <w:t>disciples</w:t>
      </w:r>
      <w:r>
        <w:t>. Share your ideas with someone else.</w:t>
      </w:r>
      <w:r w:rsidRPr="00536ACE">
        <w:t xml:space="preserve"> </w:t>
      </w:r>
      <w:r w:rsidR="00004C9E">
        <w:br/>
      </w:r>
    </w:p>
    <w:p w14:paraId="094F5265" w14:textId="77777777" w:rsidR="00C56F94" w:rsidRDefault="00536ACE" w:rsidP="00536ACE">
      <w:pPr>
        <w:pStyle w:val="05Steps-KEYQUESTION"/>
      </w:pPr>
      <w:r>
        <w:t xml:space="preserve">‘I wonder what a </w:t>
      </w:r>
      <w:proofErr w:type="spellStart"/>
      <w:r>
        <w:t>Kidshub</w:t>
      </w:r>
      <w:proofErr w:type="spellEnd"/>
      <w:r>
        <w:t xml:space="preserve"> could look like in your country, in your culture, in your village, in your </w:t>
      </w:r>
      <w:proofErr w:type="spellStart"/>
      <w:r>
        <w:t>neighbourhood</w:t>
      </w:r>
      <w:proofErr w:type="spellEnd"/>
      <w:r>
        <w:t>.’</w:t>
      </w:r>
    </w:p>
    <w:p w14:paraId="43189959" w14:textId="77777777" w:rsidR="00C56F94" w:rsidRDefault="00C56F94" w:rsidP="00C56F94">
      <w:pPr>
        <w:pStyle w:val="04Steps-ActivityStepHeading"/>
      </w:pPr>
      <w:r>
        <w:t>Reflection</w:t>
      </w:r>
    </w:p>
    <w:p w14:paraId="21BFCF10" w14:textId="77777777" w:rsidR="00C56F94" w:rsidRDefault="00C56F94" w:rsidP="00C404DA">
      <w:pPr>
        <w:pStyle w:val="05Steps-Instructions"/>
      </w:pPr>
      <w:r>
        <w:t>Ask each person to sit alone and think about these questions.</w:t>
      </w:r>
    </w:p>
    <w:p w14:paraId="56776996" w14:textId="77777777" w:rsidR="00C56F94" w:rsidRDefault="00C56F94" w:rsidP="00C56F94">
      <w:pPr>
        <w:pStyle w:val="05Steps-bullets"/>
      </w:pPr>
      <w:r>
        <w:t>What are the key ideas from this session?</w:t>
      </w:r>
    </w:p>
    <w:p w14:paraId="3E1A71FD" w14:textId="423CDD74" w:rsidR="00C56F94" w:rsidRDefault="00C56F94" w:rsidP="00C56F94">
      <w:pPr>
        <w:pStyle w:val="05Steps-bullets"/>
      </w:pPr>
      <w:r>
        <w:t>What changes do you want to make in you</w:t>
      </w:r>
      <w:r w:rsidR="00004C9E">
        <w:t>r</w:t>
      </w:r>
      <w:r>
        <w:t xml:space="preserve"> thinking about children and discipleship?</w:t>
      </w:r>
    </w:p>
    <w:p w14:paraId="1793D03A" w14:textId="77777777" w:rsidR="00507AB2" w:rsidRDefault="00507AB2" w:rsidP="00507AB2">
      <w:pPr>
        <w:pStyle w:val="04Steps-ActivityStepHeading"/>
      </w:pPr>
      <w:r>
        <w:t>Next sessions</w:t>
      </w:r>
    </w:p>
    <w:p w14:paraId="1CA80854" w14:textId="77777777" w:rsidR="00507AB2" w:rsidRDefault="00507AB2" w:rsidP="0070279A">
      <w:pPr>
        <w:pStyle w:val="05Steps-Instructions"/>
      </w:pPr>
      <w:r>
        <w:t xml:space="preserve">Over the next few days we will be exploring different aspects of </w:t>
      </w:r>
      <w:proofErr w:type="spellStart"/>
      <w:r>
        <w:t>KidsHubs</w:t>
      </w:r>
      <w:proofErr w:type="spellEnd"/>
      <w:r>
        <w:t>.</w:t>
      </w:r>
      <w:r w:rsidR="0070279A">
        <w:t xml:space="preserve"> Each will be like a building block, which will be added together to create a beautiful building.</w:t>
      </w:r>
    </w:p>
    <w:p w14:paraId="75544E63" w14:textId="77777777" w:rsidR="0070279A" w:rsidRPr="0070279A" w:rsidRDefault="0070279A" w:rsidP="0070279A">
      <w:pPr>
        <w:pStyle w:val="05Steps-bullets"/>
      </w:pPr>
      <w:r w:rsidRPr="0070279A">
        <w:t>Creative solution finding</w:t>
      </w:r>
    </w:p>
    <w:p w14:paraId="3E501DEE" w14:textId="4494F1DB" w:rsidR="005913A7" w:rsidRDefault="005913A7" w:rsidP="005913A7">
      <w:pPr>
        <w:pStyle w:val="05Steps-bullets"/>
      </w:pPr>
      <w:r>
        <w:t xml:space="preserve">Explore different models of </w:t>
      </w:r>
      <w:proofErr w:type="spellStart"/>
      <w:r>
        <w:t>KidsH</w:t>
      </w:r>
      <w:r w:rsidR="00004C9E">
        <w:t>ubs</w:t>
      </w:r>
      <w:proofErr w:type="spellEnd"/>
      <w:r w:rsidR="00004C9E">
        <w:t xml:space="preserve"> being used across the world</w:t>
      </w:r>
    </w:p>
    <w:p w14:paraId="229917F1" w14:textId="628894FB" w:rsidR="0070279A" w:rsidRDefault="0070279A" w:rsidP="0070279A">
      <w:pPr>
        <w:pStyle w:val="05Steps-bullets"/>
      </w:pPr>
      <w:r>
        <w:t>How</w:t>
      </w:r>
      <w:r w:rsidR="00004C9E">
        <w:t xml:space="preserve"> to design a </w:t>
      </w:r>
      <w:proofErr w:type="spellStart"/>
      <w:r w:rsidR="00004C9E">
        <w:t>KidsHub</w:t>
      </w:r>
      <w:proofErr w:type="spellEnd"/>
      <w:r w:rsidR="00004C9E">
        <w:t xml:space="preserve"> experience</w:t>
      </w:r>
    </w:p>
    <w:p w14:paraId="66384247" w14:textId="1A2B143B" w:rsidR="0070279A" w:rsidRDefault="0070279A" w:rsidP="0070279A">
      <w:pPr>
        <w:pStyle w:val="05Steps-bullets"/>
      </w:pPr>
      <w:r>
        <w:t xml:space="preserve">Explore the </w:t>
      </w:r>
      <w:proofErr w:type="spellStart"/>
      <w:r>
        <w:t>KidsHub</w:t>
      </w:r>
      <w:proofErr w:type="spellEnd"/>
      <w:r>
        <w:t xml:space="preserve"> resour</w:t>
      </w:r>
      <w:r w:rsidR="00004C9E">
        <w:t>ces and opportunities available</w:t>
      </w:r>
    </w:p>
    <w:p w14:paraId="175393CF" w14:textId="77777777" w:rsidR="005913A7" w:rsidRDefault="005913A7" w:rsidP="005913A7">
      <w:pPr>
        <w:pStyle w:val="05Steps-bullets"/>
      </w:pPr>
      <w:r w:rsidRPr="0070279A">
        <w:t>How to lead a small group</w:t>
      </w:r>
    </w:p>
    <w:p w14:paraId="7C5A22E5" w14:textId="6D122FEA" w:rsidR="0070279A" w:rsidRPr="0070279A" w:rsidRDefault="0070279A" w:rsidP="0070279A">
      <w:pPr>
        <w:pStyle w:val="05Steps-bullets"/>
      </w:pPr>
      <w:r>
        <w:t>Other modules such as ‘Teachable Moment</w:t>
      </w:r>
      <w:r w:rsidR="00004C9E">
        <w:t>s’ or ‘ Learning through Games’</w:t>
      </w:r>
    </w:p>
    <w:p w14:paraId="28F99BF6" w14:textId="77777777" w:rsidR="003D0F9D" w:rsidRPr="00A25701" w:rsidRDefault="000218E3" w:rsidP="0074390F">
      <w:pPr>
        <w:pStyle w:val="04Steps-ActivityStepHeading"/>
      </w:pPr>
      <w:r>
        <w:rPr>
          <w:noProof/>
          <w:lang w:eastAsia="en-US"/>
        </w:rPr>
        <w:drawing>
          <wp:anchor distT="0" distB="0" distL="114300" distR="114300" simplePos="0" relativeHeight="251650048" behindDoc="0" locked="0" layoutInCell="1" allowOverlap="1" wp14:anchorId="0B24D297" wp14:editId="1EAF92A5">
            <wp:simplePos x="0" y="0"/>
            <wp:positionH relativeFrom="column">
              <wp:posOffset>-163830</wp:posOffset>
            </wp:positionH>
            <wp:positionV relativeFrom="paragraph">
              <wp:posOffset>358140</wp:posOffset>
            </wp:positionV>
            <wp:extent cx="1219835" cy="912495"/>
            <wp:effectExtent l="0" t="0" r="0" b="1905"/>
            <wp:wrapNone/>
            <wp:docPr id="331" name="Picture 331"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lide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83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F9D">
        <w:t xml:space="preserve">END session </w:t>
      </w:r>
      <w:r w:rsidR="002367A7">
        <w:t>KH1.1</w:t>
      </w:r>
    </w:p>
    <w:p w14:paraId="0AE0EE15" w14:textId="77777777" w:rsidR="002F1E1A" w:rsidRPr="0074390F" w:rsidRDefault="002F1E1A" w:rsidP="0074390F">
      <w:pPr>
        <w:pStyle w:val="05Steps-Instructions"/>
        <w:ind w:left="0"/>
        <w:rPr>
          <w:rFonts w:ascii="Calibri" w:hAnsi="Calibri"/>
        </w:rPr>
      </w:pPr>
    </w:p>
    <w:bookmarkEnd w:id="4"/>
    <w:bookmarkEnd w:id="5"/>
    <w:bookmarkEnd w:id="6"/>
    <w:p w14:paraId="721A5A91" w14:textId="77777777" w:rsidR="00501DC3" w:rsidRPr="00930E30" w:rsidRDefault="001D2DBD" w:rsidP="00501DC3">
      <w:pPr>
        <w:pStyle w:val="02MAX7LESSONCODEblue"/>
      </w:pPr>
      <w:r>
        <w:lastRenderedPageBreak/>
        <w:t>KH1</w:t>
      </w:r>
      <w:r w:rsidR="00501DC3" w:rsidRPr="00930E30">
        <w:t>.2</w:t>
      </w:r>
    </w:p>
    <w:p w14:paraId="78115CB1" w14:textId="77777777" w:rsidR="00501DC3" w:rsidRPr="00F80E71" w:rsidRDefault="00507AB2" w:rsidP="00501DC3">
      <w:pPr>
        <w:pStyle w:val="02CYCASLESSONNAMEinbox"/>
      </w:pPr>
      <w:r>
        <w:t>Creative</w:t>
      </w:r>
      <w:r w:rsidR="001D2DBD">
        <w:t xml:space="preserve"> </w:t>
      </w:r>
      <w:r w:rsidR="00067EF8">
        <w:t>solution finding</w:t>
      </w:r>
    </w:p>
    <w:p w14:paraId="4D1DE16B" w14:textId="77777777" w:rsidR="00501DC3" w:rsidRPr="00A25701" w:rsidRDefault="00680171" w:rsidP="00501DC3">
      <w:pPr>
        <w:pStyle w:val="02Timeoflesson"/>
      </w:pPr>
      <w:r>
        <w:t>11</w:t>
      </w:r>
      <w:r w:rsidR="00501DC3" w:rsidRPr="00A25701">
        <w:t>0 minutes</w:t>
      </w:r>
    </w:p>
    <w:p w14:paraId="0E5DAE1A" w14:textId="77777777" w:rsidR="00501DC3" w:rsidRDefault="00501DC3" w:rsidP="00501DC3">
      <w:pPr>
        <w:pStyle w:val="03OUTCOMEHeader"/>
      </w:pPr>
      <w:r>
        <w:t>Outcome</w:t>
      </w:r>
    </w:p>
    <w:p w14:paraId="3AECC1F6" w14:textId="77777777" w:rsidR="00501DC3" w:rsidRDefault="00501DC3" w:rsidP="00501DC3">
      <w:pPr>
        <w:pStyle w:val="03Outcometext"/>
      </w:pPr>
      <w:r w:rsidRPr="00A25701">
        <w:t xml:space="preserve">At the end of this module participants will have specific skills </w:t>
      </w:r>
      <w:r w:rsidR="00507AB2">
        <w:t>in creative thinking.</w:t>
      </w:r>
    </w:p>
    <w:p w14:paraId="27D9BBC8" w14:textId="77777777" w:rsidR="00501DC3" w:rsidRDefault="00501DC3" w:rsidP="00501DC3">
      <w:pPr>
        <w:pStyle w:val="03OUTCOMEHeader"/>
      </w:pPr>
      <w:r>
        <w:t>Steps in the lesson</w:t>
      </w:r>
    </w:p>
    <w:p w14:paraId="6705B115" w14:textId="77777777" w:rsidR="00501DC3" w:rsidRDefault="00501DC3" w:rsidP="00501DC3">
      <w:pPr>
        <w:pStyle w:val="03Outcometext"/>
      </w:pPr>
      <w:r>
        <w:t xml:space="preserve">1. </w:t>
      </w:r>
      <w:r w:rsidR="00680171">
        <w:t>Warm-up</w:t>
      </w:r>
      <w:r w:rsidR="00680171">
        <w:tab/>
        <w:t>1</w:t>
      </w:r>
      <w:r>
        <w:t>0 min</w:t>
      </w:r>
    </w:p>
    <w:p w14:paraId="60677321" w14:textId="77777777" w:rsidR="00501DC3" w:rsidRDefault="00501DC3" w:rsidP="00501DC3">
      <w:pPr>
        <w:pStyle w:val="03Outcometext"/>
      </w:pPr>
      <w:r>
        <w:t xml:space="preserve">2. </w:t>
      </w:r>
      <w:r w:rsidR="00680171">
        <w:t>Why is creative thinking important?</w:t>
      </w:r>
      <w:r>
        <w:tab/>
        <w:t>20 min</w:t>
      </w:r>
    </w:p>
    <w:p w14:paraId="7BB8A688" w14:textId="77777777" w:rsidR="00501DC3" w:rsidRDefault="00501DC3" w:rsidP="00501DC3">
      <w:pPr>
        <w:pStyle w:val="03Outcometext"/>
      </w:pPr>
      <w:r>
        <w:t xml:space="preserve">3. </w:t>
      </w:r>
      <w:r w:rsidR="00680171">
        <w:t>How the brain works</w:t>
      </w:r>
      <w:r w:rsidR="00680171">
        <w:tab/>
        <w:t>15</w:t>
      </w:r>
      <w:r>
        <w:t xml:space="preserve"> min</w:t>
      </w:r>
    </w:p>
    <w:p w14:paraId="75D99EAC" w14:textId="77777777" w:rsidR="00680171" w:rsidRDefault="00680171" w:rsidP="00501DC3">
      <w:pPr>
        <w:pStyle w:val="03Outcometext"/>
      </w:pPr>
      <w:r>
        <w:t>4. Process of creative thinking</w:t>
      </w:r>
      <w:r>
        <w:tab/>
        <w:t>30 min</w:t>
      </w:r>
    </w:p>
    <w:p w14:paraId="38A922A6" w14:textId="77777777" w:rsidR="00680171" w:rsidRDefault="00680171" w:rsidP="00501DC3">
      <w:pPr>
        <w:pStyle w:val="03Outcometext"/>
      </w:pPr>
      <w:r>
        <w:t>5. Practical application</w:t>
      </w:r>
      <w:r>
        <w:tab/>
        <w:t>30 min</w:t>
      </w:r>
    </w:p>
    <w:p w14:paraId="4BA2FF03" w14:textId="77777777" w:rsidR="00680171" w:rsidRDefault="00680171" w:rsidP="00501DC3">
      <w:pPr>
        <w:pStyle w:val="03Outcometext"/>
      </w:pPr>
      <w:r>
        <w:t>6. Wrap-up</w:t>
      </w:r>
      <w:r>
        <w:tab/>
        <w:t>5 min</w:t>
      </w:r>
    </w:p>
    <w:p w14:paraId="471E0595" w14:textId="77777777" w:rsidR="00501DC3" w:rsidRDefault="00501DC3" w:rsidP="00501DC3">
      <w:pPr>
        <w:pStyle w:val="03OUTCOMEHeader"/>
      </w:pPr>
      <w:r>
        <w:t>What you will need</w:t>
      </w:r>
    </w:p>
    <w:p w14:paraId="65C909C1" w14:textId="77777777" w:rsidR="00501DC3" w:rsidRDefault="00501DC3" w:rsidP="00501DC3">
      <w:pPr>
        <w:pStyle w:val="03Outcometextbullets"/>
      </w:pPr>
      <w:r>
        <w:t>Bibles</w:t>
      </w:r>
    </w:p>
    <w:p w14:paraId="6C882F24" w14:textId="77777777" w:rsidR="00501DC3" w:rsidRDefault="00501DC3" w:rsidP="00501DC3">
      <w:pPr>
        <w:pStyle w:val="03Outcometextbullets"/>
      </w:pPr>
      <w:r>
        <w:t>Video projector and sound</w:t>
      </w:r>
      <w:r w:rsidR="001C67CE">
        <w:t>, ‘Parable of Talents’ video</w:t>
      </w:r>
    </w:p>
    <w:p w14:paraId="3F8565D9" w14:textId="77777777" w:rsidR="00501DC3" w:rsidRPr="00F80E71" w:rsidRDefault="00270B57" w:rsidP="00501DC3">
      <w:pPr>
        <w:pStyle w:val="04SESSIONOUTLINEHEADING"/>
      </w:pPr>
      <w:r>
        <w:t>Creative</w:t>
      </w:r>
      <w:r w:rsidR="001D2DBD">
        <w:t xml:space="preserve"> </w:t>
      </w:r>
      <w:r w:rsidR="00067EF8">
        <w:t>solution finding</w:t>
      </w:r>
    </w:p>
    <w:p w14:paraId="7BA113B7" w14:textId="77777777" w:rsidR="00501DC3" w:rsidRPr="00A25701" w:rsidRDefault="00501DC3" w:rsidP="00501DC3">
      <w:pPr>
        <w:pStyle w:val="04sessionoutlinewords"/>
      </w:pPr>
      <w:r w:rsidRPr="00A25701">
        <w:t>Training program</w:t>
      </w:r>
    </w:p>
    <w:p w14:paraId="6D7E442C" w14:textId="77777777" w:rsidR="00501DC3" w:rsidRPr="00A25701" w:rsidRDefault="000A3A57" w:rsidP="00501DC3">
      <w:pPr>
        <w:pStyle w:val="04StepsintheLesson"/>
      </w:pPr>
      <w:bookmarkStart w:id="7" w:name="_Toc271980680"/>
      <w:bookmarkStart w:id="8" w:name="_Toc271981148"/>
      <w:bookmarkStart w:id="9" w:name="_Toc271984230"/>
      <w:r>
        <w:t xml:space="preserve">1. </w:t>
      </w:r>
      <w:r w:rsidR="00270B57">
        <w:t>Warm-up</w:t>
      </w:r>
      <w:r w:rsidR="00680171">
        <w:tab/>
        <w:t>1</w:t>
      </w:r>
      <w:r w:rsidR="00501DC3" w:rsidRPr="00A25701">
        <w:t>0 min</w:t>
      </w:r>
      <w:bookmarkEnd w:id="7"/>
      <w:bookmarkEnd w:id="8"/>
      <w:bookmarkEnd w:id="9"/>
    </w:p>
    <w:p w14:paraId="200A2D05" w14:textId="77777777" w:rsidR="00733B14" w:rsidRDefault="00733B14" w:rsidP="00733B14">
      <w:pPr>
        <w:pStyle w:val="04Steps-ActivityStepHeading"/>
      </w:pPr>
      <w:bookmarkStart w:id="10" w:name="_Toc271981149"/>
      <w:r>
        <w:t xml:space="preserve">Circle photo frames </w:t>
      </w:r>
    </w:p>
    <w:p w14:paraId="416DD4FC" w14:textId="6C923A71" w:rsidR="00733B14" w:rsidRDefault="00733B14" w:rsidP="00733B14">
      <w:pPr>
        <w:pStyle w:val="05Steps-Instructions"/>
      </w:pPr>
      <w:r>
        <w:t xml:space="preserve">The whole group stands in a circle. Number </w:t>
      </w:r>
      <w:r w:rsidR="001C67CE">
        <w:t xml:space="preserve">off </w:t>
      </w:r>
      <w:r>
        <w:t xml:space="preserve">people around the circle so that there are 5 people in each group. As the leader calls a group’s number, they must come to the middle of the circle and receive instructions about what they are to do together. All of them must </w:t>
      </w:r>
      <w:r w:rsidR="001C67CE">
        <w:t>collaborate to accomplish the task</w:t>
      </w:r>
      <w:r w:rsidR="0070279A">
        <w:t xml:space="preserve"> quickly</w:t>
      </w:r>
      <w:r>
        <w:t xml:space="preserve">. An instruction will </w:t>
      </w:r>
      <w:r w:rsidR="001C67CE">
        <w:t xml:space="preserve">consist of </w:t>
      </w:r>
      <w:r>
        <w:t>one word</w:t>
      </w:r>
      <w:r w:rsidR="001C67CE">
        <w:t>. T</w:t>
      </w:r>
      <w:r>
        <w:t>he te</w:t>
      </w:r>
      <w:r w:rsidR="001C67CE">
        <w:t>am must arrange themselves with</w:t>
      </w:r>
      <w:r>
        <w:t xml:space="preserve">out talking in a way that suggests this word. </w:t>
      </w:r>
      <w:proofErr w:type="spellStart"/>
      <w:r>
        <w:t>Eg</w:t>
      </w:r>
      <w:proofErr w:type="spellEnd"/>
      <w:r>
        <w:t xml:space="preserve"> tree, wedding, sofa, restaurant, funeral, flower, etc.</w:t>
      </w:r>
      <w:r w:rsidR="0070279A">
        <w:t xml:space="preserve"> They then go back </w:t>
      </w:r>
      <w:r w:rsidR="00004C9E">
        <w:t xml:space="preserve">to </w:t>
      </w:r>
      <w:r w:rsidR="0070279A">
        <w:t>their place in</w:t>
      </w:r>
      <w:r w:rsidR="00004C9E">
        <w:t xml:space="preserve"> the circle before another team</w:t>
      </w:r>
      <w:r w:rsidR="0070279A">
        <w:t xml:space="preserve"> is called to the middle.</w:t>
      </w:r>
    </w:p>
    <w:p w14:paraId="2D909BEB" w14:textId="067F56D5" w:rsidR="00733B14" w:rsidRDefault="001C67CE" w:rsidP="00733B14">
      <w:pPr>
        <w:pStyle w:val="05Steps-Instructions"/>
      </w:pPr>
      <w:r>
        <w:t>The team needs to listen</w:t>
      </w:r>
      <w:r w:rsidR="00733B14">
        <w:t xml:space="preserve"> carefully and work spontaneously. Keep the game</w:t>
      </w:r>
      <w:r>
        <w:t xml:space="preserve"> moving quickly inviting one group after another </w:t>
      </w:r>
      <w:r w:rsidR="00D85FE6">
        <w:t>to the center</w:t>
      </w:r>
      <w:r>
        <w:t xml:space="preserve"> to </w:t>
      </w:r>
      <w:r w:rsidR="00B725C1">
        <w:t>act out a new word each time.</w:t>
      </w:r>
    </w:p>
    <w:p w14:paraId="1FBA4E14" w14:textId="605DEE95" w:rsidR="00270B57" w:rsidRPr="006D6CCA" w:rsidRDefault="00D85FE6" w:rsidP="00270B57">
      <w:pPr>
        <w:pStyle w:val="04Steps-ActivityStepHeading"/>
        <w:rPr>
          <w:b w:val="0"/>
          <w:i/>
        </w:rPr>
      </w:pPr>
      <w:r>
        <w:lastRenderedPageBreak/>
        <w:t>Watch v</w:t>
      </w:r>
      <w:r w:rsidR="00454A3C">
        <w:t>ideo ‘Parables of the T</w:t>
      </w:r>
      <w:r w:rsidR="00270B57">
        <w:t>alents’</w:t>
      </w:r>
      <w:r w:rsidR="00E1721F">
        <w:t xml:space="preserve"> </w:t>
      </w:r>
      <w:r w:rsidR="00454A3C">
        <w:t xml:space="preserve"> </w:t>
      </w:r>
      <w:r w:rsidR="006D6CCA" w:rsidRPr="006D6CCA">
        <w:rPr>
          <w:b w:val="0"/>
          <w:i/>
        </w:rPr>
        <w:t>(see www.max7.org.au)</w:t>
      </w:r>
    </w:p>
    <w:p w14:paraId="49522896" w14:textId="77777777" w:rsidR="00270B57" w:rsidRDefault="00270B57" w:rsidP="00270B57">
      <w:pPr>
        <w:pStyle w:val="05Steps-Instructions"/>
      </w:pPr>
      <w:r>
        <w:t>After watching the video sit in groups of 3 people and discuss these questions.</w:t>
      </w:r>
    </w:p>
    <w:p w14:paraId="6FEBDBBB" w14:textId="30BAEF56" w:rsidR="00270B57" w:rsidRDefault="00D85FE6" w:rsidP="00270B57">
      <w:pPr>
        <w:pStyle w:val="05Steps-bullets"/>
      </w:pPr>
      <w:r>
        <w:t>Why do you think the 3</w:t>
      </w:r>
      <w:r w:rsidRPr="00D85FE6">
        <w:rPr>
          <w:vertAlign w:val="superscript"/>
        </w:rPr>
        <w:t>rd</w:t>
      </w:r>
      <w:r>
        <w:t xml:space="preserve"> </w:t>
      </w:r>
      <w:r w:rsidR="00270B57">
        <w:t xml:space="preserve">servant hid his talent? </w:t>
      </w:r>
    </w:p>
    <w:p w14:paraId="46597B96" w14:textId="77777777" w:rsidR="00270B57" w:rsidRDefault="00270B57" w:rsidP="00270B57">
      <w:pPr>
        <w:pStyle w:val="05Steps-bullets"/>
      </w:pPr>
      <w:r>
        <w:t>What was the master’s response?</w:t>
      </w:r>
    </w:p>
    <w:p w14:paraId="71E6FDA2" w14:textId="77777777" w:rsidR="00270B57" w:rsidRDefault="00270B57" w:rsidP="00270B57">
      <w:pPr>
        <w:pStyle w:val="05Steps-bullets"/>
      </w:pPr>
      <w:r>
        <w:t>What opportunities and resources has God given you?</w:t>
      </w:r>
    </w:p>
    <w:p w14:paraId="459D2F61" w14:textId="77777777" w:rsidR="00270B57" w:rsidRDefault="00270B57" w:rsidP="00270B57">
      <w:pPr>
        <w:pStyle w:val="05Steps-bullets"/>
      </w:pPr>
      <w:r>
        <w:t>Why do you think we sometimes act like the 3</w:t>
      </w:r>
      <w:r w:rsidRPr="00270B57">
        <w:rPr>
          <w:vertAlign w:val="superscript"/>
        </w:rPr>
        <w:t>rd</w:t>
      </w:r>
      <w:r>
        <w:t xml:space="preserve"> servant?</w:t>
      </w:r>
    </w:p>
    <w:p w14:paraId="3A2F7C12" w14:textId="77777777" w:rsidR="00270B57" w:rsidRDefault="00270B57" w:rsidP="00270B57">
      <w:pPr>
        <w:pStyle w:val="05Steps-bullets"/>
        <w:numPr>
          <w:ilvl w:val="0"/>
          <w:numId w:val="0"/>
        </w:numPr>
        <w:ind w:left="2410" w:hanging="294"/>
      </w:pPr>
      <w:r>
        <w:t>Pray for each person in your group.</w:t>
      </w:r>
    </w:p>
    <w:p w14:paraId="4AB7A497" w14:textId="77777777" w:rsidR="001D2DBD" w:rsidRDefault="000A3A57" w:rsidP="00270B57">
      <w:pPr>
        <w:pStyle w:val="04StepsintheLesson"/>
      </w:pPr>
      <w:r>
        <w:t xml:space="preserve">2. </w:t>
      </w:r>
      <w:r w:rsidR="00270B57">
        <w:t>Why is creative thinking important?</w:t>
      </w:r>
      <w:r w:rsidR="00680171">
        <w:tab/>
        <w:t>20 min</w:t>
      </w:r>
    </w:p>
    <w:p w14:paraId="02321DD6" w14:textId="77777777" w:rsidR="000D30D9" w:rsidRDefault="001449BC" w:rsidP="00270B57">
      <w:pPr>
        <w:pStyle w:val="04Steps-ActivityStepHeading"/>
      </w:pPr>
      <w:r>
        <w:t>P</w:t>
      </w:r>
      <w:r w:rsidR="000D30D9">
        <w:t>air</w:t>
      </w:r>
      <w:r>
        <w:t xml:space="preserve"> and share</w:t>
      </w:r>
    </w:p>
    <w:p w14:paraId="57AF3A36" w14:textId="77777777" w:rsidR="001449BC" w:rsidRDefault="001449BC" w:rsidP="001449BC">
      <w:pPr>
        <w:pStyle w:val="05Steps-Instructions"/>
      </w:pPr>
      <w:r>
        <w:t>How are you creative?</w:t>
      </w:r>
      <w:r w:rsidR="003D0F9D">
        <w:t xml:space="preserve"> What ways do you show your creativity?</w:t>
      </w:r>
    </w:p>
    <w:p w14:paraId="78590E8B" w14:textId="77777777" w:rsidR="00270B57" w:rsidRDefault="00270B57" w:rsidP="00270B57">
      <w:pPr>
        <w:pStyle w:val="04Steps-ActivityStepHeading"/>
      </w:pPr>
      <w:r>
        <w:t>Explain the nature of creative thinking</w:t>
      </w:r>
    </w:p>
    <w:p w14:paraId="0B8FF50B" w14:textId="77777777" w:rsidR="002367A7" w:rsidRDefault="002367A7" w:rsidP="00270B57">
      <w:pPr>
        <w:pStyle w:val="05Steps-Instructions"/>
      </w:pPr>
      <w:r>
        <w:t>Ask the group to define creativity. Take some answers from the group before you explain creativity. Link their answers with what you say.</w:t>
      </w:r>
    </w:p>
    <w:p w14:paraId="303EDDBD" w14:textId="77777777" w:rsidR="001F7FC3" w:rsidRDefault="001F7FC3" w:rsidP="001F7FC3">
      <w:pPr>
        <w:pStyle w:val="06CommentbytheLeader"/>
      </w:pPr>
      <w:r>
        <w:t>Creativity is not a gift. It is not confined to art and music.</w:t>
      </w:r>
      <w:r w:rsidRPr="002367A7">
        <w:t xml:space="preserve"> </w:t>
      </w:r>
      <w:r>
        <w:t xml:space="preserve">It’s about </w:t>
      </w:r>
      <w:r w:rsidRPr="00E82A2C">
        <w:rPr>
          <w:b/>
          <w:i/>
        </w:rPr>
        <w:t>creative solution finding</w:t>
      </w:r>
      <w:r>
        <w:t xml:space="preserve">. It is about </w:t>
      </w:r>
      <w:r w:rsidRPr="00E82A2C">
        <w:rPr>
          <w:b/>
          <w:i/>
        </w:rPr>
        <w:t>innovation</w:t>
      </w:r>
      <w:r>
        <w:t xml:space="preserve">. It is about finding innovative solutions to old problems. You can apply creativity to every job you do </w:t>
      </w:r>
      <w:proofErr w:type="spellStart"/>
      <w:r>
        <w:t>eg</w:t>
      </w:r>
      <w:proofErr w:type="spellEnd"/>
      <w:r>
        <w:t xml:space="preserve">. </w:t>
      </w:r>
      <w:proofErr w:type="gramStart"/>
      <w:r>
        <w:t>manager</w:t>
      </w:r>
      <w:proofErr w:type="gramEnd"/>
      <w:r>
        <w:t>, program coordinator, nurse or teacher.</w:t>
      </w:r>
    </w:p>
    <w:p w14:paraId="76CD6576" w14:textId="77777777" w:rsidR="001F7FC3" w:rsidRDefault="001F7FC3" w:rsidP="001F7FC3">
      <w:pPr>
        <w:pStyle w:val="06CommentbytheLeader"/>
      </w:pPr>
      <w:r>
        <w:t xml:space="preserve">Ask: where is the most powerful computer in the world at the moment? (Take some answers from the group before you explain). In us - every single one of you is carrying around the most powerful computer in the world – the human brain. </w:t>
      </w:r>
    </w:p>
    <w:p w14:paraId="40BA5CD9" w14:textId="5D53EF24" w:rsidR="001F7FC3" w:rsidRDefault="001F7FC3" w:rsidP="001F7FC3">
      <w:pPr>
        <w:pStyle w:val="06CommentbytheLeader"/>
      </w:pPr>
      <w:r>
        <w:t xml:space="preserve">You are a genius! Not because of what you’ve done, but because </w:t>
      </w:r>
      <w:r w:rsidR="00D85FE6">
        <w:br/>
      </w:r>
      <w:r>
        <w:t>of who God has made you, and we are connected to God. Psalm 139</w:t>
      </w:r>
      <w:r w:rsidR="00D85FE6">
        <w:t>:14</w:t>
      </w:r>
      <w:r>
        <w:t xml:space="preserve"> says you are “fearfully and wonderfully made”</w:t>
      </w:r>
      <w:r w:rsidR="00D85FE6">
        <w:t>.</w:t>
      </w:r>
      <w:r>
        <w:t xml:space="preserve"> God is the only truly creative being (bringing things into being out of nothing)… but we are made in His image. </w:t>
      </w:r>
    </w:p>
    <w:p w14:paraId="4888C9C6" w14:textId="77777777" w:rsidR="001F7FC3" w:rsidRDefault="001F7FC3" w:rsidP="001F7FC3">
      <w:pPr>
        <w:pStyle w:val="06CommentbytheLeader"/>
      </w:pPr>
      <w:r>
        <w:t>Science tells us we only use a small part of our brains. When you think of your country or continent it is a place of abundant resources (natural, climate), but the greatest resource you have is your mind. Every single one is capable of incredible thought.</w:t>
      </w:r>
    </w:p>
    <w:p w14:paraId="485E992D" w14:textId="3A2C7EB1" w:rsidR="002367A7" w:rsidRDefault="00D85FE6" w:rsidP="002367A7">
      <w:pPr>
        <w:pStyle w:val="04Steps-ActivityStepHeading"/>
      </w:pPr>
      <w:r>
        <w:t>Practic</w:t>
      </w:r>
      <w:r w:rsidR="00B65A79">
        <w:t xml:space="preserve">ing </w:t>
      </w:r>
      <w:r w:rsidR="002367A7">
        <w:t>creativity- Mexican Karate</w:t>
      </w:r>
    </w:p>
    <w:p w14:paraId="70273BF2" w14:textId="77777777" w:rsidR="002367A7" w:rsidRDefault="002367A7" w:rsidP="002367A7">
      <w:pPr>
        <w:pStyle w:val="06CommentbytheLeader"/>
      </w:pPr>
      <w:r>
        <w:t xml:space="preserve">Say: The brain is like a muscle. If you don’t use your legs they become weak. If you don’t use your brain it becomes weak. </w:t>
      </w:r>
    </w:p>
    <w:p w14:paraId="53F2F419" w14:textId="58AC03B7" w:rsidR="00B65A79" w:rsidRDefault="002367A7" w:rsidP="002367A7">
      <w:pPr>
        <w:pStyle w:val="05Steps-Instructions"/>
      </w:pPr>
      <w:r>
        <w:t>Stand in groups of 3</w:t>
      </w:r>
      <w:r w:rsidR="00B65A79">
        <w:t xml:space="preserve"> facing each other</w:t>
      </w:r>
      <w:r>
        <w:t>. Together play Mexican Karate. Each person put</w:t>
      </w:r>
      <w:r w:rsidR="00D85FE6">
        <w:t>s</w:t>
      </w:r>
      <w:r>
        <w:t xml:space="preserve"> their </w:t>
      </w:r>
      <w:r w:rsidR="00B65A79">
        <w:t>right hand behind their back. Secretly each person changes how many fi</w:t>
      </w:r>
      <w:r w:rsidR="00E82A2C">
        <w:t>ngers are showing on their hand</w:t>
      </w:r>
      <w:r w:rsidR="00B65A79">
        <w:t>. On the count of 3, each person brings their hand to the middle. The first person</w:t>
      </w:r>
      <w:r w:rsidR="00D85FE6">
        <w:t xml:space="preserve"> to</w:t>
      </w:r>
      <w:r w:rsidR="00B65A79">
        <w:t xml:space="preserve"> the count the total number of fingers wins. Repeat for fun.</w:t>
      </w:r>
      <w:r w:rsidR="00EC3122">
        <w:t xml:space="preserve">  </w:t>
      </w:r>
      <w:r w:rsidR="00B65A79">
        <w:lastRenderedPageBreak/>
        <w:t>Now do this again but instead of counting fingers, the group needs to arrange their outstretched hands and fingers to make a</w:t>
      </w:r>
      <w:r w:rsidR="00E82A2C">
        <w:t>n object</w:t>
      </w:r>
      <w:r w:rsidR="005F5D82">
        <w:t>. For example:</w:t>
      </w:r>
      <w:r w:rsidR="00B65A79">
        <w:t xml:space="preserve"> bird, tree, the letter B, a rabbit, etc. The teams have to use creativity to come up with a solution.</w:t>
      </w:r>
      <w:r w:rsidR="00E82A2C">
        <w:t xml:space="preserve"> The leader will call out a different object each time. Play a few rounds of this.</w:t>
      </w:r>
    </w:p>
    <w:p w14:paraId="384E75D7" w14:textId="77777777" w:rsidR="00EC3122" w:rsidRDefault="00B65A79" w:rsidP="00EC3122">
      <w:pPr>
        <w:pStyle w:val="05Steps-Instructions"/>
        <w:rPr>
          <w:b/>
        </w:rPr>
      </w:pPr>
      <w:r>
        <w:rPr>
          <w:b/>
        </w:rPr>
        <w:t>Debrief</w:t>
      </w:r>
    </w:p>
    <w:p w14:paraId="398AA878" w14:textId="350B9904" w:rsidR="00B65A79" w:rsidRPr="00EC3122" w:rsidRDefault="00B65A79" w:rsidP="00EC3122">
      <w:pPr>
        <w:pStyle w:val="05Steps-bullets"/>
        <w:rPr>
          <w:b/>
        </w:rPr>
      </w:pPr>
      <w:r>
        <w:t>What did you notice about this process?</w:t>
      </w:r>
    </w:p>
    <w:p w14:paraId="176DD737" w14:textId="75CCCB95" w:rsidR="00B65A79" w:rsidRDefault="00B65A79" w:rsidP="00B65A79">
      <w:pPr>
        <w:pStyle w:val="05Steps-bullets"/>
      </w:pPr>
      <w:r>
        <w:t>Did the process</w:t>
      </w:r>
      <w:r w:rsidR="00D85FE6">
        <w:t xml:space="preserve"> of being creative get easier or</w:t>
      </w:r>
      <w:r>
        <w:t xml:space="preserve"> harder? Why?</w:t>
      </w:r>
    </w:p>
    <w:p w14:paraId="6BE627BA" w14:textId="4E219BED" w:rsidR="00B65A79" w:rsidRDefault="00D85FE6" w:rsidP="00B65A79">
      <w:pPr>
        <w:pStyle w:val="04Steps-ActivityStepHeading"/>
      </w:pPr>
      <w:r>
        <w:t>Practic</w:t>
      </w:r>
      <w:r w:rsidR="00B65A79">
        <w:t>ing creativity- Find a new job</w:t>
      </w:r>
    </w:p>
    <w:p w14:paraId="778F0719" w14:textId="77777777" w:rsidR="00B65A79" w:rsidRDefault="00B65A79" w:rsidP="00B65A79">
      <w:pPr>
        <w:pStyle w:val="05Steps-Instructions"/>
      </w:pPr>
      <w:r>
        <w:t>Continue to work in teams of 3.</w:t>
      </w:r>
    </w:p>
    <w:p w14:paraId="45104617" w14:textId="77777777" w:rsidR="00B65A79" w:rsidRDefault="00B65A79" w:rsidP="00B65A79">
      <w:pPr>
        <w:pStyle w:val="05Steps-Instructions"/>
      </w:pPr>
      <w:r>
        <w:t>Exercise: create a solution for the future.</w:t>
      </w:r>
    </w:p>
    <w:p w14:paraId="1C5DAB83" w14:textId="4CAB0325" w:rsidR="00B65A79" w:rsidRDefault="00B65A79" w:rsidP="00B65A79">
      <w:pPr>
        <w:pStyle w:val="05Steps-Instructions"/>
      </w:pPr>
      <w:r>
        <w:t xml:space="preserve">Decide who is person ‘no.1’, ‘no.2’, no.3’. Remember the numbers. Each </w:t>
      </w:r>
      <w:r w:rsidR="00D85FE6">
        <w:t xml:space="preserve">person </w:t>
      </w:r>
      <w:r>
        <w:t xml:space="preserve">will receive a challenge and must complete it </w:t>
      </w:r>
      <w:r w:rsidRPr="00B65A79">
        <w:rPr>
          <w:b/>
          <w:i/>
        </w:rPr>
        <w:t>on their own</w:t>
      </w:r>
      <w:r w:rsidRPr="00B65A79">
        <w:rPr>
          <w:i/>
        </w:rPr>
        <w:t>.</w:t>
      </w:r>
      <w:r>
        <w:t xml:space="preserve"> After that, the group will work together.</w:t>
      </w:r>
    </w:p>
    <w:p w14:paraId="50897B2F" w14:textId="57A4918F" w:rsidR="00B65A79" w:rsidRDefault="00B65A79" w:rsidP="00733B14">
      <w:pPr>
        <w:pStyle w:val="05Steps-bullets"/>
      </w:pPr>
      <w:r>
        <w:t>No.1: think of one problem that is facing the world (anything – a big challenge)</w:t>
      </w:r>
      <w:r w:rsidR="00D85FE6">
        <w:t>.</w:t>
      </w:r>
      <w:r>
        <w:t xml:space="preserve"> Write it down.</w:t>
      </w:r>
    </w:p>
    <w:p w14:paraId="45479590" w14:textId="77777777" w:rsidR="00B65A79" w:rsidRDefault="00B65A79" w:rsidP="00733B14">
      <w:pPr>
        <w:pStyle w:val="05Steps-bullets"/>
      </w:pPr>
      <w:r>
        <w:t>No.2: think of any job that exists in the world today. Write it down.</w:t>
      </w:r>
    </w:p>
    <w:p w14:paraId="664186D5" w14:textId="77777777" w:rsidR="00B65A79" w:rsidRDefault="00B65A79" w:rsidP="00733B14">
      <w:pPr>
        <w:pStyle w:val="05Steps-bullets"/>
      </w:pPr>
      <w:r>
        <w:t xml:space="preserve">No.3: think of any random object (anything). Write it down. </w:t>
      </w:r>
    </w:p>
    <w:p w14:paraId="7ADE8B31" w14:textId="77777777" w:rsidR="00B65A79" w:rsidRDefault="00B65A79" w:rsidP="00B65A79">
      <w:pPr>
        <w:pStyle w:val="05Steps-Instructions"/>
      </w:pPr>
      <w:r>
        <w:t>Now as a group of 3, put the three things together and come up with a brand new job that no one has ever thought of before. No limitations (money is not a problem, technology not a problem, everything is possible…). Combine to form a future job that will solve that problem. It’s a fun activity, so come up with a crazy idea… the job might happen in 50/100/1000 years time… Talk together and come up with this brand new job</w:t>
      </w:r>
      <w:r w:rsidR="000A3A57">
        <w:t>.</w:t>
      </w:r>
    </w:p>
    <w:p w14:paraId="468ED3A2" w14:textId="37AE767C" w:rsidR="002367A7" w:rsidRDefault="00B65A79" w:rsidP="00B65A79">
      <w:pPr>
        <w:pStyle w:val="06CommentbytheLeader"/>
      </w:pPr>
      <w:r>
        <w:t xml:space="preserve">What we’ve been doing just now is playing around with ideas and practicing creative thinking. How long does it take to </w:t>
      </w:r>
      <w:r w:rsidR="005F5D82">
        <w:t>become skilled at something? For example:</w:t>
      </w:r>
      <w:r>
        <w:t xml:space="preserve"> Messi &amp; football. Takes 10,000 hours to become excellent at something. Most of that is practice. </w:t>
      </w:r>
    </w:p>
    <w:p w14:paraId="7059B901" w14:textId="77777777" w:rsidR="00B65A79" w:rsidRDefault="00AB2048" w:rsidP="00AB2048">
      <w:pPr>
        <w:pStyle w:val="04Steps-ActivityStepHeading"/>
      </w:pPr>
      <w:r>
        <w:t>Pair and Share</w:t>
      </w:r>
    </w:p>
    <w:p w14:paraId="3D1B3C52" w14:textId="77777777" w:rsidR="00270B57" w:rsidRDefault="00B65A79" w:rsidP="00B65A79">
      <w:pPr>
        <w:pStyle w:val="05Steps-Instructions"/>
      </w:pPr>
      <w:r>
        <w:t>What important aspects of creativity came through in these activities?</w:t>
      </w:r>
    </w:p>
    <w:p w14:paraId="58E5F16D" w14:textId="2ABD205D" w:rsidR="000A3A57" w:rsidRDefault="005F5D82" w:rsidP="000A3A57">
      <w:pPr>
        <w:pStyle w:val="05Steps-examples"/>
      </w:pPr>
      <w:r>
        <w:t>For example: n</w:t>
      </w:r>
      <w:r w:rsidR="000A3A57">
        <w:t xml:space="preserve">ew ideas are combinations of old ones, we need </w:t>
      </w:r>
      <w:r w:rsidR="0070279A">
        <w:t>other people</w:t>
      </w:r>
      <w:r w:rsidR="000A3A57">
        <w:t xml:space="preserve">, collaboration is vital, </w:t>
      </w:r>
      <w:r w:rsidR="00733B14">
        <w:t>and creativity</w:t>
      </w:r>
      <w:r w:rsidR="000A3A57">
        <w:t xml:space="preserve"> is fun and </w:t>
      </w:r>
      <w:r w:rsidR="00733B14">
        <w:t>energizing</w:t>
      </w:r>
    </w:p>
    <w:p w14:paraId="086BC20F" w14:textId="77777777" w:rsidR="00AB2048" w:rsidRDefault="00AB2048" w:rsidP="00B65A79">
      <w:pPr>
        <w:pStyle w:val="05Steps-Instructions"/>
      </w:pPr>
      <w:r>
        <w:t xml:space="preserve">Collect the </w:t>
      </w:r>
      <w:r w:rsidR="000A3A57">
        <w:t>thoughts</w:t>
      </w:r>
      <w:r w:rsidR="00733B14">
        <w:t xml:space="preserve"> from the group and discuss together.</w:t>
      </w:r>
    </w:p>
    <w:p w14:paraId="29007CA9" w14:textId="5F710319" w:rsidR="000A3A57" w:rsidRDefault="000A3A57" w:rsidP="000A3A57">
      <w:pPr>
        <w:pStyle w:val="04StepsintheLesson"/>
      </w:pPr>
      <w:r>
        <w:t>3. How the brain work</w:t>
      </w:r>
      <w:r w:rsidR="00AB76A8">
        <w:t>s- pathways and roadblocks</w:t>
      </w:r>
      <w:r w:rsidR="00D85FE6">
        <w:t xml:space="preserve"> </w:t>
      </w:r>
      <w:r w:rsidR="00D85FE6">
        <w:tab/>
        <w:t>15 min</w:t>
      </w:r>
    </w:p>
    <w:p w14:paraId="12BB369D" w14:textId="77777777" w:rsidR="000A3A57" w:rsidRDefault="000A3A57" w:rsidP="000A3A57">
      <w:pPr>
        <w:pStyle w:val="04Steps-ActivityStepHeading"/>
      </w:pPr>
      <w:r>
        <w:t xml:space="preserve">Explain </w:t>
      </w:r>
      <w:r w:rsidR="00AB76A8">
        <w:t>‘pathways’ in the brain</w:t>
      </w:r>
    </w:p>
    <w:p w14:paraId="332AE8FF" w14:textId="4A2CA34D" w:rsidR="00E1169A" w:rsidRDefault="00E1169A" w:rsidP="00E1169A">
      <w:pPr>
        <w:pStyle w:val="05Steps-Instructions"/>
      </w:pPr>
      <w:r>
        <w:t>Ask each person to draw their head and brain on a piece of paper. Draw neurons in the brain</w:t>
      </w:r>
      <w:r w:rsidR="00AB76A8">
        <w:t xml:space="preserve"> (dots)</w:t>
      </w:r>
      <w:r>
        <w:t>. Now connect the</w:t>
      </w:r>
      <w:r w:rsidR="00AB76A8">
        <w:t xml:space="preserve"> dots</w:t>
      </w:r>
      <w:r>
        <w:t xml:space="preserve"> with many lines following the </w:t>
      </w:r>
      <w:r w:rsidR="00EC3122">
        <w:t>same pathway.</w:t>
      </w:r>
    </w:p>
    <w:p w14:paraId="10394ED0" w14:textId="4526A488" w:rsidR="000A3A57" w:rsidRDefault="00AB76A8" w:rsidP="00EC3122">
      <w:pPr>
        <w:pStyle w:val="06CommentbytheLeader"/>
      </w:pPr>
      <w:r>
        <w:lastRenderedPageBreak/>
        <w:t xml:space="preserve">Say: </w:t>
      </w:r>
      <w:r w:rsidR="00E1169A">
        <w:t xml:space="preserve">Let’s take a look at the brain. </w:t>
      </w:r>
      <w:r w:rsidR="000A3A57">
        <w:t>The brain forms patterns when you repeat behavior. First tim</w:t>
      </w:r>
      <w:r w:rsidR="005F5D82">
        <w:t>e is hard but becomes easier for example:</w:t>
      </w:r>
      <w:r w:rsidR="00634637">
        <w:t xml:space="preserve"> learning to drive - </w:t>
      </w:r>
      <w:r w:rsidR="000A3A57">
        <w:t xml:space="preserve">after a while you don’t think about it. The patterns are important (you wouldn’t want to re-learn everything you did every single day). But the down side of patterns is that sometimes in the ministry we do, we get so comfortable doing the same thing over </w:t>
      </w:r>
      <w:r w:rsidR="00634637">
        <w:t>and over again,</w:t>
      </w:r>
      <w:r w:rsidR="000A3A57">
        <w:t xml:space="preserve"> it becomes very difficult to change. Many of the problems identified in the </w:t>
      </w:r>
      <w:r w:rsidR="0070279A" w:rsidRPr="0070279A">
        <w:rPr>
          <w:b/>
        </w:rPr>
        <w:t>PINK</w:t>
      </w:r>
      <w:r w:rsidR="0070279A">
        <w:t xml:space="preserve"> sticky </w:t>
      </w:r>
      <w:r w:rsidR="000A3A57">
        <w:t>notes</w:t>
      </w:r>
      <w:r w:rsidR="00A53D09">
        <w:t xml:space="preserve"> </w:t>
      </w:r>
      <w:r w:rsidR="00A53D09">
        <w:rPr>
          <w:i/>
        </w:rPr>
        <w:t>“things that hinder children coming to Jesus”</w:t>
      </w:r>
      <w:r w:rsidR="00397EFC">
        <w:rPr>
          <w:i/>
        </w:rPr>
        <w:t xml:space="preserve"> </w:t>
      </w:r>
      <w:r w:rsidR="00A53D09" w:rsidRPr="00A53D09">
        <w:rPr>
          <w:i/>
        </w:rPr>
        <w:t>(see KH1.1 ‘Sticky note mosaic’ page 5)</w:t>
      </w:r>
      <w:r w:rsidR="000A3A57">
        <w:t xml:space="preserve"> are due to the repetition of unhelpful things (at country, family, or church level). </w:t>
      </w:r>
      <w:r w:rsidR="00D85FE6">
        <w:t xml:space="preserve">If we never stop to question why… </w:t>
      </w:r>
      <w:r w:rsidR="000A3A57">
        <w:t>we find ourselves stuck with these problems we don’t know how to solve.</w:t>
      </w:r>
    </w:p>
    <w:p w14:paraId="019142AE" w14:textId="3E2C6D79" w:rsidR="00E1169A" w:rsidRDefault="00AB76A8" w:rsidP="00E1169A">
      <w:pPr>
        <w:pStyle w:val="04Steps-ActivityStepHeading"/>
      </w:pPr>
      <w:r>
        <w:t xml:space="preserve">Explain </w:t>
      </w:r>
      <w:r w:rsidR="00D85FE6">
        <w:t>c</w:t>
      </w:r>
      <w:r w:rsidR="00E1169A">
        <w:t>onnections and roadblocks</w:t>
      </w:r>
    </w:p>
    <w:p w14:paraId="66F004FB" w14:textId="58A63DE3" w:rsidR="00634637" w:rsidRPr="00A93640" w:rsidRDefault="00634637" w:rsidP="00634637">
      <w:pPr>
        <w:pStyle w:val="06CommentbytheLeader"/>
      </w:pPr>
      <w:r>
        <w:t>Say;</w:t>
      </w:r>
      <w:r w:rsidRPr="00A93640">
        <w:t xml:space="preserve"> ‘Children’s brains have 10 times as many </w:t>
      </w:r>
      <w:r w:rsidRPr="00A93640">
        <w:rPr>
          <w:b/>
          <w:i/>
        </w:rPr>
        <w:t>connections</w:t>
      </w:r>
      <w:r w:rsidRPr="00A93640">
        <w:t xml:space="preserve"> as adults. Brain development occurs shortly after conception and progresses at a very rapid pace in the first few years of life, where neurons form new connections at the astounding rate of 700-1000 p</w:t>
      </w:r>
      <w:r>
        <w:t xml:space="preserve">er second. These early </w:t>
      </w:r>
      <w:r w:rsidRPr="00A93640">
        <w:t>connections form the basis of a person’s lifelong capacity to learn, adapt to change, have resilience in case of unexpected circumstances, as well physical and mental health. While brain development can continue through life, it is most rapid before birth and through the early childhood period of life.</w:t>
      </w:r>
    </w:p>
    <w:p w14:paraId="3CB7BAC5" w14:textId="4929E2D6" w:rsidR="00733B14" w:rsidRDefault="000A3A57" w:rsidP="0070279A">
      <w:pPr>
        <w:pStyle w:val="06CommentbytheLeader"/>
      </w:pPr>
      <w:r>
        <w:t xml:space="preserve">. </w:t>
      </w:r>
    </w:p>
    <w:p w14:paraId="6F84DBD3" w14:textId="631C83B5" w:rsidR="000A3A57" w:rsidRDefault="000A3A57" w:rsidP="0070279A">
      <w:pPr>
        <w:pStyle w:val="06CommentbytheLeader"/>
      </w:pPr>
      <w:r>
        <w:t>How many questions do you think an average child asks every day? On average it’s about 400 questions per day. As they ask questions, they are stretching their brains and learning how to think. Many questions they ask are ‘why’ questions… through these they start to understand the world around them. The tradition of families in some cultures is that, if a child asks the questi</w:t>
      </w:r>
      <w:r w:rsidR="00EC3122">
        <w:t>on ‘why’, the answer is often …</w:t>
      </w:r>
      <w:r w:rsidRPr="000A3A57">
        <w:rPr>
          <w:i/>
        </w:rPr>
        <w:t xml:space="preserve">‘well just because’ </w:t>
      </w:r>
      <w:r>
        <w:t xml:space="preserve">or </w:t>
      </w:r>
      <w:r w:rsidRPr="000A3A57">
        <w:rPr>
          <w:i/>
        </w:rPr>
        <w:t>‘it doesn’t matter’</w:t>
      </w:r>
      <w:r w:rsidR="00EC3122">
        <w:t xml:space="preserve">, </w:t>
      </w:r>
      <w:r>
        <w:t>or ‘</w:t>
      </w:r>
      <w:r w:rsidRPr="000A3A57">
        <w:rPr>
          <w:i/>
        </w:rPr>
        <w:t>don’t worry about it’.</w:t>
      </w:r>
      <w:r>
        <w:t xml:space="preserve"> The more this happens, the less the child </w:t>
      </w:r>
      <w:r w:rsidR="00E1169A">
        <w:t>inquires and asks questions</w:t>
      </w:r>
      <w:r>
        <w:t>. Instead of letting children think</w:t>
      </w:r>
      <w:r w:rsidR="00E1169A">
        <w:t>, they stop children thinking. This is not deliberate</w:t>
      </w:r>
      <w:r>
        <w:t xml:space="preserve">, but simply </w:t>
      </w:r>
      <w:r w:rsidR="00E1169A">
        <w:t xml:space="preserve">through the tradition of </w:t>
      </w:r>
      <w:r>
        <w:t xml:space="preserve">not letting </w:t>
      </w:r>
      <w:r w:rsidR="00E1169A">
        <w:t>children</w:t>
      </w:r>
      <w:r>
        <w:t xml:space="preserve"> ask questions. </w:t>
      </w:r>
    </w:p>
    <w:p w14:paraId="56F22529" w14:textId="00289ADA" w:rsidR="000A3A57" w:rsidRDefault="000A3A57" w:rsidP="0070279A">
      <w:pPr>
        <w:pStyle w:val="06CommentbytheLeader"/>
      </w:pPr>
      <w:r>
        <w:t>Sometimes to solve problems, you need to do ‘shock’ trea</w:t>
      </w:r>
      <w:r w:rsidR="00EC3122">
        <w:t>tment. For example,</w:t>
      </w:r>
      <w:r w:rsidR="00D85FE6">
        <w:t xml:space="preserve"> </w:t>
      </w:r>
      <w:r>
        <w:t xml:space="preserve">a </w:t>
      </w:r>
      <w:r w:rsidRPr="00AB76A8">
        <w:rPr>
          <w:b/>
          <w:i/>
        </w:rPr>
        <w:t>roadblock</w:t>
      </w:r>
      <w:r>
        <w:t xml:space="preserve"> (literally) causes you to drive a different way to your destination. When we used a ‘random object’ in the activity earlier, we threw in a </w:t>
      </w:r>
      <w:r w:rsidRPr="000343FA">
        <w:rPr>
          <w:b/>
          <w:i/>
        </w:rPr>
        <w:t>‘roadblock’.</w:t>
      </w:r>
      <w:r>
        <w:t xml:space="preserve"> </w:t>
      </w:r>
    </w:p>
    <w:p w14:paraId="22888B4F" w14:textId="77777777" w:rsidR="000343FA" w:rsidRDefault="000343FA" w:rsidP="000343FA">
      <w:pPr>
        <w:pStyle w:val="04Steps-ActivityStepHeading"/>
      </w:pPr>
      <w:r>
        <w:t>‘Roadblock’ physical challenge</w:t>
      </w:r>
    </w:p>
    <w:p w14:paraId="6B552160" w14:textId="77777777" w:rsidR="000343FA" w:rsidRDefault="000343FA" w:rsidP="000A3A57">
      <w:pPr>
        <w:pStyle w:val="05Steps-Instructions"/>
      </w:pPr>
      <w:r>
        <w:t>Invite 6 volunteers to come to the front. Ask them to walk to the door and back</w:t>
      </w:r>
      <w:r w:rsidR="006B2DD0">
        <w:t xml:space="preserve"> to the front</w:t>
      </w:r>
      <w:r>
        <w:t xml:space="preserve">. </w:t>
      </w:r>
    </w:p>
    <w:p w14:paraId="3BEE4B3F" w14:textId="77777777" w:rsidR="000A3A57" w:rsidRDefault="000343FA" w:rsidP="000A3A57">
      <w:pPr>
        <w:pStyle w:val="05Steps-Instructions"/>
      </w:pPr>
      <w:r>
        <w:t>There is nothing particularly creative about what they have done. They are using old well-established habits and pathways in their brains.</w:t>
      </w:r>
    </w:p>
    <w:p w14:paraId="3FC994F7" w14:textId="77777777" w:rsidR="000343FA" w:rsidRDefault="006B2DD0" w:rsidP="000A3A57">
      <w:pPr>
        <w:pStyle w:val="05Steps-Instructions"/>
      </w:pPr>
      <w:r>
        <w:t>Now a</w:t>
      </w:r>
      <w:r w:rsidR="000343FA">
        <w:t xml:space="preserve">sk them to do it again, but this time they must stay connected with their feet touching </w:t>
      </w:r>
      <w:r>
        <w:t xml:space="preserve">all the time </w:t>
      </w:r>
      <w:r w:rsidR="000343FA">
        <w:t>and everyone facing outwards. These restrictions put a roadblock in our normal pathway</w:t>
      </w:r>
      <w:r>
        <w:t>s</w:t>
      </w:r>
      <w:r w:rsidR="000343FA">
        <w:t xml:space="preserve"> and actually create </w:t>
      </w:r>
      <w:r>
        <w:t>new opportunities</w:t>
      </w:r>
      <w:r w:rsidR="000343FA">
        <w:t>.</w:t>
      </w:r>
      <w:r>
        <w:t xml:space="preserve"> </w:t>
      </w:r>
      <w:r w:rsidR="00733B14">
        <w:t xml:space="preserve">This is counterintuitive. </w:t>
      </w:r>
      <w:r>
        <w:t>I</w:t>
      </w:r>
      <w:r w:rsidR="00733B14">
        <w:t>f</w:t>
      </w:r>
      <w:r>
        <w:t xml:space="preserve"> we put boundaries on what we do, we get more opportunities for creativity. </w:t>
      </w:r>
    </w:p>
    <w:p w14:paraId="3364A2D8" w14:textId="3792D7DD" w:rsidR="000343FA" w:rsidRDefault="000343FA" w:rsidP="000A3A57">
      <w:pPr>
        <w:pStyle w:val="05Steps-Instructions"/>
      </w:pPr>
      <w:r>
        <w:lastRenderedPageBreak/>
        <w:t>Now ask everyone to be in a team of 6. Each must move around the building. Put different creati</w:t>
      </w:r>
      <w:r w:rsidR="00EC3122">
        <w:t>ve restrictions on each team. For example:</w:t>
      </w:r>
      <w:r>
        <w:t xml:space="preserve"> 3 people cannot touch g</w:t>
      </w:r>
      <w:r w:rsidR="00EC3122">
        <w:t>ro</w:t>
      </w:r>
      <w:r w:rsidR="00D85FE6">
        <w:t>und, n</w:t>
      </w:r>
      <w:r w:rsidR="00EC3122">
        <w:t>o one can speak or see…</w:t>
      </w:r>
      <w:r>
        <w:t>etc</w:t>
      </w:r>
      <w:r w:rsidR="00EC3122">
        <w:t>.</w:t>
      </w:r>
    </w:p>
    <w:p w14:paraId="36C80D83" w14:textId="77777777" w:rsidR="000343FA" w:rsidRPr="000343FA" w:rsidRDefault="000343FA" w:rsidP="000A3A57">
      <w:pPr>
        <w:pStyle w:val="05Steps-Instructions"/>
        <w:rPr>
          <w:b/>
        </w:rPr>
      </w:pPr>
      <w:r w:rsidRPr="000343FA">
        <w:rPr>
          <w:b/>
        </w:rPr>
        <w:t>Debrief</w:t>
      </w:r>
      <w:r w:rsidR="006B2DD0">
        <w:rPr>
          <w:b/>
        </w:rPr>
        <w:t xml:space="preserve"> </w:t>
      </w:r>
    </w:p>
    <w:p w14:paraId="30C5C6E6" w14:textId="1A9011F5" w:rsidR="0070279A" w:rsidRPr="002F0DF7" w:rsidRDefault="000343FA" w:rsidP="002F0DF7">
      <w:pPr>
        <w:pStyle w:val="05Steps-Instructions"/>
        <w:rPr>
          <w:rStyle w:val="05Steps-examplesChar"/>
        </w:rPr>
      </w:pPr>
      <w:r>
        <w:t>How is this like children’s ministry</w:t>
      </w:r>
      <w:r w:rsidR="00733B14">
        <w:t xml:space="preserve"> today</w:t>
      </w:r>
      <w:r>
        <w:t>?</w:t>
      </w:r>
      <w:r w:rsidR="002F0DF7">
        <w:t xml:space="preserve"> </w:t>
      </w:r>
      <w:r w:rsidR="0070279A" w:rsidRPr="002F0DF7">
        <w:rPr>
          <w:rStyle w:val="05Steps-examplesChar"/>
        </w:rPr>
        <w:t>(We have got co</w:t>
      </w:r>
      <w:r w:rsidR="00EE237E" w:rsidRPr="002F0DF7">
        <w:rPr>
          <w:rStyle w:val="05Steps-examplesChar"/>
        </w:rPr>
        <w:t>mplacent, tradition in methods</w:t>
      </w:r>
      <w:r w:rsidR="00EC3122" w:rsidRPr="002F0DF7">
        <w:rPr>
          <w:rStyle w:val="05Steps-examplesChar"/>
        </w:rPr>
        <w:t>.</w:t>
      </w:r>
      <w:r w:rsidR="00EE237E" w:rsidRPr="002F0DF7">
        <w:rPr>
          <w:rStyle w:val="05Steps-examplesChar"/>
        </w:rPr>
        <w:t>..)</w:t>
      </w:r>
    </w:p>
    <w:p w14:paraId="2E6C422B" w14:textId="67002E67" w:rsidR="005D09B4" w:rsidRDefault="005D09B4" w:rsidP="005D09B4">
      <w:pPr>
        <w:pStyle w:val="04StepsintheLesson"/>
      </w:pPr>
      <w:r>
        <w:t>4. Process of creative thinking</w:t>
      </w:r>
      <w:r w:rsidR="002346AA">
        <w:tab/>
        <w:t>30 min</w:t>
      </w:r>
    </w:p>
    <w:p w14:paraId="0A333295" w14:textId="77777777" w:rsidR="000A3A57" w:rsidRDefault="000A3A57" w:rsidP="000343FA">
      <w:pPr>
        <w:pStyle w:val="04Steps-ActivityStepHeading"/>
      </w:pPr>
      <w:r>
        <w:t xml:space="preserve">The process of </w:t>
      </w:r>
      <w:r w:rsidR="006B2DD0">
        <w:t>thinking with new creativity</w:t>
      </w:r>
    </w:p>
    <w:p w14:paraId="69283221" w14:textId="77777777" w:rsidR="005D09B4" w:rsidRDefault="005D09B4" w:rsidP="005D09B4">
      <w:pPr>
        <w:pStyle w:val="05Steps-Instructions"/>
      </w:pPr>
      <w:r>
        <w:t xml:space="preserve">We are going to show you a process of finding new ideas. It has 5 steps. </w:t>
      </w:r>
    </w:p>
    <w:p w14:paraId="4617F813" w14:textId="77777777" w:rsidR="005D09B4" w:rsidRDefault="005D09B4" w:rsidP="00C554D5">
      <w:pPr>
        <w:pStyle w:val="05Steps-bullets"/>
        <w:numPr>
          <w:ilvl w:val="0"/>
          <w:numId w:val="21"/>
        </w:numPr>
        <w:ind w:firstLine="414"/>
      </w:pPr>
      <w:r w:rsidRPr="005D09B4">
        <w:rPr>
          <w:b/>
        </w:rPr>
        <w:t>Look</w:t>
      </w:r>
      <w:r>
        <w:t xml:space="preserve"> at the problem and notice what elements are at play</w:t>
      </w:r>
    </w:p>
    <w:p w14:paraId="2094D3CF" w14:textId="77777777" w:rsidR="005D09B4" w:rsidRDefault="005D09B4" w:rsidP="00C554D5">
      <w:pPr>
        <w:pStyle w:val="05Steps-bullets"/>
        <w:numPr>
          <w:ilvl w:val="0"/>
          <w:numId w:val="21"/>
        </w:numPr>
        <w:ind w:firstLine="414"/>
      </w:pPr>
      <w:r w:rsidRPr="005D09B4">
        <w:rPr>
          <w:b/>
        </w:rPr>
        <w:t>Pray</w:t>
      </w:r>
      <w:r>
        <w:t xml:space="preserve"> for God’s inspiration</w:t>
      </w:r>
    </w:p>
    <w:p w14:paraId="088E7D0D" w14:textId="77777777" w:rsidR="005D09B4" w:rsidRDefault="005D09B4" w:rsidP="00C554D5">
      <w:pPr>
        <w:pStyle w:val="05Steps-bullets"/>
        <w:numPr>
          <w:ilvl w:val="0"/>
          <w:numId w:val="21"/>
        </w:numPr>
        <w:ind w:firstLine="414"/>
      </w:pPr>
      <w:r w:rsidRPr="005D09B4">
        <w:rPr>
          <w:b/>
        </w:rPr>
        <w:t>Play</w:t>
      </w:r>
      <w:r>
        <w:t xml:space="preserve"> with lots of ideas</w:t>
      </w:r>
    </w:p>
    <w:p w14:paraId="5D600ED3" w14:textId="77777777" w:rsidR="005D09B4" w:rsidRDefault="005D09B4" w:rsidP="00C554D5">
      <w:pPr>
        <w:pStyle w:val="05Steps-bullets"/>
        <w:numPr>
          <w:ilvl w:val="0"/>
          <w:numId w:val="21"/>
        </w:numPr>
        <w:ind w:firstLine="414"/>
      </w:pPr>
      <w:r w:rsidRPr="005D09B4">
        <w:rPr>
          <w:b/>
        </w:rPr>
        <w:t>Imagine</w:t>
      </w:r>
      <w:r>
        <w:t xml:space="preserve"> a solution by escaping current structures</w:t>
      </w:r>
    </w:p>
    <w:p w14:paraId="492589D8" w14:textId="77777777" w:rsidR="005D09B4" w:rsidRDefault="005D09B4" w:rsidP="00C554D5">
      <w:pPr>
        <w:pStyle w:val="05Steps-bullets"/>
        <w:numPr>
          <w:ilvl w:val="0"/>
          <w:numId w:val="21"/>
        </w:numPr>
        <w:ind w:firstLine="414"/>
      </w:pPr>
      <w:r w:rsidRPr="005D09B4">
        <w:rPr>
          <w:b/>
        </w:rPr>
        <w:t>Move</w:t>
      </w:r>
      <w:r>
        <w:t xml:space="preserve"> to try the new ideas and fine-tune them</w:t>
      </w:r>
    </w:p>
    <w:p w14:paraId="40261177" w14:textId="77777777" w:rsidR="005D09B4" w:rsidRDefault="005D09B4" w:rsidP="005D09B4">
      <w:pPr>
        <w:pStyle w:val="04Steps-ActivityStepHeading"/>
      </w:pPr>
      <w:r>
        <w:t>1. Look</w:t>
      </w:r>
      <w:r w:rsidR="00BE00E7">
        <w:t>- drawing upside down</w:t>
      </w:r>
    </w:p>
    <w:p w14:paraId="0F78CE96" w14:textId="77777777" w:rsidR="000A3A57" w:rsidRDefault="005D09B4" w:rsidP="000A3A57">
      <w:pPr>
        <w:pStyle w:val="05Steps-Instructions"/>
      </w:pPr>
      <w:r w:rsidRPr="005D09B4">
        <w:t>The first step is to look</w:t>
      </w:r>
      <w:r>
        <w:rPr>
          <w:b/>
        </w:rPr>
        <w:t xml:space="preserve"> </w:t>
      </w:r>
      <w:r>
        <w:t>at the problems and try to see the opportunities. Ask yourself:</w:t>
      </w:r>
      <w:r w:rsidR="000A3A57">
        <w:t xml:space="preserve"> </w:t>
      </w:r>
      <w:r>
        <w:t>‘</w:t>
      </w:r>
      <w:r w:rsidR="000A3A57">
        <w:t>what it is like</w:t>
      </w:r>
      <w:r>
        <w:t>?’ ‘Can I notice anything new here?</w:t>
      </w:r>
    </w:p>
    <w:p w14:paraId="289A077E" w14:textId="77777777" w:rsidR="005D09B4" w:rsidRDefault="00E82A2C" w:rsidP="000A3A57">
      <w:pPr>
        <w:pStyle w:val="05Steps-Instructions"/>
      </w:pPr>
      <w:r>
        <w:t>Each person will copy this drawing… upside down!</w:t>
      </w:r>
      <w:r w:rsidR="00682A7E">
        <w:t xml:space="preserve"> </w:t>
      </w:r>
      <w:r>
        <w:t>As you draw this, concentrate on copying the lines and shapes instead of thinking ‘I am drawing a horse.’ Thereby, you are able to notice details you have missed before now. After a few minutes discuss with the group about what they have discovered.</w:t>
      </w:r>
      <w:r w:rsidR="00EE237E">
        <w:t xml:space="preserve"> Turn you drawings the right way up.</w:t>
      </w:r>
    </w:p>
    <w:p w14:paraId="381E2CB0" w14:textId="77777777" w:rsidR="003B7F41" w:rsidRDefault="000218E3" w:rsidP="000A3A57">
      <w:pPr>
        <w:pStyle w:val="05Steps-Instructions"/>
      </w:pPr>
      <w:r>
        <w:rPr>
          <w:rFonts w:ascii="Helvetica" w:hAnsi="Helvetica" w:cs="Helvetica"/>
          <w:noProof/>
          <w:lang w:eastAsia="en-US"/>
        </w:rPr>
        <w:drawing>
          <wp:inline distT="0" distB="0" distL="0" distR="0" wp14:anchorId="509988BA" wp14:editId="2D1F17AC">
            <wp:extent cx="1261745" cy="1506855"/>
            <wp:effectExtent l="0" t="0" r="825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745" cy="1506855"/>
                    </a:xfrm>
                    <a:prstGeom prst="rect">
                      <a:avLst/>
                    </a:prstGeom>
                    <a:noFill/>
                    <a:ln>
                      <a:noFill/>
                    </a:ln>
                  </pic:spPr>
                </pic:pic>
              </a:graphicData>
            </a:graphic>
          </wp:inline>
        </w:drawing>
      </w:r>
    </w:p>
    <w:p w14:paraId="78A53373" w14:textId="77777777" w:rsidR="005D09B4" w:rsidRDefault="005D09B4" w:rsidP="005D09B4">
      <w:pPr>
        <w:pStyle w:val="04Steps-ActivityStepHeading"/>
      </w:pPr>
      <w:r>
        <w:t>2. Pray</w:t>
      </w:r>
      <w:r w:rsidR="00BE00E7">
        <w:t xml:space="preserve"> always</w:t>
      </w:r>
    </w:p>
    <w:p w14:paraId="74B3C8F9" w14:textId="77777777" w:rsidR="000A3A57" w:rsidRDefault="00682A7E" w:rsidP="000A3A57">
      <w:pPr>
        <w:pStyle w:val="05Steps-Instructions"/>
      </w:pPr>
      <w:r>
        <w:t>A</w:t>
      </w:r>
      <w:r w:rsidR="000A3A57">
        <w:t>sk God to give us</w:t>
      </w:r>
      <w:r>
        <w:t xml:space="preserve"> insight, vision and revelation.</w:t>
      </w:r>
      <w:r w:rsidR="000A3A57">
        <w:t xml:space="preserve"> </w:t>
      </w:r>
      <w:r>
        <w:t>Thank</w:t>
      </w:r>
      <w:r w:rsidR="000A3A57">
        <w:t xml:space="preserve"> him for what he has already given us – and the renewal of our minds. God’s fai</w:t>
      </w:r>
      <w:r>
        <w:t>thfulness is new every morning.</w:t>
      </w:r>
    </w:p>
    <w:p w14:paraId="3031DE96" w14:textId="00F2594B" w:rsidR="00682A7E" w:rsidRPr="00AD0E1C" w:rsidRDefault="00682A7E" w:rsidP="000A3A57">
      <w:pPr>
        <w:pStyle w:val="05Steps-Instructions"/>
        <w:rPr>
          <w:i/>
        </w:rPr>
      </w:pPr>
      <w:r>
        <w:t xml:space="preserve">Pray together now! Do it in a creative way! </w:t>
      </w:r>
      <w:r w:rsidR="00EC3122">
        <w:t xml:space="preserve">(Example: </w:t>
      </w:r>
      <w:r w:rsidR="00AD0E1C">
        <w:t xml:space="preserve">Popcorn prayer – </w:t>
      </w:r>
      <w:r w:rsidR="00AD0E1C">
        <w:rPr>
          <w:i/>
        </w:rPr>
        <w:t>see Appendix)</w:t>
      </w:r>
    </w:p>
    <w:p w14:paraId="0434EA27" w14:textId="77777777" w:rsidR="005D09B4" w:rsidRDefault="005D09B4" w:rsidP="005D09B4">
      <w:pPr>
        <w:pStyle w:val="04Steps-ActivityStepHeading"/>
      </w:pPr>
      <w:r>
        <w:lastRenderedPageBreak/>
        <w:t>3. Play</w:t>
      </w:r>
      <w:r w:rsidR="00BE00E7">
        <w:t>- accidental inventions</w:t>
      </w:r>
    </w:p>
    <w:p w14:paraId="233F823B" w14:textId="185DF1EE" w:rsidR="00682A7E" w:rsidRPr="002F0DF7" w:rsidRDefault="00682A7E" w:rsidP="002F0DF7">
      <w:pPr>
        <w:pStyle w:val="05Steps-Instructions"/>
        <w:rPr>
          <w:rStyle w:val="05Steps-examplesChar"/>
        </w:rPr>
      </w:pPr>
      <w:r w:rsidRPr="00682A7E">
        <w:t>Ask…what do all these products have in common?</w:t>
      </w:r>
      <w:r w:rsidR="002F0DF7">
        <w:t xml:space="preserve"> </w:t>
      </w:r>
      <w:r w:rsidRPr="002F0DF7">
        <w:rPr>
          <w:rStyle w:val="05Steps-examplesChar"/>
        </w:rPr>
        <w:t>Teflon, Post-it notes, plastic, super-glue</w:t>
      </w:r>
      <w:r w:rsidR="00E9558D" w:rsidRPr="002F0DF7">
        <w:rPr>
          <w:rStyle w:val="05Steps-examplesChar"/>
        </w:rPr>
        <w:t>, popsicles</w:t>
      </w:r>
      <w:r w:rsidRPr="002F0DF7">
        <w:rPr>
          <w:rStyle w:val="05Steps-examplesChar"/>
        </w:rPr>
        <w:t xml:space="preserve"> and a slinky.</w:t>
      </w:r>
    </w:p>
    <w:p w14:paraId="5673DB89" w14:textId="77777777" w:rsidR="00682A7E" w:rsidRDefault="00682A7E" w:rsidP="00E9558D">
      <w:pPr>
        <w:pStyle w:val="06CommentbytheLeader"/>
      </w:pPr>
      <w:r w:rsidRPr="00682A7E">
        <w:t>All of them were discovered by accident when the inventor was playing, experimenting and looking for something else.</w:t>
      </w:r>
    </w:p>
    <w:p w14:paraId="35BA0943" w14:textId="77777777" w:rsidR="00682A7E" w:rsidRDefault="00682A7E" w:rsidP="00BE00E7">
      <w:pPr>
        <w:pStyle w:val="06CommentbytheLeaderBULLETS"/>
      </w:pPr>
      <w:r w:rsidRPr="000E2891">
        <w:rPr>
          <w:b/>
        </w:rPr>
        <w:t>Teflon</w:t>
      </w:r>
      <w:r w:rsidR="000E2891">
        <w:t xml:space="preserve">- an engineer working for Du Pont </w:t>
      </w:r>
      <w:r w:rsidR="00EE237E">
        <w:t xml:space="preserve">mistakenly </w:t>
      </w:r>
      <w:r w:rsidR="000E2891">
        <w:t xml:space="preserve">discovered </w:t>
      </w:r>
      <w:r w:rsidR="00EE237E">
        <w:t>this slippery</w:t>
      </w:r>
      <w:r w:rsidR="000E2891">
        <w:t xml:space="preserve"> substance when he was playing with refrigerants.</w:t>
      </w:r>
    </w:p>
    <w:p w14:paraId="3D0217CC" w14:textId="77777777" w:rsidR="00682A7E" w:rsidRDefault="00682A7E" w:rsidP="00BE00E7">
      <w:pPr>
        <w:pStyle w:val="06CommentbytheLeaderBULLETS"/>
      </w:pPr>
      <w:r w:rsidRPr="000E2891">
        <w:rPr>
          <w:b/>
        </w:rPr>
        <w:t>Post-it notes</w:t>
      </w:r>
      <w:r w:rsidR="000E2891">
        <w:t>- in 1968 a chemist was trying to create a super strong glue for aircraft but failed. He ended up discovering a non-residue reusable glue ideal for paper. It took many years to convince others of its value.</w:t>
      </w:r>
    </w:p>
    <w:p w14:paraId="1457B964" w14:textId="77777777" w:rsidR="00682A7E" w:rsidRDefault="00682A7E" w:rsidP="00BE00E7">
      <w:pPr>
        <w:pStyle w:val="06CommentbytheLeaderBULLETS"/>
      </w:pPr>
      <w:r w:rsidRPr="000E2891">
        <w:rPr>
          <w:b/>
        </w:rPr>
        <w:t>Plastic</w:t>
      </w:r>
      <w:r w:rsidR="000E2891">
        <w:t>- a chemist was trying to create a new insulation material when he discovered plastic. It was moldable and wonderfully adaptable.</w:t>
      </w:r>
    </w:p>
    <w:p w14:paraId="046FE15C" w14:textId="77777777" w:rsidR="000E2891" w:rsidRDefault="00682A7E" w:rsidP="00BE00E7">
      <w:pPr>
        <w:pStyle w:val="06CommentbytheLeaderBULLETS"/>
      </w:pPr>
      <w:r w:rsidRPr="000E2891">
        <w:rPr>
          <w:b/>
        </w:rPr>
        <w:t>Super-glue</w:t>
      </w:r>
      <w:r w:rsidR="000E2891">
        <w:t>- an inventor was trying to develop a plastic lens for a gun sight. Instead he discovered very strong glue.</w:t>
      </w:r>
    </w:p>
    <w:p w14:paraId="53254A75" w14:textId="77777777" w:rsidR="00E9558D" w:rsidRDefault="00E9558D" w:rsidP="00BE00E7">
      <w:pPr>
        <w:pStyle w:val="06CommentbytheLeaderBULLETS"/>
        <w:rPr>
          <w:lang w:eastAsia="en-US"/>
        </w:rPr>
      </w:pPr>
      <w:r w:rsidRPr="00E9558D">
        <w:rPr>
          <w:b/>
        </w:rPr>
        <w:t>Popsicles</w:t>
      </w:r>
      <w:r>
        <w:t xml:space="preserve">- </w:t>
      </w:r>
      <w:r>
        <w:rPr>
          <w:lang w:eastAsia="en-US"/>
        </w:rPr>
        <w:t xml:space="preserve">in 1905 soda had just become popular. An 11-year-old boy, Frank Epperson, decided to make his own. He mixed some ingredients but accidently left it out on the porch overnight. It froze with the stirring stick in it. </w:t>
      </w:r>
    </w:p>
    <w:p w14:paraId="58A641A5" w14:textId="77777777" w:rsidR="00682A7E" w:rsidRPr="00682A7E" w:rsidRDefault="000E2891" w:rsidP="00BE00E7">
      <w:pPr>
        <w:pStyle w:val="06CommentbytheLeaderBULLETS"/>
      </w:pPr>
      <w:r w:rsidRPr="00E9558D">
        <w:rPr>
          <w:b/>
        </w:rPr>
        <w:t>Slinky toy</w:t>
      </w:r>
      <w:r>
        <w:t xml:space="preserve">- In WW2, a ship engineer dropped a special spring to keep instruments stable at sea. He saw how it </w:t>
      </w:r>
      <w:r w:rsidR="00E9558D">
        <w:t xml:space="preserve">‘walked’ off his desk and he </w:t>
      </w:r>
      <w:proofErr w:type="spellStart"/>
      <w:r w:rsidR="00E9558D">
        <w:t>realised</w:t>
      </w:r>
      <w:proofErr w:type="spellEnd"/>
      <w:r w:rsidR="00E9558D">
        <w:t xml:space="preserve"> it would make a great toy</w:t>
      </w:r>
      <w:r w:rsidR="003B7F41">
        <w:t>.</w:t>
      </w:r>
    </w:p>
    <w:p w14:paraId="7D313A4B" w14:textId="7F693DCD" w:rsidR="000A3A57" w:rsidRDefault="00E9558D" w:rsidP="00E9558D">
      <w:pPr>
        <w:pStyle w:val="06CommentbytheLeader"/>
      </w:pPr>
      <w:r w:rsidRPr="00E9558D">
        <w:t>We need to be willing to take a risk and play with ideas. Many of them will not work or change the world. But it is by playing that</w:t>
      </w:r>
      <w:r>
        <w:rPr>
          <w:b/>
        </w:rPr>
        <w:t xml:space="preserve"> </w:t>
      </w:r>
      <w:r>
        <w:t xml:space="preserve">new things are discovered. </w:t>
      </w:r>
      <w:r w:rsidR="000A3A57">
        <w:t>Mistakes &amp; faith &amp; risk are very close</w:t>
      </w:r>
      <w:r w:rsidR="00BE00E7">
        <w:t>ly related</w:t>
      </w:r>
      <w:r w:rsidR="000A3A57">
        <w:t xml:space="preserve"> – if you don’t risk very much (not willing to make mistakes), not much will be achieved.</w:t>
      </w:r>
      <w:r>
        <w:t xml:space="preserve"> Think back to the parable </w:t>
      </w:r>
      <w:r w:rsidR="002346AA">
        <w:t>of the servant with the talents.</w:t>
      </w:r>
    </w:p>
    <w:p w14:paraId="649649E7" w14:textId="77777777" w:rsidR="005D09B4" w:rsidRDefault="005D09B4" w:rsidP="005D09B4">
      <w:pPr>
        <w:pStyle w:val="04Steps-ActivityStepHeading"/>
      </w:pPr>
      <w:r>
        <w:t>4. Imagine</w:t>
      </w:r>
      <w:r w:rsidR="00BE00E7">
        <w:t xml:space="preserve"> and escape- drawing on top of your head</w:t>
      </w:r>
    </w:p>
    <w:p w14:paraId="749E0A17" w14:textId="36A65426" w:rsidR="003B7F41" w:rsidRDefault="002346AA" w:rsidP="00BE00E7">
      <w:pPr>
        <w:pStyle w:val="06CommentbytheLeader"/>
      </w:pPr>
      <w:r>
        <w:t>S</w:t>
      </w:r>
      <w:r w:rsidR="00EE237E">
        <w:t>ay; ‘</w:t>
      </w:r>
      <w:r w:rsidR="00E9558D" w:rsidRPr="003B7F41">
        <w:t xml:space="preserve">An important step in generating new ideas is </w:t>
      </w:r>
      <w:r w:rsidR="003B7F41" w:rsidRPr="003B7F41">
        <w:t>to i</w:t>
      </w:r>
      <w:r w:rsidR="000A3A57" w:rsidRPr="003B7F41">
        <w:t>magine</w:t>
      </w:r>
      <w:r w:rsidR="003B7F41" w:rsidRPr="003B7F41">
        <w:t>. We must escape the old ways of thinking.</w:t>
      </w:r>
      <w:r w:rsidR="003B7F41">
        <w:t xml:space="preserve"> This is where we must put some </w:t>
      </w:r>
      <w:r w:rsidR="003B7F41" w:rsidRPr="00E82A2C">
        <w:rPr>
          <w:b/>
          <w:i/>
        </w:rPr>
        <w:t>roadblocks</w:t>
      </w:r>
      <w:r w:rsidR="003B7F41">
        <w:t xml:space="preserve"> in our thinking to jolt us out of our comfortable </w:t>
      </w:r>
      <w:r w:rsidR="00EE237E">
        <w:t>and predictable ideas</w:t>
      </w:r>
      <w:r w:rsidR="003B7F41">
        <w:t>.</w:t>
      </w:r>
    </w:p>
    <w:p w14:paraId="6DF61920" w14:textId="77777777" w:rsidR="003B7F41" w:rsidRPr="003B7F41" w:rsidRDefault="003B7F41" w:rsidP="00BE00E7">
      <w:pPr>
        <w:pStyle w:val="06CommentbytheLeader"/>
      </w:pPr>
      <w:r>
        <w:t>We are going to do another drawing. This</w:t>
      </w:r>
      <w:r w:rsidR="00BE00E7">
        <w:t xml:space="preserve"> </w:t>
      </w:r>
      <w:r>
        <w:t>time we are going to take away the most important sense we use when we draw…sight. As you draw you are not going to look at</w:t>
      </w:r>
      <w:r w:rsidR="00E82A2C">
        <w:t xml:space="preserve"> what</w:t>
      </w:r>
      <w:r w:rsidR="007741C1">
        <w:t xml:space="preserve"> you are dra</w:t>
      </w:r>
      <w:r w:rsidR="00EE237E">
        <w:t>wing</w:t>
      </w:r>
      <w:r>
        <w:t xml:space="preserve">. </w:t>
      </w:r>
    </w:p>
    <w:p w14:paraId="152EDBBC" w14:textId="77777777" w:rsidR="000A3A57" w:rsidRDefault="000A3A57" w:rsidP="000A3A57">
      <w:pPr>
        <w:pStyle w:val="05Steps-Instructions"/>
      </w:pPr>
      <w:r>
        <w:t xml:space="preserve"> </w:t>
      </w:r>
      <w:r w:rsidR="00BE00E7">
        <w:t xml:space="preserve">Ask people to sit facing a partner. Each person will draw their partner by placing the notepad on their own head </w:t>
      </w:r>
      <w:r w:rsidR="00E82A2C">
        <w:t xml:space="preserve">while looking at the person as they </w:t>
      </w:r>
      <w:r w:rsidR="00BE00E7">
        <w:t xml:space="preserve">draw </w:t>
      </w:r>
      <w:r w:rsidR="00EE237E">
        <w:t xml:space="preserve">with the paper </w:t>
      </w:r>
      <w:r w:rsidR="00BE00E7">
        <w:t>above their head. Spend 2 minutes drawing before reveal</w:t>
      </w:r>
      <w:r w:rsidR="00E82A2C">
        <w:t>ing</w:t>
      </w:r>
      <w:r w:rsidR="00BE00E7">
        <w:t xml:space="preserve"> the pictures to each other.</w:t>
      </w:r>
    </w:p>
    <w:p w14:paraId="41B07F8F" w14:textId="77777777" w:rsidR="00BE00E7" w:rsidRPr="00BE00E7" w:rsidRDefault="00BE00E7" w:rsidP="000A3A57">
      <w:pPr>
        <w:pStyle w:val="05Steps-Instructions"/>
        <w:rPr>
          <w:b/>
        </w:rPr>
      </w:pPr>
      <w:r w:rsidRPr="00BE00E7">
        <w:rPr>
          <w:b/>
        </w:rPr>
        <w:t>Debrief.</w:t>
      </w:r>
    </w:p>
    <w:p w14:paraId="2B1A56A2" w14:textId="77777777" w:rsidR="00BE00E7" w:rsidRDefault="00BE00E7" w:rsidP="00BE00E7">
      <w:pPr>
        <w:pStyle w:val="05Steps-bullets"/>
      </w:pPr>
      <w:r>
        <w:t>What have you noticed about the results?</w:t>
      </w:r>
    </w:p>
    <w:p w14:paraId="2C7A5BD8" w14:textId="77777777" w:rsidR="00BE00E7" w:rsidRDefault="00BE00E7" w:rsidP="00BE00E7">
      <w:pPr>
        <w:pStyle w:val="05Steps-bullets"/>
      </w:pPr>
      <w:r>
        <w:t>How did the process feel? Why?</w:t>
      </w:r>
    </w:p>
    <w:p w14:paraId="6D2242E2" w14:textId="77777777" w:rsidR="005D09B4" w:rsidRDefault="005D09B4" w:rsidP="005D09B4">
      <w:pPr>
        <w:pStyle w:val="04Steps-ActivityStepHeading"/>
      </w:pPr>
      <w:r>
        <w:lastRenderedPageBreak/>
        <w:t>5. Move</w:t>
      </w:r>
      <w:r w:rsidR="00BE00E7">
        <w:t>- triangles brainstorm</w:t>
      </w:r>
    </w:p>
    <w:p w14:paraId="566CDB00" w14:textId="77777777" w:rsidR="00BE00E7" w:rsidRDefault="00BE00E7" w:rsidP="00BE00E7">
      <w:pPr>
        <w:pStyle w:val="06CommentbytheLeader"/>
        <w:rPr>
          <w:b/>
        </w:rPr>
      </w:pPr>
      <w:r w:rsidRPr="00BE00E7">
        <w:t>The</w:t>
      </w:r>
      <w:r w:rsidR="007741C1">
        <w:t xml:space="preserve"> last step in the process is all about </w:t>
      </w:r>
      <w:r w:rsidRPr="00BE00E7">
        <w:t>m</w:t>
      </w:r>
      <w:r w:rsidR="000A3A57" w:rsidRPr="00BE00E7">
        <w:t>ove</w:t>
      </w:r>
      <w:r w:rsidR="007741C1">
        <w:t>ment</w:t>
      </w:r>
      <w:r w:rsidRPr="00BE00E7">
        <w:t xml:space="preserve">. This will mean having many ideas…keeping the ideas flowing and not getting stuck on a problem </w:t>
      </w:r>
      <w:r w:rsidR="007741C1">
        <w:t xml:space="preserve">or detail </w:t>
      </w:r>
      <w:r w:rsidRPr="00BE00E7">
        <w:t>with one idea. It will also mean taking action and taking a risk to test what you have</w:t>
      </w:r>
      <w:r w:rsidR="000A3A57" w:rsidRPr="00BE00E7">
        <w:t xml:space="preserve"> </w:t>
      </w:r>
      <w:r w:rsidRPr="00BE00E7">
        <w:t>created.</w:t>
      </w:r>
      <w:r>
        <w:rPr>
          <w:b/>
        </w:rPr>
        <w:t xml:space="preserve"> </w:t>
      </w:r>
    </w:p>
    <w:p w14:paraId="291A756E" w14:textId="77777777" w:rsidR="000A3A57" w:rsidRDefault="00BE00E7" w:rsidP="00BE00E7">
      <w:pPr>
        <w:pStyle w:val="06CommentbyLeaderBIBLEVERSE"/>
      </w:pPr>
      <w:r>
        <w:t xml:space="preserve">Remember, </w:t>
      </w:r>
      <w:r w:rsidRPr="00BE00E7">
        <w:t>‘Faith without works is dead.’</w:t>
      </w:r>
    </w:p>
    <w:p w14:paraId="7717BC0C" w14:textId="77777777" w:rsidR="000A3A57" w:rsidRDefault="00BE00E7" w:rsidP="000A3A57">
      <w:pPr>
        <w:pStyle w:val="05Steps-Instructions"/>
      </w:pPr>
      <w:r>
        <w:t>Have m</w:t>
      </w:r>
      <w:r w:rsidR="00682A7E">
        <w:t>any ideas…and keep the ideas flowing.</w:t>
      </w:r>
    </w:p>
    <w:p w14:paraId="64961650" w14:textId="77777777" w:rsidR="00EE237E" w:rsidRDefault="000A3A57" w:rsidP="000A3A57">
      <w:pPr>
        <w:pStyle w:val="05Steps-Instructions"/>
      </w:pPr>
      <w:r>
        <w:t>Triangle activity</w:t>
      </w:r>
      <w:r w:rsidR="00454A3C">
        <w:t>.  Each person draws</w:t>
      </w:r>
      <w:r>
        <w:t xml:space="preserve"> 6 triangles on paper</w:t>
      </w:r>
      <w:r w:rsidR="00454A3C">
        <w:t>.</w:t>
      </w:r>
      <w:r>
        <w:t xml:space="preserve"> </w:t>
      </w:r>
      <w:r w:rsidR="00454A3C">
        <w:t>Each must</w:t>
      </w:r>
      <w:r>
        <w:t xml:space="preserve"> turn the</w:t>
      </w:r>
      <w:r w:rsidR="00EE237E">
        <w:t>se triangles</w:t>
      </w:r>
      <w:r>
        <w:t xml:space="preserve"> into different things</w:t>
      </w:r>
      <w:r w:rsidR="00EE237E">
        <w:t xml:space="preserve"> from different perspectives</w:t>
      </w:r>
      <w:r>
        <w:t xml:space="preserve">. </w:t>
      </w:r>
    </w:p>
    <w:p w14:paraId="6CE2E1F0" w14:textId="4C74E08B" w:rsidR="000A3A57" w:rsidRDefault="002346AA" w:rsidP="000A3A57">
      <w:pPr>
        <w:pStyle w:val="05Steps-Instructions"/>
      </w:pPr>
      <w:proofErr w:type="spellStart"/>
      <w:r>
        <w:t>E.g</w:t>
      </w:r>
      <w:proofErr w:type="spellEnd"/>
      <w:r>
        <w:t xml:space="preserve">, </w:t>
      </w:r>
      <w:r w:rsidR="00EE237E">
        <w:t>f</w:t>
      </w:r>
      <w:r w:rsidR="000A3A57">
        <w:t xml:space="preserve">rom </w:t>
      </w:r>
      <w:r>
        <w:t>a cook’s perspective?</w:t>
      </w:r>
      <w:r w:rsidR="00EE237E">
        <w:t xml:space="preserve"> </w:t>
      </w:r>
      <w:r>
        <w:rPr>
          <w:rStyle w:val="05Steps-examplesChar"/>
        </w:rPr>
        <w:t>(</w:t>
      </w:r>
      <w:r w:rsidR="00AD0E1C">
        <w:rPr>
          <w:rStyle w:val="05Steps-examplesChar"/>
        </w:rPr>
        <w:t>sandw</w:t>
      </w:r>
      <w:r w:rsidR="00EE237E" w:rsidRPr="00EE237E">
        <w:rPr>
          <w:rStyle w:val="05Steps-examplesChar"/>
        </w:rPr>
        <w:t>ich</w:t>
      </w:r>
      <w:r w:rsidR="00EE237E">
        <w:rPr>
          <w:rStyle w:val="05Steps-examplesChar"/>
        </w:rPr>
        <w:t>, cake or a utensil</w:t>
      </w:r>
      <w:r w:rsidR="00EE237E" w:rsidRPr="00EE237E">
        <w:rPr>
          <w:rStyle w:val="05Steps-examplesChar"/>
        </w:rPr>
        <w:t>)</w:t>
      </w:r>
      <w:r w:rsidR="000A3A57" w:rsidRPr="00EE237E">
        <w:rPr>
          <w:rStyle w:val="05Steps-examplesChar"/>
        </w:rPr>
        <w:t xml:space="preserve"> </w:t>
      </w:r>
    </w:p>
    <w:p w14:paraId="57029D16" w14:textId="77777777" w:rsidR="00EE237E" w:rsidRDefault="00EE237E" w:rsidP="000A3A57">
      <w:pPr>
        <w:pStyle w:val="05Steps-Instructions"/>
      </w:pPr>
      <w:r>
        <w:t>Other perspectives for the other triangles could be builder, fish, shepherd, king, farmer, pastor and child.</w:t>
      </w:r>
    </w:p>
    <w:p w14:paraId="1A513A39" w14:textId="1159A78A" w:rsidR="00B65A79" w:rsidRPr="008E385E" w:rsidRDefault="00E82A2C" w:rsidP="00E82A2C">
      <w:pPr>
        <w:pStyle w:val="04StepsintheLesson"/>
      </w:pPr>
      <w:r>
        <w:t xml:space="preserve">5. Practical application </w:t>
      </w:r>
      <w:r w:rsidR="002346AA">
        <w:tab/>
        <w:t>30 min</w:t>
      </w:r>
    </w:p>
    <w:p w14:paraId="39335F65" w14:textId="77777777" w:rsidR="00E82A2C" w:rsidRDefault="00454A3C" w:rsidP="00E82A2C">
      <w:pPr>
        <w:pStyle w:val="04Steps-ActivityStepHeading"/>
      </w:pPr>
      <w:r>
        <w:t xml:space="preserve">Find a solution to the problem </w:t>
      </w:r>
      <w:r w:rsidR="00EE237E">
        <w:t>using creative process</w:t>
      </w:r>
    </w:p>
    <w:p w14:paraId="02DF727F" w14:textId="77777777" w:rsidR="007741C1" w:rsidRDefault="00E82A2C" w:rsidP="007741C1">
      <w:pPr>
        <w:pStyle w:val="05Steps-Instructions"/>
      </w:pPr>
      <w:r>
        <w:t xml:space="preserve">Get into teams of 3. </w:t>
      </w:r>
      <w:r w:rsidR="007741C1">
        <w:t xml:space="preserve">You are going to use this </w:t>
      </w:r>
      <w:r w:rsidR="00EE237E">
        <w:t>5-step</w:t>
      </w:r>
      <w:r w:rsidR="007741C1">
        <w:t xml:space="preserve"> process to work through a problem in your own context to find a solution. </w:t>
      </w:r>
    </w:p>
    <w:p w14:paraId="51382C94" w14:textId="4E33F598" w:rsidR="007741C1" w:rsidRDefault="007741C1" w:rsidP="007741C1">
      <w:pPr>
        <w:pStyle w:val="05Steps-Instructions"/>
      </w:pPr>
      <w:r>
        <w:rPr>
          <w:b/>
        </w:rPr>
        <w:t xml:space="preserve">1. </w:t>
      </w:r>
      <w:r w:rsidRPr="005D09B4">
        <w:rPr>
          <w:b/>
        </w:rPr>
        <w:t>Look</w:t>
      </w:r>
      <w:r>
        <w:t xml:space="preserve"> at the problem. As a group </w:t>
      </w:r>
      <w:r w:rsidR="00482FAD">
        <w:t>‘</w:t>
      </w:r>
      <w:r w:rsidRPr="00482FAD">
        <w:rPr>
          <w:u w:val="single"/>
        </w:rPr>
        <w:t>brainstorm</w:t>
      </w:r>
      <w:r w:rsidR="00482FAD">
        <w:rPr>
          <w:u w:val="single"/>
        </w:rPr>
        <w:t>’</w:t>
      </w:r>
      <w:r>
        <w:t xml:space="preserve"> this question; </w:t>
      </w:r>
      <w:r w:rsidRPr="00D52C45">
        <w:rPr>
          <w:b/>
          <w:i/>
        </w:rPr>
        <w:t xml:space="preserve">‘What is a challenge in getting </w:t>
      </w:r>
      <w:r w:rsidR="00AD0E1C">
        <w:rPr>
          <w:b/>
          <w:i/>
        </w:rPr>
        <w:t>people to help with children’s</w:t>
      </w:r>
      <w:r w:rsidRPr="00D52C45">
        <w:rPr>
          <w:b/>
          <w:i/>
        </w:rPr>
        <w:t xml:space="preserve"> ministry?’</w:t>
      </w:r>
      <w:r>
        <w:rPr>
          <w:rStyle w:val="05Steps-examplesChar"/>
        </w:rPr>
        <w:t xml:space="preserve"> </w:t>
      </w:r>
    </w:p>
    <w:p w14:paraId="73131DAE" w14:textId="77777777" w:rsidR="007741C1" w:rsidRDefault="007741C1" w:rsidP="007741C1">
      <w:pPr>
        <w:pStyle w:val="05Steps-Instructions"/>
      </w:pPr>
      <w:r>
        <w:rPr>
          <w:b/>
        </w:rPr>
        <w:t xml:space="preserve">2. </w:t>
      </w:r>
      <w:r w:rsidRPr="005D09B4">
        <w:rPr>
          <w:b/>
        </w:rPr>
        <w:t>Pray</w:t>
      </w:r>
      <w:r>
        <w:t xml:space="preserve"> for God’s inspiration and choose one challenge to focus on.</w:t>
      </w:r>
    </w:p>
    <w:p w14:paraId="3F668CFA" w14:textId="4D21A0BE" w:rsidR="007741C1" w:rsidRDefault="007741C1" w:rsidP="007741C1">
      <w:pPr>
        <w:pStyle w:val="05Steps-Instructions"/>
      </w:pPr>
      <w:r>
        <w:rPr>
          <w:b/>
        </w:rPr>
        <w:t xml:space="preserve">3. </w:t>
      </w:r>
      <w:r w:rsidRPr="005D09B4">
        <w:rPr>
          <w:b/>
        </w:rPr>
        <w:t>Play</w:t>
      </w:r>
      <w:r>
        <w:t xml:space="preserve"> with lots of ideas. Do this by doing a </w:t>
      </w:r>
      <w:r w:rsidRPr="00482FAD">
        <w:rPr>
          <w:u w:val="single"/>
        </w:rPr>
        <w:t>‘reverse brainstorm</w:t>
      </w:r>
      <w:r w:rsidRPr="00634637">
        <w:t xml:space="preserve">.’ </w:t>
      </w:r>
      <w:r>
        <w:t>Ask yourself the oppo</w:t>
      </w:r>
      <w:r w:rsidR="002346AA">
        <w:t>site question. Instead of</w:t>
      </w:r>
      <w:r>
        <w:t xml:space="preserve"> ‘how do we get more</w:t>
      </w:r>
      <w:r w:rsidR="002346AA">
        <w:t xml:space="preserve"> people committed to leading </w:t>
      </w:r>
      <w:proofErr w:type="spellStart"/>
      <w:r w:rsidR="001D1379">
        <w:t>KidsHub</w:t>
      </w:r>
      <w:r w:rsidR="002346AA">
        <w:t>s</w:t>
      </w:r>
      <w:proofErr w:type="spellEnd"/>
      <w:r>
        <w:t xml:space="preserve">, ask </w:t>
      </w:r>
      <w:r w:rsidRPr="007741C1">
        <w:rPr>
          <w:b/>
          <w:i/>
        </w:rPr>
        <w:t xml:space="preserve">‘How do we </w:t>
      </w:r>
      <w:r w:rsidR="001D1379">
        <w:rPr>
          <w:b/>
          <w:i/>
        </w:rPr>
        <w:t>stop</w:t>
      </w:r>
      <w:r>
        <w:rPr>
          <w:b/>
          <w:i/>
        </w:rPr>
        <w:t xml:space="preserve"> leaders from</w:t>
      </w:r>
      <w:r w:rsidRPr="007741C1">
        <w:rPr>
          <w:b/>
          <w:i/>
        </w:rPr>
        <w:t xml:space="preserve"> </w:t>
      </w:r>
      <w:r w:rsidR="001D1379">
        <w:rPr>
          <w:b/>
          <w:i/>
        </w:rPr>
        <w:t>wanting to be</w:t>
      </w:r>
      <w:r w:rsidRPr="007741C1">
        <w:rPr>
          <w:b/>
          <w:i/>
        </w:rPr>
        <w:t xml:space="preserve"> involved</w:t>
      </w:r>
      <w:r w:rsidR="001D1379">
        <w:rPr>
          <w:b/>
          <w:i/>
        </w:rPr>
        <w:t xml:space="preserve"> in </w:t>
      </w:r>
      <w:proofErr w:type="spellStart"/>
      <w:r w:rsidR="001D1379">
        <w:rPr>
          <w:b/>
          <w:i/>
        </w:rPr>
        <w:t>KidsHub</w:t>
      </w:r>
      <w:proofErr w:type="spellEnd"/>
      <w:r w:rsidRPr="007741C1">
        <w:rPr>
          <w:b/>
          <w:i/>
        </w:rPr>
        <w:t>?’</w:t>
      </w:r>
      <w:r>
        <w:rPr>
          <w:b/>
          <w:i/>
        </w:rPr>
        <w:t xml:space="preserve"> </w:t>
      </w:r>
      <w:r>
        <w:t>T</w:t>
      </w:r>
      <w:r w:rsidRPr="007741C1">
        <w:t>his will help us play</w:t>
      </w:r>
      <w:r w:rsidR="002346AA">
        <w:t xml:space="preserve"> </w:t>
      </w:r>
      <w:r w:rsidRPr="007741C1">
        <w:t xml:space="preserve">with the </w:t>
      </w:r>
      <w:r>
        <w:t>issues and understand them better in a</w:t>
      </w:r>
      <w:r w:rsidR="00EE237E">
        <w:t>n unusual and</w:t>
      </w:r>
      <w:r>
        <w:t xml:space="preserve"> fun way.</w:t>
      </w:r>
    </w:p>
    <w:p w14:paraId="5C3B3AE5" w14:textId="7B01B227" w:rsidR="007741C1" w:rsidRDefault="007741C1" w:rsidP="007741C1">
      <w:pPr>
        <w:pStyle w:val="05Steps-Instructions"/>
      </w:pPr>
      <w:r>
        <w:rPr>
          <w:b/>
        </w:rPr>
        <w:t xml:space="preserve">4. </w:t>
      </w:r>
      <w:r w:rsidRPr="005D09B4">
        <w:rPr>
          <w:b/>
        </w:rPr>
        <w:t>Imagine</w:t>
      </w:r>
      <w:r>
        <w:t xml:space="preserve"> a solution by escaping current structures. This time we will </w:t>
      </w:r>
      <w:r w:rsidR="00482FAD">
        <w:t xml:space="preserve">use </w:t>
      </w:r>
      <w:r w:rsidR="00482FAD" w:rsidRPr="00482FAD">
        <w:rPr>
          <w:u w:val="single"/>
        </w:rPr>
        <w:t>‘random words</w:t>
      </w:r>
      <w:r w:rsidR="00482FAD">
        <w:t xml:space="preserve">.’ </w:t>
      </w:r>
      <w:r w:rsidR="001D1379">
        <w:t xml:space="preserve">Brainstorm answers to the question, ‘How do we find new leaders for </w:t>
      </w:r>
      <w:proofErr w:type="spellStart"/>
      <w:r w:rsidR="001D1379">
        <w:t>KidsHub</w:t>
      </w:r>
      <w:proofErr w:type="spellEnd"/>
      <w:r w:rsidR="001D1379">
        <w:t>?’ As you</w:t>
      </w:r>
      <w:r w:rsidR="00EE237E">
        <w:t>r</w:t>
      </w:r>
      <w:r w:rsidR="001D1379">
        <w:t xml:space="preserve"> team comes up with ideas the leader w</w:t>
      </w:r>
      <w:r w:rsidR="00634637">
        <w:t>ill give</w:t>
      </w:r>
      <w:r w:rsidR="001D1379">
        <w:t xml:space="preserve"> ran</w:t>
      </w:r>
      <w:r w:rsidR="00634637">
        <w:t>dom words. The random words</w:t>
      </w:r>
      <w:r w:rsidR="001D1379">
        <w:t xml:space="preserve"> must be used in the solutions the teams find. Give 3 different random words to each team.</w:t>
      </w:r>
    </w:p>
    <w:p w14:paraId="679CF9CA" w14:textId="5114E05B" w:rsidR="007741C1" w:rsidRPr="002F0DF7" w:rsidRDefault="001D1379" w:rsidP="007741C1">
      <w:pPr>
        <w:pStyle w:val="05Steps-Instructions"/>
        <w:rPr>
          <w:b/>
        </w:rPr>
      </w:pPr>
      <w:r>
        <w:rPr>
          <w:b/>
        </w:rPr>
        <w:t xml:space="preserve">5. </w:t>
      </w:r>
      <w:r w:rsidR="007741C1" w:rsidRPr="005D09B4">
        <w:rPr>
          <w:b/>
        </w:rPr>
        <w:t>Move</w:t>
      </w:r>
      <w:r w:rsidR="007741C1">
        <w:t xml:space="preserve"> to try the new ideas and fine-tune them</w:t>
      </w:r>
      <w:r>
        <w:t>. So far you have come up with many ideas. This is good. Now decide which idea has the most potential and</w:t>
      </w:r>
      <w:r w:rsidR="00634637">
        <w:t xml:space="preserve"> spend some time working on it</w:t>
      </w:r>
      <w:r>
        <w:t>. W</w:t>
      </w:r>
      <w:r w:rsidR="00454A3C">
        <w:t xml:space="preserve">hat can you do to make it work? Can you combine some elements of </w:t>
      </w:r>
      <w:r w:rsidR="00EE237E">
        <w:t>some</w:t>
      </w:r>
      <w:r w:rsidR="00454A3C">
        <w:t xml:space="preserve"> of the other ideas to make it stronger? </w:t>
      </w:r>
      <w:r w:rsidR="002F0DF7">
        <w:t xml:space="preserve"> </w:t>
      </w:r>
      <w:r w:rsidR="00454A3C" w:rsidRPr="002F0DF7">
        <w:rPr>
          <w:b/>
        </w:rPr>
        <w:t>Share you</w:t>
      </w:r>
      <w:r w:rsidR="00EE237E" w:rsidRPr="002F0DF7">
        <w:rPr>
          <w:b/>
        </w:rPr>
        <w:t>r</w:t>
      </w:r>
      <w:r w:rsidR="00454A3C" w:rsidRPr="002F0DF7">
        <w:rPr>
          <w:b/>
        </w:rPr>
        <w:t xml:space="preserve"> idea with the group.</w:t>
      </w:r>
    </w:p>
    <w:p w14:paraId="0C27A96E" w14:textId="55A6D3D5" w:rsidR="007741C1" w:rsidRDefault="00454A3C" w:rsidP="00454A3C">
      <w:pPr>
        <w:pStyle w:val="04StepsintheLesson"/>
      </w:pPr>
      <w:r>
        <w:t>6. Wrap-up</w:t>
      </w:r>
      <w:r w:rsidR="002346AA">
        <w:tab/>
        <w:t>5 min</w:t>
      </w:r>
    </w:p>
    <w:bookmarkEnd w:id="10"/>
    <w:p w14:paraId="689B9BC7" w14:textId="77777777" w:rsidR="00454A3C" w:rsidRDefault="00454A3C" w:rsidP="00454A3C">
      <w:pPr>
        <w:pStyle w:val="04Steps-ActivityStepHeading"/>
      </w:pPr>
      <w:r>
        <w:t>Pair and share reflection</w:t>
      </w:r>
    </w:p>
    <w:p w14:paraId="34B411B0" w14:textId="77777777" w:rsidR="00454A3C" w:rsidRDefault="00454A3C" w:rsidP="00454A3C">
      <w:pPr>
        <w:pStyle w:val="05Steps-bullets"/>
      </w:pPr>
      <w:r>
        <w:t>What ideas were most helpful today?</w:t>
      </w:r>
    </w:p>
    <w:p w14:paraId="7B175218" w14:textId="77777777" w:rsidR="00454A3C" w:rsidRDefault="00454A3C" w:rsidP="00454A3C">
      <w:pPr>
        <w:pStyle w:val="05Steps-bullets"/>
      </w:pPr>
      <w:r>
        <w:t>What strategy will you implement in the future?</w:t>
      </w:r>
    </w:p>
    <w:p w14:paraId="701BAAA4" w14:textId="2956CBE3" w:rsidR="00CC6BDD" w:rsidRPr="002F0DF7" w:rsidRDefault="00454A3C" w:rsidP="006206EA">
      <w:pPr>
        <w:pStyle w:val="05Steps-bullets"/>
      </w:pPr>
      <w:r>
        <w:t>Who thinks they are more creative than when</w:t>
      </w:r>
      <w:r w:rsidR="002F0DF7">
        <w:t xml:space="preserve"> they came in to this session?</w:t>
      </w:r>
    </w:p>
    <w:p w14:paraId="030B9122" w14:textId="1558C66E" w:rsidR="00E827FA" w:rsidRPr="00930E30" w:rsidRDefault="00E827FA" w:rsidP="00E827FA">
      <w:pPr>
        <w:pStyle w:val="02MAX7LESSONCODEblue"/>
      </w:pPr>
      <w:r>
        <w:lastRenderedPageBreak/>
        <w:t>KH 1.3</w:t>
      </w:r>
    </w:p>
    <w:p w14:paraId="6DCB6CFC" w14:textId="5AF54BD1" w:rsidR="00E827FA" w:rsidRPr="00F80E71" w:rsidRDefault="00E827FA" w:rsidP="00E827FA">
      <w:pPr>
        <w:pStyle w:val="02CYCASLESSONNAMEinbox"/>
      </w:pPr>
      <w:r>
        <w:t>DEMONSTRATING KidsHubs</w:t>
      </w:r>
    </w:p>
    <w:p w14:paraId="30210320" w14:textId="76289436" w:rsidR="00E827FA" w:rsidRPr="00A25701" w:rsidRDefault="002346AA" w:rsidP="00E827FA">
      <w:pPr>
        <w:pStyle w:val="02Timeoflesson"/>
      </w:pPr>
      <w:r>
        <w:t>8</w:t>
      </w:r>
      <w:r w:rsidR="00E827FA" w:rsidRPr="00A25701">
        <w:t>0 minutes</w:t>
      </w:r>
    </w:p>
    <w:p w14:paraId="7D81ABAD" w14:textId="77777777" w:rsidR="00E827FA" w:rsidRDefault="00E827FA" w:rsidP="00E827FA">
      <w:pPr>
        <w:pStyle w:val="03OUTCOMEHeader"/>
      </w:pPr>
      <w:r>
        <w:t>Outcome</w:t>
      </w:r>
    </w:p>
    <w:p w14:paraId="72A40FDE" w14:textId="77777777" w:rsidR="00E827FA" w:rsidRDefault="00E827FA" w:rsidP="00E827FA">
      <w:pPr>
        <w:pStyle w:val="03Outcometext"/>
      </w:pPr>
      <w:r w:rsidRPr="00A25701">
        <w:t xml:space="preserve">At the end of this module participants will have </w:t>
      </w:r>
      <w:r>
        <w:t xml:space="preserve">an understanding of the resources currently available and free to download from </w:t>
      </w:r>
      <w:hyperlink r:id="rId14" w:history="1">
        <w:r w:rsidRPr="00805AC3">
          <w:rPr>
            <w:rStyle w:val="Hyperlink"/>
          </w:rPr>
          <w:t>www.kidshubs.com</w:t>
        </w:r>
      </w:hyperlink>
      <w:r>
        <w:t xml:space="preserve"> and participate in a sample </w:t>
      </w:r>
      <w:proofErr w:type="spellStart"/>
      <w:r>
        <w:t>KidsHub</w:t>
      </w:r>
      <w:proofErr w:type="spellEnd"/>
      <w:r>
        <w:t xml:space="preserve"> session.</w:t>
      </w:r>
    </w:p>
    <w:p w14:paraId="1B01B9F4" w14:textId="77777777" w:rsidR="00E827FA" w:rsidRDefault="00E827FA" w:rsidP="00E827FA">
      <w:pPr>
        <w:pStyle w:val="03OUTCOMEHeader"/>
      </w:pPr>
      <w:r>
        <w:t>Steps in the lesson</w:t>
      </w:r>
    </w:p>
    <w:p w14:paraId="2C477453" w14:textId="77777777" w:rsidR="00E827FA" w:rsidRDefault="00E827FA" w:rsidP="00E827FA">
      <w:pPr>
        <w:pStyle w:val="03Outcometext"/>
      </w:pPr>
      <w:r>
        <w:t>1. Warm-up</w:t>
      </w:r>
      <w:r>
        <w:tab/>
        <w:t>10 min</w:t>
      </w:r>
    </w:p>
    <w:p w14:paraId="4C464DD9" w14:textId="77777777" w:rsidR="00E827FA" w:rsidRDefault="00E827FA" w:rsidP="00E827FA">
      <w:pPr>
        <w:pStyle w:val="03Outcometext"/>
      </w:pPr>
      <w:r>
        <w:t>2. Explore the kidshubs.com website</w:t>
      </w:r>
      <w:r>
        <w:tab/>
        <w:t>20 min</w:t>
      </w:r>
    </w:p>
    <w:p w14:paraId="4025526D" w14:textId="77777777" w:rsidR="00E827FA" w:rsidRDefault="00E827FA" w:rsidP="00E827FA">
      <w:pPr>
        <w:pStyle w:val="03Outcometext"/>
      </w:pPr>
      <w:r>
        <w:t xml:space="preserve">3. Experience a </w:t>
      </w:r>
      <w:proofErr w:type="spellStart"/>
      <w:r>
        <w:t>KidsHub</w:t>
      </w:r>
      <w:proofErr w:type="spellEnd"/>
      <w:r>
        <w:t xml:space="preserve"> session</w:t>
      </w:r>
      <w:r>
        <w:tab/>
        <w:t>40 min</w:t>
      </w:r>
    </w:p>
    <w:p w14:paraId="72D7FC35" w14:textId="3951A531" w:rsidR="00E827FA" w:rsidRDefault="00E827FA" w:rsidP="00E827FA">
      <w:pPr>
        <w:pStyle w:val="03Outcometext"/>
      </w:pPr>
      <w:r>
        <w:t xml:space="preserve">4. </w:t>
      </w:r>
      <w:r w:rsidR="002346AA">
        <w:t>Debrief</w:t>
      </w:r>
      <w:r>
        <w:t xml:space="preserve"> and wrap-up</w:t>
      </w:r>
      <w:r>
        <w:tab/>
        <w:t>10 min</w:t>
      </w:r>
    </w:p>
    <w:p w14:paraId="62F36A93" w14:textId="77777777" w:rsidR="00E827FA" w:rsidRDefault="00E827FA" w:rsidP="00E827FA">
      <w:pPr>
        <w:pStyle w:val="03OUTCOMEHeader"/>
      </w:pPr>
      <w:r>
        <w:t>What you will need</w:t>
      </w:r>
    </w:p>
    <w:p w14:paraId="2F4C63D8" w14:textId="77777777" w:rsidR="00E827FA" w:rsidRDefault="00E827FA" w:rsidP="00E827FA">
      <w:pPr>
        <w:pStyle w:val="03Outcometextbullets"/>
      </w:pPr>
      <w:r>
        <w:t>Bibles and notepaper</w:t>
      </w:r>
    </w:p>
    <w:p w14:paraId="209F122A" w14:textId="77777777" w:rsidR="00E827FA" w:rsidRDefault="00E827FA" w:rsidP="00E827FA">
      <w:pPr>
        <w:pStyle w:val="03Outcometextbullets"/>
      </w:pPr>
      <w:r>
        <w:t>Cameras</w:t>
      </w:r>
    </w:p>
    <w:p w14:paraId="11888DAF" w14:textId="77777777" w:rsidR="00E827FA" w:rsidRDefault="00E827FA" w:rsidP="00E827FA">
      <w:pPr>
        <w:pStyle w:val="03Outcometextbullets"/>
      </w:pPr>
      <w:r>
        <w:t xml:space="preserve">Video projector </w:t>
      </w:r>
    </w:p>
    <w:p w14:paraId="3EB01D6F" w14:textId="0041165F" w:rsidR="00E827FA" w:rsidRPr="00F80E71" w:rsidRDefault="00E827FA" w:rsidP="00E827FA">
      <w:pPr>
        <w:pStyle w:val="04SESSIONOUTLINEHEADING"/>
      </w:pPr>
      <w:r>
        <w:t>DEMONSTRATING KidsHubs</w:t>
      </w:r>
    </w:p>
    <w:p w14:paraId="05660145" w14:textId="77777777" w:rsidR="00E827FA" w:rsidRDefault="00E827FA" w:rsidP="00E827FA">
      <w:pPr>
        <w:pStyle w:val="04sessionoutlinewords"/>
      </w:pPr>
      <w:r w:rsidRPr="00A25701">
        <w:t>Training program</w:t>
      </w:r>
    </w:p>
    <w:p w14:paraId="354B74A8" w14:textId="55368D88" w:rsidR="00E827FA" w:rsidRDefault="00E827FA" w:rsidP="00E827FA">
      <w:pPr>
        <w:pStyle w:val="04StepsintheLesson"/>
      </w:pPr>
      <w:r>
        <w:t>1. Warm-up</w:t>
      </w:r>
      <w:r w:rsidR="002346AA">
        <w:tab/>
        <w:t>10 min</w:t>
      </w:r>
    </w:p>
    <w:p w14:paraId="2AC71A8A" w14:textId="77777777" w:rsidR="00E827FA" w:rsidRDefault="00E827FA" w:rsidP="00E827FA">
      <w:pPr>
        <w:pStyle w:val="04Steps-ActivityStepHeading"/>
      </w:pPr>
      <w:r>
        <w:t>Physical Challenge- Passing over the head</w:t>
      </w:r>
    </w:p>
    <w:p w14:paraId="3351DAE1" w14:textId="71F2F852" w:rsidR="00E827FA" w:rsidRDefault="00E827FA" w:rsidP="00E827FA">
      <w:pPr>
        <w:pStyle w:val="05Steps-Instructions"/>
      </w:pPr>
      <w:r>
        <w:t xml:space="preserve">Passing </w:t>
      </w:r>
      <w:r w:rsidR="009E052B">
        <w:t>over the head game: first pass</w:t>
      </w:r>
      <w:r>
        <w:t xml:space="preserve"> a small person, then a heavy person. What did you think when you first heard your assignment? What about when you saw the second person? Did you think it was possible? Who was nervous about the person on either side of them? How did it feel when you succeeded? What can we learn from this activity?</w:t>
      </w:r>
    </w:p>
    <w:p w14:paraId="6646ACCC" w14:textId="4767F495" w:rsidR="00E827FA" w:rsidRDefault="00E827FA" w:rsidP="00E827FA">
      <w:pPr>
        <w:pStyle w:val="04StepsintheLesson"/>
      </w:pPr>
      <w:r>
        <w:t>2. Website and Global community</w:t>
      </w:r>
      <w:r w:rsidR="002346AA">
        <w:tab/>
        <w:t>20 min</w:t>
      </w:r>
    </w:p>
    <w:p w14:paraId="405FFDC1" w14:textId="77777777" w:rsidR="00E827FA" w:rsidRDefault="00E827FA" w:rsidP="00E827FA">
      <w:pPr>
        <w:pStyle w:val="04Steps-ActivityStepHeading"/>
      </w:pPr>
      <w:r>
        <w:t xml:space="preserve">Explain how we are connected </w:t>
      </w:r>
    </w:p>
    <w:p w14:paraId="3D96A151" w14:textId="77777777" w:rsidR="00E827FA" w:rsidRDefault="00E827FA" w:rsidP="00E827FA">
      <w:pPr>
        <w:pStyle w:val="05Steps-bullets"/>
      </w:pPr>
      <w:r>
        <w:t>Demonstrate Website (www.kidshubs.com)</w:t>
      </w:r>
    </w:p>
    <w:p w14:paraId="56B76FD9" w14:textId="77777777" w:rsidR="00E827FA" w:rsidRDefault="00E827FA" w:rsidP="00E827FA">
      <w:pPr>
        <w:pStyle w:val="05Steps-bullets"/>
      </w:pPr>
      <w:r>
        <w:t xml:space="preserve">Discuss &amp; explore the available </w:t>
      </w:r>
      <w:proofErr w:type="spellStart"/>
      <w:r>
        <w:t>KidsHub</w:t>
      </w:r>
      <w:proofErr w:type="spellEnd"/>
      <w:r>
        <w:t xml:space="preserve"> sessions and training materials</w:t>
      </w:r>
    </w:p>
    <w:p w14:paraId="564AC65A" w14:textId="77777777" w:rsidR="00E827FA" w:rsidRDefault="00E827FA" w:rsidP="00E827FA">
      <w:pPr>
        <w:pStyle w:val="05Steps-bullets"/>
      </w:pPr>
      <w:r>
        <w:t>Max7 vision of sharing the ideas</w:t>
      </w:r>
    </w:p>
    <w:p w14:paraId="0DA84177" w14:textId="77777777" w:rsidR="00E827FA" w:rsidRDefault="00E827FA" w:rsidP="00E827FA">
      <w:pPr>
        <w:pStyle w:val="04StepsintheLesson"/>
      </w:pPr>
      <w:r>
        <w:lastRenderedPageBreak/>
        <w:t xml:space="preserve">3. Ideas of what others have done in </w:t>
      </w:r>
      <w:proofErr w:type="spellStart"/>
      <w:r>
        <w:t>KidsHub</w:t>
      </w:r>
      <w:proofErr w:type="spellEnd"/>
      <w:r>
        <w:t xml:space="preserve"> sessions </w:t>
      </w:r>
      <w:r>
        <w:tab/>
        <w:t>40 min</w:t>
      </w:r>
    </w:p>
    <w:p w14:paraId="0AE432BF" w14:textId="77777777" w:rsidR="00E827FA" w:rsidRDefault="00E827FA" w:rsidP="00E827FA">
      <w:pPr>
        <w:pStyle w:val="04Steps-ActivityStepHeading"/>
      </w:pPr>
      <w:r>
        <w:t>Demonstrate some of these sessions</w:t>
      </w:r>
    </w:p>
    <w:p w14:paraId="25995F24" w14:textId="43C791C1" w:rsidR="009F60E4" w:rsidRDefault="00E827FA" w:rsidP="009F60E4">
      <w:pPr>
        <w:pStyle w:val="05Steps-Instructions"/>
      </w:pPr>
      <w:r>
        <w:t xml:space="preserve">Choose </w:t>
      </w:r>
      <w:r w:rsidR="002D12AD">
        <w:t xml:space="preserve">one or more </w:t>
      </w:r>
      <w:proofErr w:type="spellStart"/>
      <w:r w:rsidR="002D12AD">
        <w:t>KidsHub</w:t>
      </w:r>
      <w:proofErr w:type="spellEnd"/>
      <w:r w:rsidR="002D12AD">
        <w:t xml:space="preserve"> sessions </w:t>
      </w:r>
      <w:r>
        <w:t>to explain and demonstrate to the group.</w:t>
      </w:r>
      <w:r w:rsidR="002D12AD" w:rsidRPr="002D12AD">
        <w:t xml:space="preserve"> </w:t>
      </w:r>
      <w:r w:rsidR="002D12AD">
        <w:t xml:space="preserve">The </w:t>
      </w:r>
      <w:proofErr w:type="spellStart"/>
      <w:r w:rsidR="002D12AD">
        <w:t>KidsHub</w:t>
      </w:r>
      <w:proofErr w:type="spellEnd"/>
      <w:r w:rsidR="002D12AD">
        <w:t xml:space="preserve"> Drama or Media sessions</w:t>
      </w:r>
      <w:r w:rsidR="009F60E4">
        <w:t xml:space="preserve"> (find them in </w:t>
      </w:r>
      <w:r w:rsidR="009F60E4">
        <w:rPr>
          <w:i/>
        </w:rPr>
        <w:t>Resources</w:t>
      </w:r>
      <w:r w:rsidR="009F60E4">
        <w:t xml:space="preserve"> on </w:t>
      </w:r>
      <w:r w:rsidR="009F60E4">
        <w:rPr>
          <w:i/>
        </w:rPr>
        <w:t xml:space="preserve">www.kidshubs.com) </w:t>
      </w:r>
      <w:r w:rsidR="009F60E4">
        <w:t xml:space="preserve">or a soccer lesson from the </w:t>
      </w:r>
      <w:proofErr w:type="spellStart"/>
      <w:r w:rsidR="009F60E4">
        <w:t>Ubabalo</w:t>
      </w:r>
      <w:proofErr w:type="spellEnd"/>
      <w:r w:rsidR="009F60E4">
        <w:t xml:space="preserve"> program (see </w:t>
      </w:r>
      <w:hyperlink r:id="rId15" w:history="1">
        <w:r w:rsidR="009F60E4" w:rsidRPr="00ED2E67">
          <w:rPr>
            <w:rStyle w:val="Hyperlink"/>
          </w:rPr>
          <w:t>http://www.max7.org/channels/ubabalo</w:t>
        </w:r>
      </w:hyperlink>
      <w:r w:rsidR="009F60E4">
        <w:t>)</w:t>
      </w:r>
      <w:r w:rsidR="009F60E4">
        <w:br/>
        <w:t>all work well.</w:t>
      </w:r>
    </w:p>
    <w:p w14:paraId="71B3C1F6" w14:textId="77F6B143" w:rsidR="00E827FA" w:rsidRDefault="009F60E4" w:rsidP="002D12AD">
      <w:pPr>
        <w:pStyle w:val="05Steps-Instructions"/>
      </w:pPr>
      <w:r>
        <w:t xml:space="preserve">Before you start explain the 5 parts to any </w:t>
      </w:r>
      <w:proofErr w:type="spellStart"/>
      <w:r>
        <w:t>KidsHub</w:t>
      </w:r>
      <w:proofErr w:type="spellEnd"/>
      <w:r>
        <w:t xml:space="preserve"> session and ask the participants to look out for them throughout the demonstration of the </w:t>
      </w:r>
      <w:proofErr w:type="spellStart"/>
      <w:r>
        <w:t>KidsHub</w:t>
      </w:r>
      <w:proofErr w:type="spellEnd"/>
      <w:r>
        <w:t xml:space="preserve"> session:</w:t>
      </w:r>
    </w:p>
    <w:p w14:paraId="3ACB0A51" w14:textId="02DD51D7" w:rsidR="009F60E4" w:rsidRPr="00A03F33" w:rsidRDefault="009F60E4" w:rsidP="009F60E4">
      <w:pPr>
        <w:pStyle w:val="05Steps-Instructions"/>
        <w:rPr>
          <w:b/>
        </w:rPr>
      </w:pPr>
      <w:r w:rsidRPr="009F60E4">
        <w:rPr>
          <w:b/>
        </w:rPr>
        <w:t>1. Warm Up</w:t>
      </w:r>
      <w:r w:rsidR="00A03F33">
        <w:rPr>
          <w:b/>
        </w:rPr>
        <w:br/>
      </w:r>
      <w:r>
        <w:t>This is an activity to get children thinking about the skill they will be learning and/or the Bible content in a fun and interactive way.</w:t>
      </w:r>
    </w:p>
    <w:p w14:paraId="603884AC" w14:textId="387AE2B8" w:rsidR="00901696" w:rsidRPr="00A03F33" w:rsidRDefault="009F60E4" w:rsidP="009F60E4">
      <w:pPr>
        <w:pStyle w:val="05Steps-Instructions"/>
        <w:rPr>
          <w:b/>
        </w:rPr>
      </w:pPr>
      <w:r w:rsidRPr="009F60E4">
        <w:rPr>
          <w:b/>
        </w:rPr>
        <w:t xml:space="preserve">2. </w:t>
      </w:r>
      <w:r>
        <w:rPr>
          <w:b/>
        </w:rPr>
        <w:t>Demonstrate the Skill</w:t>
      </w:r>
      <w:r w:rsidR="00A03F33">
        <w:rPr>
          <w:b/>
        </w:rPr>
        <w:br/>
      </w:r>
      <w:r w:rsidR="00901696">
        <w:t>Demonstrate the skill you are going to teach the children.</w:t>
      </w:r>
    </w:p>
    <w:p w14:paraId="4A9A978A" w14:textId="2650CEFA" w:rsidR="00901696" w:rsidRPr="00A03F33" w:rsidRDefault="00901696" w:rsidP="009F60E4">
      <w:pPr>
        <w:pStyle w:val="05Steps-Instructions"/>
        <w:rPr>
          <w:b/>
        </w:rPr>
      </w:pPr>
      <w:r>
        <w:rPr>
          <w:b/>
        </w:rPr>
        <w:t>3. Practice the Skill</w:t>
      </w:r>
      <w:r w:rsidR="00A03F33">
        <w:rPr>
          <w:b/>
        </w:rPr>
        <w:br/>
      </w:r>
      <w:r>
        <w:t>Involve all the children in practicing the skill you are teaching. This may be done using different games and techniques.</w:t>
      </w:r>
    </w:p>
    <w:p w14:paraId="6A9B6AC5" w14:textId="5E48F2F4" w:rsidR="00901696" w:rsidRPr="00A03F33" w:rsidRDefault="00901696" w:rsidP="009F60E4">
      <w:pPr>
        <w:pStyle w:val="05Steps-Instructions"/>
        <w:rPr>
          <w:b/>
        </w:rPr>
      </w:pPr>
      <w:r>
        <w:rPr>
          <w:b/>
        </w:rPr>
        <w:t>4. Discuss</w:t>
      </w:r>
      <w:r w:rsidR="00A03F33">
        <w:rPr>
          <w:b/>
        </w:rPr>
        <w:br/>
      </w:r>
      <w:r>
        <w:t>Spend some time debriefing with the children about the skill they have learnt and the Bible content you have been looking at together.</w:t>
      </w:r>
    </w:p>
    <w:p w14:paraId="12B6299A" w14:textId="77777777" w:rsidR="00012854" w:rsidRDefault="00901696" w:rsidP="009F60E4">
      <w:pPr>
        <w:pStyle w:val="05Steps-Instructions"/>
        <w:rPr>
          <w:b/>
        </w:rPr>
      </w:pPr>
      <w:r>
        <w:rPr>
          <w:b/>
        </w:rPr>
        <w:t>5. Pray and Apply</w:t>
      </w:r>
      <w:r w:rsidR="00A03F33">
        <w:rPr>
          <w:b/>
        </w:rPr>
        <w:br/>
      </w:r>
      <w:r>
        <w:t>Discuss how the children will apply what they’ve learnt from the Bible and their new skills. Pray about this together.</w:t>
      </w:r>
    </w:p>
    <w:p w14:paraId="646046A2" w14:textId="7166ADFE" w:rsidR="009F60E4" w:rsidRPr="00012854" w:rsidRDefault="00A03F33" w:rsidP="00012854">
      <w:pPr>
        <w:pStyle w:val="05Steps-KEYQUESTION"/>
      </w:pPr>
      <w:r w:rsidRPr="00012854">
        <w:t xml:space="preserve">Reinforce where each of these 5 steps appear as you run through a </w:t>
      </w:r>
      <w:proofErr w:type="spellStart"/>
      <w:r w:rsidRPr="00012854">
        <w:t>KidsHub</w:t>
      </w:r>
      <w:proofErr w:type="spellEnd"/>
      <w:r w:rsidRPr="00012854">
        <w:t xml:space="preserve"> session. </w:t>
      </w:r>
    </w:p>
    <w:p w14:paraId="3DE637B6" w14:textId="50C11F7A" w:rsidR="00A03F33" w:rsidRPr="00A03F33" w:rsidRDefault="00A03F33" w:rsidP="00012854">
      <w:pPr>
        <w:pStyle w:val="05Steps-examples"/>
      </w:pPr>
      <w:r>
        <w:t>Below are some examples</w:t>
      </w:r>
      <w:r w:rsidR="00A70B94">
        <w:t xml:space="preserve"> of how a </w:t>
      </w:r>
      <w:proofErr w:type="spellStart"/>
      <w:r w:rsidR="00A70B94">
        <w:t>KidsHub</w:t>
      </w:r>
      <w:proofErr w:type="spellEnd"/>
      <w:r w:rsidR="00A70B94">
        <w:t xml:space="preserve"> session was demonstrated.</w:t>
      </w:r>
    </w:p>
    <w:p w14:paraId="52FE063C" w14:textId="4845EEC8" w:rsidR="00A03F33" w:rsidRDefault="00A03F33" w:rsidP="00A03F33">
      <w:pPr>
        <w:pStyle w:val="05Steps-KEYQUESTION"/>
      </w:pPr>
      <w:r>
        <w:t>Drama</w:t>
      </w:r>
    </w:p>
    <w:p w14:paraId="1824E37F" w14:textId="76420C14" w:rsidR="00E827FA" w:rsidRDefault="00E827FA" w:rsidP="00A62362">
      <w:pPr>
        <w:pStyle w:val="05Steps-Instructions"/>
      </w:pPr>
      <w:r>
        <w:t xml:space="preserve">There are Drama sessions, which combine with </w:t>
      </w:r>
      <w:proofErr w:type="spellStart"/>
      <w:r>
        <w:t>BibleMax</w:t>
      </w:r>
      <w:proofErr w:type="spellEnd"/>
      <w:r>
        <w:t xml:space="preserve"> lessons (click on ‘Resources’ and ‘Drama’ at </w:t>
      </w:r>
      <w:hyperlink r:id="rId16" w:history="1">
        <w:r w:rsidRPr="00805AC3">
          <w:rPr>
            <w:rStyle w:val="Hyperlink"/>
          </w:rPr>
          <w:t>www.kidshubs.com</w:t>
        </w:r>
      </w:hyperlink>
      <w:r>
        <w:t>). Children will learn many important dramatic skills that help them understand Bible characters and the Scriptures.</w:t>
      </w:r>
    </w:p>
    <w:p w14:paraId="5A382C9E" w14:textId="77777777" w:rsidR="00E827FA" w:rsidRDefault="00E827FA" w:rsidP="00A62362">
      <w:pPr>
        <w:pStyle w:val="05Steps-Instructions"/>
      </w:pPr>
      <w:r>
        <w:t xml:space="preserve">In a </w:t>
      </w:r>
      <w:proofErr w:type="spellStart"/>
      <w:r>
        <w:t>KidsHub</w:t>
      </w:r>
      <w:proofErr w:type="spellEnd"/>
      <w:r>
        <w:t xml:space="preserve"> training in Iraq a drama session was run with the entire group of children and youth leaders. The skill was about ‘Building A Character’ and the Bible passage was from Mark 2:1-12 – the story of Jesus healing the paralytic. </w:t>
      </w:r>
    </w:p>
    <w:p w14:paraId="38148D0E" w14:textId="77777777" w:rsidR="00E827FA" w:rsidRDefault="00E827FA" w:rsidP="00A62362">
      <w:pPr>
        <w:pStyle w:val="05Steps-Instructions"/>
      </w:pPr>
      <w:r>
        <w:t xml:space="preserve">We read the story, identified characters, discussed culture and all aspects of living during that particular Biblical era, identified people who would do the role play, discussed who would present what portion of the story and then enacted it in a stills photo game style. </w:t>
      </w:r>
    </w:p>
    <w:p w14:paraId="07741BE5" w14:textId="77777777" w:rsidR="00E827FA" w:rsidRDefault="00E827FA" w:rsidP="00A62362">
      <w:pPr>
        <w:pStyle w:val="05Steps-Instructions"/>
      </w:pPr>
      <w:r>
        <w:t xml:space="preserve">After the enactment there was a follow up discussion of the story. We discussed the relevance of healing, following Jesus and forgiveness of sins etc. to the present day. </w:t>
      </w:r>
    </w:p>
    <w:p w14:paraId="0C5ED073" w14:textId="77777777" w:rsidR="00E827FA" w:rsidRDefault="00E827FA" w:rsidP="00A62362">
      <w:pPr>
        <w:pStyle w:val="05Steps-Instructions"/>
      </w:pPr>
      <w:r>
        <w:lastRenderedPageBreak/>
        <w:t xml:space="preserve">Everything came to life and everyone felt like those miracles could happen even today. They shared their needs. Two participants had family members who were </w:t>
      </w:r>
      <w:proofErr w:type="spellStart"/>
      <w:r>
        <w:t>paralysed</w:t>
      </w:r>
      <w:proofErr w:type="spellEnd"/>
      <w:r>
        <w:t xml:space="preserve">. They discussed the need of a </w:t>
      </w:r>
      <w:proofErr w:type="spellStart"/>
      <w:r>
        <w:t>Saviour</w:t>
      </w:r>
      <w:proofErr w:type="spellEnd"/>
      <w:r>
        <w:t xml:space="preserve"> for the country. Everyone prayed, hugged, cried and forgot that it was a drama session. They committed to pray for one another and continue believing for miracles in their lives. </w:t>
      </w:r>
    </w:p>
    <w:p w14:paraId="2C6F7E5B" w14:textId="5BE10B32" w:rsidR="00E827FA" w:rsidRDefault="00E827FA" w:rsidP="00A62362">
      <w:pPr>
        <w:pStyle w:val="05Steps-Instructions"/>
      </w:pPr>
      <w:r>
        <w:t>They shared life toget</w:t>
      </w:r>
      <w:r w:rsidR="002346AA">
        <w:t>her in that session and through</w:t>
      </w:r>
      <w:r>
        <w:t xml:space="preserve">out the next few days of training </w:t>
      </w:r>
      <w:r w:rsidR="002346AA">
        <w:t>which</w:t>
      </w:r>
      <w:r>
        <w:t xml:space="preserve"> is exactly what needs to happen in a </w:t>
      </w:r>
      <w:proofErr w:type="spellStart"/>
      <w:r>
        <w:t>KidsHub</w:t>
      </w:r>
      <w:proofErr w:type="spellEnd"/>
      <w:r>
        <w:t xml:space="preserve">. </w:t>
      </w:r>
    </w:p>
    <w:p w14:paraId="15847D39" w14:textId="349EE8F4" w:rsidR="00E827FA" w:rsidRDefault="00E827FA" w:rsidP="00A62362">
      <w:pPr>
        <w:pStyle w:val="05Steps-Instructions"/>
      </w:pPr>
      <w:r>
        <w:t xml:space="preserve">For more details on the sessions see </w:t>
      </w:r>
      <w:r w:rsidRPr="00836C3C">
        <w:rPr>
          <w:i/>
        </w:rPr>
        <w:t>Drama</w:t>
      </w:r>
      <w:r>
        <w:t xml:space="preserve"> in </w:t>
      </w:r>
      <w:r w:rsidRPr="00836C3C">
        <w:rPr>
          <w:i/>
        </w:rPr>
        <w:t>Resources</w:t>
      </w:r>
      <w:r w:rsidR="002D12AD">
        <w:t xml:space="preserve"> at www.kidshubs.com.</w:t>
      </w:r>
    </w:p>
    <w:p w14:paraId="16C4BD70" w14:textId="77777777" w:rsidR="00E827FA" w:rsidRDefault="00E827FA" w:rsidP="00A62362">
      <w:pPr>
        <w:pStyle w:val="05Steps-Instructions"/>
      </w:pPr>
      <w:r>
        <w:rPr>
          <w:b/>
        </w:rPr>
        <w:t>Key points</w:t>
      </w:r>
      <w:r>
        <w:t xml:space="preserve"> – Drama is very relevant in all cultures. </w:t>
      </w:r>
    </w:p>
    <w:p w14:paraId="14A44157" w14:textId="77777777" w:rsidR="00E827FA" w:rsidRDefault="00E827FA" w:rsidP="00A62362">
      <w:pPr>
        <w:pStyle w:val="05Steps-Instructions"/>
      </w:pPr>
      <w:r>
        <w:t xml:space="preserve">This is a powerful tool for all ages. </w:t>
      </w:r>
    </w:p>
    <w:p w14:paraId="7C6B5D4D" w14:textId="77777777" w:rsidR="00E827FA" w:rsidRDefault="00E827FA" w:rsidP="00A62362">
      <w:pPr>
        <w:pStyle w:val="05Steps-Instructions"/>
      </w:pPr>
      <w:r>
        <w:t xml:space="preserve">These sessions force a person to not only read but also study the Bible, the context of the story and the history. This makes the experience real.  </w:t>
      </w:r>
    </w:p>
    <w:p w14:paraId="3DE743BD" w14:textId="77777777" w:rsidR="00E827FA" w:rsidRDefault="00E827FA" w:rsidP="00A62362">
      <w:pPr>
        <w:pStyle w:val="05Steps-Instructions"/>
      </w:pPr>
      <w:r>
        <w:t xml:space="preserve">The drama skills they will learn in this curriculum are – how to build the character in a story, how to use their bodies to create props, special effects and scenes. They will learn skills like mimicry, mime, narrative skills/story telling and also learn how to display emotions, do improvisation, and use of vocal effects and music. </w:t>
      </w:r>
    </w:p>
    <w:p w14:paraId="6C1E91BC" w14:textId="738E1BD4" w:rsidR="00E827FA" w:rsidRPr="00593F6F" w:rsidRDefault="00E827FA" w:rsidP="00A62362">
      <w:pPr>
        <w:pStyle w:val="05Steps-Instructions"/>
      </w:pPr>
      <w:r>
        <w:t xml:space="preserve">The Biblical truths they learn from these </w:t>
      </w:r>
      <w:r w:rsidR="002346AA">
        <w:t>sessions are – m</w:t>
      </w:r>
      <w:r>
        <w:t xml:space="preserve">iracles, healing, forgiveness of sins, Jesus’ authority, God’s protection, servant leadership, following Jesus, trials, choices and eternal life. </w:t>
      </w:r>
    </w:p>
    <w:p w14:paraId="6BC9BE99" w14:textId="77777777" w:rsidR="00E827FA" w:rsidRDefault="00E827FA" w:rsidP="00A62362">
      <w:pPr>
        <w:pStyle w:val="05Steps-Instructions"/>
      </w:pPr>
    </w:p>
    <w:p w14:paraId="35A1E39A" w14:textId="77777777" w:rsidR="00E827FA" w:rsidRDefault="00E827FA" w:rsidP="00A62362">
      <w:pPr>
        <w:pStyle w:val="05Steps-KEYQUESTION"/>
      </w:pPr>
      <w:r>
        <w:t>Media</w:t>
      </w:r>
    </w:p>
    <w:p w14:paraId="1EA553B4" w14:textId="77777777" w:rsidR="00E827FA" w:rsidRDefault="00E827FA" w:rsidP="00A62362">
      <w:pPr>
        <w:pStyle w:val="05Steps-Instructions"/>
      </w:pPr>
      <w:r>
        <w:t xml:space="preserve">Run one or two sessions from the </w:t>
      </w:r>
      <w:proofErr w:type="spellStart"/>
      <w:r>
        <w:t>KidsHub</w:t>
      </w:r>
      <w:proofErr w:type="spellEnd"/>
      <w:r>
        <w:t xml:space="preserve"> Media Manual with both leaders and children present.  Simple concepts such as shot size and framing, length of shots and storyboarding can be taught using the Bible story animations available on </w:t>
      </w:r>
      <w:hyperlink r:id="rId17" w:history="1">
        <w:r w:rsidRPr="00805AC3">
          <w:rPr>
            <w:rStyle w:val="Hyperlink"/>
          </w:rPr>
          <w:t>www.kidshubtv.com</w:t>
        </w:r>
      </w:hyperlink>
      <w:r>
        <w:t xml:space="preserve"> (and </w:t>
      </w:r>
      <w:hyperlink r:id="rId18" w:history="1">
        <w:r w:rsidRPr="00805AC3">
          <w:rPr>
            <w:rStyle w:val="Hyperlink"/>
          </w:rPr>
          <w:t>www.max7.org</w:t>
        </w:r>
      </w:hyperlink>
      <w:r>
        <w:t>) while exploring the Bible stories Jesus told such as the Lost Sheep.</w:t>
      </w:r>
    </w:p>
    <w:p w14:paraId="4788E22D" w14:textId="6EE95BB7" w:rsidR="00E827FA" w:rsidRDefault="00E827FA" w:rsidP="00A62362">
      <w:pPr>
        <w:pStyle w:val="05Steps-Instructions"/>
      </w:pPr>
      <w:r>
        <w:t xml:space="preserve">These sessions are useful for exploring the possibility of local </w:t>
      </w:r>
      <w:proofErr w:type="spellStart"/>
      <w:r>
        <w:t>KidsHubs</w:t>
      </w:r>
      <w:proofErr w:type="spellEnd"/>
      <w:r>
        <w:t xml:space="preserve"> creating their own short video segments about their group to share with others via the </w:t>
      </w:r>
      <w:hyperlink r:id="rId19" w:history="1">
        <w:r w:rsidR="002D12AD" w:rsidRPr="00805AC3">
          <w:rPr>
            <w:rStyle w:val="Hyperlink"/>
          </w:rPr>
          <w:t>www.kidshubtv.com</w:t>
        </w:r>
      </w:hyperlink>
      <w:r>
        <w:t xml:space="preserve"> website, USB drives, DVD’s, smartphones and at local screenings.</w:t>
      </w:r>
    </w:p>
    <w:p w14:paraId="60530D9A" w14:textId="2C4F80E5" w:rsidR="0058792F" w:rsidRPr="008E385E" w:rsidRDefault="0058792F" w:rsidP="0058792F">
      <w:pPr>
        <w:pStyle w:val="04StepsintheLesson"/>
      </w:pPr>
      <w:r>
        <w:t xml:space="preserve">5. </w:t>
      </w:r>
      <w:r w:rsidR="0046645B">
        <w:t>Debrief and w</w:t>
      </w:r>
      <w:r>
        <w:t>rap-up</w:t>
      </w:r>
      <w:r>
        <w:tab/>
        <w:t>1</w:t>
      </w:r>
      <w:r w:rsidR="0046645B">
        <w:t>0</w:t>
      </w:r>
      <w:r>
        <w:t xml:space="preserve"> min</w:t>
      </w:r>
    </w:p>
    <w:p w14:paraId="03F417CA" w14:textId="77777777" w:rsidR="00A62362" w:rsidRDefault="00A62362" w:rsidP="00A62362">
      <w:pPr>
        <w:pStyle w:val="05Steps-Instructions"/>
      </w:pPr>
      <w:r>
        <w:t xml:space="preserve">Discuss these questions with the group and brainstorm what a </w:t>
      </w:r>
      <w:proofErr w:type="spellStart"/>
      <w:r>
        <w:t>KidsHub</w:t>
      </w:r>
      <w:proofErr w:type="spellEnd"/>
      <w:r>
        <w:t xml:space="preserve"> in your context might look like. Write up your answers on a flip chart or in your own notes to keep.</w:t>
      </w:r>
    </w:p>
    <w:p w14:paraId="46415C07" w14:textId="77777777" w:rsidR="00A62362" w:rsidRDefault="00A62362" w:rsidP="00A62362">
      <w:pPr>
        <w:pStyle w:val="05Steps-bullets"/>
      </w:pPr>
      <w:r>
        <w:t xml:space="preserve">Can you remember the 5 parts of a </w:t>
      </w:r>
      <w:proofErr w:type="spellStart"/>
      <w:r>
        <w:t>KidsHub</w:t>
      </w:r>
      <w:proofErr w:type="spellEnd"/>
      <w:r>
        <w:t xml:space="preserve"> session?</w:t>
      </w:r>
    </w:p>
    <w:p w14:paraId="5474427F" w14:textId="77777777" w:rsidR="00A62362" w:rsidRDefault="00A62362" w:rsidP="00A62362">
      <w:pPr>
        <w:pStyle w:val="05Steps-bullets"/>
      </w:pPr>
      <w:r>
        <w:t xml:space="preserve">When would you run a </w:t>
      </w:r>
      <w:proofErr w:type="spellStart"/>
      <w:r>
        <w:t>KidsHub</w:t>
      </w:r>
      <w:proofErr w:type="spellEnd"/>
      <w:r>
        <w:t>? Examples: In your home after school; Sunday morning; as a weekly kids club; as a sports day; as a holiday club; as a kids holiday camp; as a weekend family camp; for a special group of troubled children during the school day (in conjunction with the local school)?</w:t>
      </w:r>
    </w:p>
    <w:p w14:paraId="0B27E6B2" w14:textId="77777777" w:rsidR="00A62362" w:rsidRDefault="00A62362" w:rsidP="00A62362">
      <w:pPr>
        <w:pStyle w:val="05Steps-bullets"/>
      </w:pPr>
      <w:r>
        <w:lastRenderedPageBreak/>
        <w:t>What are the interests of the children around you?</w:t>
      </w:r>
    </w:p>
    <w:p w14:paraId="14C9E500" w14:textId="77777777" w:rsidR="00A62362" w:rsidRDefault="00A62362" w:rsidP="00A62362">
      <w:pPr>
        <w:pStyle w:val="05Steps-bullets"/>
      </w:pPr>
      <w:r>
        <w:t>What are the skills of leaders and adults around you?</w:t>
      </w:r>
    </w:p>
    <w:p w14:paraId="2062FC88" w14:textId="77777777" w:rsidR="00A62362" w:rsidRDefault="00A62362" w:rsidP="00A62362">
      <w:pPr>
        <w:pStyle w:val="05Steps-bullets"/>
      </w:pPr>
      <w:r>
        <w:t xml:space="preserve">Would you use a </w:t>
      </w:r>
      <w:proofErr w:type="spellStart"/>
      <w:r>
        <w:t>KidsHub</w:t>
      </w:r>
      <w:proofErr w:type="spellEnd"/>
      <w:r>
        <w:t xml:space="preserve"> sessions from </w:t>
      </w:r>
      <w:hyperlink r:id="rId20" w:history="1">
        <w:r w:rsidRPr="00ED2E67">
          <w:rPr>
            <w:rStyle w:val="Hyperlink"/>
          </w:rPr>
          <w:t>www.kidshubs.com</w:t>
        </w:r>
      </w:hyperlink>
      <w:r>
        <w:t xml:space="preserve"> or create your own? Who could help you? </w:t>
      </w:r>
    </w:p>
    <w:p w14:paraId="107EA47B" w14:textId="77777777" w:rsidR="00A62362" w:rsidRDefault="00A62362" w:rsidP="00A62362">
      <w:pPr>
        <w:pStyle w:val="05Steps-bullets"/>
      </w:pPr>
      <w:r>
        <w:t xml:space="preserve">What aspects of the training would you include for leaders of your </w:t>
      </w:r>
      <w:proofErr w:type="spellStart"/>
      <w:r>
        <w:t>KidsHub</w:t>
      </w:r>
      <w:proofErr w:type="spellEnd"/>
      <w:r>
        <w:t>?</w:t>
      </w:r>
    </w:p>
    <w:p w14:paraId="2325766E" w14:textId="1D29FBF5" w:rsidR="00E827FA" w:rsidRPr="00C85D05" w:rsidRDefault="00E827FA" w:rsidP="00E827FA">
      <w:pPr>
        <w:pStyle w:val="04Steps-ActivityStepHeading"/>
      </w:pPr>
      <w:r>
        <w:t>END session KH1.3</w:t>
      </w:r>
    </w:p>
    <w:p w14:paraId="595F0139" w14:textId="5851E3ED" w:rsidR="00AF4854" w:rsidRPr="00930E30" w:rsidRDefault="00AF4854" w:rsidP="00AF4854">
      <w:pPr>
        <w:pStyle w:val="02MAX7LESSONCODEblue"/>
      </w:pPr>
      <w:r>
        <w:lastRenderedPageBreak/>
        <w:t>KH 1.4</w:t>
      </w:r>
    </w:p>
    <w:p w14:paraId="2CBECE96" w14:textId="77777777" w:rsidR="00AF4854" w:rsidRPr="00F80E71" w:rsidRDefault="00AF4854" w:rsidP="00AF4854">
      <w:pPr>
        <w:pStyle w:val="02CYCASLESSONNAMEinbox"/>
      </w:pPr>
      <w:r>
        <w:t xml:space="preserve">leading a Small group </w:t>
      </w:r>
    </w:p>
    <w:p w14:paraId="2F081308" w14:textId="7339D4B8" w:rsidR="00AF4854" w:rsidRPr="00A25701" w:rsidRDefault="0046645B" w:rsidP="00AF4854">
      <w:pPr>
        <w:pStyle w:val="02Timeoflesson"/>
      </w:pPr>
      <w:r>
        <w:t>6</w:t>
      </w:r>
      <w:r w:rsidR="00AF4854" w:rsidRPr="00A25701">
        <w:t>0 minutes</w:t>
      </w:r>
    </w:p>
    <w:p w14:paraId="63CED8C5" w14:textId="77777777" w:rsidR="00AF4854" w:rsidRDefault="00AF4854" w:rsidP="00AF4854">
      <w:pPr>
        <w:pStyle w:val="03OUTCOMEHeader"/>
      </w:pPr>
      <w:r>
        <w:t>Outcome</w:t>
      </w:r>
    </w:p>
    <w:p w14:paraId="115EE69E" w14:textId="77777777" w:rsidR="00AF4854" w:rsidRDefault="00AF4854" w:rsidP="00AF4854">
      <w:pPr>
        <w:pStyle w:val="03Outcometext"/>
      </w:pPr>
      <w:r w:rsidRPr="00A25701">
        <w:t xml:space="preserve">At the end of this module participants will have specific skills in working effectively with groups of </w:t>
      </w:r>
      <w:r>
        <w:t>children or teenagers</w:t>
      </w:r>
      <w:r w:rsidRPr="00A25701">
        <w:t>.</w:t>
      </w:r>
    </w:p>
    <w:p w14:paraId="00C20834" w14:textId="77777777" w:rsidR="00AF4854" w:rsidRDefault="00AF4854" w:rsidP="00AF4854">
      <w:pPr>
        <w:pStyle w:val="03OUTCOMEHeader"/>
      </w:pPr>
      <w:r>
        <w:t>Steps in the lesson</w:t>
      </w:r>
    </w:p>
    <w:p w14:paraId="2EC16D56" w14:textId="77777777" w:rsidR="00AF4854" w:rsidRDefault="00AF4854" w:rsidP="00AF4854">
      <w:pPr>
        <w:pStyle w:val="03Outcometext"/>
      </w:pPr>
      <w:r>
        <w:t>1. Warm-up</w:t>
      </w:r>
      <w:r>
        <w:tab/>
        <w:t>10 min</w:t>
      </w:r>
    </w:p>
    <w:p w14:paraId="4D8C49CB" w14:textId="77777777" w:rsidR="00AF4854" w:rsidRDefault="00AF4854" w:rsidP="00AF4854">
      <w:pPr>
        <w:pStyle w:val="03Outcometext"/>
      </w:pPr>
      <w:r>
        <w:t>2. Relationship skills</w:t>
      </w:r>
      <w:r>
        <w:tab/>
        <w:t>20 min</w:t>
      </w:r>
    </w:p>
    <w:p w14:paraId="010DAE7D" w14:textId="77777777" w:rsidR="0003301A" w:rsidRDefault="0003301A" w:rsidP="0003301A">
      <w:pPr>
        <w:pStyle w:val="03Outcometext"/>
      </w:pPr>
      <w:r>
        <w:t>3. Listening skills</w:t>
      </w:r>
      <w:r>
        <w:tab/>
        <w:t>20 min</w:t>
      </w:r>
    </w:p>
    <w:p w14:paraId="19F7D604" w14:textId="21D23823" w:rsidR="00AF4854" w:rsidRDefault="0003301A" w:rsidP="00AF4854">
      <w:pPr>
        <w:pStyle w:val="03Outcometext"/>
      </w:pPr>
      <w:r>
        <w:t>4</w:t>
      </w:r>
      <w:r w:rsidR="00AF4854">
        <w:t xml:space="preserve">. </w:t>
      </w:r>
      <w:r>
        <w:t>Bible Engagement skills</w:t>
      </w:r>
      <w:r>
        <w:tab/>
        <w:t>1</w:t>
      </w:r>
      <w:r w:rsidR="00AF4854">
        <w:t>0 min</w:t>
      </w:r>
    </w:p>
    <w:p w14:paraId="6ECDFF09" w14:textId="77777777" w:rsidR="00AF4854" w:rsidRDefault="00AF4854" w:rsidP="00AF4854">
      <w:pPr>
        <w:pStyle w:val="03OUTCOMEHeader"/>
      </w:pPr>
      <w:r>
        <w:t>What you will need</w:t>
      </w:r>
    </w:p>
    <w:p w14:paraId="6FBDF281" w14:textId="77777777" w:rsidR="00AF4854" w:rsidRDefault="00AF4854" w:rsidP="00AF4854">
      <w:pPr>
        <w:pStyle w:val="03Outcometextbullets"/>
      </w:pPr>
      <w:r>
        <w:t>Bibles</w:t>
      </w:r>
    </w:p>
    <w:p w14:paraId="650D30FA" w14:textId="77777777" w:rsidR="00AF4854" w:rsidRDefault="00AF4854" w:rsidP="00AF4854">
      <w:pPr>
        <w:pStyle w:val="03Outcometextbullets"/>
      </w:pPr>
      <w:r>
        <w:t>Video projector and sound</w:t>
      </w:r>
    </w:p>
    <w:p w14:paraId="461CD93C" w14:textId="77777777" w:rsidR="00AF4854" w:rsidRPr="00F80E71" w:rsidRDefault="00AF4854" w:rsidP="00AF4854">
      <w:pPr>
        <w:pStyle w:val="04SESSIONOUTLINEHEADING"/>
      </w:pPr>
      <w:r>
        <w:t>leading a small group</w:t>
      </w:r>
    </w:p>
    <w:p w14:paraId="5BC6BAA5" w14:textId="77777777" w:rsidR="00AF4854" w:rsidRPr="00A25701" w:rsidRDefault="00AF4854" w:rsidP="00AF4854">
      <w:pPr>
        <w:pStyle w:val="04sessionoutlinewords"/>
      </w:pPr>
      <w:r w:rsidRPr="00A25701">
        <w:t>Training program</w:t>
      </w:r>
    </w:p>
    <w:p w14:paraId="71F342B3" w14:textId="536FD151" w:rsidR="00AF4854" w:rsidRPr="008E385E" w:rsidRDefault="00AF4854" w:rsidP="00AF4854">
      <w:pPr>
        <w:pStyle w:val="04StepsintheLesson"/>
      </w:pPr>
      <w:r>
        <w:t>1. Warm-up</w:t>
      </w:r>
      <w:r w:rsidR="0046645B">
        <w:tab/>
        <w:t>10 min</w:t>
      </w:r>
    </w:p>
    <w:p w14:paraId="1C52C969" w14:textId="77777777" w:rsidR="00AF4854" w:rsidRDefault="00AF4854" w:rsidP="00AF4854">
      <w:pPr>
        <w:pStyle w:val="04Steps-ActivityStepHeading"/>
      </w:pPr>
      <w:r>
        <w:t xml:space="preserve">Circle mime game </w:t>
      </w:r>
    </w:p>
    <w:p w14:paraId="2F0588B4" w14:textId="740BEB79" w:rsidR="00AF4854" w:rsidRDefault="00AF4854" w:rsidP="00AF4854">
      <w:pPr>
        <w:pStyle w:val="05Steps-Instructions"/>
      </w:pPr>
      <w:r>
        <w:t xml:space="preserve">Sit or stand in a large circle. The leader starts with an object such as a pencil. The leader mimes using the pencil in a way that </w:t>
      </w:r>
      <w:r w:rsidRPr="00B725C1">
        <w:rPr>
          <w:u w:val="single"/>
        </w:rPr>
        <w:t>it is not intended to be used.</w:t>
      </w:r>
      <w:r w:rsidR="00A62362">
        <w:t xml:space="preserve"> (Example:</w:t>
      </w:r>
      <w:r>
        <w:t xml:space="preserve"> as a sewing needle or a drinking straw) Then they hand it to the next person who uses it in a completely new way. The object makes its way right around the circle. The creativity of each person is stretched. </w:t>
      </w:r>
    </w:p>
    <w:p w14:paraId="025A26C7" w14:textId="77777777" w:rsidR="00AF4854" w:rsidRDefault="00AF4854" w:rsidP="00AF4854">
      <w:pPr>
        <w:pStyle w:val="04Steps-ActivityStepHeading"/>
      </w:pPr>
      <w:r>
        <w:t>Introduction</w:t>
      </w:r>
    </w:p>
    <w:p w14:paraId="578E5B69" w14:textId="77777777" w:rsidR="00AF4854" w:rsidRDefault="00AF4854" w:rsidP="00AF4854">
      <w:pPr>
        <w:pStyle w:val="06CommentbytheLeader"/>
      </w:pPr>
      <w:r>
        <w:t xml:space="preserve">Say: ‘A </w:t>
      </w:r>
      <w:proofErr w:type="spellStart"/>
      <w:r>
        <w:t>Kidshubs</w:t>
      </w:r>
      <w:proofErr w:type="spellEnd"/>
      <w:r>
        <w:t xml:space="preserve"> group feels much more informal than a normal Kids Club. It will be a less structured program with more time to develop relationships. </w:t>
      </w:r>
    </w:p>
    <w:p w14:paraId="0B55B10E" w14:textId="77777777" w:rsidR="00AF4854" w:rsidRDefault="00AF4854" w:rsidP="00AF4854">
      <w:pPr>
        <w:pStyle w:val="06CommentbytheLeader"/>
      </w:pPr>
      <w:r>
        <w:t xml:space="preserve">Remember, Jesus </w:t>
      </w:r>
      <w:proofErr w:type="spellStart"/>
      <w:r>
        <w:t>discipled</w:t>
      </w:r>
      <w:proofErr w:type="spellEnd"/>
      <w:r>
        <w:t xml:space="preserve"> people in a mostly unstructured way. He lived with them, travelled with them, ate with them and worked with them. We are modeling discipleship on Jesus’s way. It is predominantly a relational model rather than a programmatic one. </w:t>
      </w:r>
    </w:p>
    <w:p w14:paraId="71760B66" w14:textId="77777777" w:rsidR="00AF4854" w:rsidRDefault="00AF4854" w:rsidP="00AF4854">
      <w:pPr>
        <w:pStyle w:val="06CommentbytheLeader"/>
      </w:pPr>
      <w:r>
        <w:lastRenderedPageBreak/>
        <w:t xml:space="preserve">There are a number of key skills that a leader needs to develop when leading a small group of children in a </w:t>
      </w:r>
      <w:proofErr w:type="spellStart"/>
      <w:r>
        <w:t>KidsHub</w:t>
      </w:r>
      <w:proofErr w:type="spellEnd"/>
      <w:r>
        <w:t>.’</w:t>
      </w:r>
    </w:p>
    <w:p w14:paraId="58A0336D" w14:textId="77777777" w:rsidR="00AF4854" w:rsidRDefault="00AF4854" w:rsidP="00AF4854">
      <w:pPr>
        <w:pStyle w:val="06CommentbytheLeader"/>
      </w:pPr>
      <w:r>
        <w:t>These factors are:</w:t>
      </w:r>
    </w:p>
    <w:p w14:paraId="14E1C1AE" w14:textId="77777777" w:rsidR="00AF4854" w:rsidRDefault="00AF4854" w:rsidP="00AF4854">
      <w:pPr>
        <w:pStyle w:val="06CommentbytheLeaderBULLETS"/>
      </w:pPr>
      <w:r>
        <w:t>Relationship skills</w:t>
      </w:r>
    </w:p>
    <w:p w14:paraId="33CFE4F6" w14:textId="77777777" w:rsidR="00AF4854" w:rsidRDefault="00AF4854" w:rsidP="00AF4854">
      <w:pPr>
        <w:pStyle w:val="06CommentbytheLeaderBULLETS"/>
      </w:pPr>
      <w:r>
        <w:t>Listening skills</w:t>
      </w:r>
    </w:p>
    <w:p w14:paraId="498F8669" w14:textId="77777777" w:rsidR="00AF4854" w:rsidRDefault="00AF4854" w:rsidP="00AF4854">
      <w:pPr>
        <w:pStyle w:val="06CommentbytheLeaderBULLETS"/>
      </w:pPr>
      <w:r>
        <w:t>Bible engagement skills</w:t>
      </w:r>
    </w:p>
    <w:p w14:paraId="22244A34" w14:textId="2BAAF805" w:rsidR="00AF4854" w:rsidRDefault="00AF4854" w:rsidP="00AF4854">
      <w:pPr>
        <w:pStyle w:val="04StepsintheLesson"/>
      </w:pPr>
      <w:r>
        <w:t>2. Relationship skills</w:t>
      </w:r>
      <w:r w:rsidR="0046645B">
        <w:tab/>
        <w:t>20 min</w:t>
      </w:r>
    </w:p>
    <w:p w14:paraId="653F817C" w14:textId="77777777" w:rsidR="00AF4854" w:rsidRDefault="00AF4854" w:rsidP="00AF4854">
      <w:pPr>
        <w:pStyle w:val="05Steps-ActivityStep"/>
        <w:numPr>
          <w:ilvl w:val="2"/>
          <w:numId w:val="8"/>
        </w:numPr>
      </w:pPr>
      <w:r>
        <w:t>Attitudes- How you see yourself as leader and how you see the kids</w:t>
      </w:r>
    </w:p>
    <w:p w14:paraId="50574EA8" w14:textId="77777777" w:rsidR="00AF4854" w:rsidRDefault="00AF4854" w:rsidP="00AF4854">
      <w:pPr>
        <w:pStyle w:val="05Steps-Instructions"/>
      </w:pPr>
      <w:r>
        <w:rPr>
          <w:noProof/>
          <w:lang w:eastAsia="en-US"/>
        </w:rPr>
        <w:drawing>
          <wp:anchor distT="0" distB="0" distL="114300" distR="114300" simplePos="0" relativeHeight="251680768" behindDoc="0" locked="0" layoutInCell="1" allowOverlap="1" wp14:anchorId="51DCCDC8" wp14:editId="1ECF4BDF">
            <wp:simplePos x="0" y="0"/>
            <wp:positionH relativeFrom="column">
              <wp:posOffset>-332740</wp:posOffset>
            </wp:positionH>
            <wp:positionV relativeFrom="paragraph">
              <wp:posOffset>15240</wp:posOffset>
            </wp:positionV>
            <wp:extent cx="1250950" cy="937895"/>
            <wp:effectExtent l="0" t="0" r="0" b="1905"/>
            <wp:wrapNone/>
            <wp:docPr id="359" name="Picture 186" descr="Description: C:\Users\John\Downloads\cgtp_ubabalo_powerpoint_level_1_v005\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escription: C:\Users\John\Downloads\cgtp_ubabalo_powerpoint_level_1_v005\Slide5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t>Group discussion. Do you see your kids as water bottles or seeds?</w:t>
      </w:r>
    </w:p>
    <w:p w14:paraId="4071705A" w14:textId="77777777" w:rsidR="00AF4854" w:rsidRPr="008F27CA" w:rsidRDefault="00AF4854" w:rsidP="00AF4854">
      <w:pPr>
        <w:pStyle w:val="05Steps-bullets"/>
        <w:ind w:right="-666"/>
      </w:pPr>
      <w:r w:rsidRPr="00775053">
        <w:rPr>
          <w:b/>
        </w:rPr>
        <w:t xml:space="preserve">A water bottle </w:t>
      </w:r>
      <w:r w:rsidRPr="008F27CA">
        <w:t>is something to fill. The teacher fills it with whatever they think is best for the person.</w:t>
      </w:r>
      <w:r>
        <w:t xml:space="preserve"> The person is ‘empty’ and the teacher knows what is best for the person to learn.</w:t>
      </w:r>
    </w:p>
    <w:p w14:paraId="5AF0070F" w14:textId="79336479" w:rsidR="00AF4854" w:rsidRPr="008F27CA" w:rsidRDefault="00AF4854" w:rsidP="00AF4854">
      <w:pPr>
        <w:pStyle w:val="05Steps-bullets"/>
        <w:ind w:right="-666"/>
      </w:pPr>
      <w:r w:rsidRPr="00775053">
        <w:rPr>
          <w:b/>
        </w:rPr>
        <w:t>A seed</w:t>
      </w:r>
      <w:r w:rsidRPr="008F27CA">
        <w:t xml:space="preserve"> grows. The </w:t>
      </w:r>
      <w:r>
        <w:t xml:space="preserve">leader </w:t>
      </w:r>
      <w:r w:rsidRPr="008F27CA">
        <w:t xml:space="preserve">creates the right environment and helps the </w:t>
      </w:r>
      <w:r>
        <w:t>‘</w:t>
      </w:r>
      <w:r w:rsidRPr="008F27CA">
        <w:t>young plant</w:t>
      </w:r>
      <w:r>
        <w:t>’</w:t>
      </w:r>
      <w:r w:rsidRPr="008F27CA">
        <w:t xml:space="preserve"> grow</w:t>
      </w:r>
      <w:r>
        <w:t>. They help</w:t>
      </w:r>
      <w:r w:rsidRPr="008F27CA">
        <w:t xml:space="preserve"> by giving it water and sun</w:t>
      </w:r>
      <w:r w:rsidR="0046645B">
        <w:t>shine and preparing</w:t>
      </w:r>
      <w:r>
        <w:t xml:space="preserve"> the soil</w:t>
      </w:r>
      <w:r w:rsidRPr="008F27CA">
        <w:t xml:space="preserve">. </w:t>
      </w:r>
      <w:r>
        <w:t>The seed comes with all the potential within it.</w:t>
      </w:r>
    </w:p>
    <w:p w14:paraId="454BA689" w14:textId="25DD5D9C" w:rsidR="00AF4854" w:rsidRDefault="00AF4854" w:rsidP="00AF4854">
      <w:pPr>
        <w:pStyle w:val="06CommentbytheLeaderBULLETS"/>
        <w:numPr>
          <w:ilvl w:val="0"/>
          <w:numId w:val="0"/>
        </w:numPr>
        <w:ind w:left="2268"/>
      </w:pPr>
      <w:r>
        <w:t>As a facilitator it is better to see the participants in you</w:t>
      </w:r>
      <w:r w:rsidR="0046645B">
        <w:t xml:space="preserve">r group as seed. Your job is </w:t>
      </w:r>
      <w:r>
        <w:t xml:space="preserve">simply </w:t>
      </w:r>
      <w:r w:rsidR="0046645B">
        <w:t xml:space="preserve">to </w:t>
      </w:r>
      <w:r>
        <w:t>help them grow. Therefore develop these attitudes as a facilitator:</w:t>
      </w:r>
    </w:p>
    <w:p w14:paraId="0240B8AE" w14:textId="77777777" w:rsidR="00AF4854" w:rsidRDefault="00AF4854" w:rsidP="00AF4854">
      <w:pPr>
        <w:pStyle w:val="06CommentbytheLeaderBULLETS"/>
        <w:ind w:right="-383"/>
      </w:pPr>
      <w:r>
        <w:t>Players can and will act responsibly for their decisions.</w:t>
      </w:r>
    </w:p>
    <w:p w14:paraId="07F995B3" w14:textId="60C04BD9" w:rsidR="00AF4854" w:rsidRDefault="00AF4854" w:rsidP="00AF4854">
      <w:pPr>
        <w:pStyle w:val="06CommentbytheLeaderBULLETS"/>
        <w:ind w:right="-383"/>
      </w:pPr>
      <w:r>
        <w:t xml:space="preserve">Players will be more committed to a plan if they have helped create </w:t>
      </w:r>
      <w:r w:rsidR="00A62362">
        <w:tab/>
      </w:r>
      <w:r>
        <w:t>it.</w:t>
      </w:r>
    </w:p>
    <w:p w14:paraId="0CF0A722" w14:textId="77777777" w:rsidR="00AF4854" w:rsidRDefault="00AF4854" w:rsidP="00AF4854">
      <w:pPr>
        <w:pStyle w:val="06CommentbytheLeaderBULLETS"/>
        <w:ind w:right="-383"/>
      </w:pPr>
      <w:r>
        <w:t>Everyone’s opinion is of equal value.</w:t>
      </w:r>
    </w:p>
    <w:p w14:paraId="0748892E" w14:textId="4C2AA311" w:rsidR="00AF4854" w:rsidRDefault="00AF4854" w:rsidP="00AF4854">
      <w:pPr>
        <w:pStyle w:val="06CommentbytheLeaderBULLETS"/>
        <w:ind w:right="-383"/>
      </w:pPr>
      <w:r>
        <w:t xml:space="preserve">The process will get good results if it is designed well and applied </w:t>
      </w:r>
      <w:r w:rsidR="00A62362">
        <w:tab/>
      </w:r>
      <w:r>
        <w:t>honestly.</w:t>
      </w:r>
    </w:p>
    <w:p w14:paraId="04C35906" w14:textId="77777777" w:rsidR="00AF4854" w:rsidRDefault="00AF4854" w:rsidP="00AF4854">
      <w:pPr>
        <w:pStyle w:val="06CommentbytheLeaderBULLETS"/>
        <w:ind w:right="-383"/>
      </w:pPr>
      <w:r>
        <w:t>Players will learn in different ways but all can succeed.</w:t>
      </w:r>
    </w:p>
    <w:p w14:paraId="553AE74D" w14:textId="5ED8FE40" w:rsidR="00AF4854" w:rsidRDefault="00AF4854" w:rsidP="00AF4854">
      <w:pPr>
        <w:pStyle w:val="06CommentbytheLeaderBULLETS"/>
        <w:numPr>
          <w:ilvl w:val="0"/>
          <w:numId w:val="0"/>
        </w:numPr>
        <w:ind w:left="2268"/>
      </w:pPr>
      <w:r>
        <w:t xml:space="preserve">Your attitudes will determine everything about your interaction with that small group of children. </w:t>
      </w:r>
      <w:r w:rsidR="0046645B">
        <w:t>If</w:t>
      </w:r>
      <w:r>
        <w:t xml:space="preserve"> you see yourself as a facilitator rather than an expert you will be more successful.</w:t>
      </w:r>
    </w:p>
    <w:p w14:paraId="4FC86564" w14:textId="77777777" w:rsidR="00AF4854" w:rsidRDefault="00AF4854" w:rsidP="00AF4854">
      <w:pPr>
        <w:pStyle w:val="05Steps-ActivityStep"/>
        <w:numPr>
          <w:ilvl w:val="2"/>
          <w:numId w:val="8"/>
        </w:numPr>
      </w:pPr>
      <w:r>
        <w:t xml:space="preserve">Leading with the tip of your finger. </w:t>
      </w:r>
    </w:p>
    <w:p w14:paraId="55E6A044" w14:textId="77777777" w:rsidR="00AF4854" w:rsidRDefault="00AF4854" w:rsidP="00AF4854">
      <w:pPr>
        <w:pStyle w:val="05Steps-Instructions"/>
        <w:numPr>
          <w:ilvl w:val="0"/>
          <w:numId w:val="22"/>
        </w:numPr>
      </w:pPr>
      <w:r>
        <w:t xml:space="preserve">Divide the group into pairs. </w:t>
      </w:r>
    </w:p>
    <w:p w14:paraId="0B9F42F9" w14:textId="77777777" w:rsidR="00AF4854" w:rsidRDefault="00AF4854" w:rsidP="00AF4854">
      <w:pPr>
        <w:pStyle w:val="05Steps-Instructions"/>
        <w:numPr>
          <w:ilvl w:val="0"/>
          <w:numId w:val="22"/>
        </w:numPr>
      </w:pPr>
      <w:r>
        <w:t xml:space="preserve">Assign the partners the names of A and B. </w:t>
      </w:r>
    </w:p>
    <w:p w14:paraId="77D8FE01" w14:textId="77777777" w:rsidR="00AF4854" w:rsidRDefault="00AF4854" w:rsidP="00AF4854">
      <w:pPr>
        <w:pStyle w:val="05Steps-Instructions"/>
        <w:numPr>
          <w:ilvl w:val="0"/>
          <w:numId w:val="22"/>
        </w:numPr>
      </w:pPr>
      <w:r>
        <w:t>Ask them to hold out their index finger and touch the tip of the partner's index finger.</w:t>
      </w:r>
    </w:p>
    <w:p w14:paraId="5A956B5E" w14:textId="77777777" w:rsidR="00AF4854" w:rsidRDefault="00AF4854" w:rsidP="00AF4854">
      <w:pPr>
        <w:pStyle w:val="05Steps-Instructions"/>
        <w:numPr>
          <w:ilvl w:val="0"/>
          <w:numId w:val="22"/>
        </w:numPr>
      </w:pPr>
      <w:r>
        <w:t xml:space="preserve">Instruct them to remember whether they are A or B, follow your directions and use only the tips of their forefingers. </w:t>
      </w:r>
    </w:p>
    <w:p w14:paraId="3144CA7E" w14:textId="77777777" w:rsidR="00AF4854" w:rsidRDefault="00AF4854" w:rsidP="00AF4854">
      <w:pPr>
        <w:pStyle w:val="05Steps-Instructions"/>
        <w:numPr>
          <w:ilvl w:val="0"/>
          <w:numId w:val="22"/>
        </w:numPr>
      </w:pPr>
      <w:r>
        <w:t xml:space="preserve">Your directions for this facilitation game will basically be: "A lead B" and "B lead A". First repeat these instructions at a slow pace. Slowly increase the pace until you reach a </w:t>
      </w:r>
      <w:r>
        <w:rPr>
          <w:rStyle w:val="ilad"/>
        </w:rPr>
        <w:t>crescendo</w:t>
      </w:r>
      <w:r>
        <w:t xml:space="preserve">. </w:t>
      </w:r>
    </w:p>
    <w:p w14:paraId="37191958" w14:textId="77777777" w:rsidR="00AF4854" w:rsidRDefault="00AF4854" w:rsidP="00AF4854">
      <w:pPr>
        <w:pStyle w:val="05Steps-Instructions"/>
        <w:numPr>
          <w:ilvl w:val="0"/>
          <w:numId w:val="22"/>
        </w:numPr>
      </w:pPr>
      <w:r>
        <w:lastRenderedPageBreak/>
        <w:t xml:space="preserve">What begins as a plain walking around </w:t>
      </w:r>
      <w:r>
        <w:rPr>
          <w:rStyle w:val="ilad"/>
        </w:rPr>
        <w:t>exercise</w:t>
      </w:r>
      <w:r>
        <w:t>, ends up like a dance, where each partner is taking turns to lead the other with just one finger.</w:t>
      </w:r>
    </w:p>
    <w:p w14:paraId="58EE0914" w14:textId="77777777" w:rsidR="00AF4854" w:rsidRDefault="00AF4854" w:rsidP="00AF4854">
      <w:pPr>
        <w:pStyle w:val="05Steps-ActivityStep"/>
        <w:numPr>
          <w:ilvl w:val="2"/>
          <w:numId w:val="8"/>
        </w:numPr>
      </w:pPr>
      <w:r>
        <w:t>Debrief the activity</w:t>
      </w:r>
    </w:p>
    <w:p w14:paraId="3EDF2260" w14:textId="77777777" w:rsidR="00AF4854" w:rsidRPr="00443FE1" w:rsidRDefault="00AF4854" w:rsidP="00AF4854">
      <w:pPr>
        <w:pStyle w:val="05Steps-bullets"/>
        <w:ind w:right="-666"/>
      </w:pPr>
      <w:r w:rsidRPr="00443FE1">
        <w:t>Did you enjoy leading or following more? Why?</w:t>
      </w:r>
    </w:p>
    <w:p w14:paraId="11369C1D" w14:textId="75DFB3A5" w:rsidR="00AF4854" w:rsidRPr="00443FE1" w:rsidRDefault="0046645B" w:rsidP="00AF4854">
      <w:pPr>
        <w:pStyle w:val="05Steps-bullets"/>
        <w:ind w:right="-666"/>
      </w:pPr>
      <w:r>
        <w:t>Did</w:t>
      </w:r>
      <w:r w:rsidR="00AF4854" w:rsidRPr="00443FE1">
        <w:t xml:space="preserve"> you notice how this activity evolved?</w:t>
      </w:r>
    </w:p>
    <w:p w14:paraId="770FB2D6" w14:textId="77777777" w:rsidR="00AF4854" w:rsidRDefault="00AF4854" w:rsidP="00AF4854">
      <w:pPr>
        <w:pStyle w:val="05Steps-bullets"/>
        <w:ind w:right="-666"/>
      </w:pPr>
      <w:r w:rsidRPr="00443FE1">
        <w:t xml:space="preserve">How is this like </w:t>
      </w:r>
      <w:r>
        <w:t xml:space="preserve">leading a </w:t>
      </w:r>
      <w:proofErr w:type="spellStart"/>
      <w:r>
        <w:t>KidsHub</w:t>
      </w:r>
      <w:proofErr w:type="spellEnd"/>
      <w:r w:rsidRPr="00443FE1">
        <w:t>?</w:t>
      </w:r>
    </w:p>
    <w:p w14:paraId="304CC5B0" w14:textId="3276F74A" w:rsidR="00AF4854" w:rsidRPr="00443FE1" w:rsidRDefault="00AF4854" w:rsidP="00AF4854">
      <w:pPr>
        <w:pStyle w:val="05Steps-examples"/>
      </w:pPr>
      <w:r>
        <w:t>Sometimes adult</w:t>
      </w:r>
      <w:r w:rsidR="0046645B">
        <w:t>s take the lead and sometimes the kids;</w:t>
      </w:r>
      <w:r>
        <w:t xml:space="preserve"> it is dynamic, it is fun, </w:t>
      </w:r>
      <w:r w:rsidR="00A62362">
        <w:t>and roles</w:t>
      </w:r>
      <w:r>
        <w:t xml:space="preserve"> change continually…</w:t>
      </w:r>
    </w:p>
    <w:p w14:paraId="0C48B3DA" w14:textId="77777777" w:rsidR="00AF4854" w:rsidRDefault="00AF4854" w:rsidP="00AF4854">
      <w:pPr>
        <w:pStyle w:val="04Steps-ActivityStepHeading"/>
        <w:pBdr>
          <w:bottom w:val="single" w:sz="8" w:space="0" w:color="548DD4"/>
        </w:pBdr>
      </w:pPr>
      <w:r>
        <w:t>Brainstorm how to build positive relationships</w:t>
      </w:r>
    </w:p>
    <w:p w14:paraId="5C286D8A" w14:textId="77777777" w:rsidR="00AF4854" w:rsidRDefault="00AF4854" w:rsidP="00AF4854">
      <w:pPr>
        <w:pStyle w:val="05Steps-Instructions"/>
      </w:pPr>
      <w:r>
        <w:t>Divide into teams of 4 people. Each person in the team needs to think of a specific child and their needs. The team must now create a list of specific things that leaders must be aware of to help relate to children in their group. Each team is given a different aspect to focus on. Here are some ideas to get you started:</w:t>
      </w:r>
    </w:p>
    <w:p w14:paraId="15FF1B94" w14:textId="77777777" w:rsidR="00AF4854" w:rsidRDefault="00AF4854" w:rsidP="00AF4854">
      <w:pPr>
        <w:pStyle w:val="05Steps-bullets"/>
      </w:pPr>
      <w:r>
        <w:t>How to include each child and help them feel valued</w:t>
      </w:r>
    </w:p>
    <w:p w14:paraId="76D1CB70" w14:textId="60450E80" w:rsidR="00AF4854" w:rsidRDefault="00A62362" w:rsidP="00AF4854">
      <w:pPr>
        <w:pStyle w:val="05Steps-bullets"/>
      </w:pPr>
      <w:r>
        <w:t>How to k</w:t>
      </w:r>
      <w:r w:rsidR="00AF4854">
        <w:t>now their specific needs</w:t>
      </w:r>
    </w:p>
    <w:p w14:paraId="69767D3F" w14:textId="77777777" w:rsidR="00AF4854" w:rsidRDefault="00AF4854" w:rsidP="00AF4854">
      <w:pPr>
        <w:pStyle w:val="05Steps-bullets"/>
      </w:pPr>
      <w:r>
        <w:t>How to help children relate well with each other</w:t>
      </w:r>
    </w:p>
    <w:p w14:paraId="01AFD9F1" w14:textId="77777777" w:rsidR="00AF4854" w:rsidRDefault="00AF4854" w:rsidP="00AF4854">
      <w:pPr>
        <w:pStyle w:val="05Steps-bullets"/>
      </w:pPr>
      <w:r>
        <w:t>How to encourage positive interactions with the child’s family</w:t>
      </w:r>
    </w:p>
    <w:p w14:paraId="5248B649" w14:textId="77777777" w:rsidR="00AF4854" w:rsidRDefault="00AF4854" w:rsidP="00AF4854">
      <w:pPr>
        <w:pStyle w:val="05Steps-bullets"/>
      </w:pPr>
      <w:r>
        <w:t>How to help fix a relationship when trust has been broken</w:t>
      </w:r>
    </w:p>
    <w:p w14:paraId="4A85F027" w14:textId="77777777" w:rsidR="00AF4854" w:rsidRDefault="00AF4854" w:rsidP="00AF4854">
      <w:pPr>
        <w:pStyle w:val="05Steps-Instructions"/>
      </w:pPr>
      <w:r>
        <w:t xml:space="preserve">After 15 minutes, come back together in big group and discuss the results of the brainstorm. What important things came out? </w:t>
      </w:r>
    </w:p>
    <w:p w14:paraId="0F5AECA6" w14:textId="77777777" w:rsidR="00AF4854" w:rsidRDefault="00AF4854" w:rsidP="00AF4854">
      <w:pPr>
        <w:pStyle w:val="04Steps-ActivityStepHeading"/>
      </w:pPr>
      <w:r>
        <w:t>Reflection</w:t>
      </w:r>
    </w:p>
    <w:p w14:paraId="2E356609" w14:textId="77777777" w:rsidR="00AF4854" w:rsidRDefault="00AF4854" w:rsidP="00AF4854">
      <w:pPr>
        <w:pStyle w:val="05Steps-Instructions"/>
      </w:pPr>
      <w:r>
        <w:t>Ask people to spend some time thinking about what specific things they will change about how they relate to children.</w:t>
      </w:r>
    </w:p>
    <w:p w14:paraId="519836EB" w14:textId="77777777" w:rsidR="00AF4854" w:rsidRPr="00FA1213" w:rsidRDefault="00AF4854" w:rsidP="00AF4854">
      <w:pPr>
        <w:pStyle w:val="05Steps-Instructions"/>
      </w:pPr>
      <w:r>
        <w:t>Spend some time praying.</w:t>
      </w:r>
    </w:p>
    <w:p w14:paraId="577FB26E" w14:textId="39B152BF" w:rsidR="00AF4854" w:rsidRDefault="00AF4854" w:rsidP="00AF4854">
      <w:pPr>
        <w:pStyle w:val="04StepsintheLesson"/>
      </w:pPr>
      <w:r>
        <w:t>3. Listening skills</w:t>
      </w:r>
      <w:r w:rsidR="0046645B">
        <w:tab/>
        <w:t>20 min</w:t>
      </w:r>
    </w:p>
    <w:p w14:paraId="58ED16BA" w14:textId="3E8592B8" w:rsidR="00AF4854" w:rsidRDefault="00AF4854" w:rsidP="00AF4854">
      <w:pPr>
        <w:pStyle w:val="05Steps-ActivityStep"/>
        <w:numPr>
          <w:ilvl w:val="2"/>
          <w:numId w:val="8"/>
        </w:numPr>
      </w:pPr>
      <w:r>
        <w:rPr>
          <w:noProof/>
          <w:lang w:val="en-US" w:eastAsia="en-US"/>
        </w:rPr>
        <w:drawing>
          <wp:anchor distT="0" distB="0" distL="114300" distR="114300" simplePos="0" relativeHeight="251672576" behindDoc="0" locked="0" layoutInCell="1" allowOverlap="1" wp14:anchorId="119E782A" wp14:editId="0774A80C">
            <wp:simplePos x="0" y="0"/>
            <wp:positionH relativeFrom="column">
              <wp:posOffset>-332740</wp:posOffset>
            </wp:positionH>
            <wp:positionV relativeFrom="paragraph">
              <wp:posOffset>123825</wp:posOffset>
            </wp:positionV>
            <wp:extent cx="1250950" cy="937895"/>
            <wp:effectExtent l="0" t="0" r="0" b="1905"/>
            <wp:wrapNone/>
            <wp:docPr id="349" name="Picture 177" descr="Description: C:\Users\John\Downloads\cgtp_ubabalo_powerpoint_level_1_v005\Sli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escription: C:\Users\John\Downloads\cgtp_ubabalo_powerpoint_level_1_v005\Slide4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362">
        <w:t>Listening- quick to listen,</w:t>
      </w:r>
      <w:r>
        <w:t xml:space="preserve"> slow to speak.</w:t>
      </w:r>
    </w:p>
    <w:p w14:paraId="1A8DC593" w14:textId="77777777" w:rsidR="00AF4854" w:rsidRDefault="00AF4854" w:rsidP="00AF4854">
      <w:pPr>
        <w:pStyle w:val="05Steps-Instructions"/>
      </w:pPr>
      <w:r>
        <w:t>Discuss the Bible verse in James 1:19 ‘Everyone should be quick to listen and slow to speak.’</w:t>
      </w:r>
    </w:p>
    <w:p w14:paraId="4BE15060" w14:textId="77777777" w:rsidR="00AF4854" w:rsidRPr="00443FE1" w:rsidRDefault="00AF4854" w:rsidP="00AF4854">
      <w:pPr>
        <w:pStyle w:val="05Steps-bullets"/>
        <w:ind w:right="-666"/>
      </w:pPr>
      <w:r w:rsidRPr="00443FE1">
        <w:t xml:space="preserve">Why is this important when working in a </w:t>
      </w:r>
      <w:r>
        <w:t xml:space="preserve">small </w:t>
      </w:r>
      <w:r w:rsidRPr="00443FE1">
        <w:t>group?</w:t>
      </w:r>
    </w:p>
    <w:p w14:paraId="1DD540A7" w14:textId="77777777" w:rsidR="00AF4854" w:rsidRDefault="00AF4854" w:rsidP="00AF4854">
      <w:pPr>
        <w:pStyle w:val="05Steps-ActivityStep"/>
        <w:numPr>
          <w:ilvl w:val="2"/>
          <w:numId w:val="8"/>
        </w:numPr>
      </w:pPr>
      <w:r>
        <w:rPr>
          <w:noProof/>
          <w:lang w:val="en-US" w:eastAsia="en-US"/>
        </w:rPr>
        <w:drawing>
          <wp:anchor distT="0" distB="0" distL="114300" distR="114300" simplePos="0" relativeHeight="251673600" behindDoc="0" locked="0" layoutInCell="1" allowOverlap="1" wp14:anchorId="215F7E19" wp14:editId="67753F39">
            <wp:simplePos x="0" y="0"/>
            <wp:positionH relativeFrom="column">
              <wp:posOffset>-297815</wp:posOffset>
            </wp:positionH>
            <wp:positionV relativeFrom="paragraph">
              <wp:posOffset>238125</wp:posOffset>
            </wp:positionV>
            <wp:extent cx="1250950" cy="937895"/>
            <wp:effectExtent l="0" t="0" r="0" b="1905"/>
            <wp:wrapNone/>
            <wp:docPr id="350" name="Picture 178" descr="Description: C:\Users\John\Downloads\cgtp_ubabalo_powerpoint_level_1_v005\Sli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escription: C:\Users\John\Downloads\cgtp_ubabalo_powerpoint_level_1_v005\Slide4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t>Explain listening skills- ‘CAUSE’</w:t>
      </w:r>
    </w:p>
    <w:p w14:paraId="191E0EFA" w14:textId="77777777" w:rsidR="00AF4854" w:rsidRDefault="00AF4854" w:rsidP="00AF4854">
      <w:pPr>
        <w:pStyle w:val="06CommentbytheLeader"/>
      </w:pPr>
      <w:r>
        <w:t>A good way to remember the specific skill you need to be a good listener is to remember the acrostic C.A.U.S.E.</w:t>
      </w:r>
    </w:p>
    <w:p w14:paraId="31314B29" w14:textId="77777777" w:rsidR="00AF4854" w:rsidRDefault="00AF4854" w:rsidP="00AF4854">
      <w:pPr>
        <w:pStyle w:val="06CommentbytheLeaderBULLETS"/>
        <w:ind w:right="-383"/>
      </w:pPr>
      <w:r w:rsidRPr="00247AF6">
        <w:rPr>
          <w:b/>
        </w:rPr>
        <w:t>Choose to listen</w:t>
      </w:r>
      <w:r>
        <w:t>- be ready and be interested</w:t>
      </w:r>
    </w:p>
    <w:p w14:paraId="4B1D4287" w14:textId="77777777" w:rsidR="00AF4854" w:rsidRDefault="00AF4854" w:rsidP="00AF4854">
      <w:pPr>
        <w:pStyle w:val="06CommentbytheLeaderBULLETS"/>
        <w:ind w:right="-383"/>
      </w:pPr>
      <w:r w:rsidRPr="00247AF6">
        <w:rPr>
          <w:b/>
        </w:rPr>
        <w:lastRenderedPageBreak/>
        <w:t>Attend-</w:t>
      </w:r>
      <w:r>
        <w:t xml:space="preserve"> take away distraction and even take notes</w:t>
      </w:r>
    </w:p>
    <w:p w14:paraId="3C8E1EB1" w14:textId="77777777" w:rsidR="00AF4854" w:rsidRDefault="00AF4854" w:rsidP="00AF4854">
      <w:pPr>
        <w:pStyle w:val="06CommentbytheLeaderBULLETS"/>
        <w:ind w:right="-383"/>
      </w:pPr>
      <w:r w:rsidRPr="00247AF6">
        <w:rPr>
          <w:b/>
        </w:rPr>
        <w:t>Understand</w:t>
      </w:r>
      <w:r>
        <w:t>- ask follow-on questions and reflect appropriate feelings</w:t>
      </w:r>
    </w:p>
    <w:p w14:paraId="333C4A7D" w14:textId="255A82D3" w:rsidR="00AF4854" w:rsidRDefault="00AF4854" w:rsidP="00AF4854">
      <w:pPr>
        <w:pStyle w:val="06CommentbytheLeaderBULLETS"/>
        <w:ind w:right="-383"/>
      </w:pPr>
      <w:r w:rsidRPr="00247AF6">
        <w:rPr>
          <w:b/>
        </w:rPr>
        <w:t>Sift through what is said</w:t>
      </w:r>
      <w:r>
        <w:t xml:space="preserve">- try and understand their intention and </w:t>
      </w:r>
      <w:r w:rsidR="00A62362">
        <w:tab/>
      </w:r>
      <w:r>
        <w:t>motivation</w:t>
      </w:r>
    </w:p>
    <w:p w14:paraId="2B025D40" w14:textId="1C59944C" w:rsidR="00AF4854" w:rsidRDefault="00AF4854" w:rsidP="00AF4854">
      <w:pPr>
        <w:pStyle w:val="06CommentbytheLeaderBULLETS"/>
        <w:ind w:right="-383"/>
      </w:pPr>
      <w:r w:rsidRPr="00247AF6">
        <w:rPr>
          <w:b/>
        </w:rPr>
        <w:t>Express a response</w:t>
      </w:r>
      <w:r>
        <w:t xml:space="preserve">- check that you have understood correctly by </w:t>
      </w:r>
      <w:r w:rsidR="00A62362">
        <w:tab/>
      </w:r>
      <w:r>
        <w:t>paraphrasing and suggesting advice</w:t>
      </w:r>
    </w:p>
    <w:p w14:paraId="14C030CD" w14:textId="77777777" w:rsidR="00AF4854" w:rsidRDefault="00AF4854" w:rsidP="00AF4854">
      <w:pPr>
        <w:pStyle w:val="05Steps-ActivityStep"/>
        <w:numPr>
          <w:ilvl w:val="2"/>
          <w:numId w:val="8"/>
        </w:numPr>
      </w:pPr>
      <w:r>
        <w:rPr>
          <w:noProof/>
          <w:lang w:val="en-US" w:eastAsia="en-US"/>
        </w:rPr>
        <w:drawing>
          <wp:anchor distT="0" distB="0" distL="114300" distR="114300" simplePos="0" relativeHeight="251674624" behindDoc="0" locked="0" layoutInCell="1" allowOverlap="1" wp14:anchorId="18076C1D" wp14:editId="6FCB586B">
            <wp:simplePos x="0" y="0"/>
            <wp:positionH relativeFrom="column">
              <wp:posOffset>-305435</wp:posOffset>
            </wp:positionH>
            <wp:positionV relativeFrom="paragraph">
              <wp:posOffset>259080</wp:posOffset>
            </wp:positionV>
            <wp:extent cx="1250950" cy="937895"/>
            <wp:effectExtent l="0" t="0" r="0" b="1905"/>
            <wp:wrapNone/>
            <wp:docPr id="351" name="Picture 179" descr="Description: C:\Users\John\Downloads\cgtp_ubabalo_powerpoint_level_1_v005\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escription: C:\Users\John\Downloads\cgtp_ubabalo_powerpoint_level_1_v005\Slide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t>Explain paraphrasing in active listening</w:t>
      </w:r>
    </w:p>
    <w:p w14:paraId="2C1CE611" w14:textId="77777777" w:rsidR="00AF4854" w:rsidRDefault="00AF4854" w:rsidP="00AF4854">
      <w:pPr>
        <w:pStyle w:val="06CommentbytheLeader"/>
      </w:pPr>
      <w:r>
        <w:t>Paraphrasing restates the main idea in communication.</w:t>
      </w:r>
    </w:p>
    <w:p w14:paraId="6BB2D97D" w14:textId="77777777" w:rsidR="00AF4854" w:rsidRDefault="00AF4854" w:rsidP="00AF4854">
      <w:pPr>
        <w:pStyle w:val="06CommentbytheLeaderBULLETS"/>
        <w:ind w:right="-383"/>
      </w:pPr>
      <w:r>
        <w:t xml:space="preserve">It doesn’t change the meaning. </w:t>
      </w:r>
    </w:p>
    <w:p w14:paraId="474E7CE8" w14:textId="339AF191" w:rsidR="00AF4854" w:rsidRDefault="00AF4854" w:rsidP="00AF4854">
      <w:pPr>
        <w:pStyle w:val="06CommentbytheLeaderBULLETS"/>
        <w:ind w:right="-383"/>
      </w:pPr>
      <w:r>
        <w:t xml:space="preserve">It allows the listener to clarify what has been said and it shows the </w:t>
      </w:r>
      <w:r w:rsidR="00A62362">
        <w:tab/>
      </w:r>
      <w:r>
        <w:t>listener understands what has been said.</w:t>
      </w:r>
    </w:p>
    <w:p w14:paraId="291AAAB9" w14:textId="77777777" w:rsidR="00AF4854" w:rsidRDefault="00AF4854" w:rsidP="00AF4854">
      <w:pPr>
        <w:pStyle w:val="05Steps-bullets"/>
        <w:numPr>
          <w:ilvl w:val="0"/>
          <w:numId w:val="0"/>
        </w:numPr>
        <w:ind w:left="2116"/>
      </w:pPr>
      <w:r>
        <w:rPr>
          <w:noProof/>
          <w:lang w:eastAsia="en-US"/>
        </w:rPr>
        <w:drawing>
          <wp:anchor distT="0" distB="0" distL="114300" distR="114300" simplePos="0" relativeHeight="251675648" behindDoc="0" locked="0" layoutInCell="1" allowOverlap="1" wp14:anchorId="670BF070" wp14:editId="5013E45C">
            <wp:simplePos x="0" y="0"/>
            <wp:positionH relativeFrom="column">
              <wp:posOffset>-312420</wp:posOffset>
            </wp:positionH>
            <wp:positionV relativeFrom="paragraph">
              <wp:posOffset>-3175</wp:posOffset>
            </wp:positionV>
            <wp:extent cx="1250950" cy="937895"/>
            <wp:effectExtent l="0" t="0" r="0" b="1905"/>
            <wp:wrapNone/>
            <wp:docPr id="352" name="Picture 180" descr="Description: C:\Users\John\Downloads\cgtp_ubabalo_powerpoint_level_1_v005\Sli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escription: C:\Users\John\Downloads\cgtp_ubabalo_powerpoint_level_1_v005\Slide5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t>Look at the PPT slide about examples of paraphrasing. Discuss which phrases you have found to be most useful.</w:t>
      </w:r>
    </w:p>
    <w:p w14:paraId="7F1437E5" w14:textId="77777777" w:rsidR="00AF4854" w:rsidRDefault="00AF4854" w:rsidP="00AF4854">
      <w:pPr>
        <w:pStyle w:val="05Steps-ActivityStep"/>
        <w:numPr>
          <w:ilvl w:val="2"/>
          <w:numId w:val="8"/>
        </w:numPr>
      </w:pPr>
      <w:r>
        <w:t>Active listening activity</w:t>
      </w:r>
    </w:p>
    <w:p w14:paraId="45B15157" w14:textId="4CF0B102" w:rsidR="00AF4854" w:rsidRDefault="00AF4854" w:rsidP="00AF4854">
      <w:pPr>
        <w:pStyle w:val="05Steps-Instructions"/>
      </w:pPr>
      <w:r>
        <w:rPr>
          <w:noProof/>
          <w:lang w:eastAsia="en-US"/>
        </w:rPr>
        <w:drawing>
          <wp:anchor distT="0" distB="0" distL="114300" distR="114300" simplePos="0" relativeHeight="251676672" behindDoc="0" locked="0" layoutInCell="1" allowOverlap="1" wp14:anchorId="262C77F0" wp14:editId="1301F5DA">
            <wp:simplePos x="0" y="0"/>
            <wp:positionH relativeFrom="column">
              <wp:posOffset>-332740</wp:posOffset>
            </wp:positionH>
            <wp:positionV relativeFrom="paragraph">
              <wp:posOffset>281940</wp:posOffset>
            </wp:positionV>
            <wp:extent cx="1250950" cy="937895"/>
            <wp:effectExtent l="0" t="0" r="0" b="1905"/>
            <wp:wrapNone/>
            <wp:docPr id="353" name="Picture 181" descr="Description: C:\Users\John\Downloads\cgtp_ubabalo_powerpoint_level_1_v005\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escription: C:\Users\John\Downloads\cgtp_ubabalo_powerpoint_level_1_v005\Slide5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t>Divide the group into pairs. One person is the listener and one the speaker. The speaker is then given a situation, which he speaks about as the listener actively listens to him,</w:t>
      </w:r>
      <w:r w:rsidR="00A62362">
        <w:t xml:space="preserve"> Example: </w:t>
      </w:r>
      <w:r>
        <w:t>what</w:t>
      </w:r>
      <w:r w:rsidR="00A62362">
        <w:t xml:space="preserve"> </w:t>
      </w:r>
      <w:r>
        <w:t>is the biggest problem I face in my everyday life? After the speaker has finished (60 seconds), the listener tries to rephrase the speech in the way he understood it and then tries to offer solutions or feedback to the speaker. They can then review each</w:t>
      </w:r>
      <w:r w:rsidR="00A62362">
        <w:t xml:space="preserve"> </w:t>
      </w:r>
      <w:r>
        <w:t xml:space="preserve">other’s performance and swap roles. </w:t>
      </w:r>
    </w:p>
    <w:p w14:paraId="3E8A47E7" w14:textId="047E1E25" w:rsidR="00AF4854" w:rsidRDefault="0046645B" w:rsidP="00AF4854">
      <w:pPr>
        <w:pStyle w:val="05Steps-ActivityStep"/>
        <w:numPr>
          <w:ilvl w:val="2"/>
          <w:numId w:val="8"/>
        </w:numPr>
      </w:pPr>
      <w:r>
        <w:t>Explain summariz</w:t>
      </w:r>
      <w:r w:rsidR="00AF4854">
        <w:t>ing in active listening</w:t>
      </w:r>
    </w:p>
    <w:p w14:paraId="59F545D4" w14:textId="291F34D7" w:rsidR="00AF4854" w:rsidRDefault="00AF4854" w:rsidP="00AF4854">
      <w:pPr>
        <w:pStyle w:val="06CommentbytheLeader"/>
      </w:pPr>
      <w:r>
        <w:t xml:space="preserve">A facilitator needs to master </w:t>
      </w:r>
      <w:r w:rsidR="0046645B">
        <w:t>the art of summarizing. Summariz</w:t>
      </w:r>
      <w:r>
        <w:t xml:space="preserve">ing puts all the key ideas together in a new logical and easy to understand way. Often a group discussion will cover a number a topics. It will seem very incomplete unless the ideas are related back to the key idea. This summary will help the group move on to the next phase. </w:t>
      </w:r>
    </w:p>
    <w:p w14:paraId="3184B8D9" w14:textId="7F1699DF" w:rsidR="00AF4854" w:rsidRDefault="0046645B" w:rsidP="00AF4854">
      <w:pPr>
        <w:pStyle w:val="05Steps-Instructions"/>
      </w:pPr>
      <w:r>
        <w:t>Ask for a volunteer to summariz</w:t>
      </w:r>
      <w:r w:rsidR="00AF4854">
        <w:t>e the session so far. After they have done this</w:t>
      </w:r>
      <w:r>
        <w:t>, ask the group these questions:</w:t>
      </w:r>
      <w:r w:rsidR="00AF4854">
        <w:t xml:space="preserve"> </w:t>
      </w:r>
    </w:p>
    <w:p w14:paraId="4BB426B6" w14:textId="77777777" w:rsidR="00AF4854" w:rsidRPr="00443FE1" w:rsidRDefault="00AF4854" w:rsidP="00AF4854">
      <w:pPr>
        <w:pStyle w:val="05Steps-bullets"/>
        <w:ind w:right="-666"/>
      </w:pPr>
      <w:r w:rsidRPr="00443FE1">
        <w:t xml:space="preserve">What did they include? </w:t>
      </w:r>
    </w:p>
    <w:p w14:paraId="593DF1B4" w14:textId="77777777" w:rsidR="00AF4854" w:rsidRPr="00443FE1" w:rsidRDefault="00AF4854" w:rsidP="00AF4854">
      <w:pPr>
        <w:pStyle w:val="05Steps-bullets"/>
        <w:ind w:right="-666"/>
      </w:pPr>
      <w:r w:rsidRPr="00443FE1">
        <w:t>Did they leave out anything important?</w:t>
      </w:r>
    </w:p>
    <w:p w14:paraId="386E5B36" w14:textId="77777777" w:rsidR="00AF4854" w:rsidRDefault="00AF4854" w:rsidP="00AF4854">
      <w:pPr>
        <w:pStyle w:val="05Steps-ActivityStep"/>
        <w:numPr>
          <w:ilvl w:val="2"/>
          <w:numId w:val="8"/>
        </w:numPr>
      </w:pPr>
      <w:r>
        <w:rPr>
          <w:noProof/>
          <w:lang w:val="en-US" w:eastAsia="en-US"/>
        </w:rPr>
        <w:drawing>
          <wp:anchor distT="0" distB="0" distL="114300" distR="114300" simplePos="0" relativeHeight="251677696" behindDoc="0" locked="0" layoutInCell="1" allowOverlap="1" wp14:anchorId="4D41607F" wp14:editId="601FB9BB">
            <wp:simplePos x="0" y="0"/>
            <wp:positionH relativeFrom="column">
              <wp:posOffset>-332740</wp:posOffset>
            </wp:positionH>
            <wp:positionV relativeFrom="paragraph">
              <wp:posOffset>275590</wp:posOffset>
            </wp:positionV>
            <wp:extent cx="1250950" cy="937895"/>
            <wp:effectExtent l="0" t="0" r="0" b="1905"/>
            <wp:wrapNone/>
            <wp:docPr id="354" name="Picture 182" descr="Description: C:\Users\John\Downloads\cgtp_ubabalo_powerpoint_level_1_v005\Slid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escription: C:\Users\John\Downloads\cgtp_ubabalo_powerpoint_level_1_v005\Slide5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Warm-up activity- </w:t>
      </w:r>
    </w:p>
    <w:p w14:paraId="7CADF1C4" w14:textId="77C32582" w:rsidR="00AF4854" w:rsidRDefault="00AF4854" w:rsidP="00AF4854">
      <w:pPr>
        <w:pStyle w:val="05Steps-Instructions"/>
      </w:pPr>
      <w:r>
        <w:t xml:space="preserve">Divide in pairs. Tell the group to come up with as many questions to this answer as possible.  The answer is </w:t>
      </w:r>
      <w:r w:rsidRPr="00C357DA">
        <w:rPr>
          <w:b/>
        </w:rPr>
        <w:t>blue</w:t>
      </w:r>
      <w:r>
        <w:t>. So what could all the questions be? List as many as you can in 60 seconds. The more unus</w:t>
      </w:r>
      <w:r w:rsidR="00A62362">
        <w:t xml:space="preserve">ual and creative the better. Example: </w:t>
      </w:r>
      <w:r w:rsidR="0046645B">
        <w:t>What colo</w:t>
      </w:r>
      <w:r>
        <w:t>r do I turn when I hold my breath?</w:t>
      </w:r>
    </w:p>
    <w:p w14:paraId="3820F386" w14:textId="77777777" w:rsidR="00AF4854" w:rsidRDefault="00AF4854" w:rsidP="00AF4854">
      <w:pPr>
        <w:pStyle w:val="05Steps-ActivityStep"/>
        <w:numPr>
          <w:ilvl w:val="2"/>
          <w:numId w:val="8"/>
        </w:numPr>
      </w:pPr>
      <w:r>
        <w:lastRenderedPageBreak/>
        <w:t>Purpose of questions</w:t>
      </w:r>
    </w:p>
    <w:p w14:paraId="632B3751" w14:textId="77777777" w:rsidR="00AF4854" w:rsidRDefault="00AF4854" w:rsidP="00AF4854">
      <w:pPr>
        <w:pStyle w:val="05Steps-Instructions"/>
      </w:pPr>
      <w:r>
        <w:t>Questions are used for different purposes. Therefore different types of questions will be used depending on the purpose.</w:t>
      </w:r>
    </w:p>
    <w:p w14:paraId="0BF5FDE3" w14:textId="77777777" w:rsidR="00AF4854" w:rsidRPr="00443FE1" w:rsidRDefault="00AF4854" w:rsidP="00AF4854">
      <w:pPr>
        <w:pStyle w:val="05Steps-bullets"/>
        <w:ind w:right="-666"/>
      </w:pPr>
      <w:r>
        <w:rPr>
          <w:noProof/>
          <w:lang w:eastAsia="en-US"/>
        </w:rPr>
        <w:drawing>
          <wp:anchor distT="0" distB="0" distL="114300" distR="114300" simplePos="0" relativeHeight="251678720" behindDoc="0" locked="0" layoutInCell="1" allowOverlap="1" wp14:anchorId="3C2533B8" wp14:editId="7A3DEC30">
            <wp:simplePos x="0" y="0"/>
            <wp:positionH relativeFrom="column">
              <wp:posOffset>-332740</wp:posOffset>
            </wp:positionH>
            <wp:positionV relativeFrom="paragraph">
              <wp:posOffset>109855</wp:posOffset>
            </wp:positionV>
            <wp:extent cx="1250950" cy="937895"/>
            <wp:effectExtent l="0" t="0" r="0" b="1905"/>
            <wp:wrapNone/>
            <wp:docPr id="355" name="Picture 183" descr="Description: C:\Users\John\Downloads\cgtp_ubabalo_powerpoint_level_1_v005\Sli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escription: C:\Users\John\Downloads\cgtp_ubabalo_powerpoint_level_1_v005\Slide5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FE1">
        <w:t>To get and maintain interest- use fun questions, interest questions, shocking questions</w:t>
      </w:r>
    </w:p>
    <w:p w14:paraId="7719B0AC" w14:textId="77777777" w:rsidR="00AF4854" w:rsidRPr="00443FE1" w:rsidRDefault="00AF4854" w:rsidP="00AF4854">
      <w:pPr>
        <w:pStyle w:val="05Steps-bullets"/>
        <w:ind w:right="-666"/>
      </w:pPr>
      <w:r w:rsidRPr="00443FE1">
        <w:t>To guide thinking- new topic questions, deeper questions</w:t>
      </w:r>
    </w:p>
    <w:p w14:paraId="2F9BB411" w14:textId="77777777" w:rsidR="00AF4854" w:rsidRPr="00443FE1" w:rsidRDefault="00AF4854" w:rsidP="00AF4854">
      <w:pPr>
        <w:pStyle w:val="05Steps-bullets"/>
        <w:ind w:right="-666"/>
      </w:pPr>
      <w:r w:rsidRPr="00443FE1">
        <w:t>To evaluate or summarize- ‘What are the main issues here?’ or ‘What is most important here?’</w:t>
      </w:r>
    </w:p>
    <w:p w14:paraId="0357B424" w14:textId="77777777" w:rsidR="00AF4854" w:rsidRPr="00443FE1" w:rsidRDefault="00AF4854" w:rsidP="00AF4854">
      <w:pPr>
        <w:pStyle w:val="05Steps-bullets"/>
        <w:ind w:right="-666"/>
      </w:pPr>
      <w:r w:rsidRPr="00443FE1">
        <w:t>To determine the participant’s attitude- ‘How is you attitude different now?’</w:t>
      </w:r>
    </w:p>
    <w:p w14:paraId="56A672E3" w14:textId="77777777" w:rsidR="00AF4854" w:rsidRPr="00443FE1" w:rsidRDefault="00AF4854" w:rsidP="00AF4854">
      <w:pPr>
        <w:pStyle w:val="05Steps-bullets"/>
        <w:ind w:right="-666"/>
      </w:pPr>
      <w:r w:rsidRPr="00443FE1">
        <w:t>To develop the subject- ‘Is there anything we are missing?’ or ‘Can you think of an example of this?’</w:t>
      </w:r>
    </w:p>
    <w:p w14:paraId="4A9255F1" w14:textId="77777777" w:rsidR="00AF4854" w:rsidRDefault="00AF4854" w:rsidP="00AF4854">
      <w:pPr>
        <w:pStyle w:val="05Steps-ActivityStep"/>
        <w:numPr>
          <w:ilvl w:val="2"/>
          <w:numId w:val="8"/>
        </w:numPr>
      </w:pPr>
      <w:r>
        <w:t>Questioning techniques</w:t>
      </w:r>
    </w:p>
    <w:p w14:paraId="6AF7D278" w14:textId="77777777" w:rsidR="00AF4854" w:rsidRDefault="00AF4854" w:rsidP="00AF4854">
      <w:pPr>
        <w:pStyle w:val="05Steps-Instructions"/>
      </w:pPr>
      <w:r w:rsidRPr="00CC12BF">
        <w:rPr>
          <w:b/>
          <w:i/>
        </w:rPr>
        <w:t>Closed questions</w:t>
      </w:r>
      <w:r>
        <w:t xml:space="preserve"> have only one answer. They do not create or encourage discussion. They close the discussion. For example all the questions with the answer ‘blue’ were closed. They had only one answer.</w:t>
      </w:r>
    </w:p>
    <w:p w14:paraId="40523038" w14:textId="77777777" w:rsidR="00AF4854" w:rsidRDefault="00AF4854" w:rsidP="00AF4854">
      <w:pPr>
        <w:pStyle w:val="05Steps-bullets"/>
        <w:ind w:right="-666"/>
      </w:pPr>
      <w:r>
        <w:t>Fact find questions are often closed</w:t>
      </w:r>
      <w:proofErr w:type="gramStart"/>
      <w:r>
        <w:t>.-</w:t>
      </w:r>
      <w:proofErr w:type="gramEnd"/>
      <w:r>
        <w:t xml:space="preserve"> e.g. ‘ How many people were caught?’ or ‘ Who was the boss?’</w:t>
      </w:r>
    </w:p>
    <w:p w14:paraId="2C109A1B" w14:textId="77777777" w:rsidR="00AF4854" w:rsidRDefault="00AF4854" w:rsidP="00AF4854">
      <w:pPr>
        <w:pStyle w:val="05Steps-Instructions"/>
      </w:pPr>
      <w:r>
        <w:rPr>
          <w:noProof/>
          <w:lang w:eastAsia="en-US"/>
        </w:rPr>
        <w:drawing>
          <wp:anchor distT="0" distB="0" distL="114300" distR="114300" simplePos="0" relativeHeight="251679744" behindDoc="0" locked="0" layoutInCell="1" allowOverlap="1" wp14:anchorId="349ADF2E" wp14:editId="3470B75C">
            <wp:simplePos x="0" y="0"/>
            <wp:positionH relativeFrom="column">
              <wp:posOffset>-332740</wp:posOffset>
            </wp:positionH>
            <wp:positionV relativeFrom="paragraph">
              <wp:posOffset>109855</wp:posOffset>
            </wp:positionV>
            <wp:extent cx="1250950" cy="937895"/>
            <wp:effectExtent l="0" t="0" r="0" b="1905"/>
            <wp:wrapNone/>
            <wp:docPr id="356" name="Picture 184" descr="Description: C:\Users\John\Downloads\cgtp_ubabalo_powerpoint_level_1_v005\Slid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escription: C:\Users\John\Downloads\cgtp_ubabalo_powerpoint_level_1_v005\Slide5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Open-</w:t>
      </w:r>
      <w:r w:rsidRPr="00CC12BF">
        <w:rPr>
          <w:b/>
          <w:i/>
        </w:rPr>
        <w:t>ended questions</w:t>
      </w:r>
      <w:r>
        <w:t xml:space="preserve"> have many possible answers. They tend to encourage discussion because many can contribute something different.</w:t>
      </w:r>
    </w:p>
    <w:p w14:paraId="13F4B569" w14:textId="77777777" w:rsidR="00AF4854" w:rsidRDefault="00AF4854" w:rsidP="00AF4854">
      <w:pPr>
        <w:pStyle w:val="05Steps-Instructions"/>
      </w:pPr>
      <w:r>
        <w:t>There are a number of open-ended questioning techniques. These are but a few.</w:t>
      </w:r>
    </w:p>
    <w:p w14:paraId="2DE02814" w14:textId="6604C8DE" w:rsidR="00AF4854" w:rsidRPr="008F27CA" w:rsidRDefault="00AF4854" w:rsidP="00AF4854">
      <w:pPr>
        <w:pStyle w:val="05Steps-bullets"/>
        <w:ind w:right="-666"/>
      </w:pPr>
      <w:r w:rsidRPr="008F27CA">
        <w:t>Feeling finding que</w:t>
      </w:r>
      <w:r w:rsidR="00C20B55">
        <w:t>stions- ‘How did you feel about..</w:t>
      </w:r>
      <w:r w:rsidRPr="008F27CA">
        <w:t>.?’</w:t>
      </w:r>
    </w:p>
    <w:p w14:paraId="0B6E642E" w14:textId="77777777" w:rsidR="00AF4854" w:rsidRPr="008F27CA" w:rsidRDefault="00AF4854" w:rsidP="00AF4854">
      <w:pPr>
        <w:pStyle w:val="05Steps-bullets"/>
        <w:ind w:right="-666"/>
      </w:pPr>
      <w:r w:rsidRPr="008F27CA">
        <w:t>Tell me more questions- these are follow-on questions that show great active listening. ‘That’s interesting- how did you come to make that decision?’</w:t>
      </w:r>
    </w:p>
    <w:p w14:paraId="2505F52E" w14:textId="2CE89925" w:rsidR="00AF4854" w:rsidRPr="008F27CA" w:rsidRDefault="00C20B55" w:rsidP="00AF4854">
      <w:pPr>
        <w:pStyle w:val="05Steps-bullets"/>
        <w:ind w:right="-666"/>
      </w:pPr>
      <w:r>
        <w:t>Best/ least question- t</w:t>
      </w:r>
      <w:r w:rsidR="00AF4854" w:rsidRPr="008F27CA">
        <w:t xml:space="preserve">his technique prioritizes ideas. ‘What was </w:t>
      </w:r>
      <w:r w:rsidR="00AF4854">
        <w:t xml:space="preserve">the best </w:t>
      </w:r>
      <w:r w:rsidR="00AF4854" w:rsidRPr="008F27CA">
        <w:t xml:space="preserve">job in this game? </w:t>
      </w:r>
      <w:r w:rsidR="00AF4854">
        <w:t>Worst job?</w:t>
      </w:r>
    </w:p>
    <w:p w14:paraId="709BAF96" w14:textId="77777777" w:rsidR="00AF4854" w:rsidRPr="00775053" w:rsidRDefault="00AF4854" w:rsidP="00AF4854">
      <w:pPr>
        <w:pStyle w:val="05Steps-bullets"/>
        <w:ind w:right="-666"/>
      </w:pPr>
      <w:r w:rsidRPr="00775053">
        <w:t xml:space="preserve">Third party questions- these are questions to help the respondent share his personal opinions without feeling embarrassed, judged or insecure. ‘What do your colleagues think about </w:t>
      </w:r>
      <w:r>
        <w:t>euthanasia</w:t>
      </w:r>
      <w:r w:rsidRPr="00775053">
        <w:t>?’ or ‘What do your friends think about abstinence as a solution to HIV/AIDS?’</w:t>
      </w:r>
      <w:r>
        <w:t xml:space="preserve"> Feel free to pick a controversial issue from your context.</w:t>
      </w:r>
    </w:p>
    <w:p w14:paraId="1FAC1171" w14:textId="77777777" w:rsidR="00AF4854" w:rsidRPr="00775053" w:rsidRDefault="00AF4854" w:rsidP="00AF4854">
      <w:pPr>
        <w:pStyle w:val="05Steps-bullets"/>
        <w:ind w:right="-666"/>
      </w:pPr>
      <w:r w:rsidRPr="00775053">
        <w:t>Magic wand questions- these questions help people to dream without boundaries. ‘What would you do with the rest of your life if you had $10 million?’</w:t>
      </w:r>
    </w:p>
    <w:p w14:paraId="2725F0F2" w14:textId="4AC47715" w:rsidR="00AF4854" w:rsidRDefault="00AF4854" w:rsidP="00AF4854">
      <w:pPr>
        <w:pStyle w:val="05Steps-bullets"/>
        <w:ind w:right="-666"/>
      </w:pPr>
      <w:r w:rsidRPr="00775053">
        <w:t xml:space="preserve">Probing </w:t>
      </w:r>
      <w:r w:rsidR="00C20B55">
        <w:t>questions – ‘What do you mean?’</w:t>
      </w:r>
      <w:r w:rsidRPr="00775053">
        <w:t xml:space="preserve"> ‘Can you further elaborate?’</w:t>
      </w:r>
    </w:p>
    <w:p w14:paraId="75994608" w14:textId="77777777" w:rsidR="00AF4854" w:rsidRDefault="00AF4854" w:rsidP="00AF4854">
      <w:pPr>
        <w:pStyle w:val="05Steps-Instructions"/>
      </w:pPr>
    </w:p>
    <w:p w14:paraId="1420A41C" w14:textId="08664E22" w:rsidR="00AF4854" w:rsidRPr="008E385E" w:rsidRDefault="00AF4854" w:rsidP="00AF4854">
      <w:pPr>
        <w:pStyle w:val="04StepsintheLesson"/>
      </w:pPr>
      <w:r>
        <w:lastRenderedPageBreak/>
        <w:t>4. Bible engagement skills</w:t>
      </w:r>
      <w:r w:rsidR="00C20B55">
        <w:tab/>
        <w:t>1</w:t>
      </w:r>
      <w:r w:rsidR="00335596">
        <w:t>0 min</w:t>
      </w:r>
    </w:p>
    <w:p w14:paraId="43447BBF" w14:textId="77777777" w:rsidR="00AF4854" w:rsidRDefault="00AF4854" w:rsidP="00AF4854">
      <w:pPr>
        <w:pStyle w:val="05Steps-Instructions"/>
      </w:pPr>
      <w:r>
        <w:t xml:space="preserve">Briefly explain how the training modules ‘Demonstrating </w:t>
      </w:r>
      <w:proofErr w:type="spellStart"/>
      <w:r>
        <w:t>KidsHubs</w:t>
      </w:r>
      <w:proofErr w:type="spellEnd"/>
      <w:r>
        <w:t xml:space="preserve">’ and ‘Designing </w:t>
      </w:r>
      <w:proofErr w:type="spellStart"/>
      <w:r>
        <w:t>KidsHubs</w:t>
      </w:r>
      <w:proofErr w:type="spellEnd"/>
      <w:r>
        <w:t xml:space="preserve"> sessions’ have given practical examples of teaching the Bible in engaging ways making use of different learning styles. </w:t>
      </w:r>
    </w:p>
    <w:p w14:paraId="354C235B" w14:textId="77777777" w:rsidR="00AF4854" w:rsidRDefault="00AF4854" w:rsidP="00AF4854">
      <w:pPr>
        <w:pStyle w:val="05Steps-Instructions"/>
      </w:pPr>
      <w:r>
        <w:t>Ask them to reflect on the training so far and list some the different ways they have looked at a Bible passage/s within a skill session.</w:t>
      </w:r>
    </w:p>
    <w:p w14:paraId="44F53326" w14:textId="77777777" w:rsidR="00AF4854" w:rsidRPr="00493842" w:rsidRDefault="00AF4854" w:rsidP="00AF4854">
      <w:pPr>
        <w:pStyle w:val="05Steps-examples"/>
      </w:pPr>
      <w:r w:rsidRPr="00500D29">
        <w:t xml:space="preserve">See </w:t>
      </w:r>
      <w:r>
        <w:t>also M2.4 &amp; M2.5 ‘Answering questions on life and faith’ and ‘Teachable moments’.</w:t>
      </w:r>
    </w:p>
    <w:p w14:paraId="6984F78D" w14:textId="33DD9E39" w:rsidR="00AF4854" w:rsidRPr="00C85D05" w:rsidRDefault="00AF4854" w:rsidP="00AF4854">
      <w:pPr>
        <w:pStyle w:val="04Steps-ActivityStepHeading"/>
        <w:numPr>
          <w:ilvl w:val="2"/>
          <w:numId w:val="7"/>
        </w:numPr>
      </w:pPr>
      <w:r>
        <w:t>END session KH1.4</w:t>
      </w:r>
    </w:p>
    <w:p w14:paraId="2D19CD11" w14:textId="77777777" w:rsidR="00AF4854" w:rsidRDefault="00AF4854" w:rsidP="00AF4854">
      <w:pPr>
        <w:pStyle w:val="05Steps-Instructions"/>
      </w:pPr>
    </w:p>
    <w:p w14:paraId="706E545B" w14:textId="550C5C73" w:rsidR="002F5466" w:rsidRPr="00930E30" w:rsidRDefault="00AF4854" w:rsidP="002F5466">
      <w:pPr>
        <w:pStyle w:val="02MAX7LESSONCODEblue"/>
      </w:pPr>
      <w:r>
        <w:lastRenderedPageBreak/>
        <w:t>KH 1.5</w:t>
      </w:r>
    </w:p>
    <w:p w14:paraId="53A70DC9" w14:textId="77777777" w:rsidR="002F5466" w:rsidRPr="00F80E71" w:rsidRDefault="002F5466" w:rsidP="002F5466">
      <w:pPr>
        <w:pStyle w:val="02CYCASLESSONNAMEinbox"/>
      </w:pPr>
      <w:r>
        <w:t>Designing KidsHubs sessions</w:t>
      </w:r>
    </w:p>
    <w:p w14:paraId="4AC8B30F" w14:textId="2C4CA7BD" w:rsidR="002F5466" w:rsidRPr="00A25701" w:rsidRDefault="004D1BA1" w:rsidP="002F5466">
      <w:pPr>
        <w:pStyle w:val="02Timeoflesson"/>
      </w:pPr>
      <w:r>
        <w:t>21</w:t>
      </w:r>
      <w:r w:rsidR="002F5466" w:rsidRPr="00A25701">
        <w:t>0 minutes</w:t>
      </w:r>
    </w:p>
    <w:p w14:paraId="108A1487" w14:textId="77777777" w:rsidR="002F5466" w:rsidRDefault="002F5466" w:rsidP="002F5466">
      <w:pPr>
        <w:pStyle w:val="03OUTCOMEHeader"/>
      </w:pPr>
      <w:r>
        <w:t>Outcome</w:t>
      </w:r>
    </w:p>
    <w:p w14:paraId="1C423CDC" w14:textId="0D139528" w:rsidR="002F5466" w:rsidRDefault="002F5466" w:rsidP="002F5466">
      <w:pPr>
        <w:pStyle w:val="03Outcometext"/>
      </w:pPr>
      <w:r w:rsidRPr="00A25701">
        <w:t xml:space="preserve">At the end of this module participants will have </w:t>
      </w:r>
      <w:r>
        <w:t xml:space="preserve">discovered how to put together a </w:t>
      </w:r>
      <w:proofErr w:type="spellStart"/>
      <w:r>
        <w:t>KidsHubs</w:t>
      </w:r>
      <w:proofErr w:type="spellEnd"/>
      <w:r>
        <w:t xml:space="preserve"> session w</w:t>
      </w:r>
      <w:r w:rsidR="00A038C4">
        <w:t>ith basic tools and creativity.</w:t>
      </w:r>
    </w:p>
    <w:p w14:paraId="34259824" w14:textId="77777777" w:rsidR="002F5466" w:rsidRDefault="002F5466" w:rsidP="002F5466">
      <w:pPr>
        <w:pStyle w:val="03OUTCOMEHeader"/>
      </w:pPr>
      <w:r>
        <w:t>Steps in the lesson</w:t>
      </w:r>
    </w:p>
    <w:p w14:paraId="214A7D37" w14:textId="77777777" w:rsidR="002F5466" w:rsidRDefault="002F5466" w:rsidP="002F5466">
      <w:pPr>
        <w:pStyle w:val="03Outcometext"/>
      </w:pPr>
      <w:r>
        <w:t>1. Warm-up</w:t>
      </w:r>
      <w:r>
        <w:tab/>
        <w:t>10 min</w:t>
      </w:r>
    </w:p>
    <w:p w14:paraId="41B25C2E" w14:textId="77777777" w:rsidR="002F5466" w:rsidRDefault="002F5466" w:rsidP="002F5466">
      <w:pPr>
        <w:pStyle w:val="03Outcometext"/>
      </w:pPr>
      <w:r>
        <w:t>2. Playing with cameras creatively</w:t>
      </w:r>
      <w:r>
        <w:tab/>
        <w:t>20 min</w:t>
      </w:r>
    </w:p>
    <w:p w14:paraId="72872933" w14:textId="77777777" w:rsidR="002F5466" w:rsidRDefault="002F5466" w:rsidP="002F5466">
      <w:pPr>
        <w:pStyle w:val="03Outcometext"/>
      </w:pPr>
      <w:r>
        <w:t>3. Connecting cameras, Bible and children</w:t>
      </w:r>
      <w:r>
        <w:tab/>
        <w:t>40 min</w:t>
      </w:r>
    </w:p>
    <w:p w14:paraId="46447739" w14:textId="77777777" w:rsidR="002F5466" w:rsidRDefault="002F5466" w:rsidP="002F5466">
      <w:pPr>
        <w:pStyle w:val="03Outcometext"/>
      </w:pPr>
      <w:r>
        <w:t>4. Feedback on session created</w:t>
      </w:r>
      <w:r>
        <w:tab/>
        <w:t>30 min</w:t>
      </w:r>
    </w:p>
    <w:p w14:paraId="4B9E9C8C" w14:textId="0EEA61E9" w:rsidR="002F5466" w:rsidRDefault="004D1BA1" w:rsidP="002F5466">
      <w:pPr>
        <w:pStyle w:val="03Outcometext"/>
      </w:pPr>
      <w:r>
        <w:t>5. Creating you own sessions</w:t>
      </w:r>
      <w:r>
        <w:tab/>
        <w:t xml:space="preserve">90 </w:t>
      </w:r>
      <w:r w:rsidR="002F5466">
        <w:t>min</w:t>
      </w:r>
    </w:p>
    <w:p w14:paraId="1EE894B5" w14:textId="5FA9E99E" w:rsidR="002F5466" w:rsidRDefault="00700959" w:rsidP="002F5466">
      <w:pPr>
        <w:pStyle w:val="03Outcometext"/>
      </w:pPr>
      <w:r>
        <w:t>6. Summary and wrap-up</w:t>
      </w:r>
      <w:r>
        <w:tab/>
        <w:t>20</w:t>
      </w:r>
      <w:r w:rsidR="002F5466">
        <w:t xml:space="preserve"> min</w:t>
      </w:r>
    </w:p>
    <w:p w14:paraId="5B9DA22B" w14:textId="77777777" w:rsidR="002F5466" w:rsidRDefault="002F5466" w:rsidP="002F5466">
      <w:pPr>
        <w:pStyle w:val="03OUTCOMEHeader"/>
      </w:pPr>
      <w:r>
        <w:t>What you will need</w:t>
      </w:r>
    </w:p>
    <w:p w14:paraId="49633139" w14:textId="77777777" w:rsidR="002F5466" w:rsidRDefault="002F5466" w:rsidP="002F5466">
      <w:pPr>
        <w:pStyle w:val="03Outcometextbullets"/>
      </w:pPr>
      <w:r>
        <w:t>Bibles and notepaper</w:t>
      </w:r>
    </w:p>
    <w:p w14:paraId="7D643D3B" w14:textId="77777777" w:rsidR="002F5466" w:rsidRDefault="002F5466" w:rsidP="002F5466">
      <w:pPr>
        <w:pStyle w:val="03Outcometextbullets"/>
      </w:pPr>
      <w:r>
        <w:t>Cameras</w:t>
      </w:r>
    </w:p>
    <w:p w14:paraId="098E055C" w14:textId="77777777" w:rsidR="002F5466" w:rsidRDefault="002F5466" w:rsidP="002F5466">
      <w:pPr>
        <w:pStyle w:val="03Outcometextbullets"/>
      </w:pPr>
      <w:r>
        <w:t xml:space="preserve">Video projector </w:t>
      </w:r>
    </w:p>
    <w:p w14:paraId="287056E4" w14:textId="77777777" w:rsidR="002F5466" w:rsidRPr="00F80E71" w:rsidRDefault="002F5466" w:rsidP="002F5466">
      <w:pPr>
        <w:pStyle w:val="04SESSIONOUTLINEHEADING"/>
      </w:pPr>
      <w:r>
        <w:t>designing KidsHubs</w:t>
      </w:r>
    </w:p>
    <w:p w14:paraId="78C232B4" w14:textId="77777777" w:rsidR="002F5466" w:rsidRDefault="002F5466" w:rsidP="002F5466">
      <w:pPr>
        <w:pStyle w:val="04sessionoutlinewords"/>
      </w:pPr>
      <w:r w:rsidRPr="00A25701">
        <w:t>Training program</w:t>
      </w:r>
    </w:p>
    <w:p w14:paraId="4D202757" w14:textId="77777777" w:rsidR="002F5466" w:rsidRDefault="002F5466" w:rsidP="002F5466">
      <w:pPr>
        <w:pStyle w:val="04StepsintheLesson"/>
      </w:pPr>
      <w:r>
        <w:t>1. Warm-up</w:t>
      </w:r>
      <w:r>
        <w:tab/>
        <w:t>10 min</w:t>
      </w:r>
    </w:p>
    <w:p w14:paraId="6592097F" w14:textId="56FD7109" w:rsidR="002F5466" w:rsidRDefault="002F5466" w:rsidP="002F5466">
      <w:pPr>
        <w:pStyle w:val="05Steps-examples"/>
      </w:pPr>
      <w:r>
        <w:t xml:space="preserve">NOTE: many people have cameras on their mobile devices. However, if you do not have cameras available in the group this session can be structured around </w:t>
      </w:r>
      <w:r w:rsidR="0046645B">
        <w:t>a completely different activity</w:t>
      </w:r>
      <w:r>
        <w:t>. For example you could use a ball, a Frisbee, a garden or some ingredients for cooking. Be as creative as you like.</w:t>
      </w:r>
    </w:p>
    <w:p w14:paraId="2E83459F" w14:textId="77777777" w:rsidR="002F5466" w:rsidRDefault="002F5466" w:rsidP="002F5466">
      <w:pPr>
        <w:pStyle w:val="04Steps-ActivityStepHeading"/>
      </w:pPr>
      <w:r>
        <w:t>Photograph the team #1</w:t>
      </w:r>
    </w:p>
    <w:p w14:paraId="7D12C198" w14:textId="77777777" w:rsidR="002F5466" w:rsidRDefault="002F5466" w:rsidP="002F5466">
      <w:pPr>
        <w:pStyle w:val="05Steps-Instructions"/>
      </w:pPr>
      <w:r>
        <w:t xml:space="preserve">Get into teams of 3 people. In 5 minutes each team has the challenge of taking the ‘best team photo’ they can of themselves. Each team chooses the best one and shows another team. </w:t>
      </w:r>
    </w:p>
    <w:p w14:paraId="5399E671" w14:textId="22847342" w:rsidR="002F5466" w:rsidRDefault="002F5466" w:rsidP="002F5466">
      <w:pPr>
        <w:pStyle w:val="05Steps-KEYQUESTION"/>
      </w:pPr>
      <w:r>
        <w:t xml:space="preserve">See if you can display </w:t>
      </w:r>
      <w:r w:rsidR="00012854">
        <w:t xml:space="preserve">the teams’ photos </w:t>
      </w:r>
      <w:r>
        <w:t>on the data projector from the front.</w:t>
      </w:r>
    </w:p>
    <w:p w14:paraId="522A7190" w14:textId="77777777" w:rsidR="002F5466" w:rsidRPr="008E385E" w:rsidRDefault="002F5466" w:rsidP="002F5466">
      <w:pPr>
        <w:pStyle w:val="04StepsintheLesson"/>
      </w:pPr>
      <w:r>
        <w:lastRenderedPageBreak/>
        <w:t>2. Playing with cameras creatively</w:t>
      </w:r>
      <w:r>
        <w:tab/>
        <w:t>20 min</w:t>
      </w:r>
    </w:p>
    <w:p w14:paraId="41538C76" w14:textId="77777777" w:rsidR="002F5466" w:rsidRDefault="002F5466" w:rsidP="002F5466">
      <w:pPr>
        <w:pStyle w:val="04Steps-ActivityStepHeading"/>
      </w:pPr>
      <w:r>
        <w:t>Photograph the team #2</w:t>
      </w:r>
    </w:p>
    <w:p w14:paraId="3D405AF7" w14:textId="77777777" w:rsidR="002F5466" w:rsidRDefault="002F5466" w:rsidP="002F5466">
      <w:pPr>
        <w:pStyle w:val="05Steps-Instructions"/>
      </w:pPr>
      <w:r>
        <w:t xml:space="preserve">Ask the group: ‘What makes a photograph creative?’ </w:t>
      </w:r>
    </w:p>
    <w:p w14:paraId="68EE963C" w14:textId="77777777" w:rsidR="002F5466" w:rsidRDefault="002F5466" w:rsidP="002F5466">
      <w:pPr>
        <w:pStyle w:val="05Steps-examples"/>
      </w:pPr>
      <w:r>
        <w:t xml:space="preserve">Answers: unique, different, nice composition, good use of lighting, background, the camera itself. </w:t>
      </w:r>
    </w:p>
    <w:p w14:paraId="24067A34" w14:textId="443EB7F2" w:rsidR="002F5466" w:rsidRDefault="004D1BA1" w:rsidP="00012854">
      <w:pPr>
        <w:pStyle w:val="06CommentbytheLeader"/>
      </w:pPr>
      <w:r>
        <w:t>Say: s</w:t>
      </w:r>
      <w:r w:rsidR="002F5466">
        <w:t>ome of you are good photographers, others are less experienced. Photography is not just about the techni</w:t>
      </w:r>
      <w:r w:rsidR="0046645B">
        <w:t xml:space="preserve">que, it’s about the thinking </w:t>
      </w:r>
      <w:r w:rsidR="002F5466">
        <w:t xml:space="preserve">shown in the composition for the picture. </w:t>
      </w:r>
    </w:p>
    <w:p w14:paraId="278AE0C7" w14:textId="77777777" w:rsidR="002F5466" w:rsidRDefault="002F5466" w:rsidP="002F5466">
      <w:pPr>
        <w:pStyle w:val="05Steps-Instructions"/>
      </w:pPr>
      <w:r>
        <w:t>Give the group the challenge of going out in teams of 3 people to take photos on the theme of ‘team’, only this time they have restrictions. They need to take photos:</w:t>
      </w:r>
    </w:p>
    <w:p w14:paraId="15DDFB80" w14:textId="66EC73C1" w:rsidR="002F5466" w:rsidRDefault="004D1BA1" w:rsidP="002F5466">
      <w:pPr>
        <w:pStyle w:val="05Steps-bullets"/>
      </w:pPr>
      <w:r>
        <w:t>From</w:t>
      </w:r>
      <w:r w:rsidR="002F5466">
        <w:t xml:space="preserve"> an unusual angle</w:t>
      </w:r>
    </w:p>
    <w:p w14:paraId="000622BD" w14:textId="5C26076C" w:rsidR="002F5466" w:rsidRDefault="004D1BA1" w:rsidP="002F5466">
      <w:pPr>
        <w:pStyle w:val="05Steps-bullets"/>
      </w:pPr>
      <w:r>
        <w:t>Very</w:t>
      </w:r>
      <w:r w:rsidR="002F5466">
        <w:t xml:space="preserve"> close up</w:t>
      </w:r>
    </w:p>
    <w:p w14:paraId="066F59D9" w14:textId="69D31041" w:rsidR="002F5466" w:rsidRDefault="004D1BA1" w:rsidP="002F5466">
      <w:pPr>
        <w:pStyle w:val="05Steps-bullets"/>
      </w:pPr>
      <w:r>
        <w:t>Of</w:t>
      </w:r>
      <w:r w:rsidR="002F5466">
        <w:t xml:space="preserve"> an interesting pattern or design</w:t>
      </w:r>
    </w:p>
    <w:p w14:paraId="78D67B40" w14:textId="287AE556" w:rsidR="002F5466" w:rsidRDefault="004D1BA1" w:rsidP="002F5466">
      <w:pPr>
        <w:pStyle w:val="05Steps-bullets"/>
      </w:pPr>
      <w:r>
        <w:t>Of</w:t>
      </w:r>
      <w:r w:rsidR="002F5466">
        <w:t xml:space="preserve"> something beautiful (not a person)</w:t>
      </w:r>
    </w:p>
    <w:p w14:paraId="57432E31" w14:textId="77777777" w:rsidR="002F5466" w:rsidRDefault="002F5466" w:rsidP="002F5466">
      <w:pPr>
        <w:pStyle w:val="05Steps-Instructions"/>
      </w:pPr>
      <w:r>
        <w:t>After 10 minutes ask them to come back inside and compare the new photos to the first ones they took? What do they notice? Is there improvement? Why or why not?</w:t>
      </w:r>
    </w:p>
    <w:p w14:paraId="475003D0" w14:textId="5461EA51" w:rsidR="002F5466" w:rsidRDefault="0046645B" w:rsidP="002F5466">
      <w:pPr>
        <w:pStyle w:val="04StepsintheLesson"/>
      </w:pPr>
      <w:r>
        <w:t>3. Connecting cameras, Bibles and c</w:t>
      </w:r>
      <w:r w:rsidR="002F5466">
        <w:t>hildren</w:t>
      </w:r>
      <w:r w:rsidR="002F5466">
        <w:tab/>
        <w:t>40 min</w:t>
      </w:r>
    </w:p>
    <w:p w14:paraId="63AF1F9F" w14:textId="77777777" w:rsidR="002F5466" w:rsidRDefault="002F5466" w:rsidP="002F5466">
      <w:pPr>
        <w:pStyle w:val="04Steps-ActivityStepHeading"/>
      </w:pPr>
      <w:r>
        <w:t xml:space="preserve">Design a </w:t>
      </w:r>
      <w:proofErr w:type="spellStart"/>
      <w:r>
        <w:t>KidsHub</w:t>
      </w:r>
      <w:proofErr w:type="spellEnd"/>
      <w:r>
        <w:t xml:space="preserve"> experience </w:t>
      </w:r>
    </w:p>
    <w:p w14:paraId="505D0787" w14:textId="77777777" w:rsidR="002F5466" w:rsidRDefault="002F5466" w:rsidP="002F5466">
      <w:pPr>
        <w:pStyle w:val="05Steps-Instructions"/>
      </w:pPr>
      <w:r>
        <w:t xml:space="preserve">In your groups, number each person 1 – 3. Each person is asked to think of a different characteristic. </w:t>
      </w:r>
    </w:p>
    <w:p w14:paraId="1BF6AE0C" w14:textId="77777777" w:rsidR="002F5466" w:rsidRDefault="002F5466" w:rsidP="002F5466">
      <w:pPr>
        <w:pStyle w:val="05Steps-bullets"/>
      </w:pPr>
      <w:r>
        <w:t xml:space="preserve">Person 1. Thinks of a child (decide what age, probably 5-16 </w:t>
      </w:r>
      <w:proofErr w:type="spellStart"/>
      <w:r>
        <w:t>yrs</w:t>
      </w:r>
      <w:proofErr w:type="spellEnd"/>
      <w:r>
        <w:t>, describe what the child is like, male/female, what sort of experiences?)</w:t>
      </w:r>
    </w:p>
    <w:p w14:paraId="617FBA54" w14:textId="77777777" w:rsidR="002F5466" w:rsidRDefault="002F5466" w:rsidP="002F5466">
      <w:pPr>
        <w:pStyle w:val="05Steps-bullets"/>
      </w:pPr>
      <w:r>
        <w:t>Person 2. Thinks of something from the Bible you want to teach (</w:t>
      </w:r>
      <w:proofErr w:type="spellStart"/>
      <w:r>
        <w:t>eg</w:t>
      </w:r>
      <w:proofErr w:type="spellEnd"/>
      <w:r>
        <w:t xml:space="preserve">. a story, a characteristic of God, a concept </w:t>
      </w:r>
      <w:proofErr w:type="spellStart"/>
      <w:r>
        <w:t>eg</w:t>
      </w:r>
      <w:proofErr w:type="spellEnd"/>
      <w:r>
        <w:t>. grace)</w:t>
      </w:r>
    </w:p>
    <w:p w14:paraId="7C1C1CA7" w14:textId="1092FF59" w:rsidR="002F5466" w:rsidRDefault="002F5466" w:rsidP="002F5466">
      <w:pPr>
        <w:pStyle w:val="05Steps-bullets"/>
      </w:pPr>
      <w:r>
        <w:t xml:space="preserve">Person </w:t>
      </w:r>
      <w:r w:rsidR="004D1BA1">
        <w:t>3. Thinks of an object that children</w:t>
      </w:r>
      <w:r>
        <w:t xml:space="preserve"> would love to play with</w:t>
      </w:r>
      <w:r w:rsidR="0046645B">
        <w:t xml:space="preserve"> and all the things you can do with it</w:t>
      </w:r>
      <w:r>
        <w:t xml:space="preserve">. </w:t>
      </w:r>
      <w:proofErr w:type="spellStart"/>
      <w:r>
        <w:t>Eg</w:t>
      </w:r>
      <w:proofErr w:type="spellEnd"/>
      <w:r>
        <w:t xml:space="preserve"> camera, Frisbee, ball</w:t>
      </w:r>
      <w:r w:rsidR="0046645B">
        <w:t>.</w:t>
      </w:r>
    </w:p>
    <w:p w14:paraId="5D842156" w14:textId="46A567F7" w:rsidR="002F5466" w:rsidRDefault="002F5466" w:rsidP="002F5466">
      <w:pPr>
        <w:pStyle w:val="05Steps-Instructions"/>
      </w:pPr>
      <w:r>
        <w:t>Tell the teams you are giving them a challenge. The challenge is to come up with some ideas for an experience with that child and 3 or 4 others like them, combining the Bible and the camera. (If you are not using cameras then repla</w:t>
      </w:r>
      <w:r w:rsidR="004D1BA1">
        <w:t>ce with another object that children</w:t>
      </w:r>
      <w:r>
        <w:t xml:space="preserve"> love). Teams will work for 30 minutes. Plan and write the ideas on a piece of paper so you could actually do this activity with others later. </w:t>
      </w:r>
    </w:p>
    <w:p w14:paraId="30FFC506" w14:textId="10F7F69F" w:rsidR="002F5466" w:rsidRDefault="002F5466" w:rsidP="002F5466">
      <w:pPr>
        <w:pStyle w:val="05Steps-Instructions"/>
      </w:pPr>
      <w:r>
        <w:t xml:space="preserve">Challenge the group not to simply come up with the most obvious idea. You could think about what sort of skill a child might need to use a camera… you could explain where the sun should be when you take a photo. Try to tie in not only the Bible concept but also something they could learn about the camera as well. The whole thing needs to be fun, </w:t>
      </w:r>
      <w:r w:rsidR="00012854">
        <w:t>a challenge, surprising</w:t>
      </w:r>
      <w:r>
        <w:t xml:space="preserve">, </w:t>
      </w:r>
      <w:r w:rsidR="004D1BA1">
        <w:t>and active</w:t>
      </w:r>
      <w:r>
        <w:t xml:space="preserve"> learning. When working on </w:t>
      </w:r>
      <w:r>
        <w:lastRenderedPageBreak/>
        <w:t>your lesson idea, think about how the children would be actually using t</w:t>
      </w:r>
      <w:r w:rsidR="004D1BA1">
        <w:t>he camera (as you have done in this session</w:t>
      </w:r>
      <w:r>
        <w:t xml:space="preserve">). </w:t>
      </w:r>
    </w:p>
    <w:p w14:paraId="5F36366B" w14:textId="77777777" w:rsidR="002F5466" w:rsidRDefault="002F5466" w:rsidP="002F5466">
      <w:pPr>
        <w:pStyle w:val="05Steps-Instructions"/>
      </w:pPr>
      <w:r>
        <w:t xml:space="preserve">Two last rules: </w:t>
      </w:r>
    </w:p>
    <w:p w14:paraId="3DD28C66" w14:textId="77777777" w:rsidR="002F5466" w:rsidRDefault="002F5466" w:rsidP="002F5466">
      <w:pPr>
        <w:pStyle w:val="05Steps-bullets"/>
      </w:pPr>
      <w:r>
        <w:t xml:space="preserve">1. Your lesson must be true to the Bible. The camera shouldn’t distract from the message; </w:t>
      </w:r>
    </w:p>
    <w:p w14:paraId="5161039D" w14:textId="77777777" w:rsidR="002F5466" w:rsidRDefault="002F5466" w:rsidP="002F5466">
      <w:pPr>
        <w:pStyle w:val="05Steps-bullets"/>
      </w:pPr>
      <w:r>
        <w:t>2. We have many different teams so we want many different ideas.</w:t>
      </w:r>
    </w:p>
    <w:p w14:paraId="11D480B8" w14:textId="77777777" w:rsidR="002F5466" w:rsidRDefault="002F5466" w:rsidP="002F5466">
      <w:pPr>
        <w:pStyle w:val="04StepsintheLesson"/>
      </w:pPr>
      <w:r>
        <w:t>4. Feedback on sessions created</w:t>
      </w:r>
      <w:r>
        <w:tab/>
        <w:t>30 min</w:t>
      </w:r>
    </w:p>
    <w:p w14:paraId="205ACECA" w14:textId="43CF7D9E" w:rsidR="002F5466" w:rsidRDefault="002F5466" w:rsidP="002F5466">
      <w:pPr>
        <w:pStyle w:val="04Steps-ActivityStepHeading"/>
      </w:pPr>
      <w:r>
        <w:t>Try you</w:t>
      </w:r>
      <w:r w:rsidR="00012854">
        <w:t>r</w:t>
      </w:r>
      <w:r>
        <w:t xml:space="preserve"> lesson with another group</w:t>
      </w:r>
    </w:p>
    <w:p w14:paraId="56BBDAD9" w14:textId="77777777" w:rsidR="002F5466" w:rsidRDefault="002F5466" w:rsidP="002F5466">
      <w:pPr>
        <w:pStyle w:val="05Steps-Instructions"/>
      </w:pPr>
      <w:r>
        <w:t>Come back together as a big group. Ask teams to work with each other. Each team has 10 minutes to go through a part of the session that they designed with their partner team. Go through it as if they are children. After 10 minutes swap roles. If there is time, each team can give feedback to the other.</w:t>
      </w:r>
    </w:p>
    <w:p w14:paraId="7FC78AE6" w14:textId="77777777" w:rsidR="002F5466" w:rsidRDefault="002F5466" w:rsidP="002F5466">
      <w:pPr>
        <w:pStyle w:val="04Steps-ActivityStepHeading"/>
      </w:pPr>
      <w:r>
        <w:t>Debrief</w:t>
      </w:r>
    </w:p>
    <w:p w14:paraId="2528921E" w14:textId="5225F626" w:rsidR="002F5466" w:rsidRDefault="002F5466" w:rsidP="002F5466">
      <w:pPr>
        <w:pStyle w:val="05Steps-Instructions"/>
      </w:pPr>
      <w:r>
        <w:t xml:space="preserve">Debrief the process of creating and </w:t>
      </w:r>
      <w:r w:rsidR="004D1BA1">
        <w:t>trialing</w:t>
      </w:r>
      <w:r>
        <w:t xml:space="preserve"> a </w:t>
      </w:r>
      <w:proofErr w:type="spellStart"/>
      <w:r>
        <w:t>KidsHub</w:t>
      </w:r>
      <w:proofErr w:type="spellEnd"/>
      <w:r>
        <w:t xml:space="preserve"> experience.</w:t>
      </w:r>
    </w:p>
    <w:p w14:paraId="207A466B" w14:textId="77777777" w:rsidR="002F5466" w:rsidRDefault="002F5466" w:rsidP="002F5466">
      <w:pPr>
        <w:pStyle w:val="05Steps-bullets"/>
      </w:pPr>
      <w:r>
        <w:t>What did you enjoy? What was difficult in this task?</w:t>
      </w:r>
    </w:p>
    <w:p w14:paraId="0DEC2F38" w14:textId="77777777" w:rsidR="002F5466" w:rsidRDefault="002F5466" w:rsidP="002F5466">
      <w:pPr>
        <w:pStyle w:val="05Steps-bullets"/>
      </w:pPr>
      <w:r>
        <w:t>What did you notice about linking the Bible to a skill?</w:t>
      </w:r>
    </w:p>
    <w:p w14:paraId="38DC4199" w14:textId="77777777" w:rsidR="002F5466" w:rsidRDefault="002F5466" w:rsidP="002F5466">
      <w:pPr>
        <w:pStyle w:val="05Steps-bullets"/>
      </w:pPr>
      <w:r>
        <w:t>Where do you need to make changes?</w:t>
      </w:r>
    </w:p>
    <w:p w14:paraId="74CD64A5" w14:textId="77777777" w:rsidR="002F5466" w:rsidRPr="00F47AD5" w:rsidRDefault="002F5466" w:rsidP="002F5466">
      <w:pPr>
        <w:pStyle w:val="04StepsintheLesson"/>
      </w:pPr>
      <w:r>
        <w:t xml:space="preserve">5. Creating your own </w:t>
      </w:r>
      <w:proofErr w:type="spellStart"/>
      <w:r>
        <w:t>KidsHubs</w:t>
      </w:r>
      <w:proofErr w:type="spellEnd"/>
      <w:r>
        <w:t xml:space="preserve"> sessions</w:t>
      </w:r>
      <w:r>
        <w:tab/>
        <w:t>90 min</w:t>
      </w:r>
    </w:p>
    <w:p w14:paraId="069AF486" w14:textId="77777777" w:rsidR="002F5466" w:rsidRDefault="002F5466" w:rsidP="002F5466">
      <w:pPr>
        <w:pStyle w:val="04Steps-ActivityStepHeading"/>
      </w:pPr>
      <w:r>
        <w:t xml:space="preserve">Brainstorm skills that children could learn in </w:t>
      </w:r>
      <w:proofErr w:type="spellStart"/>
      <w:r>
        <w:t>KidsHubs</w:t>
      </w:r>
      <w:proofErr w:type="spellEnd"/>
    </w:p>
    <w:p w14:paraId="01A35F6C" w14:textId="1F1F6AC8" w:rsidR="002F5466" w:rsidRDefault="002F5466" w:rsidP="002F5466">
      <w:pPr>
        <w:pStyle w:val="05Steps-Instructions"/>
      </w:pPr>
      <w:r>
        <w:t xml:space="preserve">In groups of 6, brainstorm all the possibilities of what leaders could do in </w:t>
      </w:r>
      <w:proofErr w:type="spellStart"/>
      <w:r>
        <w:t>KidsHubs</w:t>
      </w:r>
      <w:proofErr w:type="spellEnd"/>
      <w:r>
        <w:t xml:space="preserve"> activities in their context. What do kids love? What do they usually miss out on doing? What skills do</w:t>
      </w:r>
      <w:r w:rsidR="0046645B">
        <w:t>es</w:t>
      </w:r>
      <w:r>
        <w:t xml:space="preserve"> your church community have?</w:t>
      </w:r>
      <w:r w:rsidR="004D1BA1">
        <w:t xml:space="preserve"> </w:t>
      </w:r>
      <w:r w:rsidR="004D1BA1" w:rsidRPr="004D1BA1">
        <w:rPr>
          <w:i/>
        </w:rPr>
        <w:t>(Build on the brainstorming you m</w:t>
      </w:r>
      <w:r w:rsidR="0046645B">
        <w:rPr>
          <w:i/>
        </w:rPr>
        <w:t>a</w:t>
      </w:r>
      <w:r w:rsidR="004D1BA1" w:rsidRPr="004D1BA1">
        <w:rPr>
          <w:i/>
        </w:rPr>
        <w:t>y have done at the end of Module KH1.3)</w:t>
      </w:r>
    </w:p>
    <w:p w14:paraId="73906230" w14:textId="26B81BC5" w:rsidR="002F5466" w:rsidRPr="007C3A2F" w:rsidRDefault="00012854" w:rsidP="002F5466">
      <w:pPr>
        <w:pStyle w:val="05Steps-Instructions"/>
        <w:rPr>
          <w:i/>
          <w:color w:val="548DD4"/>
        </w:rPr>
      </w:pPr>
      <w:r>
        <w:rPr>
          <w:rStyle w:val="05Steps-examplesChar"/>
        </w:rPr>
        <w:t>(For example:</w:t>
      </w:r>
      <w:r w:rsidR="002F5466" w:rsidRPr="00646AD1">
        <w:rPr>
          <w:rStyle w:val="05Steps-examplesChar"/>
        </w:rPr>
        <w:t xml:space="preserve"> chess, computers, cooking,</w:t>
      </w:r>
      <w:r>
        <w:rPr>
          <w:rStyle w:val="05Steps-examplesChar"/>
        </w:rPr>
        <w:t xml:space="preserve"> football</w:t>
      </w:r>
      <w:r w:rsidR="002F5466">
        <w:rPr>
          <w:rStyle w:val="05Steps-examplesChar"/>
        </w:rPr>
        <w:t>, drawing cartoons)</w:t>
      </w:r>
    </w:p>
    <w:p w14:paraId="0513AEDF" w14:textId="77777777" w:rsidR="002F5466" w:rsidRDefault="002F5466" w:rsidP="002F5466">
      <w:pPr>
        <w:pStyle w:val="04Steps-ActivityStepHeading"/>
      </w:pPr>
      <w:r>
        <w:t xml:space="preserve">Workgroups- Plan a </w:t>
      </w:r>
      <w:proofErr w:type="spellStart"/>
      <w:r>
        <w:t>KidsHubs</w:t>
      </w:r>
      <w:proofErr w:type="spellEnd"/>
      <w:r>
        <w:t xml:space="preserve"> session</w:t>
      </w:r>
    </w:p>
    <w:p w14:paraId="5F286186" w14:textId="090DA680" w:rsidR="002F5466" w:rsidRDefault="002F5466" w:rsidP="002F5466">
      <w:pPr>
        <w:pStyle w:val="05Steps-Instructions"/>
      </w:pPr>
      <w:r>
        <w:t xml:space="preserve">Divide into new groups of </w:t>
      </w:r>
      <w:r w:rsidR="0046645B">
        <w:t>3</w:t>
      </w:r>
      <w:r>
        <w:t xml:space="preserve"> (of your own choice) and choose one of the skills that were brainstormed in the last activity.  The job of each team is to come up with ideas that can be done with a small group of children that connect them to the</w:t>
      </w:r>
      <w:r w:rsidR="004D1BA1">
        <w:t xml:space="preserve"> Bible through that activity. For example:</w:t>
      </w:r>
      <w:r>
        <w:t xml:space="preserve"> create a </w:t>
      </w:r>
      <w:proofErr w:type="spellStart"/>
      <w:r>
        <w:t>KidsHub</w:t>
      </w:r>
      <w:proofErr w:type="spellEnd"/>
      <w:r>
        <w:t xml:space="preserve"> that connect</w:t>
      </w:r>
      <w:r w:rsidR="004D1BA1">
        <w:t>s</w:t>
      </w:r>
      <w:r>
        <w:t xml:space="preserve"> </w:t>
      </w:r>
      <w:r w:rsidRPr="002A7C7B">
        <w:rPr>
          <w:u w:val="single"/>
        </w:rPr>
        <w:t>chess</w:t>
      </w:r>
      <w:r>
        <w:t xml:space="preserve"> with the </w:t>
      </w:r>
      <w:r w:rsidR="0046645B">
        <w:t>B</w:t>
      </w:r>
      <w:r>
        <w:t>ible in a logical and creative way. S</w:t>
      </w:r>
      <w:r w:rsidR="0046645B">
        <w:t xml:space="preserve">in your </w:t>
      </w:r>
      <w:r>
        <w:t xml:space="preserve">groups of 3 spread out and spend </w:t>
      </w:r>
      <w:r w:rsidR="0046645B">
        <w:t>40 minutes</w:t>
      </w:r>
      <w:r>
        <w:t xml:space="preserve"> on the first </w:t>
      </w:r>
      <w:r w:rsidR="0046645B">
        <w:t>3</w:t>
      </w:r>
      <w:r>
        <w:t xml:space="preserve"> steps in the creative thinking process outlined: ‘Look – Pray – Play’.</w:t>
      </w:r>
    </w:p>
    <w:p w14:paraId="2B323A95" w14:textId="77777777" w:rsidR="002F5466" w:rsidRDefault="002F5466" w:rsidP="002F5466">
      <w:pPr>
        <w:pStyle w:val="04Steps-ActivityStepHeading"/>
      </w:pPr>
      <w:r>
        <w:lastRenderedPageBreak/>
        <w:t>Check-in and cross fertilization</w:t>
      </w:r>
    </w:p>
    <w:p w14:paraId="40FE24FE" w14:textId="77777777" w:rsidR="002F5466" w:rsidRDefault="002F5466" w:rsidP="002F5466">
      <w:pPr>
        <w:pStyle w:val="05Steps-Instructions"/>
      </w:pPr>
      <w:r>
        <w:t>Each team pairs up with another team and has 5 minutes to tell them what their idea is and how it will relate to the Bible. The other team gives some feedback before the process is reversed.</w:t>
      </w:r>
    </w:p>
    <w:p w14:paraId="70DE0D52" w14:textId="77777777" w:rsidR="002F5466" w:rsidRDefault="002F5466" w:rsidP="002F5466">
      <w:pPr>
        <w:pStyle w:val="04Steps-ActivityStepHeading"/>
      </w:pPr>
      <w:r>
        <w:t>Continue planning and writing time</w:t>
      </w:r>
    </w:p>
    <w:p w14:paraId="11B1F5F5" w14:textId="5EF259ED" w:rsidR="002F5466" w:rsidRDefault="002F5466" w:rsidP="002F5466">
      <w:pPr>
        <w:pStyle w:val="05Steps-Instructions"/>
      </w:pPr>
      <w:r>
        <w:t xml:space="preserve">The teams continue to work on their </w:t>
      </w:r>
      <w:proofErr w:type="spellStart"/>
      <w:r>
        <w:t>KidsHub</w:t>
      </w:r>
      <w:proofErr w:type="spellEnd"/>
      <w:r>
        <w:t xml:space="preserve"> session. They need to use the</w:t>
      </w:r>
      <w:r w:rsidR="004D1BA1">
        <w:t xml:space="preserve"> feedback that they received from</w:t>
      </w:r>
      <w:r>
        <w:t xml:space="preserve"> the large group to develop their session further. Encourage each team to consider teachable moments, learning styles, multiple intelligences…etc</w:t>
      </w:r>
      <w:r w:rsidR="004D1BA1">
        <w:t>.</w:t>
      </w:r>
    </w:p>
    <w:p w14:paraId="73357285" w14:textId="77777777" w:rsidR="002F5466" w:rsidRDefault="002F5466" w:rsidP="002F5466">
      <w:pPr>
        <w:pStyle w:val="04Steps-ActivityStepHeading"/>
      </w:pPr>
      <w:r>
        <w:t>Trial the idea</w:t>
      </w:r>
    </w:p>
    <w:p w14:paraId="64775332" w14:textId="77777777" w:rsidR="002F5466" w:rsidRDefault="002F5466" w:rsidP="002F5466">
      <w:pPr>
        <w:pStyle w:val="05Steps-Instructions"/>
      </w:pPr>
      <w:r>
        <w:t>Each team will lead their session for 15 minutes for another team they haven’t worked with yet. Allow time for feedback too. After one team has had their turn at demonstrating the session, the other can have their turn.</w:t>
      </w:r>
    </w:p>
    <w:p w14:paraId="50BFA12B" w14:textId="77777777" w:rsidR="002F5466" w:rsidRDefault="002F5466" w:rsidP="002F5466">
      <w:pPr>
        <w:pStyle w:val="04Steps-ActivityStepHeading"/>
      </w:pPr>
      <w:r>
        <w:t xml:space="preserve">Explain the </w:t>
      </w:r>
      <w:proofErr w:type="spellStart"/>
      <w:r>
        <w:t>KidsHubs</w:t>
      </w:r>
      <w:proofErr w:type="spellEnd"/>
      <w:r>
        <w:t xml:space="preserve"> experience</w:t>
      </w:r>
    </w:p>
    <w:p w14:paraId="6296E010" w14:textId="77777777" w:rsidR="002F5466" w:rsidRDefault="002F5466" w:rsidP="002F5466">
      <w:pPr>
        <w:pStyle w:val="06CommentbytheLeader"/>
      </w:pPr>
      <w:r>
        <w:t xml:space="preserve">Say: ‘Remember, </w:t>
      </w:r>
      <w:proofErr w:type="spellStart"/>
      <w:r>
        <w:t>KidsHubs</w:t>
      </w:r>
      <w:proofErr w:type="spellEnd"/>
      <w:r>
        <w:t xml:space="preserve"> is not meant to be a lesson. The size of the group is small enough so that an adult leader can lead them and respond to their discoveries without needing a highly structured program. A leader should still plan and prepare, like we have just done, however there is a big difference between preparing a </w:t>
      </w:r>
      <w:proofErr w:type="spellStart"/>
      <w:r>
        <w:t>KidsHub</w:t>
      </w:r>
      <w:proofErr w:type="spellEnd"/>
      <w:r>
        <w:t xml:space="preserve"> session and running a lesson program for a large group of children. </w:t>
      </w:r>
    </w:p>
    <w:p w14:paraId="511E9FCD" w14:textId="5DBFE0A2" w:rsidR="002F5466" w:rsidRPr="004B6F6A" w:rsidRDefault="00700959" w:rsidP="002F5466">
      <w:pPr>
        <w:pStyle w:val="04StepsintheLesson"/>
      </w:pPr>
      <w:r>
        <w:t>6. Summary and wrap-up</w:t>
      </w:r>
      <w:r>
        <w:tab/>
        <w:t>20</w:t>
      </w:r>
      <w:r w:rsidR="002F5466">
        <w:t xml:space="preserve"> min</w:t>
      </w:r>
    </w:p>
    <w:p w14:paraId="1EE55B15" w14:textId="77777777" w:rsidR="002F5466" w:rsidRDefault="002F5466" w:rsidP="002F5466">
      <w:pPr>
        <w:pStyle w:val="04Steps-ActivityStepHeading"/>
      </w:pPr>
      <w:r>
        <w:t xml:space="preserve">Discuss how to contextualize the </w:t>
      </w:r>
      <w:proofErr w:type="spellStart"/>
      <w:r>
        <w:t>KidsHub</w:t>
      </w:r>
      <w:proofErr w:type="spellEnd"/>
      <w:r>
        <w:t xml:space="preserve"> idea</w:t>
      </w:r>
    </w:p>
    <w:p w14:paraId="5FE405C6" w14:textId="14CEE74B" w:rsidR="002F5466" w:rsidRDefault="002F5466" w:rsidP="002F5466">
      <w:pPr>
        <w:pStyle w:val="05Steps-Instructions"/>
      </w:pPr>
      <w:r>
        <w:t xml:space="preserve">Break into small groups (of Compassion clusters, churches, communities </w:t>
      </w:r>
      <w:proofErr w:type="spellStart"/>
      <w:r>
        <w:t>et</w:t>
      </w:r>
      <w:r w:rsidR="0046645B">
        <w:t>c</w:t>
      </w:r>
      <w:proofErr w:type="spellEnd"/>
      <w:r w:rsidR="0046645B">
        <w:t xml:space="preserve">). </w:t>
      </w:r>
      <w:r>
        <w:t>Discuss how these skill lessons could be used in your</w:t>
      </w:r>
      <w:r w:rsidR="00700959">
        <w:t xml:space="preserve"> context. </w:t>
      </w:r>
    </w:p>
    <w:p w14:paraId="49BE7244" w14:textId="38820996" w:rsidR="002F5466" w:rsidRDefault="002F5466" w:rsidP="002F5466">
      <w:pPr>
        <w:pStyle w:val="05Steps-Instructions"/>
      </w:pPr>
      <w:r>
        <w:t>Come</w:t>
      </w:r>
      <w:r w:rsidR="00012854">
        <w:t xml:space="preserve"> back and hear feedback. Issues? </w:t>
      </w:r>
      <w:r>
        <w:t xml:space="preserve">What resources do you need? </w:t>
      </w:r>
      <w:r>
        <w:rPr>
          <w:rStyle w:val="05Steps-examplesChar"/>
        </w:rPr>
        <w:t>(Y</w:t>
      </w:r>
      <w:r w:rsidRPr="00E05C8C">
        <w:rPr>
          <w:rStyle w:val="05Steps-examplesChar"/>
        </w:rPr>
        <w:t>ou already have most of what you need)</w:t>
      </w:r>
    </w:p>
    <w:p w14:paraId="2A3285C7" w14:textId="77777777" w:rsidR="002F5466" w:rsidRDefault="002F5466" w:rsidP="002F5466">
      <w:pPr>
        <w:pStyle w:val="04Steps-ActivityStepHeading"/>
      </w:pPr>
      <w:r>
        <w:t>Brainstorm the positive consequences for the leaders and the children</w:t>
      </w:r>
    </w:p>
    <w:p w14:paraId="7574CFDC" w14:textId="7D1D4807" w:rsidR="000218E3" w:rsidRDefault="002F5466" w:rsidP="002F5466">
      <w:pPr>
        <w:pStyle w:val="05Steps-Instructions"/>
      </w:pPr>
      <w:r>
        <w:t>Divide the group into 2. This activity will be a competition. One side of the room has to focus on l</w:t>
      </w:r>
      <w:r w:rsidRPr="00E05C8C">
        <w:rPr>
          <w:u w:val="single"/>
        </w:rPr>
        <w:t>eaders</w:t>
      </w:r>
      <w:r>
        <w:t xml:space="preserve"> while the other side has to focus on </w:t>
      </w:r>
      <w:r w:rsidRPr="00E05C8C">
        <w:rPr>
          <w:u w:val="single"/>
        </w:rPr>
        <w:t>children</w:t>
      </w:r>
      <w:r>
        <w:t xml:space="preserve">. Taking turns, each group must suggest a positive consequence of </w:t>
      </w:r>
      <w:proofErr w:type="spellStart"/>
      <w:r>
        <w:t>KidsHub</w:t>
      </w:r>
      <w:proofErr w:type="spellEnd"/>
      <w:r>
        <w:t xml:space="preserve"> for their focus (child or leader). Write up summary.</w:t>
      </w:r>
      <w:r w:rsidRPr="00E05C8C">
        <w:t xml:space="preserve"> </w:t>
      </w:r>
      <w:r>
        <w:t>Keep alternating until one group has no response. The other group wins.</w:t>
      </w:r>
    </w:p>
    <w:p w14:paraId="33CDBFFE" w14:textId="78EFA3A0" w:rsidR="002F5466" w:rsidRDefault="00AF4854" w:rsidP="002F5466">
      <w:pPr>
        <w:pStyle w:val="04Steps-ActivityStepHeading"/>
      </w:pPr>
      <w:r>
        <w:t>END session KH1.5</w:t>
      </w:r>
    </w:p>
    <w:p w14:paraId="72FDE99E" w14:textId="6F536A28" w:rsidR="00E827FA" w:rsidRPr="00930E30" w:rsidRDefault="00AF4854" w:rsidP="00E827FA">
      <w:pPr>
        <w:pStyle w:val="02MAX7LESSONCODEblue"/>
      </w:pPr>
      <w:r>
        <w:lastRenderedPageBreak/>
        <w:t>KH 1.6</w:t>
      </w:r>
    </w:p>
    <w:p w14:paraId="11F83861" w14:textId="77777777" w:rsidR="00E827FA" w:rsidRPr="00F80E71" w:rsidRDefault="00E827FA" w:rsidP="00E827FA">
      <w:pPr>
        <w:pStyle w:val="02CYCASLESSONNAMEinbox"/>
      </w:pPr>
      <w:r>
        <w:t>Models of KidsHubs</w:t>
      </w:r>
    </w:p>
    <w:p w14:paraId="7A979CF4" w14:textId="672047CF" w:rsidR="00E827FA" w:rsidRPr="00A25701" w:rsidRDefault="001A03C7" w:rsidP="00E827FA">
      <w:pPr>
        <w:pStyle w:val="02Timeoflesson"/>
      </w:pPr>
      <w:r>
        <w:t>7</w:t>
      </w:r>
      <w:r w:rsidR="00E827FA" w:rsidRPr="00A25701">
        <w:t>0 minutes</w:t>
      </w:r>
    </w:p>
    <w:p w14:paraId="256D33EE" w14:textId="22FD4DC0" w:rsidR="00E827FA" w:rsidRDefault="00131CCE" w:rsidP="00E827FA">
      <w:pPr>
        <w:pStyle w:val="03OUTCOMEHeader"/>
      </w:pPr>
      <w:r>
        <w:t>NOTE</w:t>
      </w:r>
    </w:p>
    <w:p w14:paraId="38F1917B" w14:textId="24DA5CE3" w:rsidR="00E827FA" w:rsidRPr="00B548AC" w:rsidRDefault="00131CCE" w:rsidP="00E827FA">
      <w:pPr>
        <w:pStyle w:val="03Outcometext"/>
        <w:rPr>
          <w:i/>
        </w:rPr>
      </w:pPr>
      <w:r w:rsidRPr="00B548AC">
        <w:rPr>
          <w:i/>
        </w:rPr>
        <w:t xml:space="preserve">The information in this module </w:t>
      </w:r>
      <w:r w:rsidR="00E827FA" w:rsidRPr="00B548AC">
        <w:rPr>
          <w:i/>
        </w:rPr>
        <w:t xml:space="preserve">can be shared as stories about the different models of </w:t>
      </w:r>
      <w:proofErr w:type="spellStart"/>
      <w:r w:rsidR="00E827FA" w:rsidRPr="00B548AC">
        <w:rPr>
          <w:i/>
        </w:rPr>
        <w:t>KidsHubs</w:t>
      </w:r>
      <w:proofErr w:type="spellEnd"/>
      <w:r w:rsidR="00E827FA" w:rsidRPr="00B548AC">
        <w:rPr>
          <w:i/>
        </w:rPr>
        <w:t xml:space="preserve"> throughout the training and does not necessarily need to be run as a separate module.</w:t>
      </w:r>
      <w:r w:rsidRPr="00B548AC">
        <w:rPr>
          <w:i/>
        </w:rPr>
        <w:t xml:space="preserve"> Encourage participants to brainstorm different </w:t>
      </w:r>
      <w:proofErr w:type="spellStart"/>
      <w:r w:rsidRPr="00B548AC">
        <w:rPr>
          <w:i/>
        </w:rPr>
        <w:t>KidsHubs</w:t>
      </w:r>
      <w:proofErr w:type="spellEnd"/>
      <w:r w:rsidRPr="00B548AC">
        <w:rPr>
          <w:i/>
        </w:rPr>
        <w:t xml:space="preserve"> for their context.</w:t>
      </w:r>
    </w:p>
    <w:p w14:paraId="2666E3B1" w14:textId="77777777" w:rsidR="00E827FA" w:rsidRDefault="00E827FA" w:rsidP="00E827FA">
      <w:pPr>
        <w:pStyle w:val="03OUTCOMEHeader"/>
      </w:pPr>
      <w:r>
        <w:t>Steps in the lesson</w:t>
      </w:r>
    </w:p>
    <w:p w14:paraId="5439C621" w14:textId="77777777" w:rsidR="00E827FA" w:rsidRDefault="00E827FA" w:rsidP="00E827FA">
      <w:pPr>
        <w:pStyle w:val="03Outcometext"/>
      </w:pPr>
      <w:r>
        <w:t>1. Introduction</w:t>
      </w:r>
      <w:r>
        <w:tab/>
        <w:t>10 min</w:t>
      </w:r>
    </w:p>
    <w:p w14:paraId="4772CF1B" w14:textId="77777777" w:rsidR="00E827FA" w:rsidRDefault="00E827FA" w:rsidP="00E827FA">
      <w:pPr>
        <w:pStyle w:val="03Outcometext"/>
      </w:pPr>
      <w:r>
        <w:t xml:space="preserve">2. </w:t>
      </w:r>
      <w:proofErr w:type="spellStart"/>
      <w:r>
        <w:t>KidsHubs</w:t>
      </w:r>
      <w:proofErr w:type="spellEnd"/>
      <w:r>
        <w:t xml:space="preserve"> Local models</w:t>
      </w:r>
      <w:r>
        <w:tab/>
        <w:t>30 min</w:t>
      </w:r>
    </w:p>
    <w:p w14:paraId="1A8026F6" w14:textId="77777777" w:rsidR="00E827FA" w:rsidRDefault="00E827FA" w:rsidP="00E827FA">
      <w:pPr>
        <w:pStyle w:val="03Outcometext"/>
      </w:pPr>
      <w:r>
        <w:t xml:space="preserve">3. </w:t>
      </w:r>
      <w:proofErr w:type="spellStart"/>
      <w:r>
        <w:t>KidsHubs</w:t>
      </w:r>
      <w:proofErr w:type="spellEnd"/>
      <w:r>
        <w:t xml:space="preserve"> TV models</w:t>
      </w:r>
      <w:r>
        <w:tab/>
        <w:t>30 min</w:t>
      </w:r>
    </w:p>
    <w:p w14:paraId="41637147" w14:textId="77777777" w:rsidR="00E827FA" w:rsidRDefault="00E827FA" w:rsidP="00E827FA">
      <w:pPr>
        <w:pStyle w:val="03OUTCOMEHeader"/>
      </w:pPr>
      <w:r>
        <w:t>What you will need</w:t>
      </w:r>
    </w:p>
    <w:p w14:paraId="1EFD7654" w14:textId="77777777" w:rsidR="00E827FA" w:rsidRDefault="00E827FA" w:rsidP="00E827FA">
      <w:pPr>
        <w:pStyle w:val="03Outcometextbullets"/>
      </w:pPr>
      <w:r>
        <w:t>Bibles</w:t>
      </w:r>
    </w:p>
    <w:p w14:paraId="7CB13D91" w14:textId="77777777" w:rsidR="00E827FA" w:rsidRDefault="00E827FA" w:rsidP="00E827FA">
      <w:pPr>
        <w:pStyle w:val="03Outcometextbullets"/>
      </w:pPr>
      <w:r>
        <w:t>Notepaper</w:t>
      </w:r>
    </w:p>
    <w:p w14:paraId="3693E7B3" w14:textId="77777777" w:rsidR="00E827FA" w:rsidRDefault="00E827FA" w:rsidP="00E827FA">
      <w:pPr>
        <w:pStyle w:val="03Outcometextbullets"/>
      </w:pPr>
      <w:r>
        <w:t>Video projector and sound</w:t>
      </w:r>
    </w:p>
    <w:p w14:paraId="632C99F6" w14:textId="77777777" w:rsidR="00E827FA" w:rsidRPr="00F80E71" w:rsidRDefault="00E827FA" w:rsidP="00E827FA">
      <w:pPr>
        <w:pStyle w:val="04SESSIONOUTLINEHEADING"/>
      </w:pPr>
      <w:r>
        <w:t>Models of Kidshubs</w:t>
      </w:r>
    </w:p>
    <w:p w14:paraId="411B6DB3" w14:textId="77777777" w:rsidR="00E827FA" w:rsidRPr="00A25701" w:rsidRDefault="00E827FA" w:rsidP="00E827FA">
      <w:pPr>
        <w:pStyle w:val="04sessionoutlinewords"/>
      </w:pPr>
      <w:r w:rsidRPr="00A25701">
        <w:t>Training program</w:t>
      </w:r>
    </w:p>
    <w:p w14:paraId="544C451E" w14:textId="72BADFE2" w:rsidR="00E827FA" w:rsidRDefault="00E827FA" w:rsidP="00E827FA">
      <w:pPr>
        <w:pStyle w:val="04StepsintheLesson"/>
      </w:pPr>
      <w:r>
        <w:t>Introduction</w:t>
      </w:r>
      <w:r w:rsidR="0046645B">
        <w:tab/>
        <w:t>10 min</w:t>
      </w:r>
    </w:p>
    <w:p w14:paraId="0D04689E" w14:textId="77777777" w:rsidR="00E827FA" w:rsidRDefault="00E827FA" w:rsidP="00E827FA">
      <w:pPr>
        <w:pStyle w:val="04Steps-ActivityStepHeading"/>
      </w:pPr>
      <w:r>
        <w:t xml:space="preserve">Many models of </w:t>
      </w:r>
      <w:proofErr w:type="spellStart"/>
      <w:r>
        <w:t>KidsHubs</w:t>
      </w:r>
      <w:proofErr w:type="spellEnd"/>
    </w:p>
    <w:p w14:paraId="7D2E2B45" w14:textId="77777777" w:rsidR="00E827FA" w:rsidRDefault="00E827FA" w:rsidP="00E827FA">
      <w:pPr>
        <w:pStyle w:val="05Steps-Instructions"/>
      </w:pPr>
      <w:r>
        <w:t xml:space="preserve">Every </w:t>
      </w:r>
      <w:proofErr w:type="spellStart"/>
      <w:r>
        <w:t>KidsHubs</w:t>
      </w:r>
      <w:proofErr w:type="spellEnd"/>
      <w:r>
        <w:t xml:space="preserve"> will be unique. The character of the groups will depend on many things. </w:t>
      </w:r>
    </w:p>
    <w:p w14:paraId="6F3EE6E8" w14:textId="77777777" w:rsidR="00E827FA" w:rsidRDefault="00E827FA" w:rsidP="00E827FA">
      <w:pPr>
        <w:pStyle w:val="05Steps-Instructions"/>
      </w:pPr>
      <w:r>
        <w:t xml:space="preserve">As a group, try to think of all the factors that will make a </w:t>
      </w:r>
      <w:proofErr w:type="spellStart"/>
      <w:r>
        <w:t>KidsHub</w:t>
      </w:r>
      <w:proofErr w:type="spellEnd"/>
      <w:r>
        <w:t xml:space="preserve"> unique. These are the major factors:</w:t>
      </w:r>
    </w:p>
    <w:p w14:paraId="5B2D4166" w14:textId="77777777" w:rsidR="00E827FA" w:rsidRDefault="00E827FA" w:rsidP="00E827FA">
      <w:pPr>
        <w:pStyle w:val="05Steps-bullets"/>
      </w:pPr>
      <w:r>
        <w:t>The skills of the leaders</w:t>
      </w:r>
    </w:p>
    <w:p w14:paraId="7232CE47" w14:textId="77777777" w:rsidR="00E827FA" w:rsidRDefault="00E827FA" w:rsidP="00E827FA">
      <w:pPr>
        <w:pStyle w:val="05Steps-bullets"/>
      </w:pPr>
      <w:r>
        <w:t>The specific interests of the children</w:t>
      </w:r>
    </w:p>
    <w:p w14:paraId="22206D09" w14:textId="77777777" w:rsidR="00E827FA" w:rsidRDefault="00E827FA" w:rsidP="00E827FA">
      <w:pPr>
        <w:pStyle w:val="05Steps-bullets"/>
      </w:pPr>
      <w:r>
        <w:t>The age of the children</w:t>
      </w:r>
    </w:p>
    <w:p w14:paraId="5103B3D5" w14:textId="77777777" w:rsidR="00E827FA" w:rsidRDefault="00E827FA" w:rsidP="00E827FA">
      <w:pPr>
        <w:pStyle w:val="05Steps-bullets"/>
      </w:pPr>
      <w:r>
        <w:t>The culture and character of the church and city</w:t>
      </w:r>
    </w:p>
    <w:p w14:paraId="1616C9C0" w14:textId="77777777" w:rsidR="00E827FA" w:rsidRDefault="00E827FA" w:rsidP="00E827FA">
      <w:pPr>
        <w:pStyle w:val="05Steps-bullets"/>
      </w:pPr>
      <w:r>
        <w:t>The numbers of leaders available</w:t>
      </w:r>
    </w:p>
    <w:p w14:paraId="0346764A" w14:textId="77777777" w:rsidR="00E827FA" w:rsidRDefault="00E827FA" w:rsidP="00E827FA">
      <w:pPr>
        <w:pStyle w:val="05Steps-bullets"/>
      </w:pPr>
      <w:r>
        <w:t>The creativity of the team</w:t>
      </w:r>
    </w:p>
    <w:p w14:paraId="41349673" w14:textId="77777777" w:rsidR="00E827FA" w:rsidRDefault="00E827FA" w:rsidP="00E827FA">
      <w:pPr>
        <w:pStyle w:val="05Steps-bullets"/>
      </w:pPr>
      <w:r>
        <w:t>The resources discovered</w:t>
      </w:r>
    </w:p>
    <w:p w14:paraId="197CA202" w14:textId="77777777" w:rsidR="00E827FA" w:rsidRDefault="00E827FA" w:rsidP="00E827FA">
      <w:pPr>
        <w:pStyle w:val="05Steps-bullets"/>
        <w:numPr>
          <w:ilvl w:val="0"/>
          <w:numId w:val="0"/>
        </w:numPr>
        <w:ind w:left="2410" w:hanging="294"/>
      </w:pPr>
      <w:r>
        <w:t>Discuss these together and add any others.</w:t>
      </w:r>
    </w:p>
    <w:p w14:paraId="5D5FE43E" w14:textId="58F7071E" w:rsidR="00E827FA" w:rsidRDefault="00E827FA" w:rsidP="00E827FA">
      <w:pPr>
        <w:pStyle w:val="04StepsintheLesson"/>
      </w:pPr>
      <w:proofErr w:type="spellStart"/>
      <w:r>
        <w:lastRenderedPageBreak/>
        <w:t>KidsHubs</w:t>
      </w:r>
      <w:proofErr w:type="spellEnd"/>
      <w:r>
        <w:t xml:space="preserve"> local</w:t>
      </w:r>
      <w:r w:rsidR="0046645B">
        <w:tab/>
        <w:t>30 min</w:t>
      </w:r>
    </w:p>
    <w:p w14:paraId="42C3FD3C" w14:textId="77777777" w:rsidR="00E827FA" w:rsidRDefault="00E827FA" w:rsidP="00E827FA">
      <w:pPr>
        <w:pStyle w:val="04Steps-ActivityStepHeading"/>
      </w:pPr>
      <w:r>
        <w:t xml:space="preserve">Explain different models of </w:t>
      </w:r>
      <w:proofErr w:type="spellStart"/>
      <w:r>
        <w:t>KidsHubs</w:t>
      </w:r>
      <w:proofErr w:type="spellEnd"/>
    </w:p>
    <w:p w14:paraId="73D6B10C" w14:textId="06D7AB91" w:rsidR="00E827FA" w:rsidRDefault="00E827FA" w:rsidP="00E827FA">
      <w:pPr>
        <w:pStyle w:val="05Steps-Instructions"/>
      </w:pPr>
      <w:r>
        <w:t xml:space="preserve">Explain the different ways that leaders have used the </w:t>
      </w:r>
      <w:proofErr w:type="spellStart"/>
      <w:r>
        <w:t>KidsHubs</w:t>
      </w:r>
      <w:proofErr w:type="spellEnd"/>
      <w:r>
        <w:t xml:space="preserve"> model using stories and photos.</w:t>
      </w:r>
      <w:r w:rsidRPr="00FA1213">
        <w:t xml:space="preserve"> </w:t>
      </w:r>
      <w:r w:rsidR="004A6EF9">
        <w:t xml:space="preserve">Their stories of their </w:t>
      </w:r>
      <w:proofErr w:type="spellStart"/>
      <w:r w:rsidR="004A6EF9">
        <w:t>KidsHubs</w:t>
      </w:r>
      <w:proofErr w:type="spellEnd"/>
      <w:r w:rsidR="004A6EF9">
        <w:t xml:space="preserve"> are written below.</w:t>
      </w:r>
    </w:p>
    <w:p w14:paraId="0E5319CA" w14:textId="77777777" w:rsidR="00E827FA" w:rsidRDefault="00E827FA" w:rsidP="00E827FA">
      <w:pPr>
        <w:pStyle w:val="05Steps-KEYQUESTION"/>
      </w:pPr>
      <w:r>
        <w:t xml:space="preserve">Kolkata </w:t>
      </w:r>
      <w:proofErr w:type="spellStart"/>
      <w:r>
        <w:t>KidsHubs</w:t>
      </w:r>
      <w:proofErr w:type="spellEnd"/>
      <w:r>
        <w:t xml:space="preserve"> - Media</w:t>
      </w:r>
    </w:p>
    <w:p w14:paraId="25111AC0" w14:textId="1F5AACA8" w:rsidR="00E827FA" w:rsidRDefault="00B548AC" w:rsidP="00E827FA">
      <w:pPr>
        <w:pStyle w:val="05Steps-Instructions"/>
        <w:jc w:val="both"/>
      </w:pPr>
      <w:r>
        <w:t>A</w:t>
      </w:r>
      <w:r w:rsidR="004A6EF9">
        <w:t xml:space="preserve"> </w:t>
      </w:r>
      <w:proofErr w:type="spellStart"/>
      <w:r w:rsidR="00E827FA">
        <w:t>KidsHubs</w:t>
      </w:r>
      <w:proofErr w:type="spellEnd"/>
      <w:r w:rsidR="00E827FA">
        <w:t xml:space="preserve"> training in how to make videos with children was first conducted in Kolkata</w:t>
      </w:r>
      <w:r w:rsidR="004A6EF9">
        <w:t>.</w:t>
      </w:r>
      <w:r w:rsidR="00E827FA">
        <w:t xml:space="preserve"> A simplified version of the </w:t>
      </w:r>
      <w:proofErr w:type="spellStart"/>
      <w:r w:rsidR="00E827FA">
        <w:t>KidsHub</w:t>
      </w:r>
      <w:proofErr w:type="spellEnd"/>
      <w:r w:rsidR="00E827FA">
        <w:t xml:space="preserve"> Media manual was </w:t>
      </w:r>
      <w:r w:rsidR="004A6EF9">
        <w:t>created as a result of this training with the children.</w:t>
      </w:r>
      <w:r w:rsidR="00E827FA">
        <w:t xml:space="preserve"> </w:t>
      </w:r>
    </w:p>
    <w:p w14:paraId="1C3BEC5A" w14:textId="48D2EF2D" w:rsidR="00E827FA" w:rsidRDefault="00E827FA" w:rsidP="00E827FA">
      <w:pPr>
        <w:pStyle w:val="05Steps-Instructions"/>
        <w:jc w:val="both"/>
      </w:pPr>
      <w:r>
        <w:t>Children from lower economic backgrounds who were part of a school run by an NGO were part of this first training. The training was conducted during their school holidays on the school premises. Children who had never used a digital camera before learnt the art of video</w:t>
      </w:r>
      <w:r w:rsidR="004A6EF9">
        <w:t xml:space="preserve"> </w:t>
      </w:r>
      <w:r>
        <w:t xml:space="preserve">making within one week and were able to script, enact and shoot Bible stories and facts about their environment. This training concluded with an outreach for their community and parents. The students also filmed segments for the Indian </w:t>
      </w:r>
      <w:proofErr w:type="spellStart"/>
      <w:r>
        <w:t>KidsHub</w:t>
      </w:r>
      <w:proofErr w:type="spellEnd"/>
      <w:r>
        <w:t xml:space="preserve"> TV show. These children continue to study the Word together and also shoot </w:t>
      </w:r>
      <w:r w:rsidR="00044191">
        <w:t>school events</w:t>
      </w:r>
      <w:r>
        <w:t xml:space="preserve">. </w:t>
      </w:r>
    </w:p>
    <w:p w14:paraId="69A3EA5B" w14:textId="5C09B676" w:rsidR="00B548AC" w:rsidRDefault="00E827FA" w:rsidP="00B548AC">
      <w:pPr>
        <w:pStyle w:val="04Steps-ActivityStepHeading"/>
      </w:pPr>
      <w:r>
        <w:t>Key points</w:t>
      </w:r>
    </w:p>
    <w:p w14:paraId="41E6FFCD" w14:textId="5062A290" w:rsidR="00E827FA" w:rsidRDefault="00E827FA" w:rsidP="00B548AC">
      <w:pPr>
        <w:pStyle w:val="05Steps-bullets"/>
      </w:pPr>
      <w:r>
        <w:t xml:space="preserve">Anybody can learn media skills. </w:t>
      </w:r>
    </w:p>
    <w:p w14:paraId="55F043C6" w14:textId="77777777" w:rsidR="00E827FA" w:rsidRDefault="00E827FA" w:rsidP="00B548AC">
      <w:pPr>
        <w:pStyle w:val="05Steps-bullets"/>
      </w:pPr>
      <w:r>
        <w:t xml:space="preserve">You can conduct a one-week intensive course as a media camp in the summer or winter holidays. It can also be run once a week over 5 – 10 weeks. </w:t>
      </w:r>
    </w:p>
    <w:p w14:paraId="7D64D6C5" w14:textId="28CE3832" w:rsidR="00E827FA" w:rsidRDefault="004A6EF9" w:rsidP="00B548AC">
      <w:pPr>
        <w:pStyle w:val="05Steps-bullets"/>
      </w:pPr>
      <w:r>
        <w:t>The</w:t>
      </w:r>
      <w:r w:rsidR="00E827FA">
        <w:t xml:space="preserve"> end of the training </w:t>
      </w:r>
      <w:r>
        <w:t xml:space="preserve">can be used </w:t>
      </w:r>
      <w:r w:rsidR="00E827FA">
        <w:t xml:space="preserve">as an outreach in your area. </w:t>
      </w:r>
    </w:p>
    <w:p w14:paraId="20904D96" w14:textId="77777777" w:rsidR="00E827FA" w:rsidRDefault="00E827FA" w:rsidP="00B548AC">
      <w:pPr>
        <w:pStyle w:val="05Steps-bullets"/>
      </w:pPr>
      <w:r>
        <w:t xml:space="preserve">Continue to give the children opportunities to use their new skills in their school and </w:t>
      </w:r>
      <w:proofErr w:type="spellStart"/>
      <w:r>
        <w:t>neighbourhood</w:t>
      </w:r>
      <w:proofErr w:type="spellEnd"/>
      <w:r>
        <w:t xml:space="preserve">. Create videos to upload to </w:t>
      </w:r>
      <w:hyperlink r:id="rId30" w:history="1">
        <w:r w:rsidRPr="00CF3BBF">
          <w:rPr>
            <w:rStyle w:val="Hyperlink"/>
          </w:rPr>
          <w:t>www.kidshubtv.com</w:t>
        </w:r>
      </w:hyperlink>
      <w:r>
        <w:t xml:space="preserve"> and share on mobile phones, USB drives &amp; DVDs.</w:t>
      </w:r>
    </w:p>
    <w:p w14:paraId="5AFD3D72" w14:textId="112F34FE" w:rsidR="00E827FA" w:rsidRDefault="00E827FA" w:rsidP="00B548AC">
      <w:pPr>
        <w:pStyle w:val="05Steps-bullets"/>
      </w:pPr>
      <w:r>
        <w:t>The children can co</w:t>
      </w:r>
      <w:r w:rsidR="00044191">
        <w:t>ntinue to be part of a regular B</w:t>
      </w:r>
      <w:r>
        <w:t xml:space="preserve">ible study. </w:t>
      </w:r>
    </w:p>
    <w:p w14:paraId="402B22F8" w14:textId="77777777" w:rsidR="00E827FA" w:rsidRDefault="00E827FA" w:rsidP="00E827FA">
      <w:pPr>
        <w:pStyle w:val="05Steps-Instructions"/>
      </w:pPr>
      <w:r>
        <w:rPr>
          <w:noProof/>
          <w:lang w:eastAsia="en-US"/>
        </w:rPr>
        <w:drawing>
          <wp:inline distT="0" distB="0" distL="0" distR="0" wp14:anchorId="5D5172E5" wp14:editId="18B190D6">
            <wp:extent cx="3987800" cy="54165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7800" cy="541655"/>
                    </a:xfrm>
                    <a:prstGeom prst="rect">
                      <a:avLst/>
                    </a:prstGeom>
                    <a:noFill/>
                    <a:ln>
                      <a:noFill/>
                    </a:ln>
                  </pic:spPr>
                </pic:pic>
              </a:graphicData>
            </a:graphic>
          </wp:inline>
        </w:drawing>
      </w:r>
    </w:p>
    <w:p w14:paraId="51E954CA" w14:textId="77777777" w:rsidR="00E827FA" w:rsidRDefault="00E827FA" w:rsidP="00E827FA">
      <w:pPr>
        <w:pStyle w:val="05Steps-Instructions"/>
      </w:pPr>
    </w:p>
    <w:p w14:paraId="7F66BB45" w14:textId="77777777" w:rsidR="00E827FA" w:rsidRDefault="00E827FA" w:rsidP="00E827FA">
      <w:pPr>
        <w:pStyle w:val="05Steps-KEYQUESTION"/>
      </w:pPr>
      <w:r>
        <w:t xml:space="preserve">Chennai </w:t>
      </w:r>
      <w:proofErr w:type="spellStart"/>
      <w:r>
        <w:t>KidsHubs</w:t>
      </w:r>
      <w:proofErr w:type="spellEnd"/>
      <w:r>
        <w:t xml:space="preserve"> - Media</w:t>
      </w:r>
    </w:p>
    <w:p w14:paraId="232B49DE" w14:textId="77777777" w:rsidR="00E827FA" w:rsidRDefault="00E827FA" w:rsidP="00E827FA">
      <w:pPr>
        <w:pStyle w:val="05Steps-Instructions"/>
      </w:pPr>
      <w:r>
        <w:t xml:space="preserve">The simplified Media Manual was first used at a </w:t>
      </w:r>
      <w:proofErr w:type="spellStart"/>
      <w:r>
        <w:t>KidsHubs</w:t>
      </w:r>
      <w:proofErr w:type="spellEnd"/>
      <w:r>
        <w:t xml:space="preserve"> Media Training in Chennai with 14 leaders from 4 different </w:t>
      </w:r>
      <w:proofErr w:type="spellStart"/>
      <w:r>
        <w:t>organisations</w:t>
      </w:r>
      <w:proofErr w:type="spellEnd"/>
      <w:r>
        <w:t xml:space="preserve"> to introduce the local children’s leaders to the concept of </w:t>
      </w:r>
      <w:proofErr w:type="spellStart"/>
      <w:r>
        <w:t>KidsHubs</w:t>
      </w:r>
      <w:proofErr w:type="spellEnd"/>
      <w:r>
        <w:t xml:space="preserve">. The lessons were so easy to use that non-media people could easily understand and teach from it. </w:t>
      </w:r>
    </w:p>
    <w:p w14:paraId="4EBD909B" w14:textId="5AAE99A2" w:rsidR="00E827FA" w:rsidRDefault="00E827FA" w:rsidP="00E827FA">
      <w:pPr>
        <w:pStyle w:val="05Steps-Instructions"/>
      </w:pPr>
      <w:r>
        <w:t xml:space="preserve">Later a </w:t>
      </w:r>
      <w:proofErr w:type="spellStart"/>
      <w:r>
        <w:t>KidsHubs</w:t>
      </w:r>
      <w:proofErr w:type="spellEnd"/>
      <w:r>
        <w:t xml:space="preserve"> Media Training was run for 18 consecutive Saturdays (1 hour a week) invo</w:t>
      </w:r>
      <w:r w:rsidR="004A6EF9">
        <w:t xml:space="preserve">lving 10 boys from a Kids Club. </w:t>
      </w:r>
      <w:r>
        <w:t>As a project the boy</w:t>
      </w:r>
      <w:r w:rsidR="004A6EF9">
        <w:t>s filmed the Christmas Program</w:t>
      </w:r>
      <w:r>
        <w:t xml:space="preserve"> of the Kids Club. Later in the year, the same boys were also involved in covering the closing </w:t>
      </w:r>
      <w:r w:rsidR="004A6EF9">
        <w:lastRenderedPageBreak/>
        <w:t>day of the VBS Program</w:t>
      </w:r>
      <w:r>
        <w:t xml:space="preserve">. Overall the boys were really excited to be involved in the </w:t>
      </w:r>
      <w:proofErr w:type="spellStart"/>
      <w:r>
        <w:t>KidsHub</w:t>
      </w:r>
      <w:proofErr w:type="spellEnd"/>
      <w:r>
        <w:t xml:space="preserve"> Media training and also expressed interest in being trained in Computers and Spoken English as well.</w:t>
      </w:r>
    </w:p>
    <w:p w14:paraId="596164AC" w14:textId="77777777" w:rsidR="00E827FA" w:rsidRDefault="00E827FA" w:rsidP="00E827FA">
      <w:pPr>
        <w:pStyle w:val="05Steps-Instructions"/>
      </w:pPr>
      <w:r>
        <w:t xml:space="preserve">The next </w:t>
      </w:r>
      <w:proofErr w:type="spellStart"/>
      <w:r>
        <w:t>KidsHubs</w:t>
      </w:r>
      <w:proofErr w:type="spellEnd"/>
      <w:r>
        <w:t xml:space="preserve"> Media Training was run in a suburb in Chennai for 7 girls in the home of a leader. As a result of this training 8 Bible Story videos were produced. This </w:t>
      </w:r>
      <w:proofErr w:type="spellStart"/>
      <w:r>
        <w:t>KidsHubs</w:t>
      </w:r>
      <w:proofErr w:type="spellEnd"/>
      <w:r>
        <w:t xml:space="preserve"> involved talking with Pastors and getting permission to use their premises to shoot some of the videos. As a result of this </w:t>
      </w:r>
      <w:proofErr w:type="spellStart"/>
      <w:r>
        <w:t>KidsHubs</w:t>
      </w:r>
      <w:proofErr w:type="spellEnd"/>
      <w:r>
        <w:t xml:space="preserve"> one of the girls got interested in editing and is now involved with editing for a local church.</w:t>
      </w:r>
    </w:p>
    <w:p w14:paraId="085FF693" w14:textId="77777777" w:rsidR="00E827FA" w:rsidRDefault="00E827FA" w:rsidP="00E827FA">
      <w:pPr>
        <w:pStyle w:val="05Steps-Instructions"/>
      </w:pPr>
      <w:r>
        <w:t xml:space="preserve">The third </w:t>
      </w:r>
      <w:proofErr w:type="spellStart"/>
      <w:r>
        <w:t>KidsHubs</w:t>
      </w:r>
      <w:proofErr w:type="spellEnd"/>
      <w:r>
        <w:t xml:space="preserve"> was conducted at a Feeding Centre where 20 children from the community came together for 6 days and were trained in Media by a Children’s Ministry worker who had media expertise. He also involved other young people with a Visual Communications background. The training was very relational and bible-based. </w:t>
      </w:r>
    </w:p>
    <w:p w14:paraId="648321F1" w14:textId="77777777" w:rsidR="00E827FA" w:rsidRDefault="00E827FA" w:rsidP="00E827FA">
      <w:pPr>
        <w:pStyle w:val="05Steps-Instructions"/>
      </w:pPr>
      <w:r>
        <w:t>We felt the need to translate the video media manual into Tamil so it could benefit many people in Tamil Nadu, India. It is available on www.kidshubs.com.</w:t>
      </w:r>
    </w:p>
    <w:p w14:paraId="15BA11C4" w14:textId="77777777" w:rsidR="00E827FA" w:rsidRDefault="00E827FA" w:rsidP="00E827FA">
      <w:pPr>
        <w:pStyle w:val="05Steps-Instructions"/>
      </w:pPr>
    </w:p>
    <w:p w14:paraId="528F08FB" w14:textId="77777777" w:rsidR="00B548AC" w:rsidRDefault="00B548AC" w:rsidP="00B548AC">
      <w:pPr>
        <w:pStyle w:val="04Steps-ActivityStepHeading"/>
      </w:pPr>
      <w:r>
        <w:t>Key points</w:t>
      </w:r>
    </w:p>
    <w:p w14:paraId="1E483F4E" w14:textId="545857AE" w:rsidR="00E827FA" w:rsidRDefault="00E827FA" w:rsidP="00B548AC">
      <w:pPr>
        <w:pStyle w:val="05Steps-bullets"/>
      </w:pPr>
      <w:r>
        <w:t xml:space="preserve">Leaders can be trained to understand </w:t>
      </w:r>
      <w:proofErr w:type="spellStart"/>
      <w:r>
        <w:t>KidsHubs</w:t>
      </w:r>
      <w:proofErr w:type="spellEnd"/>
      <w:r>
        <w:t xml:space="preserve"> concept. </w:t>
      </w:r>
    </w:p>
    <w:p w14:paraId="54B16887" w14:textId="77777777" w:rsidR="00E827FA" w:rsidRDefault="00E827FA" w:rsidP="00B548AC">
      <w:pPr>
        <w:pStyle w:val="05Steps-bullets"/>
      </w:pPr>
      <w:r w:rsidRPr="00FD4921">
        <w:t>Children will</w:t>
      </w:r>
      <w:r>
        <w:t xml:space="preserve"> show interest in more than one skill. New </w:t>
      </w:r>
      <w:proofErr w:type="spellStart"/>
      <w:r>
        <w:t>KidsHub</w:t>
      </w:r>
      <w:proofErr w:type="spellEnd"/>
      <w:r>
        <w:t xml:space="preserve"> skill sessions can be created based on their interests. Find out what the children in your group are interested in and get the help of others to connect the Bible with that skill.</w:t>
      </w:r>
    </w:p>
    <w:p w14:paraId="3503F10A" w14:textId="77777777" w:rsidR="00E827FA" w:rsidRDefault="00E827FA" w:rsidP="00B548AC">
      <w:pPr>
        <w:pStyle w:val="05Steps-bullets"/>
      </w:pPr>
      <w:r>
        <w:t xml:space="preserve">Children can use their skills at their </w:t>
      </w:r>
      <w:proofErr w:type="spellStart"/>
      <w:r>
        <w:t>KidsHubs</w:t>
      </w:r>
      <w:proofErr w:type="spellEnd"/>
      <w:r>
        <w:t xml:space="preserve">, Sunday school or youth events in their local church. </w:t>
      </w:r>
    </w:p>
    <w:p w14:paraId="7342D8FB" w14:textId="77777777" w:rsidR="00E827FA" w:rsidRDefault="00E827FA" w:rsidP="00B548AC">
      <w:pPr>
        <w:pStyle w:val="05Steps-bullets"/>
      </w:pPr>
      <w:r>
        <w:t xml:space="preserve">As a result of </w:t>
      </w:r>
      <w:proofErr w:type="spellStart"/>
      <w:r>
        <w:t>KidsHub</w:t>
      </w:r>
      <w:proofErr w:type="spellEnd"/>
      <w:r>
        <w:t xml:space="preserve"> training some children may continue to use their skills and go on to start a career in that area.</w:t>
      </w:r>
    </w:p>
    <w:p w14:paraId="668B18E8" w14:textId="77777777" w:rsidR="00E827FA" w:rsidRDefault="00E827FA" w:rsidP="00B548AC">
      <w:pPr>
        <w:pStyle w:val="05Steps-bullets"/>
      </w:pPr>
      <w:proofErr w:type="spellStart"/>
      <w:r>
        <w:t>KidsHub</w:t>
      </w:r>
      <w:proofErr w:type="spellEnd"/>
      <w:r>
        <w:t xml:space="preserve"> trainings can be run once a week for a set number of weeks. It could run for an hour or as a day program.</w:t>
      </w:r>
    </w:p>
    <w:p w14:paraId="014762B6" w14:textId="2CDD15EF" w:rsidR="00E827FA" w:rsidRDefault="00E827FA" w:rsidP="00B548AC">
      <w:pPr>
        <w:pStyle w:val="05Steps-bullets"/>
      </w:pPr>
      <w:r>
        <w:t>Mater</w:t>
      </w:r>
      <w:r w:rsidR="00044191">
        <w:t>ials are more effective in</w:t>
      </w:r>
      <w:r>
        <w:t xml:space="preserve"> local </w:t>
      </w:r>
      <w:r w:rsidR="00B548AC">
        <w:t>languages</w:t>
      </w:r>
      <w:r>
        <w:t xml:space="preserve">. To date all skill sessions </w:t>
      </w:r>
      <w:r w:rsidR="00B548AC">
        <w:t xml:space="preserve">(with the exception of the </w:t>
      </w:r>
      <w:proofErr w:type="spellStart"/>
      <w:r w:rsidR="00B548AC">
        <w:t>KidsHub</w:t>
      </w:r>
      <w:proofErr w:type="spellEnd"/>
      <w:r w:rsidR="00B548AC">
        <w:t xml:space="preserve"> Media lessons) </w:t>
      </w:r>
      <w:r>
        <w:t xml:space="preserve">are in English but translations are welcomed and will be uploaded to </w:t>
      </w:r>
      <w:hyperlink r:id="rId32" w:history="1">
        <w:r w:rsidRPr="00CF3BBF">
          <w:rPr>
            <w:rStyle w:val="Hyperlink"/>
          </w:rPr>
          <w:t>www.kidshubs.com</w:t>
        </w:r>
      </w:hyperlink>
      <w:r>
        <w:t xml:space="preserve"> so many can benefit.</w:t>
      </w:r>
    </w:p>
    <w:p w14:paraId="2AA29F35" w14:textId="77777777" w:rsidR="00E827FA" w:rsidRDefault="00E827FA" w:rsidP="00E827FA">
      <w:pPr>
        <w:pStyle w:val="05Steps-Instructions"/>
      </w:pPr>
      <w:r>
        <w:rPr>
          <w:noProof/>
          <w:lang w:eastAsia="en-US"/>
        </w:rPr>
        <w:drawing>
          <wp:inline distT="0" distB="0" distL="0" distR="0" wp14:anchorId="6F0E2CD1" wp14:editId="0DDA4E48">
            <wp:extent cx="728345" cy="889000"/>
            <wp:effectExtent l="0" t="0" r="8255" b="0"/>
            <wp:docPr id="38" name="Picture 10" descr="Description: DSC0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SC09023.JPG"/>
                    <pic:cNvPicPr>
                      <a:picLocks noChangeAspect="1" noChangeArrowheads="1"/>
                    </pic:cNvPicPr>
                  </pic:nvPicPr>
                  <pic:blipFill>
                    <a:blip r:embed="rId33" cstate="print">
                      <a:extLst>
                        <a:ext uri="{28A0092B-C50C-407E-A947-70E740481C1C}">
                          <a14:useLocalDpi xmlns:a14="http://schemas.microsoft.com/office/drawing/2010/main" val="0"/>
                        </a:ext>
                      </a:extLst>
                    </a:blip>
                    <a:srcRect l="4788" t="4791" b="29103"/>
                    <a:stretch>
                      <a:fillRect/>
                    </a:stretch>
                  </pic:blipFill>
                  <pic:spPr bwMode="auto">
                    <a:xfrm>
                      <a:off x="0" y="0"/>
                      <a:ext cx="728345" cy="889000"/>
                    </a:xfrm>
                    <a:prstGeom prst="rect">
                      <a:avLst/>
                    </a:prstGeom>
                    <a:noFill/>
                    <a:ln>
                      <a:noFill/>
                    </a:ln>
                  </pic:spPr>
                </pic:pic>
              </a:graphicData>
            </a:graphic>
          </wp:inline>
        </w:drawing>
      </w:r>
      <w:r>
        <w:t xml:space="preserve"> </w:t>
      </w:r>
      <w:r>
        <w:rPr>
          <w:noProof/>
          <w:lang w:eastAsia="en-US"/>
        </w:rPr>
        <w:drawing>
          <wp:inline distT="0" distB="0" distL="0" distR="0" wp14:anchorId="0AF9D97B" wp14:editId="2E18F570">
            <wp:extent cx="1185545" cy="889000"/>
            <wp:effectExtent l="0" t="0" r="8255" b="0"/>
            <wp:docPr id="4" name="Picture 1" descr="Description: DSC08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SC0809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5545" cy="889000"/>
                    </a:xfrm>
                    <a:prstGeom prst="rect">
                      <a:avLst/>
                    </a:prstGeom>
                    <a:noFill/>
                    <a:ln>
                      <a:noFill/>
                    </a:ln>
                  </pic:spPr>
                </pic:pic>
              </a:graphicData>
            </a:graphic>
          </wp:inline>
        </w:drawing>
      </w:r>
      <w:r>
        <w:t xml:space="preserve"> </w:t>
      </w:r>
      <w:r>
        <w:rPr>
          <w:noProof/>
          <w:lang w:eastAsia="en-US"/>
        </w:rPr>
        <w:drawing>
          <wp:inline distT="0" distB="0" distL="0" distR="0" wp14:anchorId="0E8C948B" wp14:editId="422B5D95">
            <wp:extent cx="1379855" cy="889000"/>
            <wp:effectExtent l="0" t="0" r="0" b="0"/>
            <wp:docPr id="5" name="Picture 11" descr="Description: DSC0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SC090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855" cy="889000"/>
                    </a:xfrm>
                    <a:prstGeom prst="rect">
                      <a:avLst/>
                    </a:prstGeom>
                    <a:noFill/>
                    <a:ln>
                      <a:noFill/>
                    </a:ln>
                  </pic:spPr>
                </pic:pic>
              </a:graphicData>
            </a:graphic>
          </wp:inline>
        </w:drawing>
      </w:r>
    </w:p>
    <w:p w14:paraId="3BC28BD9" w14:textId="77777777" w:rsidR="00E827FA" w:rsidRPr="00FD4921" w:rsidRDefault="00E827FA" w:rsidP="00E827FA">
      <w:pPr>
        <w:pStyle w:val="05Steps-Instructions"/>
      </w:pPr>
    </w:p>
    <w:p w14:paraId="5D142DBD" w14:textId="77777777" w:rsidR="00B548AC" w:rsidRDefault="00B548AC">
      <w:pPr>
        <w:rPr>
          <w:rFonts w:ascii="Arial" w:hAnsi="Arial" w:cs="Arial"/>
          <w:b/>
          <w:sz w:val="20"/>
          <w:szCs w:val="20"/>
        </w:rPr>
      </w:pPr>
      <w:r>
        <w:br w:type="page"/>
      </w:r>
    </w:p>
    <w:p w14:paraId="317BCFC6" w14:textId="467A4E21" w:rsidR="00E827FA" w:rsidRDefault="00E827FA" w:rsidP="00E827FA">
      <w:pPr>
        <w:pStyle w:val="05Steps-KEYQUESTION"/>
      </w:pPr>
      <w:r>
        <w:lastRenderedPageBreak/>
        <w:t xml:space="preserve">Uganda </w:t>
      </w:r>
      <w:proofErr w:type="spellStart"/>
      <w:r>
        <w:t>KidsHubs</w:t>
      </w:r>
      <w:proofErr w:type="spellEnd"/>
      <w:r>
        <w:t xml:space="preserve"> - Cooking</w:t>
      </w:r>
    </w:p>
    <w:p w14:paraId="75DEA91B" w14:textId="77777777" w:rsidR="00E827FA" w:rsidRDefault="00E827FA" w:rsidP="00E827FA">
      <w:pPr>
        <w:pStyle w:val="05Steps-Instructions"/>
        <w:jc w:val="both"/>
      </w:pPr>
      <w:proofErr w:type="spellStart"/>
      <w:r>
        <w:t>KidsHubs</w:t>
      </w:r>
      <w:proofErr w:type="spellEnd"/>
      <w:r>
        <w:t xml:space="preserve"> is not a new idea in most of the African countries. There were and still are many informal settings which share similar principles with </w:t>
      </w:r>
      <w:proofErr w:type="spellStart"/>
      <w:r>
        <w:t>KidsHubs</w:t>
      </w:r>
      <w:proofErr w:type="spellEnd"/>
      <w:r>
        <w:t>.</w:t>
      </w:r>
    </w:p>
    <w:p w14:paraId="7A0A6A44" w14:textId="6C32C247" w:rsidR="00E827FA" w:rsidRDefault="00E827FA" w:rsidP="00E827FA">
      <w:pPr>
        <w:pStyle w:val="05Steps-Instructions"/>
        <w:jc w:val="both"/>
      </w:pPr>
      <w:r>
        <w:t xml:space="preserve">However, intentional parenting and guidance in and through these informal </w:t>
      </w:r>
      <w:r w:rsidR="00044191">
        <w:t>settings has not been happening. I</w:t>
      </w:r>
      <w:r>
        <w:t xml:space="preserve">nstead parents have been discouraging children by not allowing them to try out </w:t>
      </w:r>
      <w:r w:rsidR="00044191">
        <w:t>and</w:t>
      </w:r>
      <w:r>
        <w:t xml:space="preserve"> learn new skills.</w:t>
      </w:r>
    </w:p>
    <w:p w14:paraId="7C9B9D79" w14:textId="7C347B76" w:rsidR="00E827FA" w:rsidRDefault="00E827FA" w:rsidP="00E827FA">
      <w:pPr>
        <w:pStyle w:val="05Steps-Instructions"/>
        <w:jc w:val="both"/>
      </w:pPr>
      <w:r>
        <w:t>An example is cooking; we were told by our parents not to cook wit</w:t>
      </w:r>
      <w:r w:rsidR="00044191">
        <w:t>hout being given any reason why.</w:t>
      </w:r>
      <w:r>
        <w:t xml:space="preserve"> This had a negative effect on us as children and it killed curiosity and creativity. </w:t>
      </w:r>
      <w:r w:rsidR="00044191">
        <w:t>L</w:t>
      </w:r>
      <w:r>
        <w:t>ower self-esteem resulted.</w:t>
      </w:r>
    </w:p>
    <w:p w14:paraId="78F52503" w14:textId="3DDF20F9" w:rsidR="00E827FA" w:rsidRDefault="00E827FA" w:rsidP="00E827FA">
      <w:pPr>
        <w:pStyle w:val="05Steps-Instructions"/>
        <w:jc w:val="both"/>
      </w:pPr>
      <w:r w:rsidRPr="00710C5F">
        <w:rPr>
          <w:b/>
        </w:rPr>
        <w:t>How it happened</w:t>
      </w:r>
      <w:r>
        <w:rPr>
          <w:b/>
        </w:rPr>
        <w:t xml:space="preserve">: </w:t>
      </w:r>
      <w:r>
        <w:t>Community and c</w:t>
      </w:r>
      <w:r w:rsidR="004A6EF9">
        <w:t>hurch children</w:t>
      </w:r>
      <w:r>
        <w:t xml:space="preserve"> were mobilized for a Children’s Camp through our local church.</w:t>
      </w:r>
    </w:p>
    <w:p w14:paraId="6F99E03E" w14:textId="77777777" w:rsidR="00E827FA" w:rsidRDefault="00E827FA" w:rsidP="00E827FA">
      <w:pPr>
        <w:pStyle w:val="05Steps-Instructions"/>
        <w:jc w:val="both"/>
      </w:pPr>
      <w:r>
        <w:t xml:space="preserve">Trainers started planning the Camp and agreed to have a skill based Camp where many ideas were suggested: </w:t>
      </w:r>
    </w:p>
    <w:p w14:paraId="7D3CA9F9" w14:textId="51FB4E19" w:rsidR="00E827FA" w:rsidRDefault="00E827FA" w:rsidP="00E827FA">
      <w:pPr>
        <w:pStyle w:val="05Steps-Instructions"/>
        <w:jc w:val="both"/>
      </w:pPr>
      <w:r>
        <w:t xml:space="preserve">Cooking (Baking, Stews, Salads and </w:t>
      </w:r>
      <w:r w:rsidR="004A6EF9">
        <w:t>Omelets</w:t>
      </w:r>
      <w:r>
        <w:t>), Art and Crafts, Photography and Videography.</w:t>
      </w:r>
    </w:p>
    <w:p w14:paraId="1B51B49D" w14:textId="77777777" w:rsidR="00E827FA" w:rsidRDefault="00E827FA" w:rsidP="00E827FA">
      <w:pPr>
        <w:pStyle w:val="05Steps-Instructions"/>
        <w:jc w:val="both"/>
      </w:pPr>
      <w:r>
        <w:t xml:space="preserve">The cooking track was continued during and after the camp. </w:t>
      </w:r>
    </w:p>
    <w:p w14:paraId="288AA7F4" w14:textId="77777777" w:rsidR="00E827FA" w:rsidRDefault="00E827FA" w:rsidP="00E827FA">
      <w:pPr>
        <w:pStyle w:val="05Steps-Instructions"/>
        <w:jc w:val="both"/>
      </w:pPr>
      <w:r>
        <w:t>Amazingly, because children were learning to cook, their mothers and other women are now gathering to engage in cooking classes.</w:t>
      </w:r>
    </w:p>
    <w:p w14:paraId="6A5A08F7" w14:textId="0AD11A1F" w:rsidR="00E827FA" w:rsidRDefault="00E827FA" w:rsidP="00E827FA">
      <w:pPr>
        <w:pStyle w:val="05Steps-Instructions"/>
        <w:jc w:val="both"/>
      </w:pPr>
      <w:r>
        <w:t>The future is to part</w:t>
      </w:r>
      <w:r w:rsidR="00044191">
        <w:t>ner with many of the local and i</w:t>
      </w:r>
      <w:r>
        <w:t xml:space="preserve">nternational organizations and churches such that these safe havens for </w:t>
      </w:r>
      <w:r w:rsidR="004A6EF9">
        <w:t xml:space="preserve">making young disciples </w:t>
      </w:r>
      <w:r>
        <w:t xml:space="preserve">are established in their local contexts and communities using multiple and varied skills. </w:t>
      </w:r>
    </w:p>
    <w:p w14:paraId="1B728466" w14:textId="77777777" w:rsidR="00B548AC" w:rsidRDefault="00B548AC" w:rsidP="00B548AC">
      <w:pPr>
        <w:pStyle w:val="04Steps-ActivityStepHeading"/>
      </w:pPr>
      <w:r>
        <w:t>Key points</w:t>
      </w:r>
    </w:p>
    <w:p w14:paraId="1B16D6F5" w14:textId="20C5AEC5" w:rsidR="00E827FA" w:rsidRDefault="00B548AC" w:rsidP="00B548AC">
      <w:pPr>
        <w:pStyle w:val="05Steps-bullets"/>
      </w:pPr>
      <w:r>
        <w:t>N</w:t>
      </w:r>
      <w:r w:rsidR="00E827FA">
        <w:t>ew skills can be learned</w:t>
      </w:r>
      <w:r w:rsidR="00E827FA" w:rsidRPr="00CF60BB">
        <w:t xml:space="preserve"> </w:t>
      </w:r>
      <w:r w:rsidR="00E827FA">
        <w:t xml:space="preserve">and taboos can be broken. </w:t>
      </w:r>
    </w:p>
    <w:p w14:paraId="564125B5" w14:textId="77777777" w:rsidR="00E827FA" w:rsidRDefault="00E827FA" w:rsidP="00B548AC">
      <w:pPr>
        <w:pStyle w:val="05Steps-bullets"/>
      </w:pPr>
      <w:r w:rsidRPr="00CF60BB">
        <w:t>Families ca</w:t>
      </w:r>
      <w:r>
        <w:t xml:space="preserve">n be reached through </w:t>
      </w:r>
      <w:proofErr w:type="spellStart"/>
      <w:r>
        <w:t>KidsHubs</w:t>
      </w:r>
      <w:proofErr w:type="spellEnd"/>
      <w:r>
        <w:t>.</w:t>
      </w:r>
    </w:p>
    <w:p w14:paraId="1C506D25" w14:textId="77777777" w:rsidR="00E827FA" w:rsidRDefault="00E827FA" w:rsidP="00B548AC">
      <w:pPr>
        <w:pStyle w:val="05Steps-bullets"/>
      </w:pPr>
      <w:r>
        <w:t xml:space="preserve">A local church can adapt the </w:t>
      </w:r>
      <w:proofErr w:type="spellStart"/>
      <w:r>
        <w:t>KidsHub</w:t>
      </w:r>
      <w:proofErr w:type="spellEnd"/>
      <w:r>
        <w:t xml:space="preserve"> concept for their special camps. </w:t>
      </w:r>
    </w:p>
    <w:p w14:paraId="5477D67E" w14:textId="77777777" w:rsidR="00E827FA" w:rsidRDefault="00E827FA" w:rsidP="00B548AC">
      <w:pPr>
        <w:pStyle w:val="05Steps-bullets"/>
      </w:pPr>
      <w:r>
        <w:t xml:space="preserve">Local churches and children’s ministries can use this concept for special events or on a regular basis. </w:t>
      </w:r>
    </w:p>
    <w:p w14:paraId="146C8681" w14:textId="77777777" w:rsidR="00E827FA" w:rsidRPr="00CF60BB" w:rsidRDefault="00E827FA" w:rsidP="00E827FA">
      <w:pPr>
        <w:pStyle w:val="05Steps-Instructions"/>
        <w:jc w:val="both"/>
      </w:pPr>
    </w:p>
    <w:p w14:paraId="2270B777" w14:textId="77777777" w:rsidR="00E827FA" w:rsidRDefault="00E827FA" w:rsidP="00E827FA">
      <w:pPr>
        <w:pStyle w:val="05Steps-KEYQUESTION"/>
      </w:pPr>
      <w:r>
        <w:t xml:space="preserve">Pakistan </w:t>
      </w:r>
      <w:proofErr w:type="spellStart"/>
      <w:r>
        <w:t>KidsHubs</w:t>
      </w:r>
      <w:proofErr w:type="spellEnd"/>
      <w:r>
        <w:t xml:space="preserve"> - Computers</w:t>
      </w:r>
    </w:p>
    <w:p w14:paraId="593B1756" w14:textId="27302ECE" w:rsidR="00E827FA" w:rsidRDefault="00E827FA" w:rsidP="00E827FA">
      <w:pPr>
        <w:pStyle w:val="05Steps-Instructions"/>
        <w:jc w:val="both"/>
      </w:pPr>
      <w:r>
        <w:t xml:space="preserve">We have been using Laptops as tools in </w:t>
      </w:r>
      <w:proofErr w:type="spellStart"/>
      <w:r>
        <w:t>KidsHubs</w:t>
      </w:r>
      <w:proofErr w:type="spellEnd"/>
      <w:r>
        <w:t xml:space="preserve">. The computer is a unique and effective tool in our context. We focused on 10 children in a group for a week and taught them a special program called </w:t>
      </w:r>
      <w:proofErr w:type="spellStart"/>
      <w:r>
        <w:t>Scripta</w:t>
      </w:r>
      <w:proofErr w:type="spellEnd"/>
      <w:r>
        <w:t xml:space="preserve"> – a touch-typing course based on the Bible. Children learn helpful laptop keyboard short cuts related to Scripture and touch-typing exercises using different paragraphs of Parables and miracles from the </w:t>
      </w:r>
      <w:proofErr w:type="spellStart"/>
      <w:r>
        <w:t>Scripta</w:t>
      </w:r>
      <w:proofErr w:type="spellEnd"/>
      <w:r>
        <w:t xml:space="preserve"> program. After completing each lesson the leader would ask them questions about what they typed and related that to the Bible. In this way they learnt computer skills while </w:t>
      </w:r>
      <w:r w:rsidR="004A6EF9">
        <w:t>learning to be a disciple</w:t>
      </w:r>
      <w:r>
        <w:t>. They were also being impacted with the Word of God. After taking a week</w:t>
      </w:r>
      <w:r w:rsidR="00044191">
        <w:t>’</w:t>
      </w:r>
      <w:r>
        <w:t>s training these children go to other Sunday school or Bible clubs and teach other children what they ha</w:t>
      </w:r>
      <w:r w:rsidR="00044191">
        <w:t>ve</w:t>
      </w:r>
      <w:r>
        <w:t xml:space="preserve"> learned</w:t>
      </w:r>
      <w:r w:rsidR="00044191">
        <w:t xml:space="preserve">, </w:t>
      </w:r>
      <w:r>
        <w:t>empower</w:t>
      </w:r>
      <w:r w:rsidR="00044191">
        <w:t>ing them</w:t>
      </w:r>
      <w:r>
        <w:t xml:space="preserve"> with </w:t>
      </w:r>
      <w:r>
        <w:lastRenderedPageBreak/>
        <w:t xml:space="preserve">computer skills and </w:t>
      </w:r>
      <w:r w:rsidR="00044191">
        <w:t xml:space="preserve">by </w:t>
      </w:r>
      <w:r w:rsidR="004A6EF9">
        <w:t>sharing what they have learnt from the Bible with</w:t>
      </w:r>
      <w:r>
        <w:t xml:space="preserve"> them.  </w:t>
      </w:r>
    </w:p>
    <w:p w14:paraId="4AFB268B" w14:textId="7E804FCD" w:rsidR="00E827FA" w:rsidRDefault="00E827FA" w:rsidP="00E827FA">
      <w:pPr>
        <w:pStyle w:val="05Steps-Instructions"/>
        <w:jc w:val="both"/>
      </w:pPr>
      <w:r>
        <w:t>One of the children’s mothers shared</w:t>
      </w:r>
      <w:r w:rsidR="00044191">
        <w:t>,</w:t>
      </w:r>
      <w:r>
        <w:t xml:space="preserve"> “</w:t>
      </w:r>
      <w:proofErr w:type="spellStart"/>
      <w:r>
        <w:t>KidsHub</w:t>
      </w:r>
      <w:proofErr w:type="spellEnd"/>
      <w:r>
        <w:t xml:space="preserve"> is different than Su</w:t>
      </w:r>
      <w:r w:rsidR="004A6EF9">
        <w:t>nday school. It is teaching children</w:t>
      </w:r>
      <w:r>
        <w:t xml:space="preserve"> skills, </w:t>
      </w:r>
      <w:r w:rsidR="004A6EF9">
        <w:t>growing</w:t>
      </w:r>
      <w:r>
        <w:t xml:space="preserve"> them in the Word and engagi</w:t>
      </w:r>
      <w:r w:rsidR="004A6EF9">
        <w:t>ng them in empowering other children</w:t>
      </w:r>
      <w:r>
        <w:t>.”</w:t>
      </w:r>
    </w:p>
    <w:p w14:paraId="30154489" w14:textId="77777777" w:rsidR="00B548AC" w:rsidRDefault="00E827FA" w:rsidP="00B548AC">
      <w:pPr>
        <w:pStyle w:val="05Steps-ActivityStep"/>
      </w:pPr>
      <w:r>
        <w:t>Key p</w:t>
      </w:r>
      <w:r w:rsidRPr="00E72EB7">
        <w:t>oints</w:t>
      </w:r>
    </w:p>
    <w:p w14:paraId="20027658" w14:textId="3AF3056D" w:rsidR="00E827FA" w:rsidRDefault="00E827FA" w:rsidP="00B548AC">
      <w:pPr>
        <w:pStyle w:val="05Steps-bullets"/>
      </w:pPr>
      <w:r>
        <w:t xml:space="preserve">A </w:t>
      </w:r>
      <w:proofErr w:type="spellStart"/>
      <w:r>
        <w:t>KidsHub</w:t>
      </w:r>
      <w:proofErr w:type="spellEnd"/>
      <w:r>
        <w:t xml:space="preserve"> group can be small, even less than 10. Teaching basic skills like computers, is an effective tool to generate interest in a child. </w:t>
      </w:r>
    </w:p>
    <w:p w14:paraId="1982CB43" w14:textId="77777777" w:rsidR="00E827FA" w:rsidRDefault="00E827FA" w:rsidP="00B548AC">
      <w:pPr>
        <w:pStyle w:val="05Steps-bullets"/>
      </w:pPr>
      <w:r>
        <w:t xml:space="preserve">Children are equipped to reach out to their peers in their clubs or Sunday schools. </w:t>
      </w:r>
    </w:p>
    <w:p w14:paraId="49BC9325" w14:textId="7521C0E6" w:rsidR="00E827FA" w:rsidRDefault="00E827FA" w:rsidP="00B548AC">
      <w:pPr>
        <w:pStyle w:val="05Steps-bullets"/>
      </w:pPr>
      <w:r>
        <w:t>You can select</w:t>
      </w:r>
      <w:r w:rsidR="00044191">
        <w:t xml:space="preserve"> children from different organiz</w:t>
      </w:r>
      <w:r>
        <w:t>ations or churches and train them so they can go back to their churches or groups and teach the rest of their group.</w:t>
      </w:r>
    </w:p>
    <w:p w14:paraId="6265C90F" w14:textId="77777777" w:rsidR="00E827FA" w:rsidRDefault="00E827FA" w:rsidP="00E827FA">
      <w:pPr>
        <w:pStyle w:val="05Steps-Instructions"/>
      </w:pPr>
      <w:r>
        <w:t xml:space="preserve"> </w:t>
      </w:r>
      <w:r>
        <w:rPr>
          <w:noProof/>
          <w:lang w:eastAsia="en-US"/>
        </w:rPr>
        <w:drawing>
          <wp:inline distT="0" distB="0" distL="0" distR="0" wp14:anchorId="14B1E2BE" wp14:editId="07543CB0">
            <wp:extent cx="871855" cy="677545"/>
            <wp:effectExtent l="0" t="0" r="0" b="8255"/>
            <wp:docPr id="6" name="Picture 10" descr="Description: K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KH-2.jpg"/>
                    <pic:cNvPicPr>
                      <a:picLocks noChangeAspect="1" noChangeArrowheads="1"/>
                    </pic:cNvPicPr>
                  </pic:nvPicPr>
                  <pic:blipFill>
                    <a:blip r:embed="rId36" cstate="print">
                      <a:extLst>
                        <a:ext uri="{28A0092B-C50C-407E-A947-70E740481C1C}">
                          <a14:useLocalDpi xmlns:a14="http://schemas.microsoft.com/office/drawing/2010/main" val="0"/>
                        </a:ext>
                      </a:extLst>
                    </a:blip>
                    <a:srcRect l="9293" t="12657" r="20642" b="7297"/>
                    <a:stretch>
                      <a:fillRect/>
                    </a:stretch>
                  </pic:blipFill>
                  <pic:spPr bwMode="auto">
                    <a:xfrm>
                      <a:off x="0" y="0"/>
                      <a:ext cx="871855" cy="677545"/>
                    </a:xfrm>
                    <a:prstGeom prst="rect">
                      <a:avLst/>
                    </a:prstGeom>
                    <a:noFill/>
                    <a:ln>
                      <a:noFill/>
                    </a:ln>
                  </pic:spPr>
                </pic:pic>
              </a:graphicData>
            </a:graphic>
          </wp:inline>
        </w:drawing>
      </w:r>
      <w:r>
        <w:rPr>
          <w:noProof/>
          <w:lang w:eastAsia="en-US"/>
        </w:rPr>
        <w:drawing>
          <wp:inline distT="0" distB="0" distL="0" distR="0" wp14:anchorId="45A8DF1D" wp14:editId="7A8437B2">
            <wp:extent cx="914400" cy="685800"/>
            <wp:effectExtent l="0" t="0" r="0" b="0"/>
            <wp:docPr id="7" name="Picture 1" descr="Description: KH-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H-03.JPG"/>
                    <pic:cNvPicPr>
                      <a:picLocks noChangeAspect="1" noChangeArrowheads="1"/>
                    </pic:cNvPicPr>
                  </pic:nvPicPr>
                  <pic:blipFill>
                    <a:blip r:embed="rId37" cstate="print">
                      <a:extLst>
                        <a:ext uri="{28A0092B-C50C-407E-A947-70E740481C1C}">
                          <a14:useLocalDpi xmlns:a14="http://schemas.microsoft.com/office/drawing/2010/main" val="0"/>
                        </a:ext>
                      </a:extLst>
                    </a:blip>
                    <a:srcRect l="8055" t="15451"/>
                    <a:stretch>
                      <a:fillRect/>
                    </a:stretch>
                  </pic:blipFill>
                  <pic:spPr bwMode="auto">
                    <a:xfrm>
                      <a:off x="0" y="0"/>
                      <a:ext cx="914400" cy="685800"/>
                    </a:xfrm>
                    <a:prstGeom prst="rect">
                      <a:avLst/>
                    </a:prstGeom>
                    <a:noFill/>
                    <a:ln>
                      <a:noFill/>
                    </a:ln>
                  </pic:spPr>
                </pic:pic>
              </a:graphicData>
            </a:graphic>
          </wp:inline>
        </w:drawing>
      </w:r>
      <w:r>
        <w:rPr>
          <w:noProof/>
          <w:lang w:eastAsia="en-US"/>
        </w:rPr>
        <w:drawing>
          <wp:inline distT="0" distB="0" distL="0" distR="0" wp14:anchorId="3D59918A" wp14:editId="303127F0">
            <wp:extent cx="846455" cy="711200"/>
            <wp:effectExtent l="0" t="0" r="0" b="0"/>
            <wp:docPr id="8" name="Picture 2" descr="Description: K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H-15.JPG"/>
                    <pic:cNvPicPr>
                      <a:picLocks noChangeAspect="1" noChangeArrowheads="1"/>
                    </pic:cNvPicPr>
                  </pic:nvPicPr>
                  <pic:blipFill>
                    <a:blip r:embed="rId38" cstate="print">
                      <a:extLst>
                        <a:ext uri="{28A0092B-C50C-407E-A947-70E740481C1C}">
                          <a14:useLocalDpi xmlns:a14="http://schemas.microsoft.com/office/drawing/2010/main" val="0"/>
                        </a:ext>
                      </a:extLst>
                    </a:blip>
                    <a:srcRect l="7361" r="9634" b="7841"/>
                    <a:stretch>
                      <a:fillRect/>
                    </a:stretch>
                  </pic:blipFill>
                  <pic:spPr bwMode="auto">
                    <a:xfrm>
                      <a:off x="0" y="0"/>
                      <a:ext cx="846455" cy="711200"/>
                    </a:xfrm>
                    <a:prstGeom prst="rect">
                      <a:avLst/>
                    </a:prstGeom>
                    <a:noFill/>
                    <a:ln>
                      <a:noFill/>
                    </a:ln>
                  </pic:spPr>
                </pic:pic>
              </a:graphicData>
            </a:graphic>
          </wp:inline>
        </w:drawing>
      </w:r>
      <w:r>
        <w:rPr>
          <w:noProof/>
          <w:lang w:eastAsia="en-US"/>
        </w:rPr>
        <w:drawing>
          <wp:inline distT="0" distB="0" distL="0" distR="0" wp14:anchorId="68D5DCA1" wp14:editId="6F7E0066">
            <wp:extent cx="1066800" cy="711200"/>
            <wp:effectExtent l="0" t="0" r="0" b="0"/>
            <wp:docPr id="9" name="Picture 13" descr="Description: K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KH-6.jpg"/>
                    <pic:cNvPicPr>
                      <a:picLocks noChangeAspect="1" noChangeArrowheads="1"/>
                    </pic:cNvPicPr>
                  </pic:nvPicPr>
                  <pic:blipFill>
                    <a:blip r:embed="rId39" cstate="print">
                      <a:extLst>
                        <a:ext uri="{28A0092B-C50C-407E-A947-70E740481C1C}">
                          <a14:useLocalDpi xmlns:a14="http://schemas.microsoft.com/office/drawing/2010/main" val="0"/>
                        </a:ext>
                      </a:extLst>
                    </a:blip>
                    <a:srcRect l="5252" r="19688" b="25545"/>
                    <a:stretch>
                      <a:fillRect/>
                    </a:stretch>
                  </pic:blipFill>
                  <pic:spPr bwMode="auto">
                    <a:xfrm>
                      <a:off x="0" y="0"/>
                      <a:ext cx="1066800" cy="711200"/>
                    </a:xfrm>
                    <a:prstGeom prst="rect">
                      <a:avLst/>
                    </a:prstGeom>
                    <a:noFill/>
                    <a:ln>
                      <a:noFill/>
                    </a:ln>
                  </pic:spPr>
                </pic:pic>
              </a:graphicData>
            </a:graphic>
          </wp:inline>
        </w:drawing>
      </w:r>
    </w:p>
    <w:p w14:paraId="75DF1D63" w14:textId="77777777" w:rsidR="00E827FA" w:rsidRDefault="00E827FA" w:rsidP="00E827FA">
      <w:pPr>
        <w:pStyle w:val="05Steps-Instructions"/>
      </w:pPr>
    </w:p>
    <w:p w14:paraId="0B77501C" w14:textId="77777777" w:rsidR="00E827FA" w:rsidRDefault="00E827FA" w:rsidP="00E827FA">
      <w:pPr>
        <w:pStyle w:val="05Steps-KEYQUESTION"/>
      </w:pPr>
      <w:r>
        <w:t xml:space="preserve">Liberia &amp; Australia </w:t>
      </w:r>
      <w:proofErr w:type="spellStart"/>
      <w:r>
        <w:t>KidsHubs</w:t>
      </w:r>
      <w:proofErr w:type="spellEnd"/>
      <w:r>
        <w:t xml:space="preserve"> - Gardening</w:t>
      </w:r>
    </w:p>
    <w:p w14:paraId="7B49006F" w14:textId="6BCEFB88" w:rsidR="00E827FA" w:rsidRPr="00BC0064" w:rsidRDefault="00E827FA" w:rsidP="00E827FA">
      <w:pPr>
        <w:pStyle w:val="05Steps-Instructions"/>
        <w:jc w:val="both"/>
      </w:pPr>
      <w:r w:rsidRPr="00BC0064">
        <w:t xml:space="preserve">In Liberia children from an orphanage worked with their leaders to create a market garden to produce vegetables to both eat and sell at the markets. The leader created 3 </w:t>
      </w:r>
      <w:proofErr w:type="spellStart"/>
      <w:r w:rsidRPr="00BC0064">
        <w:t>KidsHub</w:t>
      </w:r>
      <w:proofErr w:type="spellEnd"/>
      <w:r w:rsidRPr="00BC0064">
        <w:t xml:space="preserve"> lessons talking to the children and exploring Bible pa</w:t>
      </w:r>
      <w:r w:rsidR="004A6EF9">
        <w:t>ssages with them including the Parable of the Sower</w:t>
      </w:r>
      <w:r w:rsidRPr="00BC0064">
        <w:t>.</w:t>
      </w:r>
    </w:p>
    <w:p w14:paraId="3AA2A05B" w14:textId="77777777" w:rsidR="00E827FA" w:rsidRPr="00BC0064" w:rsidRDefault="00E827FA" w:rsidP="00E827FA">
      <w:pPr>
        <w:pStyle w:val="05Steps-Instructions"/>
        <w:jc w:val="both"/>
      </w:pPr>
      <w:r w:rsidRPr="00BC0064">
        <w:t xml:space="preserve">In Australia a lunchtime club at a local school spent a term planting vegetables in recycled, portable polystyrene boxes. The children began the lunch hour learning from the Bible, looking at how God created the world.  </w:t>
      </w:r>
    </w:p>
    <w:p w14:paraId="0BEE8A9E" w14:textId="77777777" w:rsidR="00E827FA" w:rsidRPr="00BC0064" w:rsidRDefault="00E827FA" w:rsidP="00E827FA">
      <w:pPr>
        <w:pStyle w:val="05Steps-Instructions"/>
        <w:jc w:val="both"/>
      </w:pPr>
      <w:r w:rsidRPr="00BC0064">
        <w:t>The school was so inspired by the vegetables the children grew during the term that they have now planted a permanent vegetable garden in the same area and children from all the year groups help look after it including collecting lunchtime scraps for the school worm farms. When vegetables are ready for harvest the school places them in a basket at the front office for parents to buy (at low cost).</w:t>
      </w:r>
    </w:p>
    <w:p w14:paraId="58AE5FAD" w14:textId="77777777" w:rsidR="00B548AC" w:rsidRDefault="00E827FA" w:rsidP="00B548AC">
      <w:pPr>
        <w:pStyle w:val="04Steps-ActivityStepHeading"/>
      </w:pPr>
      <w:r w:rsidRPr="00BC0064">
        <w:t>Key points</w:t>
      </w:r>
      <w:r w:rsidR="00B548AC">
        <w:t xml:space="preserve"> </w:t>
      </w:r>
    </w:p>
    <w:p w14:paraId="594894C8" w14:textId="349961F7" w:rsidR="00E827FA" w:rsidRPr="00BC0064" w:rsidRDefault="00E827FA" w:rsidP="00B548AC">
      <w:pPr>
        <w:pStyle w:val="05Steps-bullets"/>
      </w:pPr>
      <w:r w:rsidRPr="00BC0064">
        <w:t>Children learnt practical skills and in the case of those in Liberia, they helped support their own livelihood.</w:t>
      </w:r>
    </w:p>
    <w:p w14:paraId="50809E23" w14:textId="77777777" w:rsidR="00E827FA" w:rsidRPr="00BC0064" w:rsidRDefault="00E827FA" w:rsidP="00B548AC">
      <w:pPr>
        <w:pStyle w:val="05Steps-bullets"/>
      </w:pPr>
      <w:r w:rsidRPr="00BC0064">
        <w:t>The actions of the group produced ‘fruit’ for the whole community. The orphanage benefited from the creation of its market garden and the school community was inspired to take on a whole-school project.</w:t>
      </w:r>
    </w:p>
    <w:p w14:paraId="713F8A9D" w14:textId="77777777" w:rsidR="00E827FA" w:rsidRPr="00BC0064" w:rsidRDefault="00E827FA" w:rsidP="00B548AC">
      <w:pPr>
        <w:pStyle w:val="05Steps-bullets"/>
      </w:pPr>
      <w:r w:rsidRPr="00BC0064">
        <w:t>In many urbanized cities children are losing contact with how food is grown. It is an important life skill to learn and one that can be used throughout their adult life.</w:t>
      </w:r>
    </w:p>
    <w:p w14:paraId="2DB5AA70" w14:textId="3B72FE8F" w:rsidR="00E827FA" w:rsidRPr="00BC0064" w:rsidRDefault="00E827FA" w:rsidP="00B548AC">
      <w:pPr>
        <w:pStyle w:val="05Steps-bullets"/>
      </w:pPr>
      <w:r w:rsidRPr="00BC0064">
        <w:lastRenderedPageBreak/>
        <w:t xml:space="preserve">The Bible is full of agricultural metaphors that lend themselves easily for use in </w:t>
      </w:r>
      <w:r w:rsidR="00B548AC">
        <w:t>growing faith in</w:t>
      </w:r>
      <w:r w:rsidRPr="00BC0064">
        <w:t xml:space="preserve"> children involved in gardening projects such as above.</w:t>
      </w:r>
    </w:p>
    <w:p w14:paraId="2D5858D7" w14:textId="77777777" w:rsidR="00E827FA" w:rsidRDefault="00E827FA" w:rsidP="00E827FA">
      <w:pPr>
        <w:pStyle w:val="05Steps-Instructions"/>
        <w:rPr>
          <w:color w:val="FF0000"/>
        </w:rPr>
      </w:pPr>
      <w:r>
        <w:rPr>
          <w:noProof/>
          <w:color w:val="FF0000"/>
          <w:lang w:eastAsia="en-US"/>
        </w:rPr>
        <w:drawing>
          <wp:inline distT="0" distB="0" distL="0" distR="0" wp14:anchorId="4FE2492E" wp14:editId="371E5AEE">
            <wp:extent cx="779145" cy="660400"/>
            <wp:effectExtent l="0" t="0" r="8255" b="0"/>
            <wp:docPr id="10" name="Picture 3" descr="Description: IMG_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G_4396.jpg"/>
                    <pic:cNvPicPr>
                      <a:picLocks noChangeAspect="1" noChangeArrowheads="1"/>
                    </pic:cNvPicPr>
                  </pic:nvPicPr>
                  <pic:blipFill>
                    <a:blip r:embed="rId40" cstate="print">
                      <a:extLst>
                        <a:ext uri="{28A0092B-C50C-407E-A947-70E740481C1C}">
                          <a14:useLocalDpi xmlns:a14="http://schemas.microsoft.com/office/drawing/2010/main" val="0"/>
                        </a:ext>
                      </a:extLst>
                    </a:blip>
                    <a:srcRect l="11816" t="23033" b="15228"/>
                    <a:stretch>
                      <a:fillRect/>
                    </a:stretch>
                  </pic:blipFill>
                  <pic:spPr bwMode="auto">
                    <a:xfrm>
                      <a:off x="0" y="0"/>
                      <a:ext cx="779145" cy="660400"/>
                    </a:xfrm>
                    <a:prstGeom prst="rect">
                      <a:avLst/>
                    </a:prstGeom>
                    <a:noFill/>
                    <a:ln>
                      <a:noFill/>
                    </a:ln>
                  </pic:spPr>
                </pic:pic>
              </a:graphicData>
            </a:graphic>
          </wp:inline>
        </w:drawing>
      </w:r>
      <w:r>
        <w:rPr>
          <w:noProof/>
          <w:color w:val="FF0000"/>
          <w:lang w:eastAsia="en-US"/>
        </w:rPr>
        <w:drawing>
          <wp:inline distT="0" distB="0" distL="0" distR="0" wp14:anchorId="2293218C" wp14:editId="017ABD79">
            <wp:extent cx="1151255" cy="660400"/>
            <wp:effectExtent l="0" t="0" r="0" b="0"/>
            <wp:docPr id="11" name="Picture 5" descr="Description: 2014-03-17 14.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2014-03-17 14.01.17.jpg"/>
                    <pic:cNvPicPr>
                      <a:picLocks noChangeAspect="1" noChangeArrowheads="1"/>
                    </pic:cNvPicPr>
                  </pic:nvPicPr>
                  <pic:blipFill>
                    <a:blip r:embed="rId41" cstate="print">
                      <a:extLst>
                        <a:ext uri="{28A0092B-C50C-407E-A947-70E740481C1C}">
                          <a14:useLocalDpi xmlns:a14="http://schemas.microsoft.com/office/drawing/2010/main" val="0"/>
                        </a:ext>
                      </a:extLst>
                    </a:blip>
                    <a:srcRect l="47" t="11517" r="-47"/>
                    <a:stretch>
                      <a:fillRect/>
                    </a:stretch>
                  </pic:blipFill>
                  <pic:spPr bwMode="auto">
                    <a:xfrm flipH="1">
                      <a:off x="0" y="0"/>
                      <a:ext cx="1151255" cy="660400"/>
                    </a:xfrm>
                    <a:prstGeom prst="rect">
                      <a:avLst/>
                    </a:prstGeom>
                    <a:noFill/>
                    <a:ln>
                      <a:noFill/>
                    </a:ln>
                  </pic:spPr>
                </pic:pic>
              </a:graphicData>
            </a:graphic>
          </wp:inline>
        </w:drawing>
      </w:r>
      <w:r>
        <w:rPr>
          <w:noProof/>
          <w:color w:val="FF0000"/>
          <w:lang w:eastAsia="en-US"/>
        </w:rPr>
        <w:drawing>
          <wp:inline distT="0" distB="0" distL="0" distR="0" wp14:anchorId="5CC3749E" wp14:editId="515DAAF0">
            <wp:extent cx="1058545" cy="660400"/>
            <wp:effectExtent l="0" t="0" r="8255" b="0"/>
            <wp:docPr id="12" name="Picture 4" descr="Description: IMG_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_4338.JPG"/>
                    <pic:cNvPicPr>
                      <a:picLocks noChangeAspect="1" noChangeArrowheads="1"/>
                    </pic:cNvPicPr>
                  </pic:nvPicPr>
                  <pic:blipFill>
                    <a:blip r:embed="rId42" cstate="print">
                      <a:extLst>
                        <a:ext uri="{28A0092B-C50C-407E-A947-70E740481C1C}">
                          <a14:useLocalDpi xmlns:a14="http://schemas.microsoft.com/office/drawing/2010/main" val="0"/>
                        </a:ext>
                      </a:extLst>
                    </a:blip>
                    <a:srcRect t="19609"/>
                    <a:stretch>
                      <a:fillRect/>
                    </a:stretch>
                  </pic:blipFill>
                  <pic:spPr bwMode="auto">
                    <a:xfrm>
                      <a:off x="0" y="0"/>
                      <a:ext cx="1058545" cy="660400"/>
                    </a:xfrm>
                    <a:prstGeom prst="rect">
                      <a:avLst/>
                    </a:prstGeom>
                    <a:noFill/>
                    <a:ln>
                      <a:noFill/>
                    </a:ln>
                  </pic:spPr>
                </pic:pic>
              </a:graphicData>
            </a:graphic>
          </wp:inline>
        </w:drawing>
      </w:r>
      <w:r>
        <w:rPr>
          <w:noProof/>
          <w:color w:val="FF0000"/>
          <w:lang w:eastAsia="en-US"/>
        </w:rPr>
        <w:drawing>
          <wp:inline distT="0" distB="0" distL="0" distR="0" wp14:anchorId="1173A0D1" wp14:editId="1BED2D6C">
            <wp:extent cx="922655" cy="652145"/>
            <wp:effectExtent l="0" t="0" r="0" b="8255"/>
            <wp:docPr id="13" name="Picture 1" descr="Description: IMGP266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P2664 copy.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2655" cy="652145"/>
                    </a:xfrm>
                    <a:prstGeom prst="rect">
                      <a:avLst/>
                    </a:prstGeom>
                    <a:noFill/>
                    <a:ln>
                      <a:noFill/>
                    </a:ln>
                  </pic:spPr>
                </pic:pic>
              </a:graphicData>
            </a:graphic>
          </wp:inline>
        </w:drawing>
      </w:r>
    </w:p>
    <w:p w14:paraId="3154F4E4" w14:textId="77777777" w:rsidR="00E827FA" w:rsidRDefault="00E827FA" w:rsidP="00E827FA">
      <w:pPr>
        <w:pStyle w:val="05Steps-Instructions"/>
        <w:rPr>
          <w:color w:val="FF0000"/>
        </w:rPr>
      </w:pPr>
    </w:p>
    <w:p w14:paraId="23439EEE" w14:textId="77777777" w:rsidR="00E827FA" w:rsidRDefault="00E827FA" w:rsidP="00E827FA">
      <w:pPr>
        <w:pStyle w:val="05Steps-KEYQUESTION"/>
      </w:pPr>
      <w:r>
        <w:t xml:space="preserve">USA </w:t>
      </w:r>
      <w:proofErr w:type="spellStart"/>
      <w:r>
        <w:t>KidsHubs</w:t>
      </w:r>
      <w:proofErr w:type="spellEnd"/>
      <w:r>
        <w:t xml:space="preserve"> – Running &amp; Martial Arts</w:t>
      </w:r>
    </w:p>
    <w:p w14:paraId="7434CA9A" w14:textId="4E6D9310" w:rsidR="00E827FA" w:rsidRPr="00BC0064" w:rsidRDefault="00E827FA" w:rsidP="00E827FA">
      <w:pPr>
        <w:pStyle w:val="05Steps-Instructions"/>
      </w:pPr>
      <w:r w:rsidRPr="00BC0064">
        <w:t xml:space="preserve">A leader who was running a weekly ‘Homework club’ in a public housing apartment started an additional weekly </w:t>
      </w:r>
      <w:proofErr w:type="spellStart"/>
      <w:r w:rsidRPr="00BC0064">
        <w:t>KidsHub</w:t>
      </w:r>
      <w:proofErr w:type="spellEnd"/>
      <w:r w:rsidRPr="00BC0064">
        <w:t xml:space="preserve"> group involving interested children in training for a local Fun Run event (long distance fundraising run). The </w:t>
      </w:r>
      <w:proofErr w:type="spellStart"/>
      <w:r w:rsidRPr="00BC0064">
        <w:t>KidsHub</w:t>
      </w:r>
      <w:proofErr w:type="spellEnd"/>
      <w:r w:rsidRPr="00BC0064">
        <w:t xml:space="preserve"> running group met for 5 weeks and trained together for the fun run. The leader involved other keen runners she knew from her church. Relationships with the children and teens established through the ‘Homework club’ were developed and gave the leaders another opportunity to mentor and walk alongside them.  One boy who came every week, opened up significantly about the problems he faced at home. It became clear to the leaders that for many of the children who came, the </w:t>
      </w:r>
      <w:proofErr w:type="spellStart"/>
      <w:r w:rsidRPr="00BC0064">
        <w:t>KidsHub</w:t>
      </w:r>
      <w:proofErr w:type="spellEnd"/>
      <w:r w:rsidRPr="00BC0064">
        <w:t xml:space="preserve"> grou</w:t>
      </w:r>
      <w:r w:rsidR="00B548AC">
        <w:t>p played a very important role in</w:t>
      </w:r>
      <w:r w:rsidRPr="00BC0064">
        <w:t xml:space="preserve"> prov</w:t>
      </w:r>
      <w:r w:rsidR="00B548AC">
        <w:t>i</w:t>
      </w:r>
      <w:r w:rsidRPr="00BC0064">
        <w:t>ding a safe and fun place to be themselves and explore what it looked like to follow Jesus as they watched and interacted with their leaders.</w:t>
      </w:r>
    </w:p>
    <w:p w14:paraId="284D745A" w14:textId="77777777" w:rsidR="00E827FA" w:rsidRPr="00BC0064" w:rsidRDefault="00E827FA" w:rsidP="00E827FA">
      <w:pPr>
        <w:pStyle w:val="05Steps-Instructions"/>
      </w:pPr>
      <w:r w:rsidRPr="00BC0064">
        <w:t xml:space="preserve">Another 5 week </w:t>
      </w:r>
      <w:proofErr w:type="spellStart"/>
      <w:r w:rsidRPr="00BC0064">
        <w:t>KidsHub</w:t>
      </w:r>
      <w:proofErr w:type="spellEnd"/>
      <w:r w:rsidRPr="00BC0064">
        <w:t xml:space="preserve"> was started when a man from the leader’s churched expressed his desire to use his skills in teaching martial arts but he didn’t know where or how he could do it. The leader worked alongside him to run another successful Martial Arts </w:t>
      </w:r>
      <w:proofErr w:type="spellStart"/>
      <w:r w:rsidRPr="00BC0064">
        <w:t>KidsHub</w:t>
      </w:r>
      <w:proofErr w:type="spellEnd"/>
      <w:r w:rsidRPr="00BC0064">
        <w:t xml:space="preserve"> helping to develop Bible sessions using the moral values that form part of the discipline such as loyalty, honesty, integrity and trust.</w:t>
      </w:r>
    </w:p>
    <w:p w14:paraId="3E7564A8" w14:textId="77777777" w:rsidR="00E827FA" w:rsidRPr="00FA1213" w:rsidRDefault="00E827FA" w:rsidP="00E827FA">
      <w:pPr>
        <w:pStyle w:val="05Steps-Instructions"/>
        <w:rPr>
          <w:color w:val="FF0000"/>
        </w:rPr>
      </w:pPr>
      <w:r>
        <w:rPr>
          <w:noProof/>
          <w:color w:val="FF0000"/>
          <w:lang w:eastAsia="en-US"/>
        </w:rPr>
        <w:drawing>
          <wp:inline distT="0" distB="0" distL="0" distR="0" wp14:anchorId="74F44440" wp14:editId="59EB380B">
            <wp:extent cx="652145" cy="880745"/>
            <wp:effectExtent l="0" t="0" r="8255" b="8255"/>
            <wp:docPr id="14" name="Picture 6" descr="Description: 2014 running 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2014 running kid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2145" cy="880745"/>
                    </a:xfrm>
                    <a:prstGeom prst="rect">
                      <a:avLst/>
                    </a:prstGeom>
                    <a:noFill/>
                    <a:ln>
                      <a:noFill/>
                    </a:ln>
                  </pic:spPr>
                </pic:pic>
              </a:graphicData>
            </a:graphic>
          </wp:inline>
        </w:drawing>
      </w:r>
      <w:r>
        <w:rPr>
          <w:noProof/>
          <w:color w:val="FF0000"/>
          <w:lang w:eastAsia="en-US"/>
        </w:rPr>
        <w:drawing>
          <wp:inline distT="0" distB="0" distL="0" distR="0" wp14:anchorId="2FD1F44F" wp14:editId="24964D46">
            <wp:extent cx="1117600" cy="880745"/>
            <wp:effectExtent l="0" t="0" r="0" b="8255"/>
            <wp:docPr id="15" name="Picture 5" descr="Description: 2014FunRun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2014FunRunGroup.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7600" cy="880745"/>
                    </a:xfrm>
                    <a:prstGeom prst="rect">
                      <a:avLst/>
                    </a:prstGeom>
                    <a:noFill/>
                    <a:ln>
                      <a:noFill/>
                    </a:ln>
                  </pic:spPr>
                </pic:pic>
              </a:graphicData>
            </a:graphic>
          </wp:inline>
        </w:drawing>
      </w:r>
      <w:r>
        <w:rPr>
          <w:noProof/>
          <w:color w:val="FF0000"/>
          <w:lang w:eastAsia="en-US"/>
        </w:rPr>
        <w:drawing>
          <wp:inline distT="0" distB="0" distL="0" distR="0" wp14:anchorId="351F305A" wp14:editId="088EAFD6">
            <wp:extent cx="1058545" cy="871855"/>
            <wp:effectExtent l="0" t="0" r="8255" b="0"/>
            <wp:docPr id="16" name="Picture 3" descr="Description: 20140martial 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20140martial a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58545" cy="871855"/>
                    </a:xfrm>
                    <a:prstGeom prst="rect">
                      <a:avLst/>
                    </a:prstGeom>
                    <a:noFill/>
                    <a:ln>
                      <a:noFill/>
                    </a:ln>
                  </pic:spPr>
                </pic:pic>
              </a:graphicData>
            </a:graphic>
          </wp:inline>
        </w:drawing>
      </w:r>
      <w:r>
        <w:rPr>
          <w:noProof/>
          <w:color w:val="FF0000"/>
          <w:lang w:eastAsia="en-US"/>
        </w:rPr>
        <w:drawing>
          <wp:inline distT="0" distB="0" distL="0" distR="0" wp14:anchorId="64FC4EA0" wp14:editId="3E613E92">
            <wp:extent cx="1083945" cy="889000"/>
            <wp:effectExtent l="0" t="0" r="8255" b="0"/>
            <wp:docPr id="17" name="Picture 4" descr="Description: 2014 at the Running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2014 at the Running clu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3945" cy="889000"/>
                    </a:xfrm>
                    <a:prstGeom prst="rect">
                      <a:avLst/>
                    </a:prstGeom>
                    <a:noFill/>
                    <a:ln>
                      <a:noFill/>
                    </a:ln>
                  </pic:spPr>
                </pic:pic>
              </a:graphicData>
            </a:graphic>
          </wp:inline>
        </w:drawing>
      </w:r>
    </w:p>
    <w:p w14:paraId="38A35135" w14:textId="29887CD8" w:rsidR="00E827FA" w:rsidRDefault="00E827FA" w:rsidP="00E827FA">
      <w:pPr>
        <w:pStyle w:val="04StepsintheLesson"/>
      </w:pPr>
      <w:proofErr w:type="spellStart"/>
      <w:r>
        <w:t>KidsHubs</w:t>
      </w:r>
      <w:proofErr w:type="spellEnd"/>
      <w:r>
        <w:t xml:space="preserve"> TV</w:t>
      </w:r>
      <w:r w:rsidR="00044191">
        <w:tab/>
        <w:t>30 min</w:t>
      </w:r>
    </w:p>
    <w:p w14:paraId="6C6F1F5D" w14:textId="77777777" w:rsidR="00E827FA" w:rsidRDefault="00E827FA" w:rsidP="00E827FA">
      <w:pPr>
        <w:pStyle w:val="04Steps-ActivityStepHeading"/>
      </w:pPr>
      <w:r>
        <w:t xml:space="preserve">What is </w:t>
      </w:r>
      <w:proofErr w:type="spellStart"/>
      <w:r>
        <w:t>KidsHub</w:t>
      </w:r>
      <w:proofErr w:type="spellEnd"/>
      <w:r>
        <w:t xml:space="preserve"> TV</w:t>
      </w:r>
    </w:p>
    <w:p w14:paraId="7E132D11" w14:textId="7D793918" w:rsidR="00E827FA" w:rsidRDefault="00E827FA" w:rsidP="00E827FA">
      <w:pPr>
        <w:pStyle w:val="05Steps-Instructions"/>
      </w:pPr>
      <w:proofErr w:type="spellStart"/>
      <w:r>
        <w:t>KidsHubTV</w:t>
      </w:r>
      <w:proofErr w:type="spellEnd"/>
      <w:r>
        <w:t xml:space="preserve"> (KHTV) is a simple concept of leaders </w:t>
      </w:r>
      <w:r w:rsidR="00931FF5">
        <w:t>mentoring &amp; sharing Jesus with</w:t>
      </w:r>
      <w:r>
        <w:t xml:space="preserve"> children using various skills and sharing their group’s activities with others.  This can be done by videotaping it, taking photos and sharing it on TV, radio, </w:t>
      </w:r>
      <w:r w:rsidR="00931FF5">
        <w:t>Internet</w:t>
      </w:r>
      <w:r>
        <w:t>, USB sticks and DVDs.</w:t>
      </w:r>
    </w:p>
    <w:p w14:paraId="40B4CFCD" w14:textId="77777777" w:rsidR="00E827FA" w:rsidRDefault="00E827FA" w:rsidP="00E827FA">
      <w:pPr>
        <w:pStyle w:val="05Steps-Instructions"/>
        <w:jc w:val="both"/>
      </w:pPr>
      <w:r>
        <w:t xml:space="preserve">KHTV is a collection of segments put together around a theme based on biblical stories and re-enforced with life skills, arts and craft, sports and day-to-day happenings in a child’s life and community. </w:t>
      </w:r>
    </w:p>
    <w:p w14:paraId="7394B13A" w14:textId="1094AA07" w:rsidR="00E827FA" w:rsidRDefault="00E827FA" w:rsidP="00E827FA">
      <w:pPr>
        <w:pStyle w:val="05Steps-Instructions"/>
        <w:jc w:val="both"/>
      </w:pPr>
      <w:proofErr w:type="spellStart"/>
      <w:r>
        <w:t>KidsHubs</w:t>
      </w:r>
      <w:proofErr w:type="spellEnd"/>
      <w:r>
        <w:t xml:space="preserve"> &amp; </w:t>
      </w:r>
      <w:proofErr w:type="spellStart"/>
      <w:r>
        <w:t>KidsHubTV</w:t>
      </w:r>
      <w:proofErr w:type="spellEnd"/>
      <w:r>
        <w:t xml:space="preserve"> is not owned by anyone but it is created with the intention of encouraging children to engage in various skilled-</w:t>
      </w:r>
      <w:r>
        <w:lastRenderedPageBreak/>
        <w:t>based activities while learning biblical truths and then reach out to</w:t>
      </w:r>
      <w:r w:rsidR="00044191">
        <w:t xml:space="preserve"> their peers with these skills.</w:t>
      </w:r>
      <w:r>
        <w:t xml:space="preserve"> </w:t>
      </w:r>
    </w:p>
    <w:p w14:paraId="2A600265" w14:textId="77777777" w:rsidR="00E827FA" w:rsidRDefault="00E827FA" w:rsidP="00E827FA">
      <w:pPr>
        <w:pStyle w:val="04Steps-ActivityStepHeading"/>
      </w:pPr>
      <w:r>
        <w:t>Models of KHTV</w:t>
      </w:r>
    </w:p>
    <w:p w14:paraId="4048AE24" w14:textId="77777777" w:rsidR="00E827FA" w:rsidRDefault="00E827FA" w:rsidP="00E827FA">
      <w:pPr>
        <w:pStyle w:val="05Steps-KEYQUESTION"/>
      </w:pPr>
      <w:r w:rsidRPr="00BE7B84">
        <w:t>KHTV India</w:t>
      </w:r>
    </w:p>
    <w:p w14:paraId="3F4D5F90" w14:textId="77777777" w:rsidR="00E827FA" w:rsidRDefault="00E827FA" w:rsidP="00E827FA">
      <w:pPr>
        <w:pStyle w:val="05Steps-Instructions"/>
        <w:jc w:val="both"/>
      </w:pPr>
      <w:r>
        <w:t xml:space="preserve">This model is a 24-minute television drama series enacted by professional actors and filmed by professional crew with high-end broadcast quality equipment. </w:t>
      </w:r>
    </w:p>
    <w:p w14:paraId="1657F1E7" w14:textId="724C19FE" w:rsidR="00E827FA" w:rsidRDefault="00E827FA" w:rsidP="00E827FA">
      <w:pPr>
        <w:pStyle w:val="05Steps-Instructions"/>
        <w:jc w:val="both"/>
      </w:pPr>
      <w:r>
        <w:t xml:space="preserve">The KHTV show is a simulation of a real </w:t>
      </w:r>
      <w:proofErr w:type="spellStart"/>
      <w:r>
        <w:t>KidsHub</w:t>
      </w:r>
      <w:proofErr w:type="spellEnd"/>
      <w:r>
        <w:t xml:space="preserve">. Each episode follows a dramatic story of either one </w:t>
      </w:r>
      <w:r w:rsidR="00931FF5">
        <w:t xml:space="preserve">or two of the 8-member cast (6 </w:t>
      </w:r>
      <w:r>
        <w:t xml:space="preserve">children and 2 young leaders). There is usually a problem to solve. </w:t>
      </w:r>
    </w:p>
    <w:p w14:paraId="46E7F58C" w14:textId="77777777" w:rsidR="00E827FA" w:rsidRDefault="00E827FA" w:rsidP="00E827FA">
      <w:pPr>
        <w:pStyle w:val="05Steps-Instructions"/>
        <w:jc w:val="both"/>
      </w:pPr>
      <w:r>
        <w:t>The show is made up of different segments. The leaders involve the children in many creative activities like sports, art, crafts, cooking, listening to views of children from around India and each show ends with a challenge for the week. Every activity is connected to the theme of the episode.</w:t>
      </w:r>
    </w:p>
    <w:p w14:paraId="4BC3D267" w14:textId="77777777" w:rsidR="00E827FA" w:rsidRDefault="00E827FA" w:rsidP="00E827FA">
      <w:pPr>
        <w:pStyle w:val="05Steps-Instructions"/>
        <w:jc w:val="both"/>
      </w:pPr>
      <w:r>
        <w:t xml:space="preserve">It is filmed mainly in a studio setting. The segments are shot in locations relevant to the theme. 5 episodes are filmed in 10 days. </w:t>
      </w:r>
    </w:p>
    <w:p w14:paraId="59AA6590" w14:textId="77777777" w:rsidR="00B548AC" w:rsidRDefault="00E827FA" w:rsidP="00B548AC">
      <w:pPr>
        <w:pStyle w:val="04Steps-ActivityStepHeading"/>
      </w:pPr>
      <w:r>
        <w:t>Key points</w:t>
      </w:r>
    </w:p>
    <w:p w14:paraId="326B8B64" w14:textId="79072C56" w:rsidR="00E827FA" w:rsidRDefault="00E827FA" w:rsidP="00B548AC">
      <w:pPr>
        <w:pStyle w:val="05Steps-bullets"/>
      </w:pPr>
      <w:r>
        <w:t xml:space="preserve">If your budget allows, you can hire a professional team and studio facilities and equipment to help you create the series. </w:t>
      </w:r>
    </w:p>
    <w:p w14:paraId="62CF4A3A" w14:textId="250CA1F6" w:rsidR="00E827FA" w:rsidRDefault="00E827FA" w:rsidP="00B548AC">
      <w:pPr>
        <w:pStyle w:val="05Steps-bullets"/>
      </w:pPr>
      <w:r>
        <w:t>Drama is well received globally and</w:t>
      </w:r>
      <w:r w:rsidR="00931FF5">
        <w:t xml:space="preserve"> can build an audience quickly.</w:t>
      </w:r>
    </w:p>
    <w:p w14:paraId="455F772D" w14:textId="77777777" w:rsidR="00E827FA" w:rsidRDefault="00E827FA" w:rsidP="00B548AC">
      <w:pPr>
        <w:pStyle w:val="05Steps-bullets"/>
      </w:pPr>
      <w:r>
        <w:t xml:space="preserve">It takes longer to make a half hour program with segments because there are at least 4 segments to shoot and edit per episode. </w:t>
      </w:r>
    </w:p>
    <w:p w14:paraId="7A6BC698" w14:textId="77777777" w:rsidR="00E827FA" w:rsidRPr="00DB65C3" w:rsidRDefault="00E827FA" w:rsidP="00B548AC">
      <w:pPr>
        <w:pStyle w:val="05Steps-bullets"/>
      </w:pPr>
      <w:r>
        <w:t xml:space="preserve">The Indian version features all segments – </w:t>
      </w:r>
      <w:r w:rsidRPr="00836C3C">
        <w:rPr>
          <w:i/>
        </w:rPr>
        <w:t>Let’s Do it!</w:t>
      </w:r>
      <w:r>
        <w:rPr>
          <w:i/>
        </w:rPr>
        <w:t xml:space="preserve"> </w:t>
      </w:r>
      <w:r w:rsidRPr="00836C3C">
        <w:t>(a practical hands-on segment teaching a skill)</w:t>
      </w:r>
      <w:r>
        <w:t xml:space="preserve">; a Bible story; </w:t>
      </w:r>
      <w:proofErr w:type="spellStart"/>
      <w:r w:rsidRPr="00836C3C">
        <w:rPr>
          <w:i/>
        </w:rPr>
        <w:t>LifeSkill</w:t>
      </w:r>
      <w:proofErr w:type="spellEnd"/>
      <w:r>
        <w:rPr>
          <w:i/>
        </w:rPr>
        <w:t xml:space="preserve"> </w:t>
      </w:r>
      <w:r>
        <w:t>(teaching personal development and health &amp; hygiene for example)</w:t>
      </w:r>
      <w:r>
        <w:rPr>
          <w:i/>
        </w:rPr>
        <w:t>;</w:t>
      </w:r>
      <w:r>
        <w:t xml:space="preserve"> </w:t>
      </w:r>
      <w:r w:rsidRPr="00836C3C">
        <w:rPr>
          <w:i/>
        </w:rPr>
        <w:t>7 Day Challenge</w:t>
      </w:r>
      <w:r>
        <w:rPr>
          <w:i/>
        </w:rPr>
        <w:t xml:space="preserve"> </w:t>
      </w:r>
      <w:r>
        <w:t xml:space="preserve">(giving the viewer a task to try during the week as a result of the show); </w:t>
      </w:r>
      <w:proofErr w:type="spellStart"/>
      <w:r w:rsidRPr="00836C3C">
        <w:rPr>
          <w:i/>
        </w:rPr>
        <w:t>KidsSpeak</w:t>
      </w:r>
      <w:proofErr w:type="spellEnd"/>
      <w:r>
        <w:t xml:space="preserve"> and </w:t>
      </w:r>
      <w:proofErr w:type="spellStart"/>
      <w:r w:rsidRPr="00836C3C">
        <w:rPr>
          <w:i/>
        </w:rPr>
        <w:t>GodSpeak</w:t>
      </w:r>
      <w:proofErr w:type="spellEnd"/>
      <w:r>
        <w:rPr>
          <w:i/>
        </w:rPr>
        <w:t xml:space="preserve"> </w:t>
      </w:r>
      <w:r>
        <w:t>(interviews with children on the theme of the show and the Bible story) and a biblical solution to a problem posed during the show.</w:t>
      </w:r>
    </w:p>
    <w:p w14:paraId="13AEBFD7" w14:textId="77777777" w:rsidR="00E827FA" w:rsidRDefault="00E827FA" w:rsidP="00E827FA">
      <w:pPr>
        <w:pStyle w:val="05Steps-Instructions"/>
        <w:jc w:val="both"/>
      </w:pPr>
      <w:r>
        <w:rPr>
          <w:noProof/>
          <w:lang w:eastAsia="en-US"/>
        </w:rPr>
        <w:drawing>
          <wp:inline distT="0" distB="0" distL="0" distR="0" wp14:anchorId="33AA36D7" wp14:editId="24069ABE">
            <wp:extent cx="702945" cy="635000"/>
            <wp:effectExtent l="0" t="0" r="8255" b="0"/>
            <wp:docPr id="18" name="Picture 18" descr="IMG_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604"/>
                    <pic:cNvPicPr>
                      <a:picLocks noChangeAspect="1" noChangeArrowheads="1"/>
                    </pic:cNvPicPr>
                  </pic:nvPicPr>
                  <pic:blipFill>
                    <a:blip r:embed="rId48" cstate="print">
                      <a:extLst>
                        <a:ext uri="{28A0092B-C50C-407E-A947-70E740481C1C}">
                          <a14:useLocalDpi xmlns:a14="http://schemas.microsoft.com/office/drawing/2010/main" val="0"/>
                        </a:ext>
                      </a:extLst>
                    </a:blip>
                    <a:srcRect l="10803"/>
                    <a:stretch>
                      <a:fillRect/>
                    </a:stretch>
                  </pic:blipFill>
                  <pic:spPr bwMode="auto">
                    <a:xfrm>
                      <a:off x="0" y="0"/>
                      <a:ext cx="702945" cy="635000"/>
                    </a:xfrm>
                    <a:prstGeom prst="rect">
                      <a:avLst/>
                    </a:prstGeom>
                    <a:noFill/>
                    <a:ln>
                      <a:noFill/>
                    </a:ln>
                  </pic:spPr>
                </pic:pic>
              </a:graphicData>
            </a:graphic>
          </wp:inline>
        </w:drawing>
      </w:r>
      <w:r>
        <w:rPr>
          <w:noProof/>
          <w:lang w:eastAsia="en-US"/>
        </w:rPr>
        <w:drawing>
          <wp:inline distT="0" distB="0" distL="0" distR="0" wp14:anchorId="2C6B2D30" wp14:editId="26B14CD3">
            <wp:extent cx="863600" cy="643255"/>
            <wp:effectExtent l="0" t="0" r="0" b="0"/>
            <wp:docPr id="19" name="Picture 19" descr="KHTV India team - 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HTV India team - cast"/>
                    <pic:cNvPicPr>
                      <a:picLocks noChangeAspect="1" noChangeArrowheads="1"/>
                    </pic:cNvPicPr>
                  </pic:nvPicPr>
                  <pic:blipFill>
                    <a:blip r:embed="rId49" cstate="print">
                      <a:extLst>
                        <a:ext uri="{28A0092B-C50C-407E-A947-70E740481C1C}">
                          <a14:useLocalDpi xmlns:a14="http://schemas.microsoft.com/office/drawing/2010/main" val="0"/>
                        </a:ext>
                      </a:extLst>
                    </a:blip>
                    <a:srcRect r="10025"/>
                    <a:stretch>
                      <a:fillRect/>
                    </a:stretch>
                  </pic:blipFill>
                  <pic:spPr bwMode="auto">
                    <a:xfrm>
                      <a:off x="0" y="0"/>
                      <a:ext cx="863600" cy="643255"/>
                    </a:xfrm>
                    <a:prstGeom prst="rect">
                      <a:avLst/>
                    </a:prstGeom>
                    <a:noFill/>
                    <a:ln>
                      <a:noFill/>
                    </a:ln>
                  </pic:spPr>
                </pic:pic>
              </a:graphicData>
            </a:graphic>
          </wp:inline>
        </w:drawing>
      </w:r>
      <w:r>
        <w:rPr>
          <w:noProof/>
          <w:lang w:eastAsia="en-US"/>
        </w:rPr>
        <w:drawing>
          <wp:inline distT="0" distB="0" distL="0" distR="0" wp14:anchorId="7ADD11F1" wp14:editId="0E063BD9">
            <wp:extent cx="635000" cy="643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t="22272"/>
                    <a:stretch>
                      <a:fillRect/>
                    </a:stretch>
                  </pic:blipFill>
                  <pic:spPr bwMode="auto">
                    <a:xfrm>
                      <a:off x="0" y="0"/>
                      <a:ext cx="635000" cy="643255"/>
                    </a:xfrm>
                    <a:prstGeom prst="rect">
                      <a:avLst/>
                    </a:prstGeom>
                    <a:noFill/>
                    <a:ln>
                      <a:noFill/>
                    </a:ln>
                  </pic:spPr>
                </pic:pic>
              </a:graphicData>
            </a:graphic>
          </wp:inline>
        </w:drawing>
      </w:r>
      <w:r>
        <w:rPr>
          <w:noProof/>
          <w:lang w:eastAsia="en-US"/>
        </w:rPr>
        <w:drawing>
          <wp:inline distT="0" distB="0" distL="0" distR="0" wp14:anchorId="20329986" wp14:editId="50386B2B">
            <wp:extent cx="973455" cy="6521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t="8969" r="7520"/>
                    <a:stretch>
                      <a:fillRect/>
                    </a:stretch>
                  </pic:blipFill>
                  <pic:spPr bwMode="auto">
                    <a:xfrm>
                      <a:off x="0" y="0"/>
                      <a:ext cx="973455" cy="652145"/>
                    </a:xfrm>
                    <a:prstGeom prst="rect">
                      <a:avLst/>
                    </a:prstGeom>
                    <a:noFill/>
                    <a:ln>
                      <a:noFill/>
                    </a:ln>
                  </pic:spPr>
                </pic:pic>
              </a:graphicData>
            </a:graphic>
          </wp:inline>
        </w:drawing>
      </w:r>
      <w:r>
        <w:rPr>
          <w:noProof/>
          <w:lang w:eastAsia="en-US"/>
        </w:rPr>
        <w:drawing>
          <wp:inline distT="0" distB="0" distL="0" distR="0" wp14:anchorId="1F742105" wp14:editId="452392D6">
            <wp:extent cx="744855" cy="643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l="23454"/>
                    <a:stretch>
                      <a:fillRect/>
                    </a:stretch>
                  </pic:blipFill>
                  <pic:spPr bwMode="auto">
                    <a:xfrm>
                      <a:off x="0" y="0"/>
                      <a:ext cx="744855" cy="643255"/>
                    </a:xfrm>
                    <a:prstGeom prst="rect">
                      <a:avLst/>
                    </a:prstGeom>
                    <a:noFill/>
                    <a:ln>
                      <a:noFill/>
                    </a:ln>
                  </pic:spPr>
                </pic:pic>
              </a:graphicData>
            </a:graphic>
          </wp:inline>
        </w:drawing>
      </w:r>
    </w:p>
    <w:p w14:paraId="32025015" w14:textId="77777777" w:rsidR="00E827FA" w:rsidRDefault="00E827FA" w:rsidP="00E827FA">
      <w:pPr>
        <w:pStyle w:val="05Steps-Instructions"/>
        <w:jc w:val="both"/>
      </w:pPr>
    </w:p>
    <w:p w14:paraId="1DC6F937" w14:textId="77777777" w:rsidR="00E827FA" w:rsidRDefault="00E827FA" w:rsidP="00E827FA">
      <w:pPr>
        <w:pStyle w:val="05Steps-KEYQUESTION"/>
      </w:pPr>
      <w:r w:rsidRPr="00BE7B84">
        <w:t>KHTV Madagascar</w:t>
      </w:r>
    </w:p>
    <w:p w14:paraId="755386AC" w14:textId="15439171" w:rsidR="00E827FA" w:rsidRDefault="00044191" w:rsidP="00E827FA">
      <w:pPr>
        <w:pStyle w:val="05Steps-Instructions"/>
        <w:jc w:val="both"/>
      </w:pPr>
      <w:r>
        <w:t>This model is based on an a</w:t>
      </w:r>
      <w:r w:rsidR="00E827FA">
        <w:t xml:space="preserve">nchor/s or presenter/s introducing the different segments. It is a 15-minute - 5 day a week show. A group of children take turns to script, shoot and enact the segments while an adult cameraman films the anchor portion. </w:t>
      </w:r>
    </w:p>
    <w:p w14:paraId="20627091" w14:textId="5C2F4CD4" w:rsidR="00E827FA" w:rsidRDefault="00E827FA" w:rsidP="00E827FA">
      <w:pPr>
        <w:pStyle w:val="05Steps-Instructions"/>
        <w:jc w:val="both"/>
      </w:pPr>
      <w:r>
        <w:t>The theme is carried throughout the week’s broadcast. A song is composed for the theme of the week and introduced every</w:t>
      </w:r>
      <w:r w:rsidR="00044191">
        <w:t xml:space="preserve"> </w:t>
      </w:r>
      <w:r>
        <w:t xml:space="preserve">day. </w:t>
      </w:r>
    </w:p>
    <w:p w14:paraId="7B853CB8" w14:textId="1DA3445F" w:rsidR="00E827FA" w:rsidRDefault="00E827FA" w:rsidP="00E827FA">
      <w:pPr>
        <w:pStyle w:val="05Steps-Instructions"/>
        <w:jc w:val="both"/>
      </w:pPr>
      <w:r>
        <w:t>It is filmed twice every week</w:t>
      </w:r>
      <w:r w:rsidR="00044191">
        <w:t>,</w:t>
      </w:r>
      <w:r>
        <w:t xml:space="preserve"> usually weekdays. One day for anchor portions and half a day for segments. The anchor portions are shot in </w:t>
      </w:r>
      <w:r>
        <w:lastRenderedPageBreak/>
        <w:t xml:space="preserve">a generic location and the segments are shot on location at a local kids club. </w:t>
      </w:r>
    </w:p>
    <w:p w14:paraId="549AFE26" w14:textId="77777777" w:rsidR="00B548AC" w:rsidRDefault="00E827FA" w:rsidP="00B548AC">
      <w:pPr>
        <w:pStyle w:val="04Steps-ActivityStepHeading"/>
      </w:pPr>
      <w:r>
        <w:t>Key point</w:t>
      </w:r>
      <w:r w:rsidR="00B548AC">
        <w:t>s</w:t>
      </w:r>
    </w:p>
    <w:p w14:paraId="41775B13" w14:textId="5914EC64" w:rsidR="00E827FA" w:rsidRDefault="00E827FA" w:rsidP="00B548AC">
      <w:pPr>
        <w:pStyle w:val="05Steps-bullets"/>
      </w:pPr>
      <w:r>
        <w:t xml:space="preserve">It involves the children in the creative process of filming. </w:t>
      </w:r>
    </w:p>
    <w:p w14:paraId="1AEDC80A" w14:textId="77777777" w:rsidR="00E827FA" w:rsidRDefault="00E827FA" w:rsidP="00B548AC">
      <w:pPr>
        <w:pStyle w:val="05Steps-bullets"/>
      </w:pPr>
      <w:r>
        <w:t xml:space="preserve">The broadcast features only one or two segments per episode thus covering all the segments over a period of 5 days. </w:t>
      </w:r>
    </w:p>
    <w:p w14:paraId="2F1FDCD5" w14:textId="77777777" w:rsidR="00E827FA" w:rsidRDefault="00E827FA" w:rsidP="00B548AC">
      <w:pPr>
        <w:pStyle w:val="05Steps-bullets"/>
      </w:pPr>
      <w:r>
        <w:t xml:space="preserve">Each kids club gets their turn to feature on the show. </w:t>
      </w:r>
    </w:p>
    <w:p w14:paraId="7467AFDE" w14:textId="77777777" w:rsidR="00E827FA" w:rsidRDefault="00E827FA" w:rsidP="00E827FA">
      <w:pPr>
        <w:pStyle w:val="05Steps-Instructions"/>
      </w:pPr>
      <w:r>
        <w:rPr>
          <w:noProof/>
          <w:lang w:eastAsia="en-US"/>
        </w:rPr>
        <w:drawing>
          <wp:inline distT="0" distB="0" distL="0" distR="0" wp14:anchorId="00C4E34E" wp14:editId="1C50C65C">
            <wp:extent cx="931545" cy="753745"/>
            <wp:effectExtent l="0" t="0" r="8255" b="8255"/>
            <wp:docPr id="23" name="Picture 2" descr="Description: C:\Users\Si\Pictures\Madagascar KidsHub 2011\IMG_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i\Pictures\Madagascar KidsHub 2011\IMG_060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1545" cy="753745"/>
                    </a:xfrm>
                    <a:prstGeom prst="rect">
                      <a:avLst/>
                    </a:prstGeom>
                    <a:noFill/>
                    <a:ln>
                      <a:noFill/>
                    </a:ln>
                  </pic:spPr>
                </pic:pic>
              </a:graphicData>
            </a:graphic>
          </wp:inline>
        </w:drawing>
      </w:r>
      <w:r>
        <w:rPr>
          <w:noProof/>
          <w:lang w:eastAsia="en-US"/>
        </w:rPr>
        <w:drawing>
          <wp:inline distT="0" distB="0" distL="0" distR="0" wp14:anchorId="61D6728A" wp14:editId="7AF50989">
            <wp:extent cx="998855" cy="762000"/>
            <wp:effectExtent l="0" t="0" r="0" b="0"/>
            <wp:docPr id="24" name="Picture 3" descr="Description: C:\Users\Si\Pictures\Madagascar KidsHub 2011\IMG_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Si\Pictures\Madagascar KidsHub 2011\IMG_063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8855" cy="762000"/>
                    </a:xfrm>
                    <a:prstGeom prst="rect">
                      <a:avLst/>
                    </a:prstGeom>
                    <a:noFill/>
                    <a:ln>
                      <a:noFill/>
                    </a:ln>
                  </pic:spPr>
                </pic:pic>
              </a:graphicData>
            </a:graphic>
          </wp:inline>
        </w:drawing>
      </w:r>
      <w:r>
        <w:rPr>
          <w:noProof/>
          <w:lang w:eastAsia="en-US"/>
        </w:rPr>
        <w:drawing>
          <wp:inline distT="0" distB="0" distL="0" distR="0" wp14:anchorId="257BB66C" wp14:editId="16120535">
            <wp:extent cx="990600" cy="787400"/>
            <wp:effectExtent l="0" t="0" r="0" b="0"/>
            <wp:docPr id="25" name="Picture 4" descr="Description: C:\Users\Si\Pictures\Madagascar KidsHub 2011\Madaga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Si\Pictures\Madagascar KidsHub 2011\Madagasca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0600" cy="787400"/>
                    </a:xfrm>
                    <a:prstGeom prst="rect">
                      <a:avLst/>
                    </a:prstGeom>
                    <a:noFill/>
                    <a:ln>
                      <a:noFill/>
                    </a:ln>
                  </pic:spPr>
                </pic:pic>
              </a:graphicData>
            </a:graphic>
          </wp:inline>
        </w:drawing>
      </w:r>
      <w:r>
        <w:rPr>
          <w:noProof/>
          <w:lang w:eastAsia="en-US"/>
        </w:rPr>
        <w:drawing>
          <wp:inline distT="0" distB="0" distL="0" distR="0" wp14:anchorId="4C5E9007" wp14:editId="62C84B36">
            <wp:extent cx="990600" cy="779145"/>
            <wp:effectExtent l="0" t="0" r="0" b="8255"/>
            <wp:docPr id="26" name="Picture 6" descr="Description: C:\Users\Si\Pictures\Madagascar KidsHub 2011\IMG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Si\Pictures\Madagascar KidsHub 2011\IMG_059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0600" cy="779145"/>
                    </a:xfrm>
                    <a:prstGeom prst="rect">
                      <a:avLst/>
                    </a:prstGeom>
                    <a:noFill/>
                    <a:ln>
                      <a:noFill/>
                    </a:ln>
                  </pic:spPr>
                </pic:pic>
              </a:graphicData>
            </a:graphic>
          </wp:inline>
        </w:drawing>
      </w:r>
    </w:p>
    <w:p w14:paraId="48D2C558" w14:textId="77777777" w:rsidR="00E827FA" w:rsidRDefault="00E827FA" w:rsidP="00E827FA">
      <w:pPr>
        <w:pStyle w:val="05Steps-Instructions"/>
      </w:pPr>
    </w:p>
    <w:p w14:paraId="58E997CF" w14:textId="77777777" w:rsidR="00E827FA" w:rsidRDefault="00E827FA" w:rsidP="00E827FA">
      <w:pPr>
        <w:pStyle w:val="05Steps-Instructions"/>
      </w:pPr>
    </w:p>
    <w:p w14:paraId="1471CE0C" w14:textId="77777777" w:rsidR="00E827FA" w:rsidRDefault="00E827FA" w:rsidP="00E827FA">
      <w:pPr>
        <w:pStyle w:val="05Steps-KEYQUESTION"/>
      </w:pPr>
      <w:r w:rsidRPr="003E392C">
        <w:t xml:space="preserve">KHTV </w:t>
      </w:r>
      <w:r>
        <w:t>Togo</w:t>
      </w:r>
    </w:p>
    <w:p w14:paraId="6CFA60C6" w14:textId="77777777" w:rsidR="00E827FA" w:rsidRDefault="00E827FA" w:rsidP="00E827FA">
      <w:pPr>
        <w:pStyle w:val="05Steps-Instructions"/>
      </w:pPr>
      <w:r>
        <w:t xml:space="preserve">This model is anchor and segment based. 1 or 2 youth or a group present the Bible message for the episode and introduce different segments. A professional films the anchor segments and the children film some segments. The main segments featured are life skills taught using soccer.  The ideas for the soccer segments are taken from the </w:t>
      </w:r>
      <w:proofErr w:type="spellStart"/>
      <w:r>
        <w:t>Ubabalo</w:t>
      </w:r>
      <w:proofErr w:type="spellEnd"/>
      <w:r>
        <w:t xml:space="preserve"> sports coaching </w:t>
      </w:r>
      <w:proofErr w:type="spellStart"/>
      <w:r>
        <w:t>curriculm</w:t>
      </w:r>
      <w:proofErr w:type="spellEnd"/>
      <w:r>
        <w:t xml:space="preserve"> (see </w:t>
      </w:r>
      <w:r w:rsidRPr="00F5468D">
        <w:t>http://www.max7.org/channels/ubabalo</w:t>
      </w:r>
      <w:r>
        <w:t>). Most of the episode is shot outdoors on the soccer field or in their office building.</w:t>
      </w:r>
    </w:p>
    <w:p w14:paraId="56919207" w14:textId="52DDC80F" w:rsidR="00B548AC" w:rsidRDefault="00AE584F" w:rsidP="00B548AC">
      <w:pPr>
        <w:pStyle w:val="04Steps-ActivityStepHeading"/>
      </w:pPr>
      <w:r>
        <w:t>Key point</w:t>
      </w:r>
    </w:p>
    <w:p w14:paraId="5C5F7188" w14:textId="72B19B49" w:rsidR="00E827FA" w:rsidRDefault="00E827FA" w:rsidP="00B548AC">
      <w:pPr>
        <w:pStyle w:val="05Steps-bullets"/>
      </w:pPr>
      <w:r>
        <w:t>The cast and cr</w:t>
      </w:r>
      <w:r w:rsidR="00AE584F">
        <w:t xml:space="preserve">ew are from the local </w:t>
      </w:r>
      <w:proofErr w:type="spellStart"/>
      <w:r w:rsidR="00AE584F">
        <w:t>KidsHubs</w:t>
      </w:r>
      <w:proofErr w:type="spellEnd"/>
      <w:r w:rsidR="00AE584F">
        <w:t>.</w:t>
      </w:r>
      <w:r>
        <w:t xml:space="preserve"> It is cost effective because all the actors are volunteers.</w:t>
      </w:r>
      <w:r w:rsidDel="00000A5B">
        <w:t xml:space="preserve"> </w:t>
      </w:r>
      <w:r>
        <w:t xml:space="preserve">They shoot an episode in a day and a half whenever they can. </w:t>
      </w:r>
    </w:p>
    <w:p w14:paraId="549353EF" w14:textId="77777777" w:rsidR="00E827FA" w:rsidRDefault="00E827FA" w:rsidP="00E827FA">
      <w:pPr>
        <w:pStyle w:val="05Steps-Instructions"/>
      </w:pPr>
      <w:r>
        <w:rPr>
          <w:noProof/>
          <w:lang w:eastAsia="en-US"/>
        </w:rPr>
        <w:drawing>
          <wp:inline distT="0" distB="0" distL="0" distR="0" wp14:anchorId="38FA3B52" wp14:editId="72C2976C">
            <wp:extent cx="855345" cy="753745"/>
            <wp:effectExtent l="0" t="0" r="8255" b="8255"/>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l="8571"/>
                    <a:stretch>
                      <a:fillRect/>
                    </a:stretch>
                  </pic:blipFill>
                  <pic:spPr bwMode="auto">
                    <a:xfrm>
                      <a:off x="0" y="0"/>
                      <a:ext cx="855345" cy="753745"/>
                    </a:xfrm>
                    <a:prstGeom prst="rect">
                      <a:avLst/>
                    </a:prstGeom>
                    <a:noFill/>
                    <a:ln>
                      <a:noFill/>
                    </a:ln>
                  </pic:spPr>
                </pic:pic>
              </a:graphicData>
            </a:graphic>
          </wp:inline>
        </w:drawing>
      </w:r>
      <w:r>
        <w:rPr>
          <w:noProof/>
          <w:lang w:eastAsia="en-US"/>
        </w:rPr>
        <w:drawing>
          <wp:inline distT="0" distB="0" distL="0" distR="0" wp14:anchorId="2E37F3E2" wp14:editId="33940370">
            <wp:extent cx="880745" cy="770255"/>
            <wp:effectExtent l="0" t="0" r="825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l="13789"/>
                    <a:stretch>
                      <a:fillRect/>
                    </a:stretch>
                  </pic:blipFill>
                  <pic:spPr bwMode="auto">
                    <a:xfrm>
                      <a:off x="0" y="0"/>
                      <a:ext cx="880745" cy="770255"/>
                    </a:xfrm>
                    <a:prstGeom prst="rect">
                      <a:avLst/>
                    </a:prstGeom>
                    <a:noFill/>
                    <a:ln>
                      <a:noFill/>
                    </a:ln>
                  </pic:spPr>
                </pic:pic>
              </a:graphicData>
            </a:graphic>
          </wp:inline>
        </w:drawing>
      </w:r>
      <w:r>
        <w:rPr>
          <w:noProof/>
          <w:lang w:eastAsia="en-US"/>
        </w:rPr>
        <w:drawing>
          <wp:inline distT="0" distB="0" distL="0" distR="0" wp14:anchorId="5054AD76" wp14:editId="5B8F7689">
            <wp:extent cx="880745" cy="762000"/>
            <wp:effectExtent l="0" t="0" r="8255" b="0"/>
            <wp:docPr id="29" name="Picture 29" descr="1239663_1381070815460708_2606008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39663_1381070815460708_260600809_n"/>
                    <pic:cNvPicPr>
                      <a:picLocks noChangeAspect="1" noChangeArrowheads="1"/>
                    </pic:cNvPicPr>
                  </pic:nvPicPr>
                  <pic:blipFill>
                    <a:blip r:embed="rId59" cstate="print">
                      <a:extLst>
                        <a:ext uri="{28A0092B-C50C-407E-A947-70E740481C1C}">
                          <a14:useLocalDpi xmlns:a14="http://schemas.microsoft.com/office/drawing/2010/main" val="0"/>
                        </a:ext>
                      </a:extLst>
                    </a:blip>
                    <a:srcRect l="13684"/>
                    <a:stretch>
                      <a:fillRect/>
                    </a:stretch>
                  </pic:blipFill>
                  <pic:spPr bwMode="auto">
                    <a:xfrm>
                      <a:off x="0" y="0"/>
                      <a:ext cx="880745" cy="762000"/>
                    </a:xfrm>
                    <a:prstGeom prst="rect">
                      <a:avLst/>
                    </a:prstGeom>
                    <a:noFill/>
                    <a:ln>
                      <a:noFill/>
                    </a:ln>
                  </pic:spPr>
                </pic:pic>
              </a:graphicData>
            </a:graphic>
          </wp:inline>
        </w:drawing>
      </w:r>
      <w:r>
        <w:rPr>
          <w:noProof/>
          <w:lang w:eastAsia="en-US"/>
        </w:rPr>
        <w:drawing>
          <wp:inline distT="0" distB="0" distL="0" distR="0" wp14:anchorId="29C34A7A" wp14:editId="440CE297">
            <wp:extent cx="744855" cy="770255"/>
            <wp:effectExtent l="0" t="0" r="0" b="0"/>
            <wp:docPr id="30" name="Picture 30" descr="youth fil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outh filming"/>
                    <pic:cNvPicPr>
                      <a:picLocks noChangeAspect="1" noChangeArrowheads="1"/>
                    </pic:cNvPicPr>
                  </pic:nvPicPr>
                  <pic:blipFill>
                    <a:blip r:embed="rId60" cstate="print">
                      <a:extLst>
                        <a:ext uri="{28A0092B-C50C-407E-A947-70E740481C1C}">
                          <a14:useLocalDpi xmlns:a14="http://schemas.microsoft.com/office/drawing/2010/main" val="0"/>
                        </a:ext>
                      </a:extLst>
                    </a:blip>
                    <a:srcRect r="22186"/>
                    <a:stretch>
                      <a:fillRect/>
                    </a:stretch>
                  </pic:blipFill>
                  <pic:spPr bwMode="auto">
                    <a:xfrm>
                      <a:off x="0" y="0"/>
                      <a:ext cx="744855" cy="770255"/>
                    </a:xfrm>
                    <a:prstGeom prst="rect">
                      <a:avLst/>
                    </a:prstGeom>
                    <a:noFill/>
                    <a:ln>
                      <a:noFill/>
                    </a:ln>
                  </pic:spPr>
                </pic:pic>
              </a:graphicData>
            </a:graphic>
          </wp:inline>
        </w:drawing>
      </w:r>
    </w:p>
    <w:p w14:paraId="3307D663" w14:textId="77777777" w:rsidR="00E827FA" w:rsidRPr="00F96B2A" w:rsidRDefault="00E827FA" w:rsidP="00E827FA">
      <w:pPr>
        <w:pStyle w:val="05Steps-Instructions"/>
      </w:pPr>
    </w:p>
    <w:p w14:paraId="4EB85048" w14:textId="77777777" w:rsidR="00E827FA" w:rsidRDefault="00E827FA" w:rsidP="00E827FA">
      <w:pPr>
        <w:pStyle w:val="05Steps-KEYQUESTION"/>
      </w:pPr>
      <w:r>
        <w:t xml:space="preserve">KHTV Nepal </w:t>
      </w:r>
    </w:p>
    <w:p w14:paraId="0FECBC77" w14:textId="77777777" w:rsidR="00E827FA" w:rsidRDefault="00E827FA" w:rsidP="00E827FA">
      <w:pPr>
        <w:pStyle w:val="05Steps-Instructions"/>
      </w:pPr>
      <w:r>
        <w:t xml:space="preserve">Nepal’s is similar to the Togo format with the exception that this version has a song and their main segments are </w:t>
      </w:r>
      <w:r w:rsidRPr="00836C3C">
        <w:rPr>
          <w:i/>
        </w:rPr>
        <w:t>Let’s Do it!</w:t>
      </w:r>
      <w:r>
        <w:t xml:space="preserve"> </w:t>
      </w:r>
      <w:proofErr w:type="gramStart"/>
      <w:r>
        <w:t>with</w:t>
      </w:r>
      <w:proofErr w:type="gramEnd"/>
      <w:r>
        <w:t xml:space="preserve"> creative arts.</w:t>
      </w:r>
    </w:p>
    <w:p w14:paraId="0806E0B3" w14:textId="77777777" w:rsidR="00E827FA" w:rsidRDefault="00E827FA" w:rsidP="00E827FA">
      <w:pPr>
        <w:pStyle w:val="05Steps-Instructions"/>
      </w:pPr>
      <w:r>
        <w:rPr>
          <w:b/>
          <w:noProof/>
          <w:lang w:eastAsia="en-US"/>
        </w:rPr>
        <w:drawing>
          <wp:inline distT="0" distB="0" distL="0" distR="0" wp14:anchorId="3D5DA481" wp14:editId="4C7CC70C">
            <wp:extent cx="1160145" cy="779145"/>
            <wp:effectExtent l="0" t="0" r="8255" b="8255"/>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60145" cy="779145"/>
                    </a:xfrm>
                    <a:prstGeom prst="rect">
                      <a:avLst/>
                    </a:prstGeom>
                    <a:noFill/>
                    <a:ln>
                      <a:noFill/>
                    </a:ln>
                  </pic:spPr>
                </pic:pic>
              </a:graphicData>
            </a:graphic>
          </wp:inline>
        </w:drawing>
      </w:r>
      <w:r>
        <w:rPr>
          <w:b/>
          <w:noProof/>
          <w:lang w:eastAsia="en-US"/>
        </w:rPr>
        <w:drawing>
          <wp:inline distT="0" distB="0" distL="0" distR="0" wp14:anchorId="69ECFD8F" wp14:editId="43C84DDC">
            <wp:extent cx="1016000" cy="779145"/>
            <wp:effectExtent l="0" t="0" r="0" b="8255"/>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6000" cy="779145"/>
                    </a:xfrm>
                    <a:prstGeom prst="rect">
                      <a:avLst/>
                    </a:prstGeom>
                    <a:noFill/>
                    <a:ln>
                      <a:noFill/>
                    </a:ln>
                  </pic:spPr>
                </pic:pic>
              </a:graphicData>
            </a:graphic>
          </wp:inline>
        </w:drawing>
      </w:r>
      <w:r>
        <w:rPr>
          <w:rFonts w:ascii="Calibri" w:hAnsi="Calibri"/>
          <w:noProof/>
          <w:lang w:eastAsia="en-US"/>
        </w:rPr>
        <w:drawing>
          <wp:inline distT="0" distB="0" distL="0" distR="0" wp14:anchorId="765FD4E0" wp14:editId="55767B0D">
            <wp:extent cx="1117600" cy="762000"/>
            <wp:effectExtent l="0" t="0" r="0" b="0"/>
            <wp:docPr id="33" name="Picture 33" descr="Bikram filming 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kram filming CU"/>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17600" cy="762000"/>
                    </a:xfrm>
                    <a:prstGeom prst="rect">
                      <a:avLst/>
                    </a:prstGeom>
                    <a:noFill/>
                    <a:ln>
                      <a:noFill/>
                    </a:ln>
                  </pic:spPr>
                </pic:pic>
              </a:graphicData>
            </a:graphic>
          </wp:inline>
        </w:drawing>
      </w:r>
      <w:r>
        <w:rPr>
          <w:rFonts w:ascii="Calibri" w:hAnsi="Calibri"/>
          <w:noProof/>
          <w:lang w:eastAsia="en-US"/>
        </w:rPr>
        <w:drawing>
          <wp:inline distT="0" distB="0" distL="0" distR="0" wp14:anchorId="3D5B8E4B" wp14:editId="7C6EB4A6">
            <wp:extent cx="482600" cy="728345"/>
            <wp:effectExtent l="0" t="0" r="0" b="8255"/>
            <wp:docPr id="34" name="Picture 34" descr="Esther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sther origam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2600" cy="728345"/>
                    </a:xfrm>
                    <a:prstGeom prst="rect">
                      <a:avLst/>
                    </a:prstGeom>
                    <a:noFill/>
                    <a:ln>
                      <a:noFill/>
                    </a:ln>
                  </pic:spPr>
                </pic:pic>
              </a:graphicData>
            </a:graphic>
          </wp:inline>
        </w:drawing>
      </w:r>
    </w:p>
    <w:p w14:paraId="0AE6E0BD" w14:textId="77777777" w:rsidR="00E827FA" w:rsidRDefault="00E827FA" w:rsidP="00E827FA">
      <w:pPr>
        <w:pStyle w:val="04Steps-ActivityStepHeading"/>
      </w:pPr>
      <w:r>
        <w:lastRenderedPageBreak/>
        <w:t>Ideas</w:t>
      </w:r>
    </w:p>
    <w:p w14:paraId="56485E7E" w14:textId="77777777" w:rsidR="00E827FA" w:rsidRDefault="00E827FA" w:rsidP="00E827FA">
      <w:pPr>
        <w:pStyle w:val="05Steps-Instructions"/>
        <w:jc w:val="both"/>
      </w:pPr>
      <w:proofErr w:type="spellStart"/>
      <w:r>
        <w:t>KidsHubTV</w:t>
      </w:r>
      <w:proofErr w:type="spellEnd"/>
      <w:r>
        <w:t xml:space="preserve"> is a platform for children from </w:t>
      </w:r>
      <w:proofErr w:type="spellStart"/>
      <w:r>
        <w:t>KidsHubs</w:t>
      </w:r>
      <w:proofErr w:type="spellEnd"/>
      <w:r>
        <w:t xml:space="preserve"> around the world to share their uniqueness and life and connect with each other. It provides the opportunity for children to communicate those things important to them and their group. This connectedness could help to inspire, encourage and even birth solutions to some of the issues children face today as they share what they are doing in their </w:t>
      </w:r>
      <w:proofErr w:type="spellStart"/>
      <w:r>
        <w:t>KidsHubs</w:t>
      </w:r>
      <w:proofErr w:type="spellEnd"/>
      <w:r>
        <w:t xml:space="preserve"> and in their communities. </w:t>
      </w:r>
    </w:p>
    <w:p w14:paraId="315DEB94" w14:textId="77777777" w:rsidR="00E827FA" w:rsidRDefault="00E827FA" w:rsidP="00E827FA">
      <w:pPr>
        <w:pStyle w:val="05Steps-Instructions"/>
        <w:jc w:val="both"/>
      </w:pPr>
      <w:r>
        <w:t xml:space="preserve">KHTV has the potential to empower children to enable their voice to be heard, their opinions felt and their ideas and thoughts understood. </w:t>
      </w:r>
    </w:p>
    <w:p w14:paraId="7B236481" w14:textId="77777777" w:rsidR="00E827FA" w:rsidRDefault="00E827FA" w:rsidP="00E827FA">
      <w:pPr>
        <w:pStyle w:val="05Steps-Instructions"/>
      </w:pPr>
    </w:p>
    <w:p w14:paraId="2150C736" w14:textId="2F1A1E11" w:rsidR="00AE584F" w:rsidRDefault="00E827FA" w:rsidP="00AE584F">
      <w:pPr>
        <w:pStyle w:val="04Steps-ActivityStepHeading"/>
      </w:pPr>
      <w:r>
        <w:t xml:space="preserve">Brainstorm </w:t>
      </w:r>
      <w:proofErr w:type="spellStart"/>
      <w:r w:rsidR="00AE584F">
        <w:t>KidsHubTV</w:t>
      </w:r>
      <w:proofErr w:type="spellEnd"/>
    </w:p>
    <w:p w14:paraId="2F6F4861" w14:textId="70F26C9F" w:rsidR="00AE584F" w:rsidRDefault="00AE584F" w:rsidP="00AE584F">
      <w:pPr>
        <w:pStyle w:val="05Steps-bullets"/>
      </w:pPr>
      <w:r>
        <w:t xml:space="preserve">In groups brainstorm what </w:t>
      </w:r>
      <w:proofErr w:type="spellStart"/>
      <w:r>
        <w:t>KidsHubTV</w:t>
      </w:r>
      <w:proofErr w:type="spellEnd"/>
      <w:r>
        <w:t xml:space="preserve"> segments you could make in your local context</w:t>
      </w:r>
    </w:p>
    <w:p w14:paraId="17D39D9B" w14:textId="2950BB6A" w:rsidR="00E827FA" w:rsidRDefault="00AE584F" w:rsidP="00AE584F">
      <w:pPr>
        <w:pStyle w:val="05Steps-bullets"/>
      </w:pPr>
      <w:r>
        <w:t>List</w:t>
      </w:r>
      <w:r w:rsidR="00E827FA">
        <w:t xml:space="preserve"> the unique aspects of your country, culture, ministry or anything of interest in your community or an issue/s that need addressing.</w:t>
      </w:r>
    </w:p>
    <w:p w14:paraId="2C51F6C9" w14:textId="02C4F9F1" w:rsidR="00E827FA" w:rsidRDefault="00E827FA" w:rsidP="00E827FA">
      <w:pPr>
        <w:pStyle w:val="05Steps-Instructions"/>
      </w:pPr>
      <w:r>
        <w:t>He</w:t>
      </w:r>
      <w:r w:rsidR="00044191">
        <w:t xml:space="preserve">re are some topic ideas </w:t>
      </w:r>
      <w:proofErr w:type="spellStart"/>
      <w:r w:rsidR="00044191">
        <w:t>KidsHubTV</w:t>
      </w:r>
      <w:proofErr w:type="spellEnd"/>
      <w:r>
        <w:t xml:space="preserve"> can showcase:</w:t>
      </w:r>
    </w:p>
    <w:p w14:paraId="5F754EB1" w14:textId="1AA80451" w:rsidR="00E827FA" w:rsidRDefault="00E827FA" w:rsidP="00E827FA">
      <w:pPr>
        <w:pStyle w:val="05Steps-Instructions"/>
        <w:jc w:val="both"/>
      </w:pPr>
      <w:r>
        <w:t xml:space="preserve">Animals; arts &amp; craft; sports; games; life skills; local children’s issues and views on any topic; achievements; </w:t>
      </w:r>
      <w:r w:rsidR="00AE584F">
        <w:t>Christian</w:t>
      </w:r>
      <w:r>
        <w:t xml:space="preserve"> and community news; events; parables; testimonies; stories from your community; stories of individuals; your local food; nature; drama; music &amp; song; Bible stories; recycling; inventions; science experiments; Bible memory verse; different places; gardening; hair styles; fashion; family traditions etc.  </w:t>
      </w:r>
    </w:p>
    <w:p w14:paraId="3258B5B1" w14:textId="77777777" w:rsidR="00E827FA" w:rsidRDefault="00E827FA" w:rsidP="00E827FA">
      <w:pPr>
        <w:pStyle w:val="05Steps-Instructions"/>
      </w:pPr>
    </w:p>
    <w:p w14:paraId="103F1587" w14:textId="547B3587" w:rsidR="00E827FA" w:rsidRPr="00A25701" w:rsidRDefault="00E827FA" w:rsidP="00E827FA">
      <w:pPr>
        <w:pStyle w:val="04Steps-ActivityStepHeading"/>
      </w:pPr>
      <w:r>
        <w:rPr>
          <w:noProof/>
          <w:lang w:eastAsia="en-US"/>
        </w:rPr>
        <w:drawing>
          <wp:anchor distT="0" distB="0" distL="114300" distR="114300" simplePos="0" relativeHeight="251670528" behindDoc="0" locked="0" layoutInCell="1" allowOverlap="1" wp14:anchorId="3E15499A" wp14:editId="51B5782E">
            <wp:simplePos x="0" y="0"/>
            <wp:positionH relativeFrom="column">
              <wp:posOffset>-228600</wp:posOffset>
            </wp:positionH>
            <wp:positionV relativeFrom="paragraph">
              <wp:posOffset>74295</wp:posOffset>
            </wp:positionV>
            <wp:extent cx="1219835" cy="912495"/>
            <wp:effectExtent l="0" t="0" r="0" b="1905"/>
            <wp:wrapNone/>
            <wp:docPr id="392" name="Picture 392"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Slide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83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AF4854">
        <w:t>END session KH1.6</w:t>
      </w:r>
    </w:p>
    <w:p w14:paraId="5F29A7CB" w14:textId="77777777" w:rsidR="00E827FA" w:rsidRDefault="00E827FA" w:rsidP="00E827FA">
      <w:pPr>
        <w:pStyle w:val="05Steps-Instructions"/>
      </w:pPr>
    </w:p>
    <w:p w14:paraId="5C170916" w14:textId="77777777" w:rsidR="00E827FA" w:rsidRPr="003E15FE" w:rsidRDefault="00E827FA" w:rsidP="00E827FA">
      <w:pPr>
        <w:jc w:val="both"/>
        <w:rPr>
          <w:rFonts w:ascii="Calibri" w:hAnsi="Calibri"/>
          <w:b/>
        </w:rPr>
      </w:pPr>
    </w:p>
    <w:p w14:paraId="7AC471DF" w14:textId="77777777" w:rsidR="00E827FA" w:rsidRPr="003E15FE" w:rsidRDefault="00E827FA" w:rsidP="00E827FA">
      <w:pPr>
        <w:jc w:val="both"/>
        <w:rPr>
          <w:rFonts w:ascii="Calibri" w:hAnsi="Calibri"/>
        </w:rPr>
      </w:pPr>
    </w:p>
    <w:p w14:paraId="3D379B86" w14:textId="77777777" w:rsidR="0074390F" w:rsidRPr="008E385E" w:rsidRDefault="0074390F" w:rsidP="0074390F">
      <w:pPr>
        <w:rPr>
          <w:rFonts w:ascii="Calibri" w:hAnsi="Calibri"/>
        </w:rPr>
      </w:pPr>
    </w:p>
    <w:p w14:paraId="19564B75" w14:textId="77777777" w:rsidR="0074390F" w:rsidRPr="008E385E" w:rsidRDefault="0074390F" w:rsidP="0074390F">
      <w:pPr>
        <w:rPr>
          <w:rFonts w:ascii="Calibri" w:hAnsi="Calibri"/>
        </w:rPr>
      </w:pPr>
    </w:p>
    <w:p w14:paraId="1E9990F0" w14:textId="77777777" w:rsidR="0074390F" w:rsidRDefault="0074390F" w:rsidP="00501DC3">
      <w:pPr>
        <w:pStyle w:val="05Steps-Instructions"/>
      </w:pPr>
    </w:p>
    <w:p w14:paraId="0459FAF8" w14:textId="77777777" w:rsidR="00F8785B" w:rsidRDefault="00F8785B" w:rsidP="00501DC3">
      <w:pPr>
        <w:pStyle w:val="05Steps-Instructions"/>
      </w:pPr>
    </w:p>
    <w:p w14:paraId="0AFD9CEA" w14:textId="77777777" w:rsidR="00080950" w:rsidRDefault="003C738E" w:rsidP="00F22A4C">
      <w:pPr>
        <w:pStyle w:val="02MAX7LESSONCODEblue"/>
      </w:pPr>
      <w:r>
        <w:lastRenderedPageBreak/>
        <w:t>M2.4</w:t>
      </w:r>
    </w:p>
    <w:p w14:paraId="3E7985EA" w14:textId="77777777" w:rsidR="00080950" w:rsidRDefault="00080950" w:rsidP="00080950">
      <w:pPr>
        <w:pStyle w:val="02CYCASLESSONNAMEinbox"/>
      </w:pPr>
      <w:r>
        <w:t>Handling questions about life and faith with children</w:t>
      </w:r>
    </w:p>
    <w:p w14:paraId="571331BB" w14:textId="59B543A1" w:rsidR="00F22A4C" w:rsidRDefault="001A0D87" w:rsidP="00F22A4C">
      <w:pPr>
        <w:pStyle w:val="02Timeoflesson"/>
      </w:pPr>
      <w:r>
        <w:t>105</w:t>
      </w:r>
      <w:r w:rsidR="00F22A4C">
        <w:t xml:space="preserve"> min</w:t>
      </w:r>
    </w:p>
    <w:p w14:paraId="1667B6F7" w14:textId="77777777" w:rsidR="002F30F3" w:rsidRDefault="002F30F3" w:rsidP="002F30F3">
      <w:pPr>
        <w:pStyle w:val="03OUTCOMEHeader"/>
      </w:pPr>
      <w:r>
        <w:t>Outcome</w:t>
      </w:r>
    </w:p>
    <w:p w14:paraId="23E2E804" w14:textId="77777777" w:rsidR="002F30F3" w:rsidRDefault="002F30F3" w:rsidP="002F30F3">
      <w:pPr>
        <w:pStyle w:val="03Outcometext"/>
      </w:pPr>
      <w:r w:rsidRPr="00A25701">
        <w:t>At the end of this module participants wi</w:t>
      </w:r>
      <w:r>
        <w:t xml:space="preserve">ll have new perspectives and </w:t>
      </w:r>
      <w:r w:rsidRPr="00A25701">
        <w:t xml:space="preserve">skills </w:t>
      </w:r>
      <w:r>
        <w:t>in allowing and answering questions from children.</w:t>
      </w:r>
    </w:p>
    <w:p w14:paraId="52EBA377" w14:textId="77777777" w:rsidR="00F22A4C" w:rsidRDefault="00F22A4C" w:rsidP="00080950">
      <w:pPr>
        <w:pStyle w:val="03OUTCOMEHeader"/>
      </w:pPr>
      <w:r>
        <w:t>Steps in the lesson</w:t>
      </w:r>
    </w:p>
    <w:p w14:paraId="34EAE70B" w14:textId="23355C0A" w:rsidR="002F30F3" w:rsidRDefault="00044191" w:rsidP="002F30F3">
      <w:pPr>
        <w:pStyle w:val="03Outcometext"/>
      </w:pPr>
      <w:r>
        <w:t>Asking questions of c</w:t>
      </w:r>
      <w:r w:rsidR="002F30F3">
        <w:t xml:space="preserve">hildren </w:t>
      </w:r>
      <w:r w:rsidR="002F30F3">
        <w:tab/>
        <w:t>10 min</w:t>
      </w:r>
    </w:p>
    <w:p w14:paraId="32AE7088" w14:textId="0BD66CB8" w:rsidR="002F30F3" w:rsidRDefault="00044191" w:rsidP="002F30F3">
      <w:pPr>
        <w:pStyle w:val="03Outcometext"/>
      </w:pPr>
      <w:r>
        <w:t>Styles of questions to a</w:t>
      </w:r>
      <w:r w:rsidR="001A0D87">
        <w:t>sk</w:t>
      </w:r>
      <w:r w:rsidR="001A0D87">
        <w:tab/>
        <w:t>30</w:t>
      </w:r>
      <w:r w:rsidR="002F30F3">
        <w:t xml:space="preserve"> min</w:t>
      </w:r>
    </w:p>
    <w:p w14:paraId="691FDB95" w14:textId="5FE5EC40" w:rsidR="002F30F3" w:rsidRDefault="00044191" w:rsidP="002F30F3">
      <w:pPr>
        <w:pStyle w:val="03Outcometext"/>
      </w:pPr>
      <w:r>
        <w:t>Answering questions from c</w:t>
      </w:r>
      <w:r w:rsidR="002F30F3">
        <w:t xml:space="preserve">hildren </w:t>
      </w:r>
      <w:r w:rsidR="002F30F3">
        <w:tab/>
        <w:t>30 min</w:t>
      </w:r>
    </w:p>
    <w:p w14:paraId="0637DC97" w14:textId="77777777" w:rsidR="001A0D87" w:rsidRDefault="001A0D87" w:rsidP="002F30F3">
      <w:pPr>
        <w:pStyle w:val="03Outcometext"/>
      </w:pPr>
      <w:r>
        <w:t>The search for the BIG 7 – categories of questions</w:t>
      </w:r>
      <w:r>
        <w:tab/>
        <w:t>15 min</w:t>
      </w:r>
    </w:p>
    <w:p w14:paraId="28165131" w14:textId="692975B6" w:rsidR="001A0D87" w:rsidRDefault="00044191" w:rsidP="002F30F3">
      <w:pPr>
        <w:pStyle w:val="03Outcometext"/>
      </w:pPr>
      <w:r>
        <w:t>Put it into p</w:t>
      </w:r>
      <w:r w:rsidR="001A0D87">
        <w:t>ractice</w:t>
      </w:r>
      <w:r w:rsidR="001A0D87">
        <w:tab/>
        <w:t>15 min</w:t>
      </w:r>
    </w:p>
    <w:p w14:paraId="69006308" w14:textId="64833908" w:rsidR="00F22A4C" w:rsidRDefault="001A0D87" w:rsidP="00931FF5">
      <w:pPr>
        <w:pStyle w:val="03Outcometext"/>
      </w:pPr>
      <w:r>
        <w:t>Conclusion</w:t>
      </w:r>
      <w:r>
        <w:tab/>
        <w:t>5 min</w:t>
      </w:r>
    </w:p>
    <w:p w14:paraId="4EE410DB" w14:textId="63750ADB" w:rsidR="00652C19" w:rsidRPr="00C53A22" w:rsidRDefault="002F30F3" w:rsidP="00080950">
      <w:pPr>
        <w:pStyle w:val="04StepsintheLesson"/>
      </w:pPr>
      <w:r>
        <w:t>1.</w:t>
      </w:r>
      <w:r w:rsidR="00044191">
        <w:t xml:space="preserve"> Asking questions of c</w:t>
      </w:r>
      <w:r w:rsidR="00652C19" w:rsidRPr="00C53A22">
        <w:t>hildren</w:t>
      </w:r>
      <w:r w:rsidR="001A0D87">
        <w:tab/>
        <w:t>10 min</w:t>
      </w:r>
    </w:p>
    <w:p w14:paraId="1E67916E" w14:textId="378451EB" w:rsidR="00652C19" w:rsidRPr="00C53A22" w:rsidRDefault="00080950" w:rsidP="00080950">
      <w:pPr>
        <w:pStyle w:val="04Steps-ActivityStepHeading"/>
      </w:pPr>
      <w:r>
        <w:t>Group</w:t>
      </w:r>
      <w:r w:rsidR="00044191">
        <w:t xml:space="preserve"> q</w:t>
      </w:r>
      <w:r w:rsidR="00652C19" w:rsidRPr="00C53A22">
        <w:t>uiz:</w:t>
      </w:r>
    </w:p>
    <w:p w14:paraId="0642E3B5" w14:textId="77777777" w:rsidR="00652C19" w:rsidRDefault="00652C19" w:rsidP="00080950">
      <w:pPr>
        <w:pStyle w:val="05Steps-Instructions"/>
      </w:pPr>
      <w:r>
        <w:t>Ask the following questions of the group, rewarding the first hand up with the correct answer with an edible prize (come prepared).</w:t>
      </w:r>
    </w:p>
    <w:p w14:paraId="4F2659D0" w14:textId="77777777" w:rsidR="00652C19" w:rsidRDefault="00031495" w:rsidP="00080950">
      <w:pPr>
        <w:pStyle w:val="05Steps-bullets"/>
      </w:pPr>
      <w:r>
        <w:t>Which person i</w:t>
      </w:r>
      <w:r w:rsidR="00652C19">
        <w:t>n the Bible has the name Immanuel?</w:t>
      </w:r>
    </w:p>
    <w:p w14:paraId="0D507036" w14:textId="77777777" w:rsidR="00652C19" w:rsidRDefault="00652C19" w:rsidP="00080950">
      <w:pPr>
        <w:pStyle w:val="05Steps-bullets"/>
      </w:pPr>
      <w:r>
        <w:t>Who fed a crowd that included 5000 men with just 5 loaves of bread and 2 fish?</w:t>
      </w:r>
    </w:p>
    <w:p w14:paraId="61ED6D74" w14:textId="77777777" w:rsidR="00652C19" w:rsidRDefault="00652C19" w:rsidP="00080950">
      <w:pPr>
        <w:pStyle w:val="05Steps-bullets"/>
      </w:pPr>
      <w:r>
        <w:t>What was the name of the person crucified on a cross outside the city of Jerusalem between two common thieves?</w:t>
      </w:r>
    </w:p>
    <w:p w14:paraId="6C8CF0ED" w14:textId="77777777" w:rsidR="00652C19" w:rsidRDefault="00652C19" w:rsidP="00080950">
      <w:pPr>
        <w:pStyle w:val="05Steps-bullets"/>
      </w:pPr>
      <w:r>
        <w:t>Who visited the tomb of Lazarus 4 days after he had died and amazingly brought him back to life?</w:t>
      </w:r>
    </w:p>
    <w:p w14:paraId="7603A29D" w14:textId="77777777" w:rsidR="00652C19" w:rsidRDefault="00652C19" w:rsidP="00080950">
      <w:pPr>
        <w:pStyle w:val="05Steps-bullets"/>
      </w:pPr>
      <w:r>
        <w:t>What was the name of the young boy visited by kings from the East bringing gifts of gold, frankincense and myrrh?</w:t>
      </w:r>
    </w:p>
    <w:p w14:paraId="04825E3F" w14:textId="77777777" w:rsidR="00080950" w:rsidRDefault="00652C19" w:rsidP="00080950">
      <w:pPr>
        <w:pStyle w:val="04Steps-ActivityStepHeading"/>
      </w:pPr>
      <w:r>
        <w:t xml:space="preserve">Comment: </w:t>
      </w:r>
    </w:p>
    <w:p w14:paraId="18663815" w14:textId="77777777" w:rsidR="00652C19" w:rsidRDefault="00652C19" w:rsidP="00080950">
      <w:pPr>
        <w:pStyle w:val="05Steps-Instructions"/>
      </w:pPr>
      <w:r w:rsidRPr="00AA317E">
        <w:t xml:space="preserve">Sadly, many children have been conditioned/trained to always answer questions with the “Jesus response”. However, this does nothing to stretch thinking and deepen understanding. </w:t>
      </w:r>
      <w:r w:rsidR="00031495">
        <w:t>Anyone with the money and time could b</w:t>
      </w:r>
      <w:r>
        <w:t xml:space="preserve">uy a parrot or similar bird and train it to say ‘Jesus’! </w:t>
      </w:r>
    </w:p>
    <w:p w14:paraId="24824304" w14:textId="77777777" w:rsidR="00652C19" w:rsidRDefault="00652C19" w:rsidP="00080950">
      <w:pPr>
        <w:pStyle w:val="05Steps-Instructions"/>
      </w:pPr>
      <w:r>
        <w:t xml:space="preserve">But, we are investing in the lives of children with their developing minds and inquisitiveness about their world. So the questions we ask that will help them to discover their own answers are of vital </w:t>
      </w:r>
      <w:r>
        <w:lastRenderedPageBreak/>
        <w:t xml:space="preserve">importance. Let’s make a promise today that we will not ask the ‘Jesus question’! </w:t>
      </w:r>
    </w:p>
    <w:p w14:paraId="3451AB93" w14:textId="77777777" w:rsidR="00652C19" w:rsidRDefault="00652C19" w:rsidP="00080950">
      <w:pPr>
        <w:pStyle w:val="05Steps-Instructions"/>
      </w:pPr>
      <w:r>
        <w:t>Let’s begin by exploring</w:t>
      </w:r>
      <w:r w:rsidRPr="00AA317E">
        <w:t xml:space="preserve"> </w:t>
      </w:r>
      <w:r>
        <w:t>different</w:t>
      </w:r>
      <w:r w:rsidRPr="00AA317E">
        <w:t xml:space="preserve"> </w:t>
      </w:r>
      <w:r>
        <w:t>styles</w:t>
      </w:r>
      <w:r w:rsidRPr="00AA317E">
        <w:t xml:space="preserve"> of questions </w:t>
      </w:r>
      <w:r>
        <w:t>that we can use with children to help them grow in their understanding and so build their faith.</w:t>
      </w:r>
    </w:p>
    <w:p w14:paraId="3C2FE5F1" w14:textId="77777777" w:rsidR="00652C19" w:rsidRDefault="00652C19" w:rsidP="00652C19">
      <w:pPr>
        <w:spacing w:after="120"/>
      </w:pPr>
    </w:p>
    <w:p w14:paraId="14952997" w14:textId="6BFC2D1F" w:rsidR="00652C19" w:rsidRPr="00C53A22" w:rsidRDefault="002F30F3" w:rsidP="00080950">
      <w:pPr>
        <w:pStyle w:val="04StepsintheLesson"/>
      </w:pPr>
      <w:r>
        <w:t xml:space="preserve">2. </w:t>
      </w:r>
      <w:r w:rsidR="00A84DF1">
        <w:t xml:space="preserve">Five </w:t>
      </w:r>
      <w:r w:rsidR="00044191">
        <w:t>styles of q</w:t>
      </w:r>
      <w:r w:rsidR="00652C19" w:rsidRPr="00C53A22">
        <w:t>uestions</w:t>
      </w:r>
      <w:r w:rsidR="001A0D87">
        <w:tab/>
        <w:t>30 min</w:t>
      </w:r>
    </w:p>
    <w:p w14:paraId="396953EE" w14:textId="77777777" w:rsidR="00652C19" w:rsidRDefault="00652C19" w:rsidP="00080950">
      <w:pPr>
        <w:pStyle w:val="05Steps-Instructions"/>
      </w:pPr>
      <w:r>
        <w:t xml:space="preserve">Let’s focus on 5 styles of questions that we can use in our programs with children. </w:t>
      </w:r>
      <w:r w:rsidR="00311326">
        <w:t xml:space="preserve">Each style has a different purpose and will help children to dig deeper into the Bible. </w:t>
      </w:r>
    </w:p>
    <w:p w14:paraId="18C5B5A5" w14:textId="68DC4806" w:rsidR="00652C19" w:rsidRPr="008C3EDB" w:rsidRDefault="00044191" w:rsidP="00080950">
      <w:pPr>
        <w:pStyle w:val="04Steps-ActivityStepHeading"/>
      </w:pPr>
      <w:r>
        <w:t>Fact q</w:t>
      </w:r>
      <w:r w:rsidR="00652C19" w:rsidRPr="008C3EDB">
        <w:t>uestions</w:t>
      </w:r>
    </w:p>
    <w:p w14:paraId="73D628CB" w14:textId="77777777" w:rsidR="00652C19" w:rsidRDefault="00652C19" w:rsidP="00080950">
      <w:pPr>
        <w:pStyle w:val="05Steps-Instructions"/>
      </w:pPr>
      <w:r>
        <w:t xml:space="preserve">Examples – ask the group for responses: </w:t>
      </w:r>
      <w:r>
        <w:tab/>
      </w:r>
    </w:p>
    <w:p w14:paraId="79E7FA3D" w14:textId="77777777" w:rsidR="00652C19" w:rsidRDefault="00652C19" w:rsidP="00080950">
      <w:pPr>
        <w:pStyle w:val="05Steps-bullets"/>
      </w:pPr>
      <w:r>
        <w:t>How many days did it take for God to create the world? (6)</w:t>
      </w:r>
    </w:p>
    <w:p w14:paraId="5377F829" w14:textId="77777777" w:rsidR="00652C19" w:rsidRDefault="00652C19" w:rsidP="00080950">
      <w:pPr>
        <w:pStyle w:val="05Steps-bullets"/>
      </w:pPr>
      <w:r>
        <w:t>How many disciples did Jesus choose? (12)</w:t>
      </w:r>
    </w:p>
    <w:p w14:paraId="3C781C6E" w14:textId="77777777" w:rsidR="00652C19" w:rsidRDefault="00652C19" w:rsidP="00080950">
      <w:pPr>
        <w:pStyle w:val="05Steps-bullets"/>
      </w:pPr>
      <w:r>
        <w:t>How many books in the New Testament? (27)</w:t>
      </w:r>
    </w:p>
    <w:p w14:paraId="66E77223" w14:textId="77777777" w:rsidR="00652C19" w:rsidRDefault="00652C19" w:rsidP="00080950">
      <w:pPr>
        <w:pStyle w:val="05Steps-Instructions"/>
      </w:pPr>
      <w:proofErr w:type="spellStart"/>
      <w:r>
        <w:t>Emphasise</w:t>
      </w:r>
      <w:proofErr w:type="spellEnd"/>
      <w:r>
        <w:t xml:space="preserve"> these points:</w:t>
      </w:r>
    </w:p>
    <w:p w14:paraId="5812A22C" w14:textId="77777777" w:rsidR="00652C19" w:rsidRDefault="00652C19" w:rsidP="00080950">
      <w:pPr>
        <w:pStyle w:val="05Steps-bullets"/>
      </w:pPr>
      <w:r>
        <w:t>We use a lot of these questions in our programs</w:t>
      </w:r>
    </w:p>
    <w:p w14:paraId="5DE45CAE" w14:textId="77777777" w:rsidR="00652C19" w:rsidRDefault="00652C19" w:rsidP="00080950">
      <w:pPr>
        <w:pStyle w:val="05Steps-bullets"/>
      </w:pPr>
      <w:r>
        <w:t>There is usually only one answer</w:t>
      </w:r>
    </w:p>
    <w:p w14:paraId="1CC4723A" w14:textId="77777777" w:rsidR="00652C19" w:rsidRDefault="00652C19" w:rsidP="00080950">
      <w:pPr>
        <w:pStyle w:val="05Steps-bullets"/>
      </w:pPr>
      <w:r>
        <w:t>It is often only one word</w:t>
      </w:r>
    </w:p>
    <w:p w14:paraId="375EEDF1" w14:textId="77777777" w:rsidR="00652C19" w:rsidRDefault="00652C19" w:rsidP="00080950">
      <w:pPr>
        <w:pStyle w:val="05Steps-bullets"/>
      </w:pPr>
      <w:r>
        <w:t>An overuse of these questions reinforces that the Christian faith is a comprehension exercise</w:t>
      </w:r>
    </w:p>
    <w:p w14:paraId="4FDB0C58" w14:textId="77777777" w:rsidR="00652C19" w:rsidRDefault="00652C19" w:rsidP="00080950">
      <w:pPr>
        <w:pStyle w:val="05Steps-bullets"/>
      </w:pPr>
      <w:r>
        <w:t>A positive use of these questions is the value it makes for the listener who feels good about getting an answer correct</w:t>
      </w:r>
    </w:p>
    <w:p w14:paraId="217564FC" w14:textId="77777777" w:rsidR="00652C19" w:rsidRDefault="00652C19" w:rsidP="00080950">
      <w:pPr>
        <w:pStyle w:val="05Steps-bullets"/>
      </w:pPr>
      <w:r>
        <w:t>They are good for reviewing some of the content of a previous story</w:t>
      </w:r>
    </w:p>
    <w:p w14:paraId="2FAFE94C" w14:textId="177A75C6" w:rsidR="00652C19" w:rsidRDefault="00652C19" w:rsidP="00652C19">
      <w:pPr>
        <w:pStyle w:val="05Steps-bullets"/>
      </w:pPr>
      <w:r>
        <w:t>The use of FACT questions needs to be limited</w:t>
      </w:r>
      <w:r w:rsidR="00031495">
        <w:t>, to ensure that there is room and ti</w:t>
      </w:r>
      <w:r w:rsidR="00044191">
        <w:t>me for other types of questions</w:t>
      </w:r>
    </w:p>
    <w:p w14:paraId="0A95C29C" w14:textId="2CBEFEE8" w:rsidR="00652C19" w:rsidRPr="008C3EDB" w:rsidRDefault="00044191" w:rsidP="00080950">
      <w:pPr>
        <w:pStyle w:val="04Steps-ActivityStepHeading"/>
      </w:pPr>
      <w:r>
        <w:t>Closed q</w:t>
      </w:r>
      <w:r w:rsidR="00652C19" w:rsidRPr="008C3EDB">
        <w:t>uestions</w:t>
      </w:r>
    </w:p>
    <w:p w14:paraId="2E577E6A" w14:textId="77777777" w:rsidR="00652C19" w:rsidRDefault="00652C19" w:rsidP="00080950">
      <w:pPr>
        <w:pStyle w:val="05Steps-Instructions"/>
      </w:pPr>
      <w:r>
        <w:t xml:space="preserve">Examples – ask the group for responses: </w:t>
      </w:r>
      <w:r>
        <w:tab/>
      </w:r>
    </w:p>
    <w:p w14:paraId="6D9974A2" w14:textId="77777777" w:rsidR="00652C19" w:rsidRDefault="00652C19" w:rsidP="00080950">
      <w:pPr>
        <w:pStyle w:val="05Steps-bullets"/>
      </w:pPr>
      <w:r>
        <w:t>Do you know that Jesus loves you?</w:t>
      </w:r>
    </w:p>
    <w:p w14:paraId="331C59AC" w14:textId="77777777" w:rsidR="00652C19" w:rsidRDefault="00652C19" w:rsidP="00080950">
      <w:pPr>
        <w:pStyle w:val="05Steps-bullets"/>
      </w:pPr>
      <w:r>
        <w:t>What is the name of the first book in the Bible?</w:t>
      </w:r>
    </w:p>
    <w:p w14:paraId="61A8E7D6" w14:textId="77777777" w:rsidR="00652C19" w:rsidRDefault="00652C19" w:rsidP="00080950">
      <w:pPr>
        <w:pStyle w:val="05Steps-bullets"/>
      </w:pPr>
      <w:r>
        <w:t>Did you like the story of David defeating Goliath?</w:t>
      </w:r>
    </w:p>
    <w:p w14:paraId="27D2DA1B" w14:textId="77777777" w:rsidR="00652C19" w:rsidRDefault="00652C19" w:rsidP="00080950">
      <w:pPr>
        <w:pStyle w:val="05Steps-Instructions"/>
      </w:pPr>
      <w:proofErr w:type="spellStart"/>
      <w:r>
        <w:t>Emphasise</w:t>
      </w:r>
      <w:proofErr w:type="spellEnd"/>
      <w:r>
        <w:t xml:space="preserve"> these points:</w:t>
      </w:r>
    </w:p>
    <w:p w14:paraId="5F05FDB9" w14:textId="77777777" w:rsidR="00652C19" w:rsidRDefault="00652C19" w:rsidP="00080950">
      <w:pPr>
        <w:pStyle w:val="05Steps-bullets"/>
      </w:pPr>
      <w:r>
        <w:t>These questions are usually answered with one word answers</w:t>
      </w:r>
    </w:p>
    <w:p w14:paraId="03E379BA" w14:textId="1AC9C6B5" w:rsidR="00652C19" w:rsidRDefault="00652C19" w:rsidP="00080950">
      <w:pPr>
        <w:pStyle w:val="05Steps-bullets"/>
      </w:pPr>
      <w:r>
        <w:t>Ofte</w:t>
      </w:r>
      <w:r w:rsidR="00044191">
        <w:t>n these are ‘yes’, ‘no’, ‘Jesus</w:t>
      </w:r>
      <w:r>
        <w:t xml:space="preserve"> questions</w:t>
      </w:r>
      <w:r w:rsidR="00044191">
        <w:t>’</w:t>
      </w:r>
    </w:p>
    <w:p w14:paraId="48C18E0A" w14:textId="1B2389FD" w:rsidR="00652C19" w:rsidRDefault="00652C19" w:rsidP="00080950">
      <w:pPr>
        <w:pStyle w:val="05Steps-bullets"/>
      </w:pPr>
      <w:r>
        <w:t xml:space="preserve">Most </w:t>
      </w:r>
      <w:r w:rsidR="00031495">
        <w:t>“</w:t>
      </w:r>
      <w:r w:rsidR="00044191">
        <w:t>f</w:t>
      </w:r>
      <w:r>
        <w:t>act</w:t>
      </w:r>
      <w:r w:rsidR="00031495">
        <w:t>” (see the first section above)</w:t>
      </w:r>
      <w:r>
        <w:t xml:space="preserve"> questions are closed questions</w:t>
      </w:r>
    </w:p>
    <w:p w14:paraId="4472FBAF" w14:textId="77777777" w:rsidR="00652C19" w:rsidRDefault="00652C19" w:rsidP="00080950">
      <w:pPr>
        <w:pStyle w:val="05Steps-bullets"/>
      </w:pPr>
      <w:r>
        <w:t>There is limited value in using these questions</w:t>
      </w:r>
    </w:p>
    <w:p w14:paraId="0A2E518D" w14:textId="77777777" w:rsidR="00652C19" w:rsidRDefault="00652C19" w:rsidP="00652C19"/>
    <w:p w14:paraId="2DFB540F" w14:textId="260F8FCC" w:rsidR="00652C19" w:rsidRPr="00F525F4" w:rsidRDefault="00044191" w:rsidP="00080950">
      <w:pPr>
        <w:pStyle w:val="04Steps-ActivityStepHeading"/>
      </w:pPr>
      <w:r>
        <w:t>Open q</w:t>
      </w:r>
      <w:r w:rsidR="00652C19" w:rsidRPr="00F525F4">
        <w:t>uestions</w:t>
      </w:r>
    </w:p>
    <w:p w14:paraId="1DD48204" w14:textId="16143255" w:rsidR="00652C19" w:rsidRDefault="00652C19" w:rsidP="00080950">
      <w:pPr>
        <w:pStyle w:val="05Steps-Instructions"/>
      </w:pPr>
      <w:r>
        <w:t xml:space="preserve">Invite someone from the group to ask you a question about anything where your answer will NOT be one or two words. There is a good chance that the question you are asked will begin with either of the words ‘how’ or ‘why’. </w:t>
      </w:r>
      <w:r w:rsidR="00031495">
        <w:t xml:space="preserve">Open questions give children the opportunity to give personal </w:t>
      </w:r>
      <w:r w:rsidR="00B2760F">
        <w:t>answers;</w:t>
      </w:r>
      <w:r w:rsidR="0014099A">
        <w:t xml:space="preserve"> they don’t have to get this answer “right”</w:t>
      </w:r>
      <w:r w:rsidR="00031495">
        <w:t>. Now they are more deeply involved in the story.</w:t>
      </w:r>
    </w:p>
    <w:p w14:paraId="7C8CA0A0" w14:textId="77777777" w:rsidR="00652C19" w:rsidRDefault="00652C19" w:rsidP="00080950">
      <w:pPr>
        <w:pStyle w:val="05Steps-Instructions"/>
      </w:pPr>
      <w:proofErr w:type="spellStart"/>
      <w:r>
        <w:t>Emphasise</w:t>
      </w:r>
      <w:proofErr w:type="spellEnd"/>
      <w:r>
        <w:t xml:space="preserve"> these points:</w:t>
      </w:r>
    </w:p>
    <w:p w14:paraId="39FB1DC6" w14:textId="77777777" w:rsidR="00652C19" w:rsidRDefault="00652C19" w:rsidP="00080950">
      <w:pPr>
        <w:pStyle w:val="05Steps-bullets"/>
      </w:pPr>
      <w:r>
        <w:t>Open ended questions are ones that cannot be answered with ‘yes’, ‘no’ and other one word answers</w:t>
      </w:r>
      <w:r w:rsidR="00031495">
        <w:t xml:space="preserve"> like “Jesus”</w:t>
      </w:r>
    </w:p>
    <w:p w14:paraId="71B21450" w14:textId="77777777" w:rsidR="00652C19" w:rsidRDefault="00652C19" w:rsidP="00080950">
      <w:pPr>
        <w:pStyle w:val="05Steps-bullets"/>
      </w:pPr>
      <w:r>
        <w:t>They often begin with ‘how’, ‘why’ or ‘what’</w:t>
      </w:r>
    </w:p>
    <w:p w14:paraId="57C223AB" w14:textId="77777777" w:rsidR="00652C19" w:rsidRDefault="00652C19" w:rsidP="00080950">
      <w:pPr>
        <w:pStyle w:val="05Steps-bullets"/>
      </w:pPr>
      <w:r>
        <w:t>We need to use more of these styles of questions as the ages of the children we are working with increases</w:t>
      </w:r>
    </w:p>
    <w:p w14:paraId="4DDF3275" w14:textId="3D716A7B" w:rsidR="00652C19" w:rsidRDefault="00652C19" w:rsidP="00080950">
      <w:pPr>
        <w:pStyle w:val="05Steps-bullets"/>
      </w:pPr>
      <w:r>
        <w:t xml:space="preserve">Open questions follow on from some CLOSED questions e.g. </w:t>
      </w:r>
      <w:r w:rsidR="00B2760F">
        <w:t>did</w:t>
      </w:r>
      <w:r>
        <w:t xml:space="preserve"> you enjoy that story?</w:t>
      </w:r>
      <w:r w:rsidR="00031495">
        <w:t xml:space="preserve"> (Which invites a “yes or no” answer) </w:t>
      </w:r>
      <w:r w:rsidR="00044191">
        <w:t xml:space="preserve">This then leads </w:t>
      </w:r>
      <w:r w:rsidR="00031495">
        <w:t xml:space="preserve">to a question where the leader or teacher does not know what the answer will be e.g. </w:t>
      </w:r>
      <w:r w:rsidR="00B2760F" w:rsidRPr="00031495">
        <w:rPr>
          <w:b/>
        </w:rPr>
        <w:t>why</w:t>
      </w:r>
      <w:r w:rsidRPr="00031495">
        <w:rPr>
          <w:b/>
        </w:rPr>
        <w:t xml:space="preserve"> did you like it?</w:t>
      </w:r>
      <w:r w:rsidR="00031495">
        <w:rPr>
          <w:b/>
        </w:rPr>
        <w:t xml:space="preserve"> Or </w:t>
      </w:r>
      <w:r w:rsidR="00B2760F">
        <w:rPr>
          <w:b/>
        </w:rPr>
        <w:t>what</w:t>
      </w:r>
      <w:r w:rsidR="00031495">
        <w:rPr>
          <w:b/>
        </w:rPr>
        <w:t xml:space="preserve"> surprised you about the story? Or </w:t>
      </w:r>
      <w:r w:rsidR="00B2760F">
        <w:rPr>
          <w:b/>
        </w:rPr>
        <w:t>how</w:t>
      </w:r>
      <w:r w:rsidR="00031495">
        <w:rPr>
          <w:b/>
        </w:rPr>
        <w:t xml:space="preserve"> would you react if you had been [insert character name] in this story?</w:t>
      </w:r>
    </w:p>
    <w:p w14:paraId="069F9C75" w14:textId="77777777" w:rsidR="00652C19" w:rsidRDefault="00652C19" w:rsidP="00080950">
      <w:pPr>
        <w:pStyle w:val="ColorfulList-Accent11"/>
        <w:spacing w:after="0" w:line="240" w:lineRule="auto"/>
      </w:pPr>
    </w:p>
    <w:p w14:paraId="3441E1D6" w14:textId="7A36525F" w:rsidR="00652C19" w:rsidRPr="00B45EE8" w:rsidRDefault="00044191" w:rsidP="00080950">
      <w:pPr>
        <w:pStyle w:val="04Steps-ActivityStepHeading"/>
      </w:pPr>
      <w:r>
        <w:t>Experience q</w:t>
      </w:r>
      <w:r w:rsidR="00652C19" w:rsidRPr="00B45EE8">
        <w:t>uestions</w:t>
      </w:r>
    </w:p>
    <w:p w14:paraId="5E81A475" w14:textId="77777777" w:rsidR="00652C19" w:rsidRDefault="00652C19" w:rsidP="00080950">
      <w:pPr>
        <w:pStyle w:val="05Steps-Instructions"/>
      </w:pPr>
      <w:r>
        <w:t>Questions that transport the listener into the experiences and emotions of the story you want to explore</w:t>
      </w:r>
      <w:r w:rsidR="00031495">
        <w:t xml:space="preserve"> (using imagination to help with exploration and understanding of the content).</w:t>
      </w:r>
    </w:p>
    <w:p w14:paraId="2E8F14EA" w14:textId="77777777" w:rsidR="00652C19" w:rsidRDefault="00652C19" w:rsidP="00080950">
      <w:pPr>
        <w:pStyle w:val="05Steps-Instructions"/>
      </w:pPr>
      <w:r>
        <w:t xml:space="preserve">Examples – ask the group for responses: </w:t>
      </w:r>
      <w:r>
        <w:tab/>
      </w:r>
    </w:p>
    <w:p w14:paraId="42222AE0" w14:textId="77777777" w:rsidR="00652C19" w:rsidRDefault="00652C19" w:rsidP="00080950">
      <w:pPr>
        <w:pStyle w:val="05Steps-bullets"/>
      </w:pPr>
      <w:r>
        <w:t>Who’s ever been in a boat in a storm?</w:t>
      </w:r>
    </w:p>
    <w:p w14:paraId="33D3B35C" w14:textId="77777777" w:rsidR="00652C19" w:rsidRDefault="00652C19" w:rsidP="00080950">
      <w:pPr>
        <w:pStyle w:val="05Steps-bullets"/>
      </w:pPr>
      <w:r>
        <w:t xml:space="preserve">What do you remember about it? </w:t>
      </w:r>
    </w:p>
    <w:p w14:paraId="5B949E0C" w14:textId="77777777" w:rsidR="00652C19" w:rsidRDefault="00652C19" w:rsidP="00080950">
      <w:pPr>
        <w:pStyle w:val="05Steps-bullets"/>
      </w:pPr>
      <w:r>
        <w:t xml:space="preserve">How were you feeling? </w:t>
      </w:r>
    </w:p>
    <w:p w14:paraId="6F801317" w14:textId="77777777" w:rsidR="00652C19" w:rsidRDefault="00652C19" w:rsidP="00080950">
      <w:pPr>
        <w:pStyle w:val="05Steps-bullets"/>
      </w:pPr>
      <w:r>
        <w:t>Jesus’ friends were in a boat in a storm just like you. I guess you know just how they felt.</w:t>
      </w:r>
    </w:p>
    <w:p w14:paraId="1F69464E" w14:textId="77777777" w:rsidR="00652C19" w:rsidRDefault="00652C19" w:rsidP="00080950">
      <w:pPr>
        <w:pStyle w:val="05Steps-Instructions"/>
      </w:pPr>
      <w:proofErr w:type="spellStart"/>
      <w:r>
        <w:t>Emphasise</w:t>
      </w:r>
      <w:proofErr w:type="spellEnd"/>
      <w:r>
        <w:t xml:space="preserve"> these points:</w:t>
      </w:r>
    </w:p>
    <w:p w14:paraId="24BAD602" w14:textId="77777777" w:rsidR="00652C19" w:rsidRDefault="00652C19" w:rsidP="00652C19">
      <w:pPr>
        <w:pStyle w:val="05Steps-bullets"/>
      </w:pPr>
      <w:r>
        <w:t>The emphasis is no</w:t>
      </w:r>
      <w:r w:rsidR="0014099A">
        <w:t>w on</w:t>
      </w:r>
      <w:r>
        <w:t xml:space="preserve"> exploring the events and emotions around the shared experience from the world of the child</w:t>
      </w:r>
      <w:r w:rsidR="0014099A">
        <w:t xml:space="preserve"> and the world of the Bible e.g</w:t>
      </w:r>
      <w:r>
        <w:t xml:space="preserve">. being in a big crowd, feeling hungry, being scared by a bully, </w:t>
      </w:r>
      <w:r w:rsidR="0014099A">
        <w:t>etc.</w:t>
      </w:r>
    </w:p>
    <w:p w14:paraId="2EB0E2FE" w14:textId="3A0624BF" w:rsidR="00652C19" w:rsidRPr="007A4BE8" w:rsidRDefault="00044191" w:rsidP="00080950">
      <w:pPr>
        <w:pStyle w:val="04Steps-ActivityStepHeading"/>
      </w:pPr>
      <w:r>
        <w:t>Rhetorical q</w:t>
      </w:r>
      <w:r w:rsidR="00652C19" w:rsidRPr="007A4BE8">
        <w:t>uestions</w:t>
      </w:r>
    </w:p>
    <w:p w14:paraId="53010310" w14:textId="77777777" w:rsidR="00652C19" w:rsidRDefault="00652C19" w:rsidP="00080950">
      <w:pPr>
        <w:pStyle w:val="05Steps-Instructions"/>
      </w:pPr>
      <w:proofErr w:type="spellStart"/>
      <w:r>
        <w:t>Emphasise</w:t>
      </w:r>
      <w:proofErr w:type="spellEnd"/>
      <w:r>
        <w:t xml:space="preserve"> these points:</w:t>
      </w:r>
    </w:p>
    <w:p w14:paraId="68DF6004" w14:textId="77777777" w:rsidR="00652C19" w:rsidRDefault="00652C19" w:rsidP="00080950">
      <w:pPr>
        <w:pStyle w:val="05Steps-bullets"/>
      </w:pPr>
      <w:r>
        <w:t>A rhetorical question doesn’t require an answer</w:t>
      </w:r>
    </w:p>
    <w:p w14:paraId="5C73662C" w14:textId="77777777" w:rsidR="00652C19" w:rsidRDefault="00652C19" w:rsidP="00080950">
      <w:pPr>
        <w:pStyle w:val="05Steps-bullets"/>
      </w:pPr>
      <w:r>
        <w:t>These questions often begin with ‘I wonder…’</w:t>
      </w:r>
    </w:p>
    <w:p w14:paraId="52239554" w14:textId="77777777" w:rsidR="00652C19" w:rsidRDefault="00652C19" w:rsidP="00080950">
      <w:pPr>
        <w:pStyle w:val="05Steps-bullets"/>
      </w:pPr>
      <w:r>
        <w:lastRenderedPageBreak/>
        <w:t xml:space="preserve">Try not to gain eye contact with a child/children when asking such questions. You are not wanting an answer but rather trying to get all minds thinking about the experience and the question. </w:t>
      </w:r>
    </w:p>
    <w:p w14:paraId="3A248E35" w14:textId="229908F1" w:rsidR="00652C19" w:rsidRDefault="00652C19" w:rsidP="00080950">
      <w:pPr>
        <w:pStyle w:val="05Steps-Instructions"/>
      </w:pPr>
      <w:r>
        <w:t>E</w:t>
      </w:r>
      <w:r w:rsidR="003615F5">
        <w:t xml:space="preserve">xample: </w:t>
      </w:r>
      <w:r>
        <w:t>Jesus s</w:t>
      </w:r>
      <w:r w:rsidR="003615F5">
        <w:t>tanding at the grave of Lazarus</w:t>
      </w:r>
    </w:p>
    <w:p w14:paraId="2770672A" w14:textId="7B63F37E" w:rsidR="00652C19" w:rsidRDefault="00652C19" w:rsidP="00080950">
      <w:pPr>
        <w:pStyle w:val="05Steps-bullets"/>
      </w:pPr>
      <w:r>
        <w:t>I wo</w:t>
      </w:r>
      <w:r w:rsidR="00B2760F">
        <w:t>nder what Jesus is going to do…</w:t>
      </w:r>
      <w:r>
        <w:t>?</w:t>
      </w:r>
    </w:p>
    <w:p w14:paraId="1E327CEB" w14:textId="77777777" w:rsidR="00652C19" w:rsidRDefault="0014099A" w:rsidP="00652C19">
      <w:pPr>
        <w:pStyle w:val="05Steps-bullets"/>
        <w:spacing w:after="0"/>
      </w:pPr>
      <w:r>
        <w:t>I wonder what it would have been like to be in the crowd?</w:t>
      </w:r>
    </w:p>
    <w:p w14:paraId="11EF01DD" w14:textId="77777777" w:rsidR="00652C19" w:rsidRPr="00C53A22" w:rsidRDefault="00652C19" w:rsidP="00080950">
      <w:pPr>
        <w:pStyle w:val="04Steps-ActivityStepHeading"/>
      </w:pPr>
      <w:r w:rsidRPr="00C53A22">
        <w:t>Buzz groups</w:t>
      </w:r>
    </w:p>
    <w:p w14:paraId="1927417F" w14:textId="77777777" w:rsidR="00652C19" w:rsidRDefault="00652C19" w:rsidP="00080950">
      <w:pPr>
        <w:pStyle w:val="05Steps-Instructions"/>
      </w:pPr>
      <w:r w:rsidRPr="000A7AAA">
        <w:rPr>
          <w:b/>
        </w:rPr>
        <w:t>Small Groups:</w:t>
      </w:r>
      <w:r>
        <w:t xml:space="preserve"> Divide the group into small groups of 4-5. Each reads the story of the </w:t>
      </w:r>
      <w:proofErr w:type="spellStart"/>
      <w:r>
        <w:t>paralysed</w:t>
      </w:r>
      <w:proofErr w:type="spellEnd"/>
      <w:r>
        <w:t xml:space="preserve"> man from Mark 2:1-13 and come up with at least two of each style of question.</w:t>
      </w:r>
    </w:p>
    <w:p w14:paraId="1208602F" w14:textId="77777777" w:rsidR="00652C19" w:rsidRDefault="00652C19" w:rsidP="00080950">
      <w:pPr>
        <w:pStyle w:val="05Steps-Instructions"/>
      </w:pPr>
      <w:r>
        <w:t>Finish by a quick survey of answers from across the groups.</w:t>
      </w:r>
    </w:p>
    <w:p w14:paraId="665EA3A5" w14:textId="082D9874" w:rsidR="00652C19" w:rsidRPr="00C53A22" w:rsidRDefault="00652C19" w:rsidP="00080950">
      <w:pPr>
        <w:pStyle w:val="04Steps-ActivityStepHeading"/>
      </w:pPr>
      <w:proofErr w:type="spellStart"/>
      <w:r w:rsidRPr="00C53A22">
        <w:t>Energiser</w:t>
      </w:r>
      <w:proofErr w:type="spellEnd"/>
      <w:r w:rsidR="003615F5">
        <w:t xml:space="preserve"> – Still frame drama s</w:t>
      </w:r>
      <w:r w:rsidR="0014099A">
        <w:t>cene</w:t>
      </w:r>
      <w:r w:rsidR="001A0D87">
        <w:t xml:space="preserve"> </w:t>
      </w:r>
      <w:r w:rsidR="001A0D87">
        <w:tab/>
      </w:r>
      <w:r w:rsidR="001A0D87">
        <w:tab/>
        <w:t>10 min</w:t>
      </w:r>
    </w:p>
    <w:p w14:paraId="57B8D019" w14:textId="583E6119" w:rsidR="00652C19" w:rsidRDefault="0014099A" w:rsidP="0014099A">
      <w:pPr>
        <w:pStyle w:val="05Steps-Instructions"/>
      </w:pPr>
      <w:r>
        <w:t xml:space="preserve">Give the Buzz groups a scene from Mark 2:1-13 story and ask them to do </w:t>
      </w:r>
      <w:r w:rsidR="003615F5">
        <w:t xml:space="preserve">a </w:t>
      </w:r>
      <w:r>
        <w:t>Still Frame Drama scene for their allocated scene.</w:t>
      </w:r>
    </w:p>
    <w:p w14:paraId="68144325" w14:textId="77777777" w:rsidR="0014099A" w:rsidRDefault="0014099A" w:rsidP="0014099A">
      <w:pPr>
        <w:pStyle w:val="05Steps-Instructions"/>
      </w:pPr>
      <w:r>
        <w:t xml:space="preserve">Tell each group they have 2 minutes to create frozen statues of one or two events in the story so they look like a photograph (freeze frame or still scene).  Each group will have a certain part of the story to create </w:t>
      </w:r>
      <w:r w:rsidRPr="005C7CE9">
        <w:t xml:space="preserve">a </w:t>
      </w:r>
      <w:r w:rsidRPr="005C7CE9">
        <w:rPr>
          <w:b/>
          <w:bCs/>
          <w:iCs/>
        </w:rPr>
        <w:t>still frame drama scene.</w:t>
      </w:r>
      <w:r w:rsidRPr="005C7CE9">
        <w:t xml:space="preserve"> </w:t>
      </w:r>
      <w:r>
        <w:t xml:space="preserve">Each group performs their scene in the order that the story happened. </w:t>
      </w:r>
    </w:p>
    <w:p w14:paraId="6C60CA24" w14:textId="77777777" w:rsidR="0014099A" w:rsidRDefault="0014099A" w:rsidP="0014099A">
      <w:pPr>
        <w:pStyle w:val="05Steps-Instructions"/>
      </w:pPr>
      <w:r>
        <w:t>Ask questions of the performers related to their character in the still scene, using the questions that were offered by the group. Try asking a “type” of question to each scene group.</w:t>
      </w:r>
      <w:r w:rsidR="00440B10">
        <w:t xml:space="preserve"> </w:t>
      </w:r>
      <w:r>
        <w:t xml:space="preserve">Fact, Closed, Open, </w:t>
      </w:r>
      <w:r w:rsidR="00440B10">
        <w:t>Experience, Rhetorical. Invite the rest of the group to identify the type of questions that were being asked.</w:t>
      </w:r>
    </w:p>
    <w:p w14:paraId="5837AFE7" w14:textId="77777777" w:rsidR="00440B10" w:rsidRDefault="00440B10" w:rsidP="00440B10">
      <w:pPr>
        <w:pStyle w:val="05Steps-bullets"/>
        <w:numPr>
          <w:ilvl w:val="0"/>
          <w:numId w:val="0"/>
        </w:numPr>
        <w:ind w:left="2410" w:hanging="294"/>
      </w:pPr>
      <w:r>
        <w:t xml:space="preserve">When this activity is finished ask the group; </w:t>
      </w:r>
    </w:p>
    <w:p w14:paraId="6B640F40" w14:textId="77777777" w:rsidR="00440B10" w:rsidRDefault="00440B10" w:rsidP="00440B10">
      <w:pPr>
        <w:pStyle w:val="05Steps-bullets"/>
      </w:pPr>
      <w:r>
        <w:t>Were you satisfied with the questions your group was asked?</w:t>
      </w:r>
    </w:p>
    <w:p w14:paraId="78A9FE63" w14:textId="77777777" w:rsidR="00440B10" w:rsidRDefault="00440B10" w:rsidP="00440B10">
      <w:pPr>
        <w:pStyle w:val="05Steps-bullets"/>
      </w:pPr>
      <w:r>
        <w:t>What were you bursting to say that I didn’t ask you about?</w:t>
      </w:r>
    </w:p>
    <w:p w14:paraId="2C910AC9" w14:textId="77777777" w:rsidR="00440B10" w:rsidRDefault="00440B10" w:rsidP="00440B10">
      <w:pPr>
        <w:pStyle w:val="05Steps-bullets"/>
      </w:pPr>
      <w:r>
        <w:t xml:space="preserve">How did you connect with the story of the </w:t>
      </w:r>
      <w:proofErr w:type="spellStart"/>
      <w:r>
        <w:t>Paralysed</w:t>
      </w:r>
      <w:proofErr w:type="spellEnd"/>
      <w:r>
        <w:t xml:space="preserve"> Man in a new way today?</w:t>
      </w:r>
    </w:p>
    <w:p w14:paraId="53578D5F" w14:textId="4A89DA80" w:rsidR="00652C19" w:rsidRPr="00C53A22" w:rsidRDefault="002F30F3" w:rsidP="00080950">
      <w:pPr>
        <w:pStyle w:val="04StepsintheLesson"/>
      </w:pPr>
      <w:r>
        <w:t>3.</w:t>
      </w:r>
      <w:r w:rsidR="003615F5">
        <w:t xml:space="preserve"> Answering questions from c</w:t>
      </w:r>
      <w:r w:rsidR="00652C19" w:rsidRPr="00C53A22">
        <w:t>hildren</w:t>
      </w:r>
      <w:r w:rsidR="001A0D87">
        <w:tab/>
        <w:t>30 min</w:t>
      </w:r>
    </w:p>
    <w:p w14:paraId="60D752DF" w14:textId="77777777" w:rsidR="00652C19" w:rsidRPr="00C53A22" w:rsidRDefault="00652C19" w:rsidP="00080950">
      <w:pPr>
        <w:pStyle w:val="04Steps-ActivityStepHeading"/>
      </w:pPr>
      <w:r w:rsidRPr="00C53A22">
        <w:t>Where do questions come from?</w:t>
      </w:r>
    </w:p>
    <w:p w14:paraId="3F931B4A" w14:textId="77777777" w:rsidR="00652C19" w:rsidRDefault="00652C19" w:rsidP="00080950">
      <w:pPr>
        <w:pStyle w:val="05Steps-Instructions"/>
      </w:pPr>
      <w:r>
        <w:t>Comment: Knowing where children’s questions come from may help us in our attempts to help them discover answers.</w:t>
      </w:r>
    </w:p>
    <w:p w14:paraId="19CBE725" w14:textId="77777777" w:rsidR="00652C19" w:rsidRPr="00C53A22" w:rsidRDefault="00652C19" w:rsidP="00080950">
      <w:pPr>
        <w:pStyle w:val="04Steps-ActivityStepHeading"/>
      </w:pPr>
      <w:r w:rsidRPr="00C53A22">
        <w:t>Graffiti Wall</w:t>
      </w:r>
    </w:p>
    <w:p w14:paraId="3E6F2B6B" w14:textId="77777777" w:rsidR="00652C19" w:rsidRDefault="00652C19" w:rsidP="00080950">
      <w:pPr>
        <w:pStyle w:val="05Steps-Instructions"/>
      </w:pPr>
      <w:r>
        <w:t>Use a large whiteboard or stick a large piece of paper to a wall.</w:t>
      </w:r>
    </w:p>
    <w:p w14:paraId="49E16B75" w14:textId="77777777" w:rsidR="00652C19" w:rsidRDefault="00652C19" w:rsidP="00080950">
      <w:pPr>
        <w:pStyle w:val="05Steps-Instructions"/>
      </w:pPr>
      <w:r>
        <w:t>Comment: Have you noticed that c</w:t>
      </w:r>
      <w:r w:rsidR="009D40B7">
        <w:t>hildren ask a lot of questions?</w:t>
      </w:r>
      <w:r>
        <w:t xml:space="preserve"> Can you remember some that your children have asked you? </w:t>
      </w:r>
    </w:p>
    <w:p w14:paraId="67E43B32" w14:textId="77777777" w:rsidR="00652C19" w:rsidRDefault="00652C19" w:rsidP="00080950">
      <w:pPr>
        <w:pStyle w:val="05Steps-Instructions"/>
      </w:pPr>
      <w:r>
        <w:t xml:space="preserve">Invite the members of the group to come out and write 1-2 of these questions on the graffiti wall. </w:t>
      </w:r>
    </w:p>
    <w:p w14:paraId="39BFE93F" w14:textId="77777777" w:rsidR="00652C19" w:rsidRDefault="00652C19" w:rsidP="00080950">
      <w:pPr>
        <w:pStyle w:val="05Steps-Instructions"/>
      </w:pPr>
      <w:r>
        <w:lastRenderedPageBreak/>
        <w:t>Comment: This will provide our backdrop as we explore how we approach helping children to discover some answers.</w:t>
      </w:r>
    </w:p>
    <w:p w14:paraId="1263E7F0" w14:textId="77777777" w:rsidR="00652C19" w:rsidRPr="00C53A22" w:rsidRDefault="00652C19" w:rsidP="00080950">
      <w:pPr>
        <w:pStyle w:val="04Steps-ActivityStepHeading"/>
      </w:pPr>
      <w:r w:rsidRPr="00C53A22">
        <w:t>Listening Activity:</w:t>
      </w:r>
    </w:p>
    <w:p w14:paraId="1DC591B2" w14:textId="77777777" w:rsidR="00652C19" w:rsidRDefault="00652C19" w:rsidP="00080950">
      <w:pPr>
        <w:pStyle w:val="05Steps-Instructions"/>
      </w:pPr>
      <w:r w:rsidRPr="000A7AAA">
        <w:rPr>
          <w:b/>
        </w:rPr>
        <w:t>Pairs:</w:t>
      </w:r>
      <w:r>
        <w:t xml:space="preserve"> Invite the group to break into pairs. Display the topics on the screen. One member of each pair will choose a topic from the list and talk </w:t>
      </w:r>
      <w:r w:rsidR="009D40B7">
        <w:t xml:space="preserve">on topic for </w:t>
      </w:r>
      <w:r>
        <w:t>60 seconds. Explain that after 60 seconds you will ask for the roles to be reversed</w:t>
      </w:r>
      <w:r w:rsidR="009D40B7">
        <w:t>, and the listening partner will choose a topic to speak about</w:t>
      </w:r>
      <w:r>
        <w:t>.</w:t>
      </w:r>
    </w:p>
    <w:p w14:paraId="3F731349" w14:textId="77777777" w:rsidR="00652C19" w:rsidRPr="00AA317E" w:rsidRDefault="00652C19" w:rsidP="00080950">
      <w:pPr>
        <w:pStyle w:val="04Steps-ActivityStepHeading"/>
      </w:pPr>
      <w:r w:rsidRPr="00AA317E">
        <w:t>Debrief</w:t>
      </w:r>
    </w:p>
    <w:p w14:paraId="3CB7A525" w14:textId="77777777" w:rsidR="00652C19" w:rsidRDefault="00652C19" w:rsidP="00080950">
      <w:pPr>
        <w:pStyle w:val="05Steps-Instructions"/>
      </w:pPr>
      <w:r>
        <w:t>Pose the question: When you were talking, what signs did you see that indicated your partner was listening?</w:t>
      </w:r>
    </w:p>
    <w:p w14:paraId="6C475D2C" w14:textId="77777777" w:rsidR="00652C19" w:rsidRDefault="00652C19" w:rsidP="00080950">
      <w:pPr>
        <w:pStyle w:val="05Steps-Instructions"/>
      </w:pPr>
      <w:r>
        <w:t xml:space="preserve">List responses on a chart/board. </w:t>
      </w:r>
      <w:proofErr w:type="spellStart"/>
      <w:r>
        <w:t>Emphasise</w:t>
      </w:r>
      <w:proofErr w:type="spellEnd"/>
      <w:r>
        <w:t xml:space="preserve"> the following points to remember when listening to children:</w:t>
      </w:r>
    </w:p>
    <w:p w14:paraId="08CE4DEF" w14:textId="77777777" w:rsidR="00652C19" w:rsidRDefault="00652C19" w:rsidP="00080950">
      <w:pPr>
        <w:pStyle w:val="05Steps-bullets"/>
      </w:pPr>
      <w:r>
        <w:t>Maintain eye contact (without staring)</w:t>
      </w:r>
    </w:p>
    <w:p w14:paraId="6D90817E" w14:textId="77777777" w:rsidR="00652C19" w:rsidRDefault="00652C19" w:rsidP="00080950">
      <w:pPr>
        <w:pStyle w:val="05Steps-bullets"/>
      </w:pPr>
      <w:r>
        <w:t>Be on the same level (on the floor, side by side on a chair)</w:t>
      </w:r>
    </w:p>
    <w:p w14:paraId="5BC4BD67" w14:textId="77777777" w:rsidR="00652C19" w:rsidRDefault="00652C19" w:rsidP="00080950">
      <w:pPr>
        <w:pStyle w:val="05Steps-bullets"/>
      </w:pPr>
      <w:r>
        <w:t>Sit in a non-confronting position e.g. 90 degree angle – not directly opposite</w:t>
      </w:r>
    </w:p>
    <w:p w14:paraId="25A2F15C" w14:textId="77777777" w:rsidR="00652C19" w:rsidRDefault="00652C19" w:rsidP="00080950">
      <w:pPr>
        <w:pStyle w:val="05Steps-bullets"/>
      </w:pPr>
      <w:r>
        <w:t>Reflect the emotions of the child in your words e.g. “That’s very sad”</w:t>
      </w:r>
    </w:p>
    <w:p w14:paraId="77122133" w14:textId="448123CE" w:rsidR="00652C19" w:rsidRDefault="00652C19" w:rsidP="00080950">
      <w:pPr>
        <w:pStyle w:val="05Steps-bullets"/>
      </w:pPr>
      <w:r>
        <w:t>Reflect the emotions of the child in your body language e.g. smile, sad, tears, concern, etc</w:t>
      </w:r>
      <w:r w:rsidR="00B2760F">
        <w:t>.</w:t>
      </w:r>
    </w:p>
    <w:p w14:paraId="0D908602" w14:textId="77777777" w:rsidR="00652C19" w:rsidRDefault="00652C19" w:rsidP="00080950">
      <w:pPr>
        <w:pStyle w:val="05Steps-bullets"/>
      </w:pPr>
      <w:r>
        <w:t>Paraphrase their questions to encourage them to talk more</w:t>
      </w:r>
    </w:p>
    <w:p w14:paraId="7C71C487" w14:textId="77777777" w:rsidR="00652C19" w:rsidRDefault="000D2E05" w:rsidP="000D2E05">
      <w:pPr>
        <w:pStyle w:val="06CommentbytheLeader"/>
      </w:pPr>
      <w:r>
        <w:t>Reminder:</w:t>
      </w:r>
      <w:r w:rsidR="00652C19">
        <w:t xml:space="preserve"> children will be encouraged to </w:t>
      </w:r>
      <w:r w:rsidR="009D40B7">
        <w:t xml:space="preserve">ask </w:t>
      </w:r>
      <w:r w:rsidR="00652C19">
        <w:t xml:space="preserve">their questions if they feel they are being listened to. Good listening skills need to be learned and </w:t>
      </w:r>
      <w:r w:rsidR="009D40B7">
        <w:t>practiced</w:t>
      </w:r>
      <w:r w:rsidR="00652C19">
        <w:t xml:space="preserve">. </w:t>
      </w:r>
      <w:r w:rsidR="00652C19">
        <w:tab/>
      </w:r>
      <w:r w:rsidR="00652C19">
        <w:tab/>
      </w:r>
      <w:r w:rsidR="00652C19">
        <w:tab/>
      </w:r>
      <w:r w:rsidR="00652C19">
        <w:tab/>
      </w:r>
      <w:r w:rsidR="00652C19">
        <w:tab/>
      </w:r>
      <w:r w:rsidR="00652C19">
        <w:tab/>
      </w:r>
      <w:r w:rsidR="00652C19">
        <w:tab/>
      </w:r>
    </w:p>
    <w:p w14:paraId="338D6C06" w14:textId="77777777" w:rsidR="00652C19" w:rsidRPr="00C53A22" w:rsidRDefault="00652C19" w:rsidP="00080950">
      <w:pPr>
        <w:pStyle w:val="04Steps-ActivityStepHeading"/>
      </w:pPr>
      <w:r w:rsidRPr="00C53A22">
        <w:t xml:space="preserve">Repeat Listening Activity </w:t>
      </w:r>
    </w:p>
    <w:p w14:paraId="5375FB1E" w14:textId="77777777" w:rsidR="00652C19" w:rsidRDefault="00652C19" w:rsidP="00F94ED5">
      <w:pPr>
        <w:pStyle w:val="05Steps-Instructions"/>
      </w:pPr>
      <w:r w:rsidRPr="000A7AAA">
        <w:rPr>
          <w:b/>
        </w:rPr>
        <w:t>Pairs:</w:t>
      </w:r>
      <w:r>
        <w:t xml:space="preserve"> Display the topics on the screen again. Encourage participants to repeat the activity impleme</w:t>
      </w:r>
      <w:r w:rsidR="00F94ED5">
        <w:t xml:space="preserve">nting good listening skills. </w:t>
      </w:r>
      <w:r w:rsidR="00F94ED5">
        <w:tab/>
      </w:r>
      <w:r w:rsidR="00F94ED5">
        <w:tab/>
      </w:r>
    </w:p>
    <w:p w14:paraId="702F9F0A" w14:textId="77777777" w:rsidR="00652C19" w:rsidRDefault="00652C19" w:rsidP="00F94ED5">
      <w:pPr>
        <w:pStyle w:val="05Steps-Instructions"/>
      </w:pPr>
      <w:r>
        <w:t xml:space="preserve">Debrief </w:t>
      </w:r>
      <w:r w:rsidR="00F94ED5">
        <w:t>feedback on the activity.</w:t>
      </w:r>
      <w:r w:rsidR="00F94ED5">
        <w:tab/>
      </w:r>
      <w:r w:rsidR="00F94ED5">
        <w:tab/>
      </w:r>
      <w:r w:rsidR="00F94ED5">
        <w:tab/>
      </w:r>
      <w:r w:rsidR="00F94ED5">
        <w:tab/>
      </w:r>
      <w:r w:rsidR="00F94ED5">
        <w:tab/>
      </w:r>
    </w:p>
    <w:p w14:paraId="6DF5271C" w14:textId="77777777" w:rsidR="00652C19" w:rsidRPr="00C53A22" w:rsidRDefault="00652C19" w:rsidP="00F94ED5">
      <w:pPr>
        <w:pStyle w:val="04Steps-ActivityStepHeading"/>
      </w:pPr>
      <w:r w:rsidRPr="00C53A22">
        <w:t>The 5 step approach</w:t>
      </w:r>
    </w:p>
    <w:p w14:paraId="70EA4D56" w14:textId="77777777" w:rsidR="00652C19" w:rsidRDefault="00652C19" w:rsidP="00F94ED5">
      <w:pPr>
        <w:pStyle w:val="05Steps-Instructions"/>
      </w:pPr>
      <w:r>
        <w:t>Choose a question from the graffiti wall or the one listed below to demonstrate an approach for answering kids’ tough questions.</w:t>
      </w:r>
    </w:p>
    <w:p w14:paraId="67A5D94C" w14:textId="77777777" w:rsidR="00652C19" w:rsidRDefault="00652C19" w:rsidP="00F94ED5">
      <w:pPr>
        <w:pStyle w:val="05Steps-Instructions"/>
      </w:pPr>
      <w:r>
        <w:t>Sample: Why didn’t God stop the earthquake/tsunami/hurricane that killed so many people?</w:t>
      </w:r>
    </w:p>
    <w:p w14:paraId="608E1897" w14:textId="77777777" w:rsidR="00652C19" w:rsidRDefault="00652C19" w:rsidP="00F94ED5">
      <w:pPr>
        <w:pStyle w:val="05Steps-Instructions"/>
      </w:pPr>
      <w:r>
        <w:t xml:space="preserve">Ask the group, “What might be your </w:t>
      </w:r>
      <w:r w:rsidRPr="0007024A">
        <w:rPr>
          <w:b/>
        </w:rPr>
        <w:t>first</w:t>
      </w:r>
      <w:r>
        <w:t xml:space="preserve"> response to a child who asks you this question. Resist the temptation to begin to answer the question.</w:t>
      </w:r>
    </w:p>
    <w:p w14:paraId="46524CD8" w14:textId="77777777" w:rsidR="00652C19" w:rsidRDefault="00652C19" w:rsidP="003615F5">
      <w:pPr>
        <w:pStyle w:val="05Steps-Instructions"/>
        <w:ind w:right="-335"/>
      </w:pPr>
      <w:r>
        <w:t>Allow for responses until someone provides the first step (or you give it):</w:t>
      </w:r>
    </w:p>
    <w:p w14:paraId="5E5ADB33" w14:textId="77777777" w:rsidR="00652C19" w:rsidRPr="0007024A" w:rsidRDefault="00652C19" w:rsidP="00F94ED5">
      <w:pPr>
        <w:pStyle w:val="05Steps-KEYQUESTION"/>
      </w:pPr>
      <w:r w:rsidRPr="0007024A">
        <w:t>STEP 1:</w:t>
      </w:r>
      <w:r w:rsidRPr="0007024A">
        <w:tab/>
        <w:t>Acknowledge a good question</w:t>
      </w:r>
    </w:p>
    <w:p w14:paraId="5E982079" w14:textId="77777777" w:rsidR="00652C19" w:rsidRDefault="00652C19" w:rsidP="009D40B7">
      <w:pPr>
        <w:pStyle w:val="06CommentbytheLeader"/>
      </w:pPr>
      <w:r>
        <w:lastRenderedPageBreak/>
        <w:t>Comment: Use words such as, “That’s a very good question”, “That’s a hard question”, “I’ve been thinking about that too”.</w:t>
      </w:r>
    </w:p>
    <w:p w14:paraId="0D229FD8" w14:textId="77777777" w:rsidR="00652C19" w:rsidRDefault="00652C19" w:rsidP="009D40B7">
      <w:pPr>
        <w:pStyle w:val="06CommentbytheLeader"/>
      </w:pPr>
      <w:r>
        <w:t>This lets the child know that they have asked a g</w:t>
      </w:r>
      <w:r w:rsidR="009D40B7">
        <w:t>o</w:t>
      </w:r>
      <w:r>
        <w:t>od question, affirms them and encourages them to explore this further with you.</w:t>
      </w:r>
    </w:p>
    <w:p w14:paraId="045AEBCD" w14:textId="4FEF971A" w:rsidR="00652C19" w:rsidRDefault="00652C19" w:rsidP="009D40B7">
      <w:pPr>
        <w:pStyle w:val="06CommentbytheLeader"/>
      </w:pPr>
      <w:r>
        <w:t>Ask the g</w:t>
      </w:r>
      <w:r w:rsidR="003615F5">
        <w:t xml:space="preserve">roup, “What might </w:t>
      </w:r>
      <w:r>
        <w:t xml:space="preserve">your </w:t>
      </w:r>
      <w:r>
        <w:rPr>
          <w:b/>
        </w:rPr>
        <w:t>next</w:t>
      </w:r>
      <w:r>
        <w:t xml:space="preserve"> response to this child</w:t>
      </w:r>
      <w:r w:rsidR="009D40B7">
        <w:t xml:space="preserve"> be?</w:t>
      </w:r>
      <w:r>
        <w:t xml:space="preserve"> Again, resist the temptation to begin to answer the question.</w:t>
      </w:r>
      <w:r w:rsidR="009D40B7">
        <w:t>”</w:t>
      </w:r>
    </w:p>
    <w:p w14:paraId="2F14D225" w14:textId="77777777" w:rsidR="00652C19" w:rsidRDefault="00652C19" w:rsidP="00F94ED5">
      <w:pPr>
        <w:pStyle w:val="05Steps-Instructions"/>
      </w:pPr>
      <w:r>
        <w:t>Allow for responses until someone provides the second step (or you give it):</w:t>
      </w:r>
    </w:p>
    <w:p w14:paraId="4CCE9189" w14:textId="77777777" w:rsidR="00652C19" w:rsidRPr="00D37A39" w:rsidRDefault="00652C19" w:rsidP="00F94ED5">
      <w:pPr>
        <w:pStyle w:val="05Steps-KEYQUESTION"/>
      </w:pPr>
      <w:r w:rsidRPr="00D37A39">
        <w:t>STEP 2:</w:t>
      </w:r>
      <w:r w:rsidRPr="00D37A39">
        <w:tab/>
        <w:t>Reflect the question</w:t>
      </w:r>
    </w:p>
    <w:p w14:paraId="2BB2022C" w14:textId="360F8073" w:rsidR="00652C19" w:rsidRDefault="00652C19" w:rsidP="00F94ED5">
      <w:pPr>
        <w:pStyle w:val="05Steps-Instructions"/>
      </w:pPr>
      <w:r>
        <w:t>Comment: Use word</w:t>
      </w:r>
      <w:r w:rsidR="00B2760F">
        <w:t>s such as, “What do you think?”</w:t>
      </w:r>
      <w:r>
        <w:t xml:space="preserve"> “Why do you want to know?”</w:t>
      </w:r>
    </w:p>
    <w:p w14:paraId="670A1DCF" w14:textId="01F6B1B1" w:rsidR="00652C19" w:rsidRDefault="00652C19" w:rsidP="002F30F3">
      <w:pPr>
        <w:pStyle w:val="06CommentbyLeaderBIBLEVERSE"/>
      </w:pPr>
      <w:r>
        <w:t>Before we jump in with our answers let’s allow some space for the child to reflect on the question and to hear their understanding of what may be happ</w:t>
      </w:r>
      <w:r w:rsidR="009D40B7">
        <w:t xml:space="preserve">ening. The Scriptures </w:t>
      </w:r>
      <w:r w:rsidR="00BF4EC1">
        <w:t>say,</w:t>
      </w:r>
      <w:r w:rsidR="009D40B7">
        <w:t xml:space="preserve"> “</w:t>
      </w:r>
      <w:r>
        <w:t xml:space="preserve">out of the mouth of babes and infants God has ordained praise” </w:t>
      </w:r>
      <w:r w:rsidR="007D7A52">
        <w:t xml:space="preserve">(Psalm 8:2 &amp; Matthew 21:16) </w:t>
      </w:r>
      <w:r>
        <w:t xml:space="preserve">to which we could also add ‘and much wisdom’ which comes from their developing perspective of the world. </w:t>
      </w:r>
      <w:r w:rsidR="00F2384B">
        <w:t>Saying less when we ask the question allows for the child to unpack the thoughts that led to their question.</w:t>
      </w:r>
    </w:p>
    <w:p w14:paraId="0A268783" w14:textId="77777777" w:rsidR="00652C19" w:rsidRDefault="00652C19" w:rsidP="000D2E05">
      <w:pPr>
        <w:pStyle w:val="06CommentbytheLeader"/>
      </w:pPr>
      <w:r>
        <w:t>This is an important step in the process of building biblical reflection and critical thinking within our children. Let’s remember that we won’t always be there to answer the questions for them.</w:t>
      </w:r>
    </w:p>
    <w:p w14:paraId="032962FE" w14:textId="1FB5683A" w:rsidR="00652C19" w:rsidRDefault="003615F5" w:rsidP="00F2384B">
      <w:pPr>
        <w:pStyle w:val="06CommentbytheLeader"/>
      </w:pPr>
      <w:r>
        <w:t xml:space="preserve">Ask the group, “What might </w:t>
      </w:r>
      <w:r w:rsidR="00652C19">
        <w:t xml:space="preserve">your </w:t>
      </w:r>
      <w:r w:rsidR="00652C19">
        <w:rPr>
          <w:b/>
        </w:rPr>
        <w:t>next</w:t>
      </w:r>
      <w:r w:rsidR="00652C19">
        <w:t xml:space="preserve"> res</w:t>
      </w:r>
      <w:r>
        <w:t>ponse to this child be?</w:t>
      </w:r>
      <w:r w:rsidR="00652C19">
        <w:t xml:space="preserve"> Again, we are not yet ready to answer the question.</w:t>
      </w:r>
    </w:p>
    <w:p w14:paraId="65C758CD" w14:textId="77777777" w:rsidR="00652C19" w:rsidRDefault="00652C19" w:rsidP="00F94ED5">
      <w:pPr>
        <w:pStyle w:val="05Steps-Instructions"/>
      </w:pPr>
      <w:r>
        <w:t>Allow for responses until someone provides the third step (or you give it):</w:t>
      </w:r>
    </w:p>
    <w:p w14:paraId="2BA6A8F6" w14:textId="77777777" w:rsidR="00652C19" w:rsidRPr="004B10A9" w:rsidRDefault="00652C19" w:rsidP="00F94ED5">
      <w:pPr>
        <w:pStyle w:val="05Steps-KEYQUESTION"/>
      </w:pPr>
      <w:r w:rsidRPr="004B10A9">
        <w:t>STEP 3:</w:t>
      </w:r>
      <w:r w:rsidRPr="004B10A9">
        <w:tab/>
      </w:r>
      <w:r>
        <w:t>Ask</w:t>
      </w:r>
      <w:r w:rsidRPr="004B10A9">
        <w:t xml:space="preserve"> the rest of the group?</w:t>
      </w:r>
    </w:p>
    <w:p w14:paraId="33ACB2D8" w14:textId="77777777" w:rsidR="00652C19" w:rsidRDefault="00652C19" w:rsidP="00F94ED5">
      <w:pPr>
        <w:pStyle w:val="05Steps-Instructions"/>
      </w:pPr>
      <w:r>
        <w:t xml:space="preserve">Comment: You will need to discern if the question being asked is of interest to the wider group. If so, seek the wisdom of the rest of the children. This approach models that a child’s peers can be used with future questions. </w:t>
      </w:r>
    </w:p>
    <w:p w14:paraId="0355DB45" w14:textId="77777777" w:rsidR="00652C19" w:rsidRPr="002565B2" w:rsidRDefault="00652C19" w:rsidP="003615F5">
      <w:pPr>
        <w:pStyle w:val="05Steps-KEYQUESTION"/>
        <w:ind w:left="3597" w:hanging="1470"/>
      </w:pPr>
      <w:r w:rsidRPr="002565B2">
        <w:t>STEP 4:</w:t>
      </w:r>
      <w:r w:rsidRPr="002565B2">
        <w:tab/>
        <w:t>Share your wisdom or say, “I don’t know”</w:t>
      </w:r>
    </w:p>
    <w:p w14:paraId="0FC98E88" w14:textId="77777777" w:rsidR="00652C19" w:rsidRDefault="00652C19" w:rsidP="00F94ED5">
      <w:pPr>
        <w:pStyle w:val="05Steps-Instructions"/>
      </w:pPr>
      <w:r>
        <w:t>Comment: While there are many questions in life for which we may struggle to find an answer, it is better to give some direction for a child rather than a programmed answer e.g. God works all things together for good!</w:t>
      </w:r>
    </w:p>
    <w:p w14:paraId="700B811E" w14:textId="3D6BE7FC" w:rsidR="00BF4EC1" w:rsidRDefault="00652C19" w:rsidP="00F94ED5">
      <w:pPr>
        <w:pStyle w:val="05Steps-bullets"/>
      </w:pPr>
      <w:r>
        <w:t>If you choose to say, “I don’t know”, it may be helpful to add</w:t>
      </w:r>
      <w:r w:rsidR="00F2384B">
        <w:t xml:space="preserve"> a comment in line with the heart of the child’s question e.g.</w:t>
      </w:r>
      <w:r>
        <w:t>, “But I do know that God’s heart was the first heart to be broken when this awful thing happened. This is not what God planned for His world that He made perfect for us. But given freedom of choice, humans started making bad choices and so God’s world is broken and we will keep on seeing brokenness until God creates a new heaven and a new earth.</w:t>
      </w:r>
      <w:r w:rsidR="00F2384B">
        <w:t>”</w:t>
      </w:r>
    </w:p>
    <w:p w14:paraId="3B387956" w14:textId="77777777" w:rsidR="00BF4EC1" w:rsidRDefault="00BF4EC1">
      <w:pPr>
        <w:rPr>
          <w:rFonts w:ascii="Arial" w:hAnsi="Arial" w:cs="Arial"/>
          <w:sz w:val="20"/>
          <w:szCs w:val="20"/>
        </w:rPr>
      </w:pPr>
      <w:r>
        <w:br w:type="page"/>
      </w:r>
    </w:p>
    <w:p w14:paraId="04BFEC16" w14:textId="6FAF82C4" w:rsidR="00652C19" w:rsidRDefault="00652C19" w:rsidP="00F94ED5">
      <w:pPr>
        <w:pStyle w:val="05Steps-bullets"/>
      </w:pPr>
      <w:r>
        <w:lastRenderedPageBreak/>
        <w:t xml:space="preserve">It is helpful to frame your response using the words, “Here is </w:t>
      </w:r>
      <w:r w:rsidRPr="000D2E05">
        <w:rPr>
          <w:i/>
          <w:u w:val="single"/>
        </w:rPr>
        <w:t>the beginning</w:t>
      </w:r>
      <w:r>
        <w:t xml:space="preserve"> of my answer….” For all of us we are on a faith journey with our children and we continue to learn on a daily basis. To say, “Here is the answer…” shuts down the conversation. Let’s be open to learning together as we try and understand the connection between life and faith today.</w:t>
      </w:r>
    </w:p>
    <w:p w14:paraId="51D0C582" w14:textId="77777777" w:rsidR="00652C19" w:rsidRPr="000A7AAA" w:rsidRDefault="000D2E05" w:rsidP="003615F5">
      <w:pPr>
        <w:pStyle w:val="05Steps-KEYQUESTION"/>
        <w:ind w:left="3600" w:hanging="1470"/>
      </w:pPr>
      <w:r>
        <w:t>STEP 5:</w:t>
      </w:r>
      <w:r>
        <w:tab/>
      </w:r>
      <w:r w:rsidR="00652C19" w:rsidRPr="000A7AAA">
        <w:t>Acknowledge there may be different responses.</w:t>
      </w:r>
    </w:p>
    <w:p w14:paraId="5135EAEF" w14:textId="77777777" w:rsidR="00652C19" w:rsidRDefault="00652C19" w:rsidP="00F94ED5">
      <w:pPr>
        <w:pStyle w:val="05Steps-Instructions"/>
      </w:pPr>
      <w:r>
        <w:t>Comment: For some questions, Christians have different answers. For example, if the question is about baptism, feel free to share what the practice is in your church and be prepared to explain different practices from other churches. Encourage the child to continue their exploration of the Scriptures to find their interpret</w:t>
      </w:r>
      <w:r w:rsidR="00F94ED5">
        <w:t>ation for their question.</w:t>
      </w:r>
      <w:r w:rsidR="00F94ED5">
        <w:tab/>
      </w:r>
      <w:r w:rsidR="00F94ED5">
        <w:tab/>
      </w:r>
      <w:r w:rsidR="00F94ED5">
        <w:tab/>
      </w:r>
      <w:r w:rsidR="00F94ED5">
        <w:tab/>
      </w:r>
      <w:r w:rsidR="00F94ED5">
        <w:tab/>
      </w:r>
      <w:r w:rsidR="00F94ED5">
        <w:tab/>
      </w:r>
    </w:p>
    <w:p w14:paraId="1C82C372" w14:textId="77777777" w:rsidR="00652C19" w:rsidRPr="00C53A22" w:rsidRDefault="00652C19" w:rsidP="00F94ED5">
      <w:pPr>
        <w:pStyle w:val="04Steps-ActivityStepHeading"/>
      </w:pPr>
      <w:proofErr w:type="spellStart"/>
      <w:r w:rsidRPr="00C53A22">
        <w:t>Energiser</w:t>
      </w:r>
      <w:proofErr w:type="spellEnd"/>
    </w:p>
    <w:p w14:paraId="5F90A01D" w14:textId="7189CDBD" w:rsidR="00652C19" w:rsidRPr="00BF4EC1" w:rsidRDefault="00BF4EC1" w:rsidP="000D2E05">
      <w:pPr>
        <w:pStyle w:val="Style05Steps-InstructionsBOLDHEADING"/>
        <w:rPr>
          <w:b w:val="0"/>
          <w:i/>
        </w:rPr>
      </w:pPr>
      <w:r>
        <w:rPr>
          <w:b w:val="0"/>
        </w:rPr>
        <w:t xml:space="preserve">Do the Banana Song </w:t>
      </w:r>
      <w:r>
        <w:rPr>
          <w:b w:val="0"/>
          <w:i/>
        </w:rPr>
        <w:t>(see Appendix)</w:t>
      </w:r>
    </w:p>
    <w:p w14:paraId="4A5B5F1D" w14:textId="77777777" w:rsidR="00652C19" w:rsidRPr="00C53A22" w:rsidRDefault="001A0D87" w:rsidP="00F94ED5">
      <w:pPr>
        <w:pStyle w:val="04StepsintheLesson"/>
      </w:pPr>
      <w:r>
        <w:t xml:space="preserve">4. </w:t>
      </w:r>
      <w:r w:rsidR="00817B6B">
        <w:t>T</w:t>
      </w:r>
      <w:r w:rsidR="00652C19" w:rsidRPr="00C53A22">
        <w:t>he BIG 7</w:t>
      </w:r>
      <w:r>
        <w:tab/>
        <w:t>15 min</w:t>
      </w:r>
    </w:p>
    <w:p w14:paraId="2E5CA890" w14:textId="6B7B21FC" w:rsidR="00652C19" w:rsidRDefault="00BF4EC1" w:rsidP="00BF4EC1">
      <w:pPr>
        <w:pStyle w:val="06CommentbytheLeader"/>
      </w:pPr>
      <w:r>
        <w:t>Say</w:t>
      </w:r>
      <w:r w:rsidR="00652C19">
        <w:t xml:space="preserve">: It has been calculated that children have asked 43,869 different questions about life and faith! Well that’s </w:t>
      </w:r>
      <w:r w:rsidR="000D2E05">
        <w:t>“</w:t>
      </w:r>
      <w:r w:rsidR="00652C19">
        <w:t>my calculation</w:t>
      </w:r>
      <w:r w:rsidR="000D2E05">
        <w:t>”</w:t>
      </w:r>
      <w:r w:rsidR="00652C19">
        <w:t xml:space="preserve"> because kids have lots of questions! </w:t>
      </w:r>
    </w:p>
    <w:p w14:paraId="33BB6BAA" w14:textId="77777777" w:rsidR="00652C19" w:rsidRDefault="00652C19" w:rsidP="00BF4EC1">
      <w:pPr>
        <w:pStyle w:val="06CommentbytheLeader"/>
      </w:pPr>
      <w:r>
        <w:t>Today I want to suggest to you that all these questions can be grouped into 7 big questions. If I’m correct then I have seriously reduced your amount of homework in trying to find the answers to all your kids’ questions! Would you like to test my theory?</w:t>
      </w:r>
    </w:p>
    <w:p w14:paraId="381E19F2" w14:textId="77777777" w:rsidR="00F94ED5" w:rsidRDefault="00652C19" w:rsidP="00F94ED5">
      <w:pPr>
        <w:pStyle w:val="04Steps-ActivityStepHeading"/>
      </w:pPr>
      <w:r w:rsidRPr="006419D8">
        <w:t>Small groups:</w:t>
      </w:r>
      <w:r>
        <w:t xml:space="preserve"> </w:t>
      </w:r>
    </w:p>
    <w:p w14:paraId="75D633CD" w14:textId="77777777" w:rsidR="00652C19" w:rsidRDefault="00652C19" w:rsidP="00F94ED5">
      <w:pPr>
        <w:pStyle w:val="05Steps-Instructions"/>
      </w:pPr>
      <w:r>
        <w:t xml:space="preserve">Invite the group to break into groups of 4-5. Give each group 10 small pieces of sticky paper or plain paper.  </w:t>
      </w:r>
      <w:r w:rsidR="000D2E05">
        <w:t>Each group</w:t>
      </w:r>
      <w:r>
        <w:t xml:space="preserve"> brainstorm</w:t>
      </w:r>
      <w:r w:rsidR="000D2E05">
        <w:t>s</w:t>
      </w:r>
      <w:r>
        <w:t xml:space="preserve"> 10 questions that children have asked and write one on each </w:t>
      </w:r>
      <w:r w:rsidR="002F30F3">
        <w:t xml:space="preserve">small </w:t>
      </w:r>
      <w:r>
        <w:t>piece of paper.</w:t>
      </w:r>
    </w:p>
    <w:p w14:paraId="358E25FA" w14:textId="77777777" w:rsidR="00652C19" w:rsidRDefault="00652C19" w:rsidP="00F94ED5">
      <w:pPr>
        <w:pStyle w:val="05Steps-Instructions"/>
      </w:pPr>
      <w:r>
        <w:t>While they are brainstorming</w:t>
      </w:r>
      <w:r w:rsidR="002F30F3">
        <w:t>, put</w:t>
      </w:r>
      <w:r>
        <w:t xml:space="preserve"> 7 large sheets of paper around the walls.</w:t>
      </w:r>
    </w:p>
    <w:p w14:paraId="2953ADE1" w14:textId="77777777" w:rsidR="00652C19" w:rsidRPr="000F0A1A" w:rsidRDefault="00652C19" w:rsidP="00F94ED5">
      <w:pPr>
        <w:pStyle w:val="04Steps-ActivityStepHeading"/>
      </w:pPr>
      <w:r w:rsidRPr="000F0A1A">
        <w:t>The</w:t>
      </w:r>
      <w:r w:rsidR="00817B6B">
        <w:t xml:space="preserve"> search for the</w:t>
      </w:r>
      <w:r w:rsidRPr="000F0A1A">
        <w:t xml:space="preserve"> BIG 7</w:t>
      </w:r>
    </w:p>
    <w:p w14:paraId="0A426436" w14:textId="77777777" w:rsidR="00652C19" w:rsidRDefault="00652C19" w:rsidP="00F94ED5">
      <w:pPr>
        <w:pStyle w:val="05Steps-Instructions"/>
      </w:pPr>
      <w:r>
        <w:t>When the groups have written their 10 questions, invite suggestions as to what the 7 big categories may be. Prepare each of these headings on separate pieces of paper that can be stuck onto each of the 7 posters as each is suggested by the group (or suggested by you).</w:t>
      </w:r>
    </w:p>
    <w:p w14:paraId="300B2C6E" w14:textId="77777777" w:rsidR="00F94ED5" w:rsidRPr="00F94ED5" w:rsidRDefault="00F22A4C" w:rsidP="00F94ED5">
      <w:pPr>
        <w:pStyle w:val="07ACTIVITYHEADINGright"/>
        <w:ind w:left="2454" w:firstLine="33"/>
        <w:rPr>
          <w:b/>
        </w:rPr>
      </w:pPr>
      <w:r>
        <w:rPr>
          <w:b/>
        </w:rPr>
        <w:lastRenderedPageBreak/>
        <w:t>The Big 7 Question Types</w:t>
      </w:r>
    </w:p>
    <w:p w14:paraId="37B4565F" w14:textId="77777777" w:rsidR="00652C19" w:rsidRDefault="00652C19" w:rsidP="00C554D5">
      <w:pPr>
        <w:pStyle w:val="07ACTIVITYHEADINGright"/>
        <w:numPr>
          <w:ilvl w:val="0"/>
          <w:numId w:val="15"/>
        </w:numPr>
      </w:pPr>
      <w:r w:rsidRPr="00103BB5">
        <w:rPr>
          <w:b/>
        </w:rPr>
        <w:t>Creation:</w:t>
      </w:r>
      <w:r w:rsidR="002F30F3">
        <w:t xml:space="preserve"> Where did God/we</w:t>
      </w:r>
      <w:r>
        <w:t xml:space="preserve"> come from?</w:t>
      </w:r>
    </w:p>
    <w:p w14:paraId="1C624F42" w14:textId="77777777" w:rsidR="00652C19" w:rsidRDefault="00652C19" w:rsidP="00C554D5">
      <w:pPr>
        <w:pStyle w:val="07ACTIVITYHEADINGright"/>
        <w:numPr>
          <w:ilvl w:val="0"/>
          <w:numId w:val="15"/>
        </w:numPr>
      </w:pPr>
      <w:r w:rsidRPr="00103BB5">
        <w:rPr>
          <w:b/>
        </w:rPr>
        <w:t>Suffering:</w:t>
      </w:r>
      <w:r>
        <w:t xml:space="preserve"> Why do bad things happen to good people?</w:t>
      </w:r>
    </w:p>
    <w:p w14:paraId="02875B2A" w14:textId="77777777" w:rsidR="00652C19" w:rsidRDefault="00652C19" w:rsidP="00C554D5">
      <w:pPr>
        <w:pStyle w:val="07ACTIVITYHEADINGright"/>
        <w:numPr>
          <w:ilvl w:val="0"/>
          <w:numId w:val="15"/>
        </w:numPr>
      </w:pPr>
      <w:r w:rsidRPr="00103BB5">
        <w:rPr>
          <w:b/>
        </w:rPr>
        <w:t>Heaven and Hell:</w:t>
      </w:r>
      <w:r>
        <w:t xml:space="preserve"> What happens when we die?</w:t>
      </w:r>
    </w:p>
    <w:p w14:paraId="1DC118FA" w14:textId="77777777" w:rsidR="00652C19" w:rsidRDefault="00652C19" w:rsidP="00C554D5">
      <w:pPr>
        <w:pStyle w:val="07ACTIVITYHEADINGright"/>
        <w:numPr>
          <w:ilvl w:val="0"/>
          <w:numId w:val="15"/>
        </w:numPr>
      </w:pPr>
      <w:r w:rsidRPr="00103BB5">
        <w:rPr>
          <w:b/>
        </w:rPr>
        <w:t>Bible:</w:t>
      </w:r>
      <w:r>
        <w:t xml:space="preserve"> How do I know that the Bible is true?</w:t>
      </w:r>
    </w:p>
    <w:p w14:paraId="13E7E393" w14:textId="77777777" w:rsidR="00652C19" w:rsidRDefault="00652C19" w:rsidP="00C554D5">
      <w:pPr>
        <w:pStyle w:val="07ACTIVITYHEADINGright"/>
        <w:numPr>
          <w:ilvl w:val="0"/>
          <w:numId w:val="15"/>
        </w:numPr>
      </w:pPr>
      <w:r w:rsidRPr="00103BB5">
        <w:rPr>
          <w:b/>
        </w:rPr>
        <w:t>God/Jesus/Holy Spirit:</w:t>
      </w:r>
      <w:r>
        <w:t xml:space="preserve"> Father? Son? Spirit? Trinity?</w:t>
      </w:r>
    </w:p>
    <w:p w14:paraId="42124416" w14:textId="77777777" w:rsidR="00652C19" w:rsidRDefault="00652C19" w:rsidP="00C554D5">
      <w:pPr>
        <w:pStyle w:val="07ACTIVITYHEADINGright"/>
        <w:numPr>
          <w:ilvl w:val="0"/>
          <w:numId w:val="15"/>
        </w:numPr>
      </w:pPr>
      <w:r w:rsidRPr="00103BB5">
        <w:rPr>
          <w:b/>
        </w:rPr>
        <w:t>Church:</w:t>
      </w:r>
      <w:r>
        <w:t xml:space="preserve"> What’s it all about? Different church practices?</w:t>
      </w:r>
    </w:p>
    <w:p w14:paraId="51CAD6FC" w14:textId="7CE9522A" w:rsidR="00652C19" w:rsidRDefault="00652C19" w:rsidP="00C554D5">
      <w:pPr>
        <w:pStyle w:val="07ACTIVITYHEADINGright"/>
        <w:numPr>
          <w:ilvl w:val="0"/>
          <w:numId w:val="15"/>
        </w:numPr>
      </w:pPr>
      <w:r w:rsidRPr="00256F4F">
        <w:rPr>
          <w:b/>
        </w:rPr>
        <w:t>Lifestyle:</w:t>
      </w:r>
      <w:r w:rsidR="00BF4EC1">
        <w:t xml:space="preserve"> Can I...? Should I</w:t>
      </w:r>
      <w:r>
        <w:t xml:space="preserve">...? Why do you...? </w:t>
      </w:r>
    </w:p>
    <w:p w14:paraId="6DA656F6" w14:textId="0BE1526C" w:rsidR="00652C19" w:rsidRDefault="00652C19" w:rsidP="00F94ED5">
      <w:pPr>
        <w:pStyle w:val="05Steps-Instructions"/>
      </w:pPr>
      <w:r>
        <w:t>Invite small groups to check their list of questions and decide if they ca</w:t>
      </w:r>
      <w:r w:rsidR="003615F5">
        <w:t>n</w:t>
      </w:r>
      <w:r>
        <w:t xml:space="preserve"> all be placed into one of these 7 categories. Stick/glue them to each poster. </w:t>
      </w:r>
    </w:p>
    <w:p w14:paraId="21631E45" w14:textId="6AAEB39D" w:rsidR="00652C19" w:rsidRDefault="00652C19" w:rsidP="00F94ED5">
      <w:pPr>
        <w:pStyle w:val="05Steps-Instructions"/>
      </w:pPr>
      <w:r>
        <w:t xml:space="preserve">Be aware that not every question, every time will fit into one of these </w:t>
      </w:r>
      <w:r w:rsidR="003615F5">
        <w:t>categories. H</w:t>
      </w:r>
      <w:r>
        <w:t>owever, you will find that the majority of questions will. Allow time for the group members to look at the questions on each poster.</w:t>
      </w:r>
    </w:p>
    <w:p w14:paraId="728CFD21" w14:textId="77777777" w:rsidR="00652C19" w:rsidRDefault="00652C19" w:rsidP="00F94ED5">
      <w:pPr>
        <w:pStyle w:val="04Steps-ActivityStepHeading"/>
      </w:pPr>
      <w:r>
        <w:t>Conclude with the following:</w:t>
      </w:r>
    </w:p>
    <w:p w14:paraId="25D7C071" w14:textId="77777777" w:rsidR="00652C19" w:rsidRDefault="00652C19" w:rsidP="00F94ED5">
      <w:pPr>
        <w:pStyle w:val="05Steps-bullets"/>
      </w:pPr>
      <w:proofErr w:type="spellStart"/>
      <w:r>
        <w:t>Emphasise</w:t>
      </w:r>
      <w:proofErr w:type="spellEnd"/>
      <w:r>
        <w:t xml:space="preserve"> the need to prepare answers for the BIG 7 questions above. </w:t>
      </w:r>
      <w:r w:rsidRPr="00EE5054">
        <w:t>“Do your best to present yourself to God as one approved, a worker who does not need to be ashamed and who correctly handles the word of truth.”</w:t>
      </w:r>
      <w:r>
        <w:t xml:space="preserve"> 2 Tim 2:15. </w:t>
      </w:r>
    </w:p>
    <w:p w14:paraId="60FE86CA" w14:textId="77777777" w:rsidR="00652C19" w:rsidRDefault="00652C19" w:rsidP="00F94ED5">
      <w:pPr>
        <w:pStyle w:val="05Steps-bullets"/>
      </w:pPr>
      <w:r>
        <w:t>Acknowledge there are times that we do not have the answers. At these times our trust is in the character of God. These verses provide some help:</w:t>
      </w:r>
    </w:p>
    <w:p w14:paraId="1F85E820" w14:textId="5D1A341D" w:rsidR="00652C19" w:rsidRDefault="002F30F3" w:rsidP="00F94ED5">
      <w:pPr>
        <w:pStyle w:val="06CommentbyLeaderBIBLEVERSE"/>
      </w:pPr>
      <w:r>
        <w:t>• Romans 11:33-</w:t>
      </w:r>
      <w:r w:rsidR="00652C19">
        <w:t xml:space="preserve">34 </w:t>
      </w:r>
      <w:r w:rsidR="00652C19" w:rsidRPr="00EE5054">
        <w:t>“Oh, the depth of the riches of the wisdom and knowledge of God! How unsearchable his judgments, and his paths beyond tracing out! “Who has known the mind of the Lord?</w:t>
      </w:r>
      <w:r w:rsidR="003615F5">
        <w:t>”</w:t>
      </w:r>
    </w:p>
    <w:p w14:paraId="6F26C6F3" w14:textId="77777777" w:rsidR="00652C19" w:rsidRDefault="00652C19" w:rsidP="00F94ED5">
      <w:pPr>
        <w:pStyle w:val="06CommentbyLeaderBIBLEVERSE"/>
      </w:pPr>
      <w:r>
        <w:t xml:space="preserve">• Deuteronomy 29:29 </w:t>
      </w:r>
      <w:r w:rsidRPr="00EE5054">
        <w:t>“The secret things belong to the LORD our God”</w:t>
      </w:r>
    </w:p>
    <w:p w14:paraId="3DAB4260" w14:textId="77777777" w:rsidR="00652C19" w:rsidRDefault="00652C19" w:rsidP="00F94ED5">
      <w:pPr>
        <w:pStyle w:val="06CommentbyLeaderBIBLEVERSE"/>
      </w:pPr>
      <w:r>
        <w:t xml:space="preserve">• Genesis 18:25 </w:t>
      </w:r>
      <w:r w:rsidRPr="00EE5054">
        <w:t>“Will not the Judge of all the earth do right?”</w:t>
      </w:r>
    </w:p>
    <w:p w14:paraId="6E1E3E81" w14:textId="77777777" w:rsidR="00652C19" w:rsidRDefault="00652C19" w:rsidP="00652C19">
      <w:pPr>
        <w:pStyle w:val="ColorfulList-Accent11"/>
        <w:spacing w:after="120"/>
        <w:ind w:left="1134"/>
      </w:pPr>
    </w:p>
    <w:p w14:paraId="1950CEB5" w14:textId="3B52D755" w:rsidR="00652C19" w:rsidRPr="00C53A22" w:rsidRDefault="001A0D87" w:rsidP="00F94ED5">
      <w:pPr>
        <w:pStyle w:val="04StepsintheLesson"/>
      </w:pPr>
      <w:r>
        <w:t xml:space="preserve">5. </w:t>
      </w:r>
      <w:r w:rsidR="003615F5">
        <w:t>Put it into practice</w:t>
      </w:r>
      <w:r>
        <w:tab/>
        <w:t>15 min</w:t>
      </w:r>
    </w:p>
    <w:p w14:paraId="4C16A256" w14:textId="77777777" w:rsidR="00F94ED5" w:rsidRDefault="00652C19" w:rsidP="00F94ED5">
      <w:pPr>
        <w:pStyle w:val="04Steps-ActivityStepHeading"/>
      </w:pPr>
      <w:r w:rsidRPr="000F0A1A">
        <w:t>Small Groups:</w:t>
      </w:r>
      <w:r>
        <w:t xml:space="preserve"> </w:t>
      </w:r>
      <w:r w:rsidR="00817B6B">
        <w:t>working out some answers</w:t>
      </w:r>
    </w:p>
    <w:p w14:paraId="1B5E9A02" w14:textId="77777777" w:rsidR="00652C19" w:rsidRDefault="00652C19" w:rsidP="00F94ED5">
      <w:pPr>
        <w:pStyle w:val="05Steps-Instructions"/>
      </w:pPr>
      <w:r>
        <w:t xml:space="preserve">Write each of the questions below on a separate piece of paper and distribute a question to each group. Invite each small group to spend 5 minutes preparing Step 4 (see above) as a response to a child asking this question. </w:t>
      </w:r>
    </w:p>
    <w:p w14:paraId="1746ED43" w14:textId="77777777" w:rsidR="00652C19" w:rsidRDefault="00652C19" w:rsidP="00F94ED5">
      <w:pPr>
        <w:pStyle w:val="05Steps-bullets"/>
      </w:pPr>
      <w:r>
        <w:t>How did God make everything?</w:t>
      </w:r>
    </w:p>
    <w:p w14:paraId="1708CF1A" w14:textId="77777777" w:rsidR="00652C19" w:rsidRDefault="00652C19" w:rsidP="00F94ED5">
      <w:pPr>
        <w:pStyle w:val="05Steps-bullets"/>
      </w:pPr>
      <w:r>
        <w:t>How does God answer 1 million prayers at the same time?</w:t>
      </w:r>
    </w:p>
    <w:p w14:paraId="47FDCEEB" w14:textId="77777777" w:rsidR="00652C19" w:rsidRDefault="00652C19" w:rsidP="00F94ED5">
      <w:pPr>
        <w:pStyle w:val="05Steps-bullets"/>
      </w:pPr>
      <w:r>
        <w:t>Is the Bible real or not?</w:t>
      </w:r>
    </w:p>
    <w:p w14:paraId="6EF7E93B" w14:textId="77777777" w:rsidR="00652C19" w:rsidRDefault="00652C19" w:rsidP="00F94ED5">
      <w:pPr>
        <w:pStyle w:val="05Steps-bullets"/>
      </w:pPr>
      <w:r>
        <w:t>Should Christians drink wine?</w:t>
      </w:r>
    </w:p>
    <w:p w14:paraId="37BB70CC" w14:textId="77777777" w:rsidR="00652C19" w:rsidRDefault="00652C19" w:rsidP="00F94ED5">
      <w:pPr>
        <w:pStyle w:val="05Steps-bullets"/>
      </w:pPr>
      <w:r>
        <w:t>Why did my mum die?</w:t>
      </w:r>
    </w:p>
    <w:p w14:paraId="2CE31F66" w14:textId="77777777" w:rsidR="00652C19" w:rsidRDefault="00652C19" w:rsidP="00F94ED5">
      <w:pPr>
        <w:pStyle w:val="05Steps-bullets"/>
      </w:pPr>
      <w:r>
        <w:t>How did Jesus feed 5000 people with 5 loaves and 2 fish?</w:t>
      </w:r>
    </w:p>
    <w:p w14:paraId="20384501" w14:textId="77777777" w:rsidR="00652C19" w:rsidRDefault="00652C19" w:rsidP="00F94ED5">
      <w:pPr>
        <w:pStyle w:val="05Steps-bullets"/>
      </w:pPr>
      <w:r>
        <w:lastRenderedPageBreak/>
        <w:t xml:space="preserve">Where did people with different </w:t>
      </w:r>
      <w:proofErr w:type="spellStart"/>
      <w:r>
        <w:t>coloured</w:t>
      </w:r>
      <w:proofErr w:type="spellEnd"/>
      <w:r>
        <w:t xml:space="preserve"> skin come from?</w:t>
      </w:r>
    </w:p>
    <w:p w14:paraId="29BBECA4" w14:textId="77777777" w:rsidR="00652C19" w:rsidRDefault="00652C19" w:rsidP="00F94ED5">
      <w:pPr>
        <w:pStyle w:val="05Steps-bullets"/>
      </w:pPr>
      <w:r>
        <w:t>Will my dog go to heaven?</w:t>
      </w:r>
    </w:p>
    <w:p w14:paraId="297208AD" w14:textId="77777777" w:rsidR="00652C19" w:rsidRDefault="00652C19" w:rsidP="00652C19">
      <w:pPr>
        <w:pStyle w:val="05Steps-bullets"/>
      </w:pPr>
      <w:r>
        <w:t>What happens when the priest sprinkles water on the baby’s head in church?</w:t>
      </w:r>
    </w:p>
    <w:p w14:paraId="16C39810" w14:textId="77777777" w:rsidR="00652C19" w:rsidRPr="00C53A22" w:rsidRDefault="00652C19" w:rsidP="00F94ED5">
      <w:pPr>
        <w:pStyle w:val="04Steps-ActivityStepHeading"/>
      </w:pPr>
      <w:r w:rsidRPr="00C53A22">
        <w:t>7 Helpful Tips</w:t>
      </w:r>
    </w:p>
    <w:p w14:paraId="68AD4EAA" w14:textId="654713F9" w:rsidR="00652C19" w:rsidRPr="000F491F" w:rsidRDefault="00652C19" w:rsidP="00F94ED5">
      <w:pPr>
        <w:pStyle w:val="05Steps-KEYQUESTION"/>
      </w:pPr>
      <w:r w:rsidRPr="000F491F">
        <w:t>1</w:t>
      </w:r>
      <w:r w:rsidRPr="000F491F">
        <w:tab/>
        <w:t>Answers</w:t>
      </w:r>
      <w:r w:rsidR="003615F5">
        <w:t xml:space="preserve"> need to be handled sensitively</w:t>
      </w:r>
    </w:p>
    <w:p w14:paraId="5BAFBA14" w14:textId="77777777" w:rsidR="00652C19" w:rsidRDefault="00652C19" w:rsidP="00F94ED5">
      <w:pPr>
        <w:pStyle w:val="05Steps-Instructions"/>
      </w:pPr>
      <w:r>
        <w:t>Any attempts to impose adult answers, frequent interruptions to make sure the child is on `the right track’, dismissing children’s responses as `wrong’, ridiculing responses, reprimanding children for making certain statements with `God doesn’t like’ are all failures to accept the children and what they can do. They also erode any attempts at building a caring relationship with the child.</w:t>
      </w:r>
    </w:p>
    <w:p w14:paraId="7F8287CC" w14:textId="77777777" w:rsidR="00652C19" w:rsidRPr="000F491F" w:rsidRDefault="00652C19" w:rsidP="00F94ED5">
      <w:pPr>
        <w:pStyle w:val="05Steps-KEYQUESTION"/>
      </w:pPr>
      <w:r w:rsidRPr="000F491F">
        <w:t>2</w:t>
      </w:r>
      <w:r w:rsidRPr="000F491F">
        <w:tab/>
        <w:t>Discern and dismiss silly questions</w:t>
      </w:r>
    </w:p>
    <w:p w14:paraId="4DA0AAF3" w14:textId="77777777" w:rsidR="00652C19" w:rsidRDefault="00652C19" w:rsidP="00F94ED5">
      <w:pPr>
        <w:pStyle w:val="05Steps-Instructions"/>
      </w:pPr>
      <w:r>
        <w:t xml:space="preserve">It is usually easy to determine which questions are meant to cause a laugh or to distract the teacher and which are not a genuine inquiry. A short comment to dismiss the question will take the focus off the child. </w:t>
      </w:r>
    </w:p>
    <w:p w14:paraId="27CB0046" w14:textId="77777777" w:rsidR="00652C19" w:rsidRPr="000F491F" w:rsidRDefault="00652C19" w:rsidP="00F94ED5">
      <w:pPr>
        <w:pStyle w:val="05Steps-KEYQUESTION"/>
      </w:pPr>
      <w:r w:rsidRPr="000F491F">
        <w:t>3</w:t>
      </w:r>
      <w:r w:rsidRPr="000F491F">
        <w:tab/>
        <w:t>Ask why the child wants to know</w:t>
      </w:r>
    </w:p>
    <w:p w14:paraId="31D648A9" w14:textId="77777777" w:rsidR="00652C19" w:rsidRDefault="00652C19" w:rsidP="00F94ED5">
      <w:pPr>
        <w:pStyle w:val="05Steps-Instructions"/>
      </w:pPr>
      <w:r>
        <w:t>Sometimes the child may ask a question for a very different reason for which you are supplying an answer! If in doubt, always take the time to inquire as to their reasoning. Therefore, ask the child for clarification if the question is unclear. “How old is Jesus?” may mean that the child cannot comprehend what is meant by the concept of eternal existence or it may simply mean “How old was Jesus when he died?”</w:t>
      </w:r>
    </w:p>
    <w:p w14:paraId="04AE3CF6" w14:textId="1E01FF82" w:rsidR="00652C19" w:rsidRPr="000F491F" w:rsidRDefault="00652C19" w:rsidP="00F94ED5">
      <w:pPr>
        <w:pStyle w:val="05Steps-KEYQUESTION"/>
      </w:pPr>
      <w:r w:rsidRPr="000F491F">
        <w:t>4</w:t>
      </w:r>
      <w:r w:rsidRPr="000F491F">
        <w:tab/>
        <w:t xml:space="preserve">Some comments are really questions in </w:t>
      </w:r>
      <w:r w:rsidR="00BF4EC1">
        <w:tab/>
      </w:r>
      <w:r w:rsidR="00BF4EC1">
        <w:tab/>
      </w:r>
      <w:r w:rsidR="00BF4EC1">
        <w:tab/>
      </w:r>
      <w:r w:rsidRPr="000F491F">
        <w:t>disguise</w:t>
      </w:r>
    </w:p>
    <w:p w14:paraId="2B655A5F" w14:textId="77777777" w:rsidR="00652C19" w:rsidRDefault="00652C19" w:rsidP="00F94ED5">
      <w:pPr>
        <w:pStyle w:val="05Steps-Instructions"/>
      </w:pPr>
      <w:r>
        <w:t xml:space="preserve"> “My mum says this is all a load of rubbish”. This may really mean, “I’m enjoying learning about Jesus from you but my mum says it is rubbish. What am I supposed to believe?”</w:t>
      </w:r>
    </w:p>
    <w:p w14:paraId="6A48C068" w14:textId="19906037" w:rsidR="00652C19" w:rsidRPr="000F491F" w:rsidRDefault="00652C19" w:rsidP="00F94ED5">
      <w:pPr>
        <w:pStyle w:val="05Steps-KEYQUESTION"/>
      </w:pPr>
      <w:r w:rsidRPr="000F491F">
        <w:t>5</w:t>
      </w:r>
      <w:r w:rsidRPr="000F491F">
        <w:tab/>
        <w:t xml:space="preserve">Be </w:t>
      </w:r>
      <w:r w:rsidR="003615F5">
        <w:t>careful not to get sidetracked</w:t>
      </w:r>
    </w:p>
    <w:p w14:paraId="040A4414" w14:textId="77777777" w:rsidR="00652C19" w:rsidRDefault="00652C19" w:rsidP="00F94ED5">
      <w:pPr>
        <w:pStyle w:val="05Steps-Instructions"/>
      </w:pPr>
      <w:r>
        <w:t>Just because one child wants to know: “Did we all evolve from monkeys?” doesn’t mean that everyone else does! A comment such as</w:t>
      </w:r>
      <w:r w:rsidR="00817B6B">
        <w:t>,</w:t>
      </w:r>
      <w:r>
        <w:t xml:space="preserve"> “Can you hold onto that question for a few min</w:t>
      </w:r>
      <w:r w:rsidR="00817B6B">
        <w:t>utes?” will b</w:t>
      </w:r>
      <w:r>
        <w:t>e helpful. Then you can come back to that child once the remainder of the group is occupied. Alternatively, have a question box, and encourage children to write down their tricky questions, put them in the box and then you can answer them at another time. But don’t leave it too long.</w:t>
      </w:r>
    </w:p>
    <w:p w14:paraId="18E27521" w14:textId="584DB512" w:rsidR="00652C19" w:rsidRPr="000F491F" w:rsidRDefault="00652C19" w:rsidP="00F94ED5">
      <w:pPr>
        <w:pStyle w:val="05Steps-KEYQUESTION"/>
      </w:pPr>
      <w:r w:rsidRPr="000F491F">
        <w:t>6</w:t>
      </w:r>
      <w:r w:rsidRPr="000F491F">
        <w:tab/>
        <w:t xml:space="preserve">'Earth' your answers in the Bible, where </w:t>
      </w:r>
      <w:r w:rsidR="00BF4EC1">
        <w:tab/>
      </w:r>
      <w:r w:rsidR="00BF4EC1">
        <w:tab/>
      </w:r>
      <w:r w:rsidR="00BF4EC1">
        <w:tab/>
      </w:r>
      <w:r w:rsidR="003615F5">
        <w:t>possible</w:t>
      </w:r>
    </w:p>
    <w:p w14:paraId="42B43FDD" w14:textId="77777777" w:rsidR="00652C19" w:rsidRDefault="00652C19" w:rsidP="00F94ED5">
      <w:pPr>
        <w:pStyle w:val="05Steps-Instructions"/>
      </w:pPr>
      <w:r>
        <w:t xml:space="preserve">This approach reinforces that the Bible is God's truth and that it is often the place to start when looking for direction with a question or an issue. </w:t>
      </w:r>
    </w:p>
    <w:p w14:paraId="5B72DF46" w14:textId="77777777" w:rsidR="00BF4EC1" w:rsidRDefault="00BF4EC1">
      <w:pPr>
        <w:rPr>
          <w:rFonts w:ascii="Arial" w:hAnsi="Arial" w:cs="Arial"/>
          <w:b/>
          <w:sz w:val="20"/>
          <w:szCs w:val="20"/>
        </w:rPr>
      </w:pPr>
      <w:r>
        <w:br w:type="page"/>
      </w:r>
    </w:p>
    <w:p w14:paraId="1802E910" w14:textId="7CE29745" w:rsidR="00652C19" w:rsidRPr="000F491F" w:rsidRDefault="00652C19" w:rsidP="00F94ED5">
      <w:pPr>
        <w:pStyle w:val="05Steps-KEYQUESTION"/>
      </w:pPr>
      <w:r w:rsidRPr="000F491F">
        <w:lastRenderedPageBreak/>
        <w:t>7</w:t>
      </w:r>
      <w:r w:rsidRPr="000F491F">
        <w:tab/>
        <w:t xml:space="preserve">Be </w:t>
      </w:r>
      <w:proofErr w:type="spellStart"/>
      <w:r w:rsidRPr="000F491F">
        <w:t>unshockable</w:t>
      </w:r>
      <w:proofErr w:type="spellEnd"/>
      <w:r w:rsidRPr="000F491F">
        <w:t xml:space="preserve">. </w:t>
      </w:r>
    </w:p>
    <w:p w14:paraId="42B3D43E" w14:textId="77777777" w:rsidR="00652C19" w:rsidRDefault="00652C19" w:rsidP="00F94ED5">
      <w:pPr>
        <w:pStyle w:val="05Steps-Instructions"/>
      </w:pPr>
      <w:r>
        <w:t xml:space="preserve">No question is unacceptable. Don’t give too much attention to </w:t>
      </w:r>
      <w:r w:rsidR="00817B6B">
        <w:t>any questions that you think have been delivered to put you off the track</w:t>
      </w:r>
      <w:r>
        <w:t>. While “Did Jesus go to the toilet?” may appear to be a ‘silly’ question, it needs to be answered. In all instances, children will appreciate honesty and openness and will be encouraged and intrigued to go on finding out more.</w:t>
      </w:r>
    </w:p>
    <w:p w14:paraId="07E228AA" w14:textId="77777777" w:rsidR="00652C19" w:rsidRPr="00591A09" w:rsidRDefault="00817B6B" w:rsidP="00F94ED5">
      <w:pPr>
        <w:pStyle w:val="04Steps-ActivityStepHeading"/>
      </w:pPr>
      <w:r>
        <w:t>Discussing “</w:t>
      </w:r>
      <w:r w:rsidR="00652C19" w:rsidRPr="00591A09">
        <w:t>Owning &amp; Grounding</w:t>
      </w:r>
      <w:r>
        <w:t>”</w:t>
      </w:r>
    </w:p>
    <w:p w14:paraId="0A3EC8F1" w14:textId="77777777" w:rsidR="00652C19" w:rsidRDefault="00652C19" w:rsidP="00F94ED5">
      <w:pPr>
        <w:pStyle w:val="05Steps-Instructions"/>
      </w:pPr>
      <w:r>
        <w:t>Comment: Two very useful approaches to framing answers are to:</w:t>
      </w:r>
    </w:p>
    <w:p w14:paraId="25AF8E75" w14:textId="77777777" w:rsidR="00652C19" w:rsidRDefault="00652C19" w:rsidP="00F94ED5">
      <w:pPr>
        <w:pStyle w:val="05Steps-bullets"/>
      </w:pPr>
      <w:r>
        <w:t>Own your responses</w:t>
      </w:r>
    </w:p>
    <w:p w14:paraId="5AF8EE3A" w14:textId="77777777" w:rsidR="00652C19" w:rsidRDefault="00652C19" w:rsidP="00F94ED5">
      <w:pPr>
        <w:pStyle w:val="05Steps-bullets"/>
      </w:pPr>
      <w:r>
        <w:t>Ground your responses</w:t>
      </w:r>
    </w:p>
    <w:p w14:paraId="1AD80B1A" w14:textId="69779665" w:rsidR="00652C19" w:rsidRDefault="00652C19" w:rsidP="00F94ED5">
      <w:pPr>
        <w:pStyle w:val="05Steps-Instructions"/>
      </w:pPr>
      <w:r>
        <w:t xml:space="preserve">Owning is when I claim a belief as mine and present it to the students for consideration. It is a very </w:t>
      </w:r>
      <w:r w:rsidR="00BF4EC1">
        <w:t>non-confrontational</w:t>
      </w:r>
      <w:r>
        <w:t xml:space="preserve"> way of sharing truth as it doesn’t come from the perspective of ‘what you should believe’ but rather, “this is what I believe to be true”. </w:t>
      </w:r>
    </w:p>
    <w:p w14:paraId="6D2EAABA" w14:textId="77777777" w:rsidR="00652C19" w:rsidRDefault="00652C19" w:rsidP="00F22A4C">
      <w:pPr>
        <w:pStyle w:val="05Steps-Instructions"/>
      </w:pPr>
      <w:r>
        <w:t>Owned statements begin with phrases like</w:t>
      </w:r>
    </w:p>
    <w:p w14:paraId="325889F2" w14:textId="77777777" w:rsidR="00652C19" w:rsidRDefault="00652C19" w:rsidP="00F22A4C">
      <w:pPr>
        <w:pStyle w:val="06CommentbytheLeaderBULLETS"/>
      </w:pPr>
      <w:r>
        <w:t>I believe...</w:t>
      </w:r>
      <w:r>
        <w:tab/>
      </w:r>
      <w:r>
        <w:tab/>
      </w:r>
    </w:p>
    <w:p w14:paraId="09B0E3CE" w14:textId="77777777" w:rsidR="00652C19" w:rsidRDefault="00652C19" w:rsidP="00F22A4C">
      <w:pPr>
        <w:pStyle w:val="06CommentbytheLeaderBULLETS"/>
      </w:pPr>
      <w:r>
        <w:t>I feel...</w:t>
      </w:r>
    </w:p>
    <w:p w14:paraId="622015F9" w14:textId="77777777" w:rsidR="00652C19" w:rsidRDefault="00652C19" w:rsidP="00F22A4C">
      <w:pPr>
        <w:pStyle w:val="06CommentbytheLeaderBULLETS"/>
      </w:pPr>
      <w:r>
        <w:t>I think...</w:t>
      </w:r>
      <w:r>
        <w:tab/>
      </w:r>
    </w:p>
    <w:p w14:paraId="03F7DDE2" w14:textId="77777777" w:rsidR="00652C19" w:rsidRDefault="00652C19" w:rsidP="00F22A4C">
      <w:pPr>
        <w:pStyle w:val="06CommentbytheLeaderBULLETS"/>
      </w:pPr>
      <w:r>
        <w:t xml:space="preserve">In my experience...   </w:t>
      </w:r>
    </w:p>
    <w:p w14:paraId="5707D435" w14:textId="77777777" w:rsidR="00652C19" w:rsidRDefault="00652C19" w:rsidP="00652C19">
      <w:pPr>
        <w:pStyle w:val="06CommentbytheLeaderBULLETS"/>
      </w:pPr>
      <w:r>
        <w:t>It seems to me...</w:t>
      </w:r>
    </w:p>
    <w:p w14:paraId="6264DC6E" w14:textId="77777777" w:rsidR="00652C19" w:rsidRDefault="00652C19" w:rsidP="00F22A4C">
      <w:pPr>
        <w:pStyle w:val="05Steps-Instructions"/>
      </w:pPr>
      <w:r>
        <w:t>Grounding is when I “Ground” the belief statement by attaching it to the group who holds it, or to its source.</w:t>
      </w:r>
    </w:p>
    <w:p w14:paraId="5269465F" w14:textId="77777777" w:rsidR="00652C19" w:rsidRDefault="00652C19" w:rsidP="00F22A4C">
      <w:pPr>
        <w:pStyle w:val="05Steps-Instructions"/>
      </w:pPr>
      <w:r>
        <w:t>Grounded statements begin with phrases like:</w:t>
      </w:r>
    </w:p>
    <w:p w14:paraId="2BBD7F42" w14:textId="77777777" w:rsidR="00652C19" w:rsidRDefault="00652C19" w:rsidP="00F22A4C">
      <w:pPr>
        <w:pStyle w:val="06CommentbytheLeaderBULLETS"/>
      </w:pPr>
      <w:r>
        <w:t>Many Christians believe ...</w:t>
      </w:r>
    </w:p>
    <w:p w14:paraId="1FC7CB2A" w14:textId="78AA822A" w:rsidR="00652C19" w:rsidRDefault="00652C19" w:rsidP="00F22A4C">
      <w:pPr>
        <w:pStyle w:val="06CommentbytheLeaderBULLETS"/>
      </w:pPr>
      <w:r>
        <w:t xml:space="preserve">In the Bible, Paul says in Romans 8 </w:t>
      </w:r>
      <w:r w:rsidR="003615F5">
        <w:t>…</w:t>
      </w:r>
    </w:p>
    <w:p w14:paraId="4EC9C8F9" w14:textId="77777777" w:rsidR="00652C19" w:rsidRDefault="00652C19" w:rsidP="00F22A4C">
      <w:pPr>
        <w:pStyle w:val="06CommentbytheLeaderBULLETS"/>
      </w:pPr>
      <w:r>
        <w:t>The Uniting Church teaches ...</w:t>
      </w:r>
      <w:r>
        <w:tab/>
        <w:t xml:space="preserve">    </w:t>
      </w:r>
    </w:p>
    <w:p w14:paraId="2E2FD392" w14:textId="77777777" w:rsidR="00652C19" w:rsidRDefault="00652C19" w:rsidP="00F22A4C">
      <w:pPr>
        <w:pStyle w:val="06CommentbytheLeaderBULLETS"/>
      </w:pPr>
      <w:r>
        <w:t>For Anglicans ...</w:t>
      </w:r>
    </w:p>
    <w:p w14:paraId="7BD45D14" w14:textId="77777777" w:rsidR="00652C19" w:rsidRDefault="00652C19" w:rsidP="00652C19">
      <w:pPr>
        <w:spacing w:after="120"/>
      </w:pPr>
    </w:p>
    <w:p w14:paraId="1D03CEB0" w14:textId="693732FA" w:rsidR="00652C19" w:rsidRPr="00591A09" w:rsidRDefault="003615F5" w:rsidP="00F22A4C">
      <w:pPr>
        <w:pStyle w:val="04StepsintheLesson"/>
      </w:pPr>
      <w:r>
        <w:t>Conclusion</w:t>
      </w:r>
      <w:r w:rsidR="001A0D87">
        <w:tab/>
        <w:t>5 min</w:t>
      </w:r>
    </w:p>
    <w:p w14:paraId="361D0AAF" w14:textId="77777777" w:rsidR="00F22A4C" w:rsidRDefault="00652C19" w:rsidP="00F22A4C">
      <w:pPr>
        <w:pStyle w:val="04Steps-ActivityStepHeading"/>
      </w:pPr>
      <w:r>
        <w:t xml:space="preserve">Pose the question: </w:t>
      </w:r>
    </w:p>
    <w:p w14:paraId="132F9FC3" w14:textId="77777777" w:rsidR="00652C19" w:rsidRDefault="00652C19" w:rsidP="00F22A4C">
      <w:pPr>
        <w:pStyle w:val="05Steps-Instructions"/>
      </w:pPr>
      <w:r>
        <w:t>So, after all we have discovered today I have one question, “Why did God make mosquitoes?</w:t>
      </w:r>
    </w:p>
    <w:p w14:paraId="2510BA8F" w14:textId="77777777" w:rsidR="00F22A4C" w:rsidRDefault="00652C19" w:rsidP="00F22A4C">
      <w:pPr>
        <w:pStyle w:val="05Steps-Instructions"/>
      </w:pPr>
      <w:r>
        <w:t>Shut down (gently) any attempts to answer the question and persist with your question until someone gives you the Step 1 response, “That’s a good question”.</w:t>
      </w:r>
    </w:p>
    <w:p w14:paraId="52F1EE99" w14:textId="77777777" w:rsidR="00501DC3" w:rsidRPr="00A25701" w:rsidRDefault="000218E3" w:rsidP="00501DC3">
      <w:pPr>
        <w:pStyle w:val="04Steps-ActivityStepHeading"/>
      </w:pPr>
      <w:r>
        <w:rPr>
          <w:noProof/>
          <w:lang w:eastAsia="en-US"/>
        </w:rPr>
        <w:drawing>
          <wp:anchor distT="0" distB="0" distL="114300" distR="114300" simplePos="0" relativeHeight="251646976" behindDoc="0" locked="0" layoutInCell="1" allowOverlap="1" wp14:anchorId="72A05858" wp14:editId="0C6A1FC8">
            <wp:simplePos x="0" y="0"/>
            <wp:positionH relativeFrom="column">
              <wp:posOffset>-163830</wp:posOffset>
            </wp:positionH>
            <wp:positionV relativeFrom="paragraph">
              <wp:posOffset>358140</wp:posOffset>
            </wp:positionV>
            <wp:extent cx="1219835" cy="912495"/>
            <wp:effectExtent l="0" t="0" r="0" b="1905"/>
            <wp:wrapNone/>
            <wp:docPr id="325" name="Picture 325"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lide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83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709">
        <w:t>END session M2.4</w:t>
      </w:r>
    </w:p>
    <w:p w14:paraId="265B382E" w14:textId="77777777" w:rsidR="003C738E" w:rsidRPr="00930E30" w:rsidRDefault="003C738E" w:rsidP="003C738E">
      <w:pPr>
        <w:pStyle w:val="02MAX7LESSONCODEblue"/>
      </w:pPr>
      <w:r>
        <w:lastRenderedPageBreak/>
        <w:t>M2.5</w:t>
      </w:r>
    </w:p>
    <w:p w14:paraId="1486F2F6" w14:textId="77777777" w:rsidR="003C738E" w:rsidRPr="00F80E71" w:rsidRDefault="003C738E" w:rsidP="003C738E">
      <w:pPr>
        <w:pStyle w:val="02CYCASLESSONNAMEinbox"/>
      </w:pPr>
      <w:r>
        <w:t>Teachable moments</w:t>
      </w:r>
    </w:p>
    <w:p w14:paraId="18238E54" w14:textId="77777777" w:rsidR="003C738E" w:rsidRPr="00A25701" w:rsidRDefault="003C738E" w:rsidP="003C738E">
      <w:pPr>
        <w:pStyle w:val="02Timeoflesson"/>
      </w:pPr>
      <w:r w:rsidRPr="00A25701">
        <w:t>90 minutes</w:t>
      </w:r>
    </w:p>
    <w:p w14:paraId="2717E085" w14:textId="77777777" w:rsidR="003C738E" w:rsidRDefault="003C738E" w:rsidP="003C738E">
      <w:pPr>
        <w:pStyle w:val="03OUTCOMEHeader"/>
      </w:pPr>
      <w:r>
        <w:t>Outcome</w:t>
      </w:r>
    </w:p>
    <w:p w14:paraId="5A0D040A" w14:textId="77777777" w:rsidR="003C738E" w:rsidRDefault="003C738E" w:rsidP="003C738E">
      <w:pPr>
        <w:pStyle w:val="03Outcometext"/>
      </w:pPr>
      <w:r w:rsidRPr="00A25701">
        <w:t xml:space="preserve">At the end of this module participants will have </w:t>
      </w:r>
      <w:r>
        <w:t xml:space="preserve">a new perspective and </w:t>
      </w:r>
      <w:r w:rsidRPr="00A25701">
        <w:t xml:space="preserve">skills </w:t>
      </w:r>
      <w:r>
        <w:t xml:space="preserve">in using many small </w:t>
      </w:r>
      <w:r w:rsidR="00E96A9F">
        <w:t xml:space="preserve">informal </w:t>
      </w:r>
      <w:r>
        <w:t>moments to teach children.</w:t>
      </w:r>
    </w:p>
    <w:p w14:paraId="4060D68A" w14:textId="77777777" w:rsidR="003C738E" w:rsidRDefault="003C738E" w:rsidP="003C738E">
      <w:pPr>
        <w:pStyle w:val="03OUTCOMEHeader"/>
      </w:pPr>
      <w:r>
        <w:t>Steps in the lesson</w:t>
      </w:r>
    </w:p>
    <w:p w14:paraId="5E133CFB" w14:textId="77777777" w:rsidR="003C738E" w:rsidRDefault="003C738E" w:rsidP="003C738E">
      <w:pPr>
        <w:pStyle w:val="03Outcometextbullets"/>
      </w:pPr>
      <w:r>
        <w:t>Bible background</w:t>
      </w:r>
    </w:p>
    <w:p w14:paraId="231742A6" w14:textId="77777777" w:rsidR="003C738E" w:rsidRDefault="003C738E" w:rsidP="003C738E">
      <w:pPr>
        <w:pStyle w:val="03Outcometextbullets"/>
      </w:pPr>
      <w:r>
        <w:t>Elements of teachable moments</w:t>
      </w:r>
    </w:p>
    <w:p w14:paraId="4E64AF7F" w14:textId="77777777" w:rsidR="003C738E" w:rsidRDefault="003C738E" w:rsidP="003C738E">
      <w:pPr>
        <w:pStyle w:val="03Outcometextbullets"/>
      </w:pPr>
      <w:r>
        <w:t>Skills for the leader</w:t>
      </w:r>
      <w:r>
        <w:tab/>
      </w:r>
    </w:p>
    <w:p w14:paraId="07AD8923" w14:textId="77777777" w:rsidR="003C738E" w:rsidRDefault="003C738E" w:rsidP="003C738E">
      <w:pPr>
        <w:pStyle w:val="03OUTCOMEHeader"/>
      </w:pPr>
      <w:r>
        <w:t>What you will need</w:t>
      </w:r>
    </w:p>
    <w:p w14:paraId="2772A9B5" w14:textId="77777777" w:rsidR="003C738E" w:rsidRDefault="003C738E" w:rsidP="003C738E">
      <w:pPr>
        <w:pStyle w:val="03Outcometextbullets"/>
      </w:pPr>
      <w:r>
        <w:t>Bibles</w:t>
      </w:r>
    </w:p>
    <w:p w14:paraId="74E53BC0" w14:textId="77777777" w:rsidR="003C738E" w:rsidRPr="00F80E71" w:rsidRDefault="003C738E" w:rsidP="003C738E">
      <w:pPr>
        <w:pStyle w:val="04SESSIONOUTLINEHEADING"/>
      </w:pPr>
      <w:r>
        <w:t>teachable moments</w:t>
      </w:r>
    </w:p>
    <w:p w14:paraId="19321B08" w14:textId="77777777" w:rsidR="003C738E" w:rsidRPr="00A25701" w:rsidRDefault="003C738E" w:rsidP="003C738E">
      <w:pPr>
        <w:pStyle w:val="04sessionoutlinewords"/>
      </w:pPr>
      <w:r w:rsidRPr="00A25701">
        <w:t>Training program</w:t>
      </w:r>
    </w:p>
    <w:p w14:paraId="2DFC94A3" w14:textId="7FD3676A" w:rsidR="003C738E" w:rsidRDefault="003C738E" w:rsidP="003C738E">
      <w:pPr>
        <w:pStyle w:val="05Steps-examples"/>
      </w:pPr>
      <w:r>
        <w:t xml:space="preserve">NOTE: </w:t>
      </w:r>
      <w:r w:rsidR="00A25E38">
        <w:t>Y</w:t>
      </w:r>
      <w:r>
        <w:t xml:space="preserve">ou </w:t>
      </w:r>
      <w:r w:rsidR="00A25E38">
        <w:t>may find the Max7 Kids Level 1 training</w:t>
      </w:r>
      <w:r>
        <w:t xml:space="preserve"> M1.2 ‘How children and young people learn’</w:t>
      </w:r>
      <w:r w:rsidR="00A25E38">
        <w:t xml:space="preserve"> is helpful (type ‘Max7 Kids Level 1’ in the search bar at www.max7.org)</w:t>
      </w:r>
      <w:r>
        <w:t>. In this session you will understand these major ideas:</w:t>
      </w:r>
    </w:p>
    <w:p w14:paraId="4DDF019D" w14:textId="77777777" w:rsidR="003C738E" w:rsidRDefault="003C738E" w:rsidP="00C554D5">
      <w:pPr>
        <w:pStyle w:val="05Steps-examples"/>
        <w:numPr>
          <w:ilvl w:val="0"/>
          <w:numId w:val="17"/>
        </w:numPr>
      </w:pPr>
      <w:r>
        <w:t xml:space="preserve">Children learn in different ways and so leaders need to teach with a variety of strategies so that </w:t>
      </w:r>
      <w:r w:rsidRPr="00D535F4">
        <w:rPr>
          <w:u w:val="single"/>
        </w:rPr>
        <w:t>all</w:t>
      </w:r>
      <w:r>
        <w:t xml:space="preserve"> children can learn</w:t>
      </w:r>
    </w:p>
    <w:p w14:paraId="7F4DBA0D" w14:textId="05AB9C9B" w:rsidR="00817B6B" w:rsidRDefault="00817B6B" w:rsidP="00817B6B">
      <w:pPr>
        <w:pStyle w:val="05Steps-examples"/>
      </w:pPr>
      <w:r>
        <w:t xml:space="preserve">We recommend running session M2.4 immediately before this </w:t>
      </w:r>
      <w:r w:rsidR="003206E8">
        <w:t>session,</w:t>
      </w:r>
      <w:r>
        <w:t xml:space="preserve"> as the “Questions Content” is vital to responding well in a “Teachable Moment”</w:t>
      </w:r>
      <w:r w:rsidR="003615F5">
        <w:t>.</w:t>
      </w:r>
    </w:p>
    <w:p w14:paraId="63E772A4" w14:textId="77777777" w:rsidR="003C738E" w:rsidRDefault="00817B6B" w:rsidP="003C738E">
      <w:pPr>
        <w:pStyle w:val="04StepsintheLesson"/>
      </w:pPr>
      <w:r>
        <w:t xml:space="preserve">1. </w:t>
      </w:r>
      <w:r w:rsidR="003C738E">
        <w:t>What the Bible says about teachable moments</w:t>
      </w:r>
    </w:p>
    <w:p w14:paraId="4125E966" w14:textId="77777777" w:rsidR="00E96A9F" w:rsidRDefault="00E96A9F" w:rsidP="003C738E">
      <w:pPr>
        <w:pStyle w:val="04Steps-ActivityStepHeading"/>
      </w:pPr>
      <w:r>
        <w:t>Warm-up energizer</w:t>
      </w:r>
    </w:p>
    <w:p w14:paraId="6677D681" w14:textId="77777777" w:rsidR="00E96A9F" w:rsidRDefault="00E96A9F" w:rsidP="00E96A9F">
      <w:pPr>
        <w:pStyle w:val="05Steps-Instructions"/>
      </w:pPr>
      <w:r>
        <w:t>Work in pairs. One person in each pair needs to have a shoe with laces. Ask each person to share with their partner how old they were when they learned to tie their shoelaces. Who taught you?</w:t>
      </w:r>
    </w:p>
    <w:p w14:paraId="1E6CF4A6" w14:textId="77777777" w:rsidR="00E96A9F" w:rsidRDefault="00E96A9F" w:rsidP="00E96A9F">
      <w:pPr>
        <w:pStyle w:val="05Steps-Instructions"/>
      </w:pPr>
      <w:r>
        <w:t>Now tie a set of laces by working in partnership. Only use one hand each to tie the laces. See which couple in the room can do it quickest.</w:t>
      </w:r>
    </w:p>
    <w:p w14:paraId="54F2395A" w14:textId="77777777" w:rsidR="003C738E" w:rsidRDefault="003C738E" w:rsidP="003C738E">
      <w:pPr>
        <w:pStyle w:val="04Steps-ActivityStepHeading"/>
      </w:pPr>
      <w:r>
        <w:lastRenderedPageBreak/>
        <w:t>Bible group challenge</w:t>
      </w:r>
    </w:p>
    <w:p w14:paraId="6B8F229C" w14:textId="77777777" w:rsidR="003C738E" w:rsidRDefault="003C738E" w:rsidP="003C738E">
      <w:pPr>
        <w:pStyle w:val="05Steps-Instructions"/>
      </w:pPr>
      <w:r>
        <w:t xml:space="preserve">In groups of 4 people, spend 5 minutes searching the Bible to find examples of how Jesus taught people. </w:t>
      </w:r>
      <w:r w:rsidR="00E96A9F">
        <w:t>(Sermon on the M</w:t>
      </w:r>
      <w:r w:rsidR="00113F32">
        <w:t>ount, the woman caught in adultery,</w:t>
      </w:r>
      <w:r w:rsidR="00E96A9F">
        <w:t xml:space="preserve"> parables)</w:t>
      </w:r>
    </w:p>
    <w:p w14:paraId="6D2FB09B" w14:textId="77777777" w:rsidR="00113F32" w:rsidRDefault="003C738E" w:rsidP="00113F32">
      <w:pPr>
        <w:pStyle w:val="05Steps-Instructions"/>
      </w:pPr>
      <w:r>
        <w:t>Have each group share one or two examples with the whole group.</w:t>
      </w:r>
    </w:p>
    <w:p w14:paraId="599726EA" w14:textId="77777777" w:rsidR="00113F32" w:rsidRDefault="00113F32" w:rsidP="00113F32">
      <w:pPr>
        <w:pStyle w:val="05Steps-Instructions"/>
      </w:pPr>
      <w:r>
        <w:t>Ask the group:</w:t>
      </w:r>
    </w:p>
    <w:p w14:paraId="16BCBB8C" w14:textId="77777777" w:rsidR="00113F32" w:rsidRDefault="00113F32" w:rsidP="00113F32">
      <w:pPr>
        <w:pStyle w:val="05Steps-bullets"/>
      </w:pPr>
      <w:r>
        <w:t>What do we learn about how Jesus taught people?</w:t>
      </w:r>
    </w:p>
    <w:p w14:paraId="6173A9D9" w14:textId="77777777" w:rsidR="00113F32" w:rsidRDefault="00113F32" w:rsidP="00113F32">
      <w:pPr>
        <w:pStyle w:val="04Steps-ActivityStepHeading"/>
      </w:pPr>
      <w:r>
        <w:t>Study Deuteronomy 6: 1-9</w:t>
      </w:r>
    </w:p>
    <w:p w14:paraId="2D47C851" w14:textId="77777777" w:rsidR="00113F32" w:rsidRDefault="00113F32" w:rsidP="003C738E">
      <w:pPr>
        <w:pStyle w:val="05Steps-Instructions"/>
      </w:pPr>
      <w:r>
        <w:t>Get into the same groups of 4 people. Read Deuteronomy 6:1-9 and then discuss these questions together.</w:t>
      </w:r>
    </w:p>
    <w:p w14:paraId="35DCA724" w14:textId="77777777" w:rsidR="00113F32" w:rsidRDefault="00113F32" w:rsidP="00113F32">
      <w:pPr>
        <w:pStyle w:val="05Steps-bullets"/>
      </w:pPr>
      <w:r>
        <w:t>What are the blessings if Israel obeyed God?</w:t>
      </w:r>
    </w:p>
    <w:p w14:paraId="6D04D024" w14:textId="77777777" w:rsidR="00113F32" w:rsidRDefault="00113F32" w:rsidP="00113F32">
      <w:pPr>
        <w:pStyle w:val="05Steps-bullets"/>
      </w:pPr>
      <w:r>
        <w:t>Why are the children so important in this?</w:t>
      </w:r>
    </w:p>
    <w:p w14:paraId="6CB1DA87" w14:textId="77777777" w:rsidR="00113F32" w:rsidRDefault="00113F32" w:rsidP="00113F32">
      <w:pPr>
        <w:pStyle w:val="05Steps-bullets"/>
      </w:pPr>
      <w:r>
        <w:t>Where else do you find verse 5 in the Bible?</w:t>
      </w:r>
    </w:p>
    <w:p w14:paraId="7E196B25" w14:textId="77777777" w:rsidR="00113F32" w:rsidRDefault="00113F32" w:rsidP="00113F32">
      <w:pPr>
        <w:pStyle w:val="05Steps-bullets"/>
      </w:pPr>
      <w:r>
        <w:t>How are the commands to be taught to children?</w:t>
      </w:r>
    </w:p>
    <w:p w14:paraId="30305F42" w14:textId="77777777" w:rsidR="00113F32" w:rsidRDefault="00113F32" w:rsidP="00113F32">
      <w:pPr>
        <w:pStyle w:val="05Steps-bullets"/>
      </w:pPr>
      <w:r>
        <w:t>Why are the commands to be written on their hearts</w:t>
      </w:r>
      <w:r w:rsidR="002A04CC">
        <w:t>? Why hearts and not heads?</w:t>
      </w:r>
    </w:p>
    <w:p w14:paraId="4AC32158" w14:textId="77777777" w:rsidR="003C738E" w:rsidRDefault="002A04CC" w:rsidP="00E96A9F">
      <w:pPr>
        <w:pStyle w:val="05Steps-bullets"/>
      </w:pPr>
      <w:r>
        <w:t>Where have you seen an example of teaching like this today in your context?</w:t>
      </w:r>
    </w:p>
    <w:p w14:paraId="3AE319EA" w14:textId="77777777" w:rsidR="003C738E" w:rsidRDefault="003C738E" w:rsidP="003C738E">
      <w:pPr>
        <w:pStyle w:val="04StepsintheLesson"/>
      </w:pPr>
      <w:r>
        <w:t>Elements of teachable moments</w:t>
      </w:r>
    </w:p>
    <w:p w14:paraId="356603E5" w14:textId="77777777" w:rsidR="009B4CED" w:rsidRDefault="009B4CED" w:rsidP="009B4CED">
      <w:pPr>
        <w:pStyle w:val="04Steps-ActivityStepHeading"/>
      </w:pPr>
      <w:r>
        <w:t>Energizer- teach a game</w:t>
      </w:r>
    </w:p>
    <w:p w14:paraId="25B03286" w14:textId="77777777" w:rsidR="009B4CED" w:rsidRDefault="009B4CED" w:rsidP="009B4CED">
      <w:pPr>
        <w:pStyle w:val="05Steps-Instructions"/>
      </w:pPr>
      <w:r>
        <w:t xml:space="preserve">Ask the group to spread out around the room. Give them 2 minutes to remember a fun song or game that they learned when they were a child. </w:t>
      </w:r>
    </w:p>
    <w:p w14:paraId="738EF959" w14:textId="77777777" w:rsidR="009B4CED" w:rsidRDefault="009B4CED" w:rsidP="009B4CED">
      <w:pPr>
        <w:pStyle w:val="05Steps-Instructions"/>
      </w:pPr>
      <w:r>
        <w:t>Each person has one minute to teach someone else in the room the game they have thought of. If there is time repeat this a number of times.</w:t>
      </w:r>
    </w:p>
    <w:p w14:paraId="4F00ADCA" w14:textId="77777777" w:rsidR="009B4CED" w:rsidRDefault="009B4CED" w:rsidP="009B4CED">
      <w:pPr>
        <w:pStyle w:val="05Steps-Instructions"/>
      </w:pPr>
      <w:r>
        <w:t>Ask the group this question.</w:t>
      </w:r>
    </w:p>
    <w:p w14:paraId="6817EBEE" w14:textId="77777777" w:rsidR="009B4CED" w:rsidRDefault="009B4CED" w:rsidP="009B4CED">
      <w:pPr>
        <w:pStyle w:val="05Steps-bullets"/>
      </w:pPr>
      <w:r>
        <w:t xml:space="preserve">Why do you remember this game so easily? </w:t>
      </w:r>
    </w:p>
    <w:p w14:paraId="78C30996" w14:textId="77777777" w:rsidR="009B4CED" w:rsidRDefault="009B4CED" w:rsidP="009B4CED">
      <w:pPr>
        <w:pStyle w:val="05Steps-bullets"/>
      </w:pPr>
      <w:r>
        <w:t>What other memories are associated with it?</w:t>
      </w:r>
    </w:p>
    <w:p w14:paraId="6D53B08E" w14:textId="77777777" w:rsidR="003C738E" w:rsidRDefault="002A04CC" w:rsidP="002A04CC">
      <w:pPr>
        <w:pStyle w:val="04Steps-ActivityStepHeading"/>
      </w:pPr>
      <w:r>
        <w:t>What is a teach</w:t>
      </w:r>
      <w:r w:rsidR="00113F32">
        <w:t>able moment?</w:t>
      </w:r>
    </w:p>
    <w:p w14:paraId="3EA93B89" w14:textId="77777777" w:rsidR="00236A67" w:rsidRDefault="00236A67" w:rsidP="00236A67">
      <w:pPr>
        <w:pStyle w:val="05Steps-Instructions"/>
      </w:pPr>
      <w:r>
        <w:t>Ask the group to suggest what a teachable moment is after reading Deuteronomy 6</w:t>
      </w:r>
      <w:r w:rsidR="009B4CED">
        <w:t>:1-9</w:t>
      </w:r>
      <w:r>
        <w:t xml:space="preserve">. </w:t>
      </w:r>
    </w:p>
    <w:p w14:paraId="7D5DCBA9" w14:textId="77777777" w:rsidR="002A04CC" w:rsidRDefault="00236A67" w:rsidP="009B4CED">
      <w:pPr>
        <w:pStyle w:val="05Steps-Instructions"/>
      </w:pPr>
      <w:r>
        <w:t xml:space="preserve">A teachable moment is a moment when a child is ready and receptive to learn something. The moment could be right for many reasons: they have a question, they trust you, you have a good relationship, </w:t>
      </w:r>
      <w:r w:rsidR="00D535F4">
        <w:t xml:space="preserve">or </w:t>
      </w:r>
      <w:r>
        <w:t>they are creative</w:t>
      </w:r>
      <w:r w:rsidR="00D535F4">
        <w:t xml:space="preserve"> and in the right mood</w:t>
      </w:r>
      <w:r>
        <w:t>.</w:t>
      </w:r>
    </w:p>
    <w:p w14:paraId="125B0AE2" w14:textId="77777777" w:rsidR="002A04CC" w:rsidRDefault="00A03A81" w:rsidP="002A04CC">
      <w:pPr>
        <w:pStyle w:val="04Steps-ActivityStepHeading"/>
      </w:pPr>
      <w:r>
        <w:lastRenderedPageBreak/>
        <w:t>Explain the t</w:t>
      </w:r>
      <w:r w:rsidR="002A04CC">
        <w:t>ypes of teachable moments</w:t>
      </w:r>
    </w:p>
    <w:p w14:paraId="49BD3693" w14:textId="77777777" w:rsidR="002A04CC" w:rsidRDefault="002A04CC" w:rsidP="002A04CC">
      <w:pPr>
        <w:pStyle w:val="05Steps-Instructions"/>
      </w:pPr>
      <w:r>
        <w:t>There are two basic types of teachable moments.</w:t>
      </w:r>
    </w:p>
    <w:p w14:paraId="7AE38143" w14:textId="77777777" w:rsidR="002A04CC" w:rsidRDefault="002A04CC" w:rsidP="00C554D5">
      <w:pPr>
        <w:pStyle w:val="05Steps-Instructions"/>
        <w:numPr>
          <w:ilvl w:val="0"/>
          <w:numId w:val="18"/>
        </w:numPr>
      </w:pPr>
      <w:r>
        <w:t>Experiential learning</w:t>
      </w:r>
      <w:r w:rsidR="00A03A81">
        <w:t xml:space="preserve"> initiated by the leader</w:t>
      </w:r>
    </w:p>
    <w:p w14:paraId="04E2DBB5" w14:textId="77777777" w:rsidR="002A04CC" w:rsidRDefault="00A03A81" w:rsidP="00C554D5">
      <w:pPr>
        <w:pStyle w:val="05Steps-Instructions"/>
        <w:numPr>
          <w:ilvl w:val="0"/>
          <w:numId w:val="18"/>
        </w:numPr>
      </w:pPr>
      <w:r>
        <w:t>Questions and moments initiated by the child</w:t>
      </w:r>
    </w:p>
    <w:p w14:paraId="0E1365AE" w14:textId="77777777" w:rsidR="00A03A81" w:rsidRDefault="002A04CC" w:rsidP="002A04CC">
      <w:pPr>
        <w:pStyle w:val="05Steps-Instructions"/>
      </w:pPr>
      <w:r w:rsidRPr="00A03A81">
        <w:rPr>
          <w:b/>
        </w:rPr>
        <w:t>Experiential learning</w:t>
      </w:r>
      <w:r w:rsidR="00A03A81">
        <w:t xml:space="preserve"> can create many opportunities for teachable moments. The basic principle is that a leader creates a game or activity where the children have opportunity to reflect and learn from afterwards.</w:t>
      </w:r>
    </w:p>
    <w:p w14:paraId="19307D29" w14:textId="16038BF5" w:rsidR="00A03A81" w:rsidRDefault="003206E8" w:rsidP="009B4CED">
      <w:pPr>
        <w:pStyle w:val="05Steps-Instructions"/>
      </w:pPr>
      <w:r>
        <w:t>If time p</w:t>
      </w:r>
      <w:r w:rsidR="00A03A81">
        <w:t xml:space="preserve">lay an </w:t>
      </w:r>
      <w:proofErr w:type="gramStart"/>
      <w:r w:rsidR="00A03A81">
        <w:t>Experient</w:t>
      </w:r>
      <w:r>
        <w:t>ial</w:t>
      </w:r>
      <w:proofErr w:type="gramEnd"/>
      <w:r>
        <w:t xml:space="preserve"> game to demonstrate this.</w:t>
      </w:r>
      <w:r w:rsidR="00A03A81">
        <w:t xml:space="preserve">  </w:t>
      </w:r>
    </w:p>
    <w:p w14:paraId="743E432A" w14:textId="77777777" w:rsidR="00A03A81" w:rsidRDefault="00A03A81" w:rsidP="002A04CC">
      <w:pPr>
        <w:pStyle w:val="05Steps-Instructions"/>
      </w:pPr>
      <w:r w:rsidRPr="00A03A81">
        <w:rPr>
          <w:b/>
        </w:rPr>
        <w:t>Questions and moments from a child’s world</w:t>
      </w:r>
      <w:r>
        <w:t xml:space="preserve"> can happen at any time. It is a powerful time to learn because the child is interested and ready. They have</w:t>
      </w:r>
      <w:r w:rsidR="00236A67">
        <w:t xml:space="preserve"> already been thinking about it already so you can teach primarily by asking them questions to get them to think things through. For example, you may be walking with a group of children when one of them says, ‘Who </w:t>
      </w:r>
      <w:r w:rsidR="00BE2F0C">
        <w:t>made God?’ or ‘</w:t>
      </w:r>
      <w:r w:rsidR="00236A67">
        <w:t>Why do bad people sometimes get an easy life?’</w:t>
      </w:r>
    </w:p>
    <w:p w14:paraId="13A3A815" w14:textId="77777777" w:rsidR="00310651" w:rsidRDefault="00310651" w:rsidP="00310651">
      <w:pPr>
        <w:pStyle w:val="04Steps-ActivityStepHeading"/>
      </w:pPr>
      <w:r>
        <w:t>Examples of teachable moments</w:t>
      </w:r>
    </w:p>
    <w:p w14:paraId="0873F0FE" w14:textId="6C2D7140" w:rsidR="00310651" w:rsidRDefault="00310651" w:rsidP="00310651">
      <w:pPr>
        <w:pStyle w:val="05Steps-Instructions"/>
      </w:pPr>
      <w:r>
        <w:t>Tell some stories of teachable moments from your</w:t>
      </w:r>
      <w:r w:rsidR="003206E8">
        <w:t xml:space="preserve"> own teaching experience. Think</w:t>
      </w:r>
      <w:r>
        <w:t xml:space="preserve"> about what the role of the leader was and what the response of the child was.</w:t>
      </w:r>
    </w:p>
    <w:p w14:paraId="62F0FF10" w14:textId="77777777" w:rsidR="002A04CC" w:rsidRDefault="002A04CC" w:rsidP="002A04CC">
      <w:pPr>
        <w:pStyle w:val="04Steps-ActivityStepHeading"/>
      </w:pPr>
      <w:r>
        <w:t>Explain the elements of a teachable moment.</w:t>
      </w:r>
    </w:p>
    <w:p w14:paraId="5275EAE5" w14:textId="77777777" w:rsidR="00236A67" w:rsidRDefault="00236A67" w:rsidP="00D535F4">
      <w:pPr>
        <w:pStyle w:val="05Steps-KEYQUESTION"/>
      </w:pPr>
      <w:r>
        <w:t>Find time to meditate</w:t>
      </w:r>
      <w:r w:rsidR="00D535F4">
        <w:t xml:space="preserve"> </w:t>
      </w:r>
      <w:r w:rsidR="00E96A9F">
        <w:t xml:space="preserve">by </w:t>
      </w:r>
      <w:r w:rsidR="00D535F4">
        <w:t>yourself</w:t>
      </w:r>
    </w:p>
    <w:p w14:paraId="10C1241E" w14:textId="0E3C2424" w:rsidR="00D535F4" w:rsidRDefault="00D535F4" w:rsidP="00D535F4">
      <w:pPr>
        <w:pStyle w:val="05Steps-Instructions"/>
      </w:pPr>
      <w:r>
        <w:t>It is important to be rich in understanding of the Bible and how it relates to life. In many ways, you cannot take a child to a place you haven’t been yourself. So spend time meditating on scripture and trying to think deeply about</w:t>
      </w:r>
      <w:r w:rsidR="00093F31">
        <w:t xml:space="preserve"> it</w:t>
      </w:r>
      <w:r>
        <w:t>. There are many thinking tools to help you.</w:t>
      </w:r>
    </w:p>
    <w:p w14:paraId="5C934CF7" w14:textId="77777777" w:rsidR="00236A67" w:rsidRDefault="00236A67" w:rsidP="00D535F4">
      <w:pPr>
        <w:pStyle w:val="05Steps-KEYQUESTION"/>
      </w:pPr>
      <w:r>
        <w:t>Time</w:t>
      </w:r>
      <w:r w:rsidR="00D535F4">
        <w:t xml:space="preserve"> and </w:t>
      </w:r>
      <w:r w:rsidR="009B4CED">
        <w:t>opportunity</w:t>
      </w:r>
    </w:p>
    <w:p w14:paraId="19FC972B" w14:textId="1221FD77" w:rsidR="00D535F4" w:rsidRDefault="00D535F4" w:rsidP="00236A67">
      <w:pPr>
        <w:pStyle w:val="05Steps-Instructions"/>
      </w:pPr>
      <w:r>
        <w:t>You will never know when a child will be in the right mood to ask a question</w:t>
      </w:r>
      <w:r w:rsidR="00882075">
        <w:t>,</w:t>
      </w:r>
      <w:r>
        <w:t xml:space="preserve"> so you need to allow lots </w:t>
      </w:r>
      <w:r w:rsidR="00093F31">
        <w:t>of opportunities</w:t>
      </w:r>
      <w:r>
        <w:t xml:space="preserve"> for this to happen.</w:t>
      </w:r>
      <w:r w:rsidR="00882075">
        <w:t xml:space="preserve"> </w:t>
      </w:r>
    </w:p>
    <w:p w14:paraId="0A4014A1" w14:textId="77777777" w:rsidR="00236A67" w:rsidRDefault="00236A67" w:rsidP="00D535F4">
      <w:pPr>
        <w:pStyle w:val="05Steps-KEYQUESTION"/>
      </w:pPr>
      <w:r>
        <w:t>Small group</w:t>
      </w:r>
      <w:r w:rsidR="009B4CED">
        <w:t>s</w:t>
      </w:r>
    </w:p>
    <w:p w14:paraId="57642D51" w14:textId="77777777" w:rsidR="00D535F4" w:rsidRDefault="00D535F4" w:rsidP="00236A67">
      <w:pPr>
        <w:pStyle w:val="05Steps-Instructions"/>
      </w:pPr>
      <w:r>
        <w:t xml:space="preserve">If you want to develop teachable moments then keep the group of children small. </w:t>
      </w:r>
      <w:r w:rsidR="009B4CED">
        <w:t>When the group is small trust can easily grow and questions about life and faith can come to the surface.</w:t>
      </w:r>
    </w:p>
    <w:p w14:paraId="392B6B8C" w14:textId="77777777" w:rsidR="00236A67" w:rsidRDefault="009B4CED" w:rsidP="009B4CED">
      <w:pPr>
        <w:pStyle w:val="05Steps-KEYQUESTION"/>
      </w:pPr>
      <w:r>
        <w:t>Informal</w:t>
      </w:r>
      <w:r w:rsidR="00236A67">
        <w:t xml:space="preserve"> moments</w:t>
      </w:r>
    </w:p>
    <w:p w14:paraId="51C99BA5" w14:textId="3D057A40" w:rsidR="009B4CED" w:rsidRDefault="009B4CED" w:rsidP="009B4CED">
      <w:pPr>
        <w:pStyle w:val="05Steps-Instructions"/>
      </w:pPr>
      <w:r>
        <w:t>As leaders we can often feel like we are</w:t>
      </w:r>
      <w:r w:rsidR="00093F31">
        <w:t xml:space="preserve"> just</w:t>
      </w:r>
      <w:r>
        <w:t xml:space="preserve"> running programs for children. Try to be aware of the informal moments, sometimes only a few minutes here and there, where you are sitting with just two or three children. What are they talking about? How can you teach them something important in this time</w:t>
      </w:r>
      <w:r w:rsidR="00882075">
        <w:t xml:space="preserve"> related to their conversation</w:t>
      </w:r>
      <w:r>
        <w:t>?</w:t>
      </w:r>
    </w:p>
    <w:p w14:paraId="3E64F537" w14:textId="77777777" w:rsidR="00310651" w:rsidRDefault="00310651" w:rsidP="00310651">
      <w:pPr>
        <w:pStyle w:val="04Steps-ActivityStepHeading"/>
      </w:pPr>
      <w:r>
        <w:lastRenderedPageBreak/>
        <w:t>Small group discussion</w:t>
      </w:r>
    </w:p>
    <w:p w14:paraId="42200484" w14:textId="77777777" w:rsidR="00236A67" w:rsidRDefault="00310651" w:rsidP="00236A67">
      <w:pPr>
        <w:pStyle w:val="05Steps-Instructions"/>
      </w:pPr>
      <w:r>
        <w:t>In a group of 4 or 5 people discuss these questions.</w:t>
      </w:r>
    </w:p>
    <w:p w14:paraId="615A0502" w14:textId="77777777" w:rsidR="00310651" w:rsidRDefault="00310651" w:rsidP="00310651">
      <w:pPr>
        <w:pStyle w:val="05Steps-bullets"/>
      </w:pPr>
      <w:r>
        <w:t>Share about a time where you as a leader were involved in a teachable moment with a child. What happened?</w:t>
      </w:r>
    </w:p>
    <w:p w14:paraId="557EFB63" w14:textId="77777777" w:rsidR="00310651" w:rsidRDefault="00310651" w:rsidP="00310651">
      <w:pPr>
        <w:pStyle w:val="05Steps-bullets"/>
      </w:pPr>
      <w:r>
        <w:t>What would you do differently this time?</w:t>
      </w:r>
    </w:p>
    <w:p w14:paraId="037EE0C2" w14:textId="77777777" w:rsidR="00310651" w:rsidRDefault="00310651" w:rsidP="00310651">
      <w:pPr>
        <w:pStyle w:val="05Steps-bullets"/>
      </w:pPr>
      <w:r>
        <w:t xml:space="preserve">What other wisdom would you add to our understanding of teachable moments from your own </w:t>
      </w:r>
      <w:proofErr w:type="gramStart"/>
      <w:r>
        <w:t>experience.</w:t>
      </w:r>
      <w:proofErr w:type="gramEnd"/>
    </w:p>
    <w:p w14:paraId="35811325" w14:textId="77777777" w:rsidR="00817B6B" w:rsidRDefault="000B5EF8" w:rsidP="007C6580">
      <w:pPr>
        <w:pStyle w:val="04StepsintheLesson"/>
      </w:pPr>
      <w:r>
        <w:t>Responding well</w:t>
      </w:r>
      <w:r w:rsidR="004116ED">
        <w:t xml:space="preserve"> – Revision point from M2.4</w:t>
      </w:r>
    </w:p>
    <w:p w14:paraId="33C853C6" w14:textId="77777777" w:rsidR="000B5EF8" w:rsidRDefault="000B5EF8" w:rsidP="000B5EF8">
      <w:pPr>
        <w:pStyle w:val="04Steps-ActivityStepHeading"/>
      </w:pPr>
      <w:r>
        <w:t>Use as much or as little from this review section as you need</w:t>
      </w:r>
    </w:p>
    <w:p w14:paraId="2742AAE6" w14:textId="77777777" w:rsidR="000B5EF8" w:rsidRDefault="000B5EF8" w:rsidP="000B5EF8">
      <w:pPr>
        <w:pStyle w:val="05Steps-KEYQUESTION"/>
      </w:pPr>
      <w:r>
        <w:t xml:space="preserve">It is important to help your trainees understand that our “perceptiveness” is improved by the way we respond to questions from children and youth. Reviewing the 5 step model from the previous module will help everyone remember that there is more to answering a question than giving an answer. </w:t>
      </w:r>
    </w:p>
    <w:p w14:paraId="43A2F679" w14:textId="77777777" w:rsidR="000B5EF8" w:rsidRPr="00C53A22" w:rsidRDefault="000B5EF8" w:rsidP="000B5EF8">
      <w:pPr>
        <w:pStyle w:val="04Steps-ActivityStepHeading"/>
      </w:pPr>
      <w:r>
        <w:t xml:space="preserve">Review the </w:t>
      </w:r>
      <w:r w:rsidRPr="00C53A22">
        <w:t>5 step approach</w:t>
      </w:r>
      <w:r>
        <w:t xml:space="preserve"> from the previous module</w:t>
      </w:r>
    </w:p>
    <w:p w14:paraId="5DD64D48" w14:textId="77777777" w:rsidR="000B5EF8" w:rsidRDefault="000B5EF8" w:rsidP="000B5EF8">
      <w:pPr>
        <w:pStyle w:val="05Steps-Instructions"/>
      </w:pPr>
      <w:r>
        <w:t>Choose a question from the graffiti wall or the one listed below to demonstrate an approach for answering kids’ tough questions.</w:t>
      </w:r>
    </w:p>
    <w:p w14:paraId="015FAE62" w14:textId="77777777" w:rsidR="000B5EF8" w:rsidRDefault="000B5EF8" w:rsidP="000B5EF8">
      <w:pPr>
        <w:pStyle w:val="05Steps-Instructions"/>
      </w:pPr>
      <w:r>
        <w:t>Sample: Why didn’t God stop the earthquake/tsunami/hurricane that killed so many people?</w:t>
      </w:r>
    </w:p>
    <w:p w14:paraId="4EB1964E" w14:textId="77777777" w:rsidR="000B5EF8" w:rsidRDefault="000B5EF8" w:rsidP="000B5EF8">
      <w:pPr>
        <w:pStyle w:val="05Steps-Instructions"/>
      </w:pPr>
      <w:r>
        <w:t xml:space="preserve">Ask the group, “What might be your </w:t>
      </w:r>
      <w:r w:rsidRPr="0007024A">
        <w:rPr>
          <w:b/>
        </w:rPr>
        <w:t>first</w:t>
      </w:r>
      <w:r>
        <w:t xml:space="preserve"> response to a child who asks you this question. Resist the temptation to begin to answer the question.</w:t>
      </w:r>
    </w:p>
    <w:p w14:paraId="0DE00ABA" w14:textId="77777777" w:rsidR="000B5EF8" w:rsidRDefault="000B5EF8" w:rsidP="000B5EF8">
      <w:pPr>
        <w:pStyle w:val="05Steps-Instructions"/>
      </w:pPr>
      <w:r>
        <w:t>Allow for responses until someone provides the first step (or you give it):</w:t>
      </w:r>
    </w:p>
    <w:p w14:paraId="67083F16" w14:textId="77777777" w:rsidR="000B5EF8" w:rsidRPr="0007024A" w:rsidRDefault="000B5EF8" w:rsidP="000B5EF8">
      <w:pPr>
        <w:pStyle w:val="05Steps-KEYQUESTION"/>
      </w:pPr>
      <w:r w:rsidRPr="0007024A">
        <w:t>STEP 1:</w:t>
      </w:r>
      <w:r w:rsidRPr="0007024A">
        <w:tab/>
        <w:t>Acknowledge a good question</w:t>
      </w:r>
    </w:p>
    <w:p w14:paraId="42690DB4" w14:textId="77777777" w:rsidR="000B5EF8" w:rsidRDefault="000B5EF8" w:rsidP="000B5EF8">
      <w:pPr>
        <w:pStyle w:val="06CommentbytheLeader"/>
      </w:pPr>
      <w:r>
        <w:t>Comment: Use words such as, “That’s a very good question”, “That’s a hard question”, “I’ve been thinking about that too”.</w:t>
      </w:r>
    </w:p>
    <w:p w14:paraId="533F7CA5" w14:textId="77777777" w:rsidR="000B5EF8" w:rsidRDefault="000B5EF8" w:rsidP="000B5EF8">
      <w:pPr>
        <w:pStyle w:val="06CommentbytheLeader"/>
      </w:pPr>
      <w:r>
        <w:t>This lets the child know that they have asked a good question, affirms them and encourages them to explore this further with you.</w:t>
      </w:r>
    </w:p>
    <w:p w14:paraId="459DA001" w14:textId="77777777" w:rsidR="000B5EF8" w:rsidRDefault="000B5EF8" w:rsidP="000B5EF8">
      <w:pPr>
        <w:pStyle w:val="06CommentbytheLeader"/>
      </w:pPr>
      <w:r>
        <w:t xml:space="preserve">Ask the group, “What might be your </w:t>
      </w:r>
      <w:r>
        <w:rPr>
          <w:b/>
        </w:rPr>
        <w:t>next</w:t>
      </w:r>
      <w:r>
        <w:t xml:space="preserve"> response to this child be? Again, resist the temptation to begin to answer the question.”</w:t>
      </w:r>
    </w:p>
    <w:p w14:paraId="4B102CF1" w14:textId="77777777" w:rsidR="000B5EF8" w:rsidRDefault="000B5EF8" w:rsidP="000B5EF8">
      <w:pPr>
        <w:pStyle w:val="05Steps-Instructions"/>
      </w:pPr>
      <w:r>
        <w:t>Allow for responses until someone provides the second step (or you give it):</w:t>
      </w:r>
    </w:p>
    <w:p w14:paraId="4698E694" w14:textId="77777777" w:rsidR="000B5EF8" w:rsidRPr="00D37A39" w:rsidRDefault="000B5EF8" w:rsidP="000B5EF8">
      <w:pPr>
        <w:pStyle w:val="05Steps-KEYQUESTION"/>
      </w:pPr>
      <w:r w:rsidRPr="00D37A39">
        <w:t>STEP 2:</w:t>
      </w:r>
      <w:r w:rsidRPr="00D37A39">
        <w:tab/>
        <w:t>Reflect the question</w:t>
      </w:r>
    </w:p>
    <w:p w14:paraId="72D28B1D" w14:textId="77777777" w:rsidR="000B5EF8" w:rsidRDefault="000B5EF8" w:rsidP="000B5EF8">
      <w:pPr>
        <w:pStyle w:val="05Steps-Instructions"/>
      </w:pPr>
      <w:r>
        <w:t>Comment: Use words such as, “What do you think?”, “Why do you want to know?”</w:t>
      </w:r>
    </w:p>
    <w:p w14:paraId="122FBF17" w14:textId="7E18073F" w:rsidR="000B5EF8" w:rsidRDefault="000B5EF8" w:rsidP="000B5EF8">
      <w:pPr>
        <w:pStyle w:val="06CommentbyLeaderBIBLEVERSE"/>
      </w:pPr>
      <w:r>
        <w:t xml:space="preserve">Before we jump in with our answers let’s allow some space for the child to reflect on the question and to hear their understanding of </w:t>
      </w:r>
      <w:r>
        <w:lastRenderedPageBreak/>
        <w:t xml:space="preserve">what may be happening. The Scriptures </w:t>
      </w:r>
      <w:r w:rsidR="003206E8">
        <w:t>say,</w:t>
      </w:r>
      <w:r>
        <w:t xml:space="preserve"> “out of the mouth of babes and infants God has ordained praise” (Psalm 8:2 &amp; Matthew 21:16) to which we could also add ‘and much wisdom’ which comes from their developing perspective of the world. Saying less when we ask the question allows for the child to unpack the thoughts that led to their question.</w:t>
      </w:r>
    </w:p>
    <w:p w14:paraId="4CC28A08" w14:textId="77777777" w:rsidR="000B5EF8" w:rsidRDefault="000B5EF8" w:rsidP="000B5EF8">
      <w:pPr>
        <w:pStyle w:val="06CommentbytheLeader"/>
      </w:pPr>
      <w:r>
        <w:t>This is an important step in the process of building biblical reflection and critical thinking within our children. Let’s remember that we won’t always be there to answer the questions for them.</w:t>
      </w:r>
    </w:p>
    <w:p w14:paraId="5E3622FB" w14:textId="77777777" w:rsidR="000B5EF8" w:rsidRDefault="000B5EF8" w:rsidP="000B5EF8">
      <w:pPr>
        <w:pStyle w:val="06CommentbytheLeader"/>
      </w:pPr>
      <w:r>
        <w:t xml:space="preserve">Ask the group, “What might be your </w:t>
      </w:r>
      <w:r>
        <w:rPr>
          <w:b/>
        </w:rPr>
        <w:t>next</w:t>
      </w:r>
      <w:r>
        <w:t xml:space="preserve"> response to this child be. Again, we are not yet ready to answer the question.</w:t>
      </w:r>
    </w:p>
    <w:p w14:paraId="5DE8DB5C" w14:textId="77777777" w:rsidR="000B5EF8" w:rsidRDefault="000B5EF8" w:rsidP="000B5EF8">
      <w:pPr>
        <w:pStyle w:val="05Steps-Instructions"/>
      </w:pPr>
      <w:r>
        <w:t>Allow for responses until someone provides the third step (or you give it):</w:t>
      </w:r>
    </w:p>
    <w:p w14:paraId="49345301" w14:textId="3E739C86" w:rsidR="000B5EF8" w:rsidRPr="004B10A9" w:rsidRDefault="000B5EF8" w:rsidP="000B5EF8">
      <w:pPr>
        <w:pStyle w:val="05Steps-KEYQUESTION"/>
      </w:pPr>
      <w:r w:rsidRPr="004B10A9">
        <w:t>STEP 3:</w:t>
      </w:r>
      <w:r w:rsidRPr="004B10A9">
        <w:tab/>
      </w:r>
      <w:r>
        <w:t>Ask</w:t>
      </w:r>
      <w:r w:rsidR="00093F31">
        <w:t xml:space="preserve"> the rest of the group</w:t>
      </w:r>
    </w:p>
    <w:p w14:paraId="77612D7E" w14:textId="77777777" w:rsidR="000B5EF8" w:rsidRDefault="000B5EF8" w:rsidP="000B5EF8">
      <w:pPr>
        <w:pStyle w:val="05Steps-Instructions"/>
      </w:pPr>
      <w:r>
        <w:t xml:space="preserve">Comment: You will need to discern if the question being asked is of interest to the wider group. If so, seek the wisdom of the rest of the children. This approach models that a child’s peers can be used with future questions. </w:t>
      </w:r>
    </w:p>
    <w:p w14:paraId="661B3CB2" w14:textId="140BC968" w:rsidR="000B5EF8" w:rsidRPr="002565B2" w:rsidRDefault="000B5EF8" w:rsidP="000B5EF8">
      <w:pPr>
        <w:pStyle w:val="05Steps-KEYQUESTION"/>
      </w:pPr>
      <w:r w:rsidRPr="002565B2">
        <w:t>STEP 4:</w:t>
      </w:r>
      <w:r w:rsidRPr="002565B2">
        <w:tab/>
        <w:t xml:space="preserve">Share your wisdom or say, “I don’t </w:t>
      </w:r>
      <w:r w:rsidR="003206E8">
        <w:tab/>
      </w:r>
      <w:r w:rsidR="003206E8">
        <w:tab/>
      </w:r>
      <w:r w:rsidR="003206E8">
        <w:tab/>
      </w:r>
      <w:r w:rsidR="003206E8">
        <w:tab/>
      </w:r>
      <w:r w:rsidRPr="002565B2">
        <w:t>know”</w:t>
      </w:r>
    </w:p>
    <w:p w14:paraId="3DF477AB" w14:textId="77777777" w:rsidR="000B5EF8" w:rsidRDefault="000B5EF8" w:rsidP="000B5EF8">
      <w:pPr>
        <w:pStyle w:val="05Steps-Instructions"/>
      </w:pPr>
      <w:r>
        <w:t>Comment: While there are many questions in life for which we may struggle to find an answer, it is better to give some direction for a child rather than a programmed answer e.g. God works all things together for good!</w:t>
      </w:r>
    </w:p>
    <w:p w14:paraId="669FB063" w14:textId="77777777" w:rsidR="000B5EF8" w:rsidRDefault="000B5EF8" w:rsidP="000B5EF8">
      <w:pPr>
        <w:pStyle w:val="05Steps-bullets"/>
      </w:pPr>
      <w:r>
        <w:t>If you choose to say, “I don’t know”, it may be helpful to add a comment in line with the heart of the child’s question e.g., “But I do know that God’s heart was the first heart to be broken when this awful thing happened. This is not what God planned for His world that He made perfect for us. But given freedom of choice, humans started making bad choices and so God’s world is broken and we will keep on seeing brokenness until God creates a new heaven and a new earth.”</w:t>
      </w:r>
    </w:p>
    <w:p w14:paraId="173EBAEE" w14:textId="1F45DE89" w:rsidR="000B5EF8" w:rsidRDefault="000B5EF8" w:rsidP="000B5EF8">
      <w:pPr>
        <w:pStyle w:val="05Steps-bullets"/>
      </w:pPr>
      <w:r>
        <w:t xml:space="preserve">It is helpful to frame your response using the words, “Here is </w:t>
      </w:r>
      <w:r w:rsidRPr="000D2E05">
        <w:rPr>
          <w:i/>
          <w:u w:val="single"/>
        </w:rPr>
        <w:t>the beginning</w:t>
      </w:r>
      <w:r w:rsidR="003206E8">
        <w:t xml:space="preserve"> of my answer..</w:t>
      </w:r>
      <w:r w:rsidR="00093F31">
        <w:t xml:space="preserve">.” For all of us </w:t>
      </w:r>
      <w:r>
        <w:t>are on a faith journey with our children and we continue to learn on a daily basis. To say, “Here is the answer…” shuts down the conversation. Let’s be open to learning together as we try and understand the connection between life and faith today.</w:t>
      </w:r>
    </w:p>
    <w:p w14:paraId="5C9604B1" w14:textId="23808219" w:rsidR="000B5EF8" w:rsidRPr="000A7AAA" w:rsidRDefault="000B5EF8" w:rsidP="000B5EF8">
      <w:pPr>
        <w:pStyle w:val="05Steps-KEYQUESTION"/>
      </w:pPr>
      <w:r>
        <w:t>STEP 5:</w:t>
      </w:r>
      <w:r>
        <w:tab/>
      </w:r>
      <w:r w:rsidRPr="000A7AAA">
        <w:t xml:space="preserve">Acknowledge there may be different </w:t>
      </w:r>
      <w:r w:rsidR="003206E8">
        <w:tab/>
      </w:r>
      <w:r w:rsidR="003206E8">
        <w:tab/>
      </w:r>
      <w:r w:rsidR="003206E8">
        <w:tab/>
      </w:r>
      <w:r w:rsidR="003206E8">
        <w:tab/>
      </w:r>
      <w:r w:rsidRPr="000A7AAA">
        <w:t>responses.</w:t>
      </w:r>
    </w:p>
    <w:p w14:paraId="023ED80A" w14:textId="77777777" w:rsidR="000B5EF8" w:rsidRDefault="000B5EF8" w:rsidP="000B5EF8">
      <w:pPr>
        <w:pStyle w:val="05Steps-Instructions"/>
      </w:pPr>
      <w:r>
        <w:t>Comment: For some questions, Christians have different answers. For example, if the question is about baptism, feel free to share what the practice is in your church and be prepared to explain different practices from other churches. Encourage the child to continue their exploration of the Scriptures to find their interpretation for their question.</w:t>
      </w:r>
    </w:p>
    <w:p w14:paraId="3FF2B406" w14:textId="77777777" w:rsidR="000B5EF8" w:rsidRDefault="000B5EF8" w:rsidP="000B5EF8">
      <w:pPr>
        <w:pStyle w:val="04StepsintheLesson"/>
      </w:pPr>
      <w:r>
        <w:lastRenderedPageBreak/>
        <w:t>Preparing to give good answers</w:t>
      </w:r>
      <w:r w:rsidR="004116ED">
        <w:t xml:space="preserve"> </w:t>
      </w:r>
    </w:p>
    <w:p w14:paraId="5CF13374" w14:textId="77777777" w:rsidR="00817B6B" w:rsidRDefault="00817B6B" w:rsidP="00817B6B">
      <w:pPr>
        <w:pStyle w:val="06CommentbyLeaderBIBLEVERSE"/>
      </w:pPr>
      <w:r>
        <w:t xml:space="preserve">The Bible says, </w:t>
      </w:r>
      <w:r w:rsidR="007C6580">
        <w:rPr>
          <w:rStyle w:val="text"/>
          <w:vertAlign w:val="superscript"/>
        </w:rPr>
        <w:t>“</w:t>
      </w:r>
      <w:r>
        <w:rPr>
          <w:rStyle w:val="text"/>
        </w:rPr>
        <w:t>Honor Christ and let him be the Lord of your life.</w:t>
      </w:r>
    </w:p>
    <w:p w14:paraId="2C4FE1DA" w14:textId="77777777" w:rsidR="00817B6B" w:rsidRDefault="00817B6B" w:rsidP="00817B6B">
      <w:pPr>
        <w:pStyle w:val="06CommentbyLeaderBIBLEVERSE"/>
      </w:pPr>
      <w:r>
        <w:rPr>
          <w:rStyle w:val="text"/>
        </w:rPr>
        <w:t>Always be ready to give an answer when someone asks you about your hope.</w:t>
      </w:r>
      <w:r w:rsidR="007C6580">
        <w:rPr>
          <w:rStyle w:val="text"/>
        </w:rPr>
        <w:t>”</w:t>
      </w:r>
      <w:r>
        <w:rPr>
          <w:rStyle w:val="text"/>
        </w:rPr>
        <w:t xml:space="preserve">  1 Peter 3:15 (CEV)</w:t>
      </w:r>
    </w:p>
    <w:p w14:paraId="0F983394" w14:textId="77777777" w:rsidR="00817B6B" w:rsidRDefault="007C6580" w:rsidP="00817B6B">
      <w:pPr>
        <w:pStyle w:val="05Steps-bullets"/>
        <w:numPr>
          <w:ilvl w:val="0"/>
          <w:numId w:val="0"/>
        </w:numPr>
        <w:ind w:left="2410" w:hanging="294"/>
      </w:pPr>
      <w:r>
        <w:t xml:space="preserve">How can we always be ready to give an answer? Let’s look at some life moments privately and imagine the kinds of questions a child may ask about how you behave as a Christian. Some of these life events are very ordinary, some occur at times of stress and distress in our </w:t>
      </w:r>
      <w:r w:rsidR="000B5EF8">
        <w:t xml:space="preserve">own </w:t>
      </w:r>
      <w:r>
        <w:t>lives.</w:t>
      </w:r>
    </w:p>
    <w:p w14:paraId="5CFF5DE6" w14:textId="02BAFE51" w:rsidR="007C6580" w:rsidRDefault="007C6580" w:rsidP="00817B6B">
      <w:pPr>
        <w:pStyle w:val="05Steps-bullets"/>
        <w:numPr>
          <w:ilvl w:val="0"/>
          <w:numId w:val="0"/>
        </w:numPr>
        <w:ind w:left="2410" w:hanging="294"/>
      </w:pPr>
      <w:r>
        <w:t>Give out a list of situations</w:t>
      </w:r>
      <w:r w:rsidR="00093F31">
        <w:t xml:space="preserve"> and</w:t>
      </w:r>
      <w:r>
        <w:t xml:space="preserve"> invite people</w:t>
      </w:r>
      <w:r w:rsidR="00093F31">
        <w:t xml:space="preserve"> to think through them in pairs or on their own</w:t>
      </w:r>
      <w:r>
        <w:t>.</w:t>
      </w:r>
    </w:p>
    <w:p w14:paraId="4BC2360B" w14:textId="77777777" w:rsidR="000B5EF8" w:rsidRPr="004116ED" w:rsidRDefault="000B5EF8" w:rsidP="004116ED">
      <w:pPr>
        <w:pStyle w:val="05Steps-bullets"/>
      </w:pPr>
      <w:r w:rsidRPr="004116ED">
        <w:t>At the markets shopping for necessities</w:t>
      </w:r>
    </w:p>
    <w:p w14:paraId="74A016A4" w14:textId="77777777" w:rsidR="000B5EF8" w:rsidRPr="004116ED" w:rsidRDefault="000B5EF8" w:rsidP="004116ED">
      <w:pPr>
        <w:pStyle w:val="05Steps-bullets"/>
      </w:pPr>
      <w:r w:rsidRPr="004116ED">
        <w:t>At the markets shopping for a gift</w:t>
      </w:r>
    </w:p>
    <w:p w14:paraId="3C9178D4" w14:textId="77777777" w:rsidR="000B5EF8" w:rsidRPr="004116ED" w:rsidRDefault="000B5EF8" w:rsidP="004116ED">
      <w:pPr>
        <w:pStyle w:val="05Steps-bullets"/>
      </w:pPr>
      <w:r w:rsidRPr="004116ED">
        <w:t>Experiencing your own grief at the loss of an “elder” in your life</w:t>
      </w:r>
    </w:p>
    <w:p w14:paraId="33D5428B" w14:textId="77777777" w:rsidR="000B5EF8" w:rsidRPr="004116ED" w:rsidRDefault="000B5EF8" w:rsidP="004116ED">
      <w:pPr>
        <w:pStyle w:val="05Steps-bullets"/>
      </w:pPr>
      <w:r w:rsidRPr="004116ED">
        <w:t>Experiencing your own joy at good news from family or friends</w:t>
      </w:r>
    </w:p>
    <w:p w14:paraId="1766AD0F" w14:textId="77777777" w:rsidR="000B5EF8" w:rsidRPr="004116ED" w:rsidRDefault="000B5EF8" w:rsidP="004116ED">
      <w:pPr>
        <w:pStyle w:val="05Steps-bullets"/>
      </w:pPr>
      <w:r w:rsidRPr="004116ED">
        <w:t>Reflecting on the difficulties of life</w:t>
      </w:r>
    </w:p>
    <w:p w14:paraId="5909D4C4" w14:textId="77777777" w:rsidR="000B5EF8" w:rsidRPr="004116ED" w:rsidRDefault="000B5EF8" w:rsidP="004116ED">
      <w:pPr>
        <w:pStyle w:val="05Steps-bullets"/>
      </w:pPr>
      <w:r w:rsidRPr="004116ED">
        <w:t>Reflecting on the intrusiveness of unwanted parts of your culture</w:t>
      </w:r>
    </w:p>
    <w:p w14:paraId="69344582" w14:textId="77777777" w:rsidR="000B5EF8" w:rsidRPr="004116ED" w:rsidRDefault="000B5EF8" w:rsidP="004116ED">
      <w:pPr>
        <w:pStyle w:val="05Steps-bullets"/>
      </w:pPr>
      <w:r w:rsidRPr="004116ED">
        <w:t>Undertaking and working on an overwhelming task</w:t>
      </w:r>
    </w:p>
    <w:p w14:paraId="155B720F" w14:textId="77777777" w:rsidR="000B5EF8" w:rsidRPr="004116ED" w:rsidRDefault="000B5EF8" w:rsidP="004116ED">
      <w:pPr>
        <w:pStyle w:val="05Steps-bullets"/>
      </w:pPr>
      <w:r w:rsidRPr="004116ED">
        <w:t>Receiving news of a serious permanent illness/disease.</w:t>
      </w:r>
    </w:p>
    <w:p w14:paraId="70335727" w14:textId="77777777" w:rsidR="000B5EF8" w:rsidRPr="004116ED" w:rsidRDefault="000B5EF8" w:rsidP="004116ED">
      <w:pPr>
        <w:pStyle w:val="05Steps-bullets"/>
      </w:pPr>
      <w:r w:rsidRPr="004116ED">
        <w:t>Cleaning up after an activity</w:t>
      </w:r>
    </w:p>
    <w:p w14:paraId="7CA36BB9" w14:textId="77777777" w:rsidR="000B5EF8" w:rsidRPr="004116ED" w:rsidRDefault="000B5EF8" w:rsidP="004116ED">
      <w:pPr>
        <w:pStyle w:val="05Steps-bullets"/>
      </w:pPr>
      <w:r w:rsidRPr="004116ED">
        <w:t>Sharing a meal together</w:t>
      </w:r>
    </w:p>
    <w:p w14:paraId="2468A274" w14:textId="77777777" w:rsidR="000B5EF8" w:rsidRPr="004116ED" w:rsidRDefault="004116ED" w:rsidP="004116ED">
      <w:pPr>
        <w:pStyle w:val="05Steps-bullets"/>
      </w:pPr>
      <w:r w:rsidRPr="004116ED">
        <w:t>Planting a garden</w:t>
      </w:r>
    </w:p>
    <w:p w14:paraId="5D2CF48F" w14:textId="77777777" w:rsidR="004116ED" w:rsidRPr="004116ED" w:rsidRDefault="004116ED" w:rsidP="004116ED">
      <w:pPr>
        <w:pStyle w:val="05Steps-bullets"/>
      </w:pPr>
      <w:r w:rsidRPr="004116ED">
        <w:t>Harvesting, fishing or hunting</w:t>
      </w:r>
    </w:p>
    <w:p w14:paraId="20AF0989" w14:textId="77777777" w:rsidR="004116ED" w:rsidRPr="004116ED" w:rsidRDefault="004116ED" w:rsidP="004116ED">
      <w:pPr>
        <w:pStyle w:val="05Steps-bullets"/>
      </w:pPr>
      <w:r w:rsidRPr="004116ED">
        <w:t>Sunrise</w:t>
      </w:r>
    </w:p>
    <w:p w14:paraId="760DA2B6" w14:textId="77777777" w:rsidR="004116ED" w:rsidRPr="004116ED" w:rsidRDefault="004116ED" w:rsidP="004116ED">
      <w:pPr>
        <w:pStyle w:val="05Steps-bullets"/>
      </w:pPr>
      <w:r w:rsidRPr="004116ED">
        <w:t>Looking at the stars</w:t>
      </w:r>
    </w:p>
    <w:p w14:paraId="04280713" w14:textId="77777777" w:rsidR="004116ED" w:rsidRPr="004116ED" w:rsidRDefault="004116ED" w:rsidP="004116ED">
      <w:pPr>
        <w:pStyle w:val="05Steps-bullets"/>
      </w:pPr>
      <w:r w:rsidRPr="004116ED">
        <w:t>Seeing a rarely sighted animal</w:t>
      </w:r>
    </w:p>
    <w:p w14:paraId="0EA40732" w14:textId="590E278C" w:rsidR="004116ED" w:rsidRPr="004116ED" w:rsidRDefault="004116ED" w:rsidP="004116ED">
      <w:pPr>
        <w:pStyle w:val="05Steps-bullets"/>
      </w:pPr>
      <w:r w:rsidRPr="004116ED">
        <w:t>Doing a “milestone” activity like starting school, finishing college, g</w:t>
      </w:r>
      <w:r w:rsidR="00093F31">
        <w:t>etting married, having children</w:t>
      </w:r>
    </w:p>
    <w:p w14:paraId="45B4D1D8" w14:textId="77777777" w:rsidR="007C6580" w:rsidRDefault="007C6580" w:rsidP="00C554D5">
      <w:pPr>
        <w:pStyle w:val="05Steps-bullets"/>
        <w:numPr>
          <w:ilvl w:val="0"/>
          <w:numId w:val="19"/>
        </w:numPr>
      </w:pPr>
      <w:r>
        <w:t>What questions children might ask about walking with God while in this time/task.</w:t>
      </w:r>
    </w:p>
    <w:p w14:paraId="44E32CA7" w14:textId="77777777" w:rsidR="007C6580" w:rsidRDefault="007C6580" w:rsidP="00C554D5">
      <w:pPr>
        <w:pStyle w:val="05Steps-bullets"/>
        <w:numPr>
          <w:ilvl w:val="0"/>
          <w:numId w:val="19"/>
        </w:numPr>
      </w:pPr>
      <w:r>
        <w:t xml:space="preserve">What Bible passages speak about these activities or </w:t>
      </w:r>
      <w:proofErr w:type="gramStart"/>
      <w:r>
        <w:t>times.</w:t>
      </w:r>
      <w:proofErr w:type="gramEnd"/>
    </w:p>
    <w:p w14:paraId="5A34CCB2" w14:textId="73754BD6" w:rsidR="007C6580" w:rsidRDefault="007C6580" w:rsidP="00C554D5">
      <w:pPr>
        <w:pStyle w:val="05Steps-bullets"/>
        <w:numPr>
          <w:ilvl w:val="0"/>
          <w:numId w:val="19"/>
        </w:numPr>
      </w:pPr>
      <w:r>
        <w:t xml:space="preserve">What metaphor or picture in creation can help the children connect with the Bible </w:t>
      </w:r>
      <w:r w:rsidR="003206E8">
        <w:t>idea?</w:t>
      </w:r>
      <w:r>
        <w:t xml:space="preserve"> E.g. with Romans 8:28 </w:t>
      </w:r>
      <w:r w:rsidR="004116ED">
        <w:t>when talking about God using all things to work</w:t>
      </w:r>
      <w:r w:rsidR="00093F31">
        <w:t xml:space="preserve"> for good… we could talk about f</w:t>
      </w:r>
      <w:r w:rsidR="004116ED">
        <w:t>rost and,</w:t>
      </w:r>
      <w:r>
        <w:t xml:space="preserve"> why frosts (which can be very damaging to harvests)</w:t>
      </w:r>
      <w:r w:rsidR="004116ED">
        <w:t>,</w:t>
      </w:r>
      <w:r>
        <w:t xml:space="preserve"> are necessary to bring sweetness to citrus fruits before they are picked from the tree. </w:t>
      </w:r>
    </w:p>
    <w:p w14:paraId="369DB430" w14:textId="78E0585E" w:rsidR="004116ED" w:rsidRDefault="00282D64" w:rsidP="004116ED">
      <w:pPr>
        <w:pStyle w:val="05Steps-KEYQUESTION"/>
      </w:pPr>
      <w:r>
        <w:t xml:space="preserve">Note on FROST: Use an idea from your situation or </w:t>
      </w:r>
      <w:r w:rsidR="003206E8">
        <w:t>climate, which will help the trainees,</w:t>
      </w:r>
      <w:r w:rsidR="004116ED">
        <w:t xml:space="preserve"> understand.</w:t>
      </w:r>
    </w:p>
    <w:p w14:paraId="5B166203" w14:textId="77777777" w:rsidR="007C6580" w:rsidRDefault="007C6580" w:rsidP="00C554D5">
      <w:pPr>
        <w:pStyle w:val="05Steps-bullets"/>
        <w:numPr>
          <w:ilvl w:val="0"/>
          <w:numId w:val="19"/>
        </w:numPr>
      </w:pPr>
      <w:r>
        <w:t>Write down and share - How you would respond… then answer the questions (see M2.4).</w:t>
      </w:r>
    </w:p>
    <w:p w14:paraId="04BAFF5C" w14:textId="77777777" w:rsidR="003C738E" w:rsidRDefault="003C738E" w:rsidP="003C738E">
      <w:pPr>
        <w:pStyle w:val="04StepsintheLesson"/>
      </w:pPr>
      <w:r>
        <w:lastRenderedPageBreak/>
        <w:t xml:space="preserve">Skills for </w:t>
      </w:r>
      <w:r w:rsidR="002A04CC">
        <w:t>a leader</w:t>
      </w:r>
    </w:p>
    <w:p w14:paraId="14E31FFA" w14:textId="77777777" w:rsidR="00882075" w:rsidRDefault="009B4CED" w:rsidP="00882075">
      <w:pPr>
        <w:pStyle w:val="05Steps-KEYQUESTION"/>
      </w:pPr>
      <w:r>
        <w:t>Be perceptive</w:t>
      </w:r>
      <w:r w:rsidR="00882075">
        <w:t xml:space="preserve"> </w:t>
      </w:r>
    </w:p>
    <w:p w14:paraId="684E6C18" w14:textId="77777777" w:rsidR="0077791D" w:rsidRDefault="00882075" w:rsidP="00882075">
      <w:pPr>
        <w:pStyle w:val="05Steps-Instructions"/>
      </w:pPr>
      <w:r>
        <w:t xml:space="preserve">Be perceptive with the Bible and how is relates to life and the world around us. </w:t>
      </w:r>
    </w:p>
    <w:p w14:paraId="2395D05A" w14:textId="77777777" w:rsidR="002A04CC" w:rsidRDefault="00882075" w:rsidP="00882075">
      <w:pPr>
        <w:pStyle w:val="05Steps-Instructions"/>
      </w:pPr>
      <w:r>
        <w:t xml:space="preserve">For example, think about </w:t>
      </w:r>
      <w:r w:rsidRPr="0077791D">
        <w:rPr>
          <w:b/>
          <w:i/>
        </w:rPr>
        <w:t>seasons.</w:t>
      </w:r>
      <w:r>
        <w:t xml:space="preserve"> What does the Bible say about seasons? Psalm 1:3, Ecclesiastes 3:1, Mark 11:13. </w:t>
      </w:r>
    </w:p>
    <w:p w14:paraId="4566DB4C" w14:textId="77777777" w:rsidR="0077791D" w:rsidRDefault="0077791D" w:rsidP="00882075">
      <w:pPr>
        <w:pStyle w:val="05Steps-Instructions"/>
      </w:pPr>
      <w:r>
        <w:t>Ask each person to sit alone to reflect on these questions.</w:t>
      </w:r>
    </w:p>
    <w:p w14:paraId="15F7BAD8" w14:textId="77777777" w:rsidR="0077791D" w:rsidRDefault="0077791D" w:rsidP="00882075">
      <w:pPr>
        <w:pStyle w:val="05Steps-bullets"/>
      </w:pPr>
      <w:r>
        <w:t>What are the seasons in your nation? What are the signs of change?</w:t>
      </w:r>
    </w:p>
    <w:p w14:paraId="5BC7A7D7" w14:textId="77777777" w:rsidR="0077791D" w:rsidRDefault="0077791D" w:rsidP="00882075">
      <w:pPr>
        <w:pStyle w:val="05Steps-bullets"/>
      </w:pPr>
      <w:r>
        <w:t>How can the word ‘season’ be used? (Climatic change each year, or stage of life)</w:t>
      </w:r>
    </w:p>
    <w:p w14:paraId="157EC5DD" w14:textId="77777777" w:rsidR="00882075" w:rsidRDefault="00882075" w:rsidP="00882075">
      <w:pPr>
        <w:pStyle w:val="05Steps-bullets"/>
      </w:pPr>
      <w:r>
        <w:t>What season are you in</w:t>
      </w:r>
      <w:r w:rsidR="0077791D">
        <w:t xml:space="preserve"> personally in your life</w:t>
      </w:r>
      <w:r>
        <w:t xml:space="preserve">? What </w:t>
      </w:r>
      <w:r w:rsidR="0077791D">
        <w:t xml:space="preserve">are the signs of this season? </w:t>
      </w:r>
    </w:p>
    <w:p w14:paraId="3B797232" w14:textId="2A3885AF" w:rsidR="0077791D" w:rsidRDefault="0077791D" w:rsidP="0077791D">
      <w:pPr>
        <w:pStyle w:val="05Steps-bullets"/>
      </w:pPr>
      <w:r>
        <w:t xml:space="preserve">What advice would you give to someone who is entering the season you are in right </w:t>
      </w:r>
      <w:r w:rsidR="003206E8">
        <w:t>now?</w:t>
      </w:r>
    </w:p>
    <w:p w14:paraId="3D1EC9DF" w14:textId="77777777" w:rsidR="0077791D" w:rsidRDefault="0077791D" w:rsidP="0077791D">
      <w:pPr>
        <w:pStyle w:val="05Steps-bullets"/>
        <w:numPr>
          <w:ilvl w:val="0"/>
          <w:numId w:val="0"/>
        </w:numPr>
        <w:ind w:left="2410" w:hanging="294"/>
      </w:pPr>
      <w:r w:rsidRPr="00E96A9F">
        <w:rPr>
          <w:b/>
          <w:i/>
        </w:rPr>
        <w:t>Pair and share</w:t>
      </w:r>
      <w:r>
        <w:t>- talk to another person about what you have discovered.</w:t>
      </w:r>
    </w:p>
    <w:p w14:paraId="61334474" w14:textId="77777777" w:rsidR="00882075" w:rsidRDefault="00882075" w:rsidP="0077791D">
      <w:pPr>
        <w:pStyle w:val="05Steps-KEYQUESTION"/>
      </w:pPr>
      <w:r>
        <w:t xml:space="preserve">Be perceptive </w:t>
      </w:r>
      <w:r w:rsidR="0077791D">
        <w:t xml:space="preserve">of </w:t>
      </w:r>
      <w:r>
        <w:t>children</w:t>
      </w:r>
    </w:p>
    <w:p w14:paraId="06D60B2F" w14:textId="556D4A43" w:rsidR="0077791D" w:rsidRDefault="0077791D" w:rsidP="0077791D">
      <w:pPr>
        <w:pStyle w:val="05Steps-Instructions"/>
      </w:pPr>
      <w:r>
        <w:t>Try to notice things about a child’s world. What are they talking about? What are they worried about? When are they ready to learn and when are they closed. Try to be aware of the moments they have insight</w:t>
      </w:r>
      <w:r w:rsidR="002134D3">
        <w:t>?</w:t>
      </w:r>
      <w:r w:rsidR="007C6580">
        <w:t xml:space="preserve"> </w:t>
      </w:r>
    </w:p>
    <w:p w14:paraId="5C77B2E9" w14:textId="77777777" w:rsidR="009B4CED" w:rsidRDefault="009B4CED" w:rsidP="0077791D">
      <w:pPr>
        <w:pStyle w:val="05Steps-KEYQUESTION"/>
      </w:pPr>
      <w:r>
        <w:t>Invite questions from children</w:t>
      </w:r>
    </w:p>
    <w:p w14:paraId="77176E41" w14:textId="77777777" w:rsidR="0077791D" w:rsidRDefault="0077791D" w:rsidP="0077791D">
      <w:pPr>
        <w:pStyle w:val="05Steps-Instructions"/>
      </w:pPr>
      <w:r>
        <w:t>Try to create a trusting and open culture where children feel comfortable to ask any question. Remind them regularly that all questions are good to ask. There is now such thing as a ‘stupid’ question.</w:t>
      </w:r>
      <w:r w:rsidR="007C6580">
        <w:t xml:space="preserve"> [Reminder from M2.4]</w:t>
      </w:r>
    </w:p>
    <w:p w14:paraId="58EDBD1B" w14:textId="77777777" w:rsidR="00310651" w:rsidRDefault="00882075" w:rsidP="0077791D">
      <w:pPr>
        <w:pStyle w:val="05Steps-KEYQUESTION"/>
      </w:pPr>
      <w:r>
        <w:t>Ask children open-</w:t>
      </w:r>
      <w:r w:rsidR="00310651">
        <w:t>ended questions</w:t>
      </w:r>
    </w:p>
    <w:p w14:paraId="337C9AA3" w14:textId="5C400BAE" w:rsidR="002134D3" w:rsidRDefault="002134D3" w:rsidP="002134D3">
      <w:pPr>
        <w:pStyle w:val="05Steps-Instructions"/>
      </w:pPr>
      <w:r>
        <w:t xml:space="preserve">It is reasonable to think that when a </w:t>
      </w:r>
      <w:r w:rsidR="00093F31">
        <w:t xml:space="preserve">child asks a question </w:t>
      </w:r>
      <w:r>
        <w:t>you should give an answer. In fact, a better approach may be to ask them a question back. This will do two things. It will give you time to think and it will help them to discover the answer for themselves.</w:t>
      </w:r>
      <w:r w:rsidR="007C6580">
        <w:t xml:space="preserve"> [Reminder from M2.4]</w:t>
      </w:r>
    </w:p>
    <w:p w14:paraId="4E453349" w14:textId="77777777" w:rsidR="002134D3" w:rsidRDefault="002134D3" w:rsidP="002134D3">
      <w:pPr>
        <w:pStyle w:val="05Steps-Instructions"/>
      </w:pPr>
      <w:r w:rsidRPr="00E96A9F">
        <w:rPr>
          <w:b/>
          <w:i/>
        </w:rPr>
        <w:t>Pair and share</w:t>
      </w:r>
      <w:r>
        <w:t xml:space="preserve">- Why is it important for </w:t>
      </w:r>
      <w:r w:rsidR="00E96A9F">
        <w:t>a child to discover something for itself</w:t>
      </w:r>
      <w:r>
        <w:t xml:space="preserve"> rather than be told by a parent or leader all the time?</w:t>
      </w:r>
    </w:p>
    <w:p w14:paraId="4FCD49B7" w14:textId="77777777" w:rsidR="00310651" w:rsidRDefault="00882075" w:rsidP="002134D3">
      <w:pPr>
        <w:pStyle w:val="05Steps-KEYQUESTION"/>
      </w:pPr>
      <w:r>
        <w:t>Know</w:t>
      </w:r>
      <w:r w:rsidR="00310651">
        <w:t xml:space="preserve"> to postpone answering difficult questions</w:t>
      </w:r>
      <w:r>
        <w:t xml:space="preserve"> to give you time to think</w:t>
      </w:r>
    </w:p>
    <w:p w14:paraId="1191D54A" w14:textId="200D08F9" w:rsidR="002134D3" w:rsidRDefault="002134D3" w:rsidP="002134D3">
      <w:pPr>
        <w:pStyle w:val="05Steps-Instructions"/>
      </w:pPr>
      <w:r>
        <w:t>Sometimes a child will ask a question that you do not know how to answer. It may</w:t>
      </w:r>
      <w:r w:rsidR="00093F31">
        <w:t xml:space="preserve"> </w:t>
      </w:r>
      <w:r>
        <w:t xml:space="preserve">be on a topic you haven’t really thought about or it may be a very sensitive issue for you. It is </w:t>
      </w:r>
      <w:r w:rsidR="00E96A9F">
        <w:t>all right</w:t>
      </w:r>
      <w:r>
        <w:t xml:space="preserve"> to say, ‘I want to think about this before I give you an answer</w:t>
      </w:r>
      <w:r w:rsidR="00E96A9F">
        <w:t>. Can I talk to you about this later?’</w:t>
      </w:r>
      <w:r w:rsidR="007C6580">
        <w:t xml:space="preserve"> [Reminder from M2.4]</w:t>
      </w:r>
    </w:p>
    <w:p w14:paraId="22B02943" w14:textId="77777777" w:rsidR="00E96A9F" w:rsidRDefault="00E96A9F" w:rsidP="00E96A9F">
      <w:pPr>
        <w:pStyle w:val="04StepsintheLesson"/>
      </w:pPr>
      <w:r>
        <w:lastRenderedPageBreak/>
        <w:t>Conclusion</w:t>
      </w:r>
    </w:p>
    <w:p w14:paraId="5B2BBDB7" w14:textId="77777777" w:rsidR="00E96A9F" w:rsidRPr="00A25701" w:rsidRDefault="000218E3" w:rsidP="00E96A9F">
      <w:pPr>
        <w:pStyle w:val="04Steps-ActivityStepHeading"/>
      </w:pPr>
      <w:r>
        <w:rPr>
          <w:noProof/>
          <w:lang w:eastAsia="en-US"/>
        </w:rPr>
        <w:drawing>
          <wp:anchor distT="0" distB="0" distL="114300" distR="114300" simplePos="0" relativeHeight="251649024" behindDoc="0" locked="0" layoutInCell="1" allowOverlap="1" wp14:anchorId="5E520037" wp14:editId="0ADF1F8A">
            <wp:simplePos x="0" y="0"/>
            <wp:positionH relativeFrom="column">
              <wp:posOffset>-228600</wp:posOffset>
            </wp:positionH>
            <wp:positionV relativeFrom="paragraph">
              <wp:posOffset>119380</wp:posOffset>
            </wp:positionV>
            <wp:extent cx="1219835" cy="912495"/>
            <wp:effectExtent l="0" t="0" r="0" b="1905"/>
            <wp:wrapNone/>
            <wp:docPr id="330" name="Picture 330"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Slide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83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A9F" w:rsidRPr="00A25701">
        <w:t>Pair and share</w:t>
      </w:r>
      <w:r w:rsidR="00E96A9F">
        <w:tab/>
      </w:r>
      <w:r w:rsidR="00E96A9F">
        <w:tab/>
      </w:r>
      <w:r w:rsidR="00E96A9F">
        <w:tab/>
      </w:r>
      <w:r w:rsidR="00E96A9F">
        <w:tab/>
      </w:r>
      <w:r w:rsidR="00E96A9F">
        <w:tab/>
      </w:r>
      <w:r w:rsidR="00E96A9F">
        <w:tab/>
      </w:r>
      <w:r w:rsidR="00E96A9F">
        <w:tab/>
      </w:r>
    </w:p>
    <w:p w14:paraId="3819EF2C" w14:textId="77777777" w:rsidR="00E96A9F" w:rsidRPr="00A25701" w:rsidRDefault="00E96A9F" w:rsidP="00E96A9F">
      <w:pPr>
        <w:pStyle w:val="05Steps-bullets"/>
      </w:pPr>
      <w:r w:rsidRPr="00A25701">
        <w:t xml:space="preserve">What </w:t>
      </w:r>
      <w:r>
        <w:t>aspects of teachable moments have you found useful?</w:t>
      </w:r>
    </w:p>
    <w:p w14:paraId="55F92EB8" w14:textId="77777777" w:rsidR="00E96A9F" w:rsidRPr="00A25701" w:rsidRDefault="00E96A9F" w:rsidP="00E96A9F">
      <w:pPr>
        <w:pStyle w:val="05Steps-bullets"/>
      </w:pPr>
      <w:r>
        <w:t>What can you do to be better at using teachable moments with children?</w:t>
      </w:r>
    </w:p>
    <w:p w14:paraId="53822A79" w14:textId="02119BD0" w:rsidR="008500D9" w:rsidRDefault="00E96A9F" w:rsidP="009E1E4C">
      <w:pPr>
        <w:pStyle w:val="04Steps-ActivityStepHeading"/>
        <w:numPr>
          <w:ilvl w:val="2"/>
          <w:numId w:val="5"/>
        </w:numPr>
      </w:pPr>
      <w:r>
        <w:t>END session M2.5</w:t>
      </w:r>
    </w:p>
    <w:p w14:paraId="00BA31B5" w14:textId="41C18E26" w:rsidR="009E1E4C" w:rsidRPr="008500D9" w:rsidRDefault="008500D9" w:rsidP="008500D9">
      <w:pPr>
        <w:rPr>
          <w:rFonts w:ascii="Arial" w:hAnsi="Arial" w:cs="Arial"/>
          <w:b/>
          <w:sz w:val="20"/>
          <w:szCs w:val="20"/>
        </w:rPr>
      </w:pPr>
      <w:r>
        <w:br w:type="page"/>
      </w:r>
    </w:p>
    <w:p w14:paraId="34C4A38E" w14:textId="3D54BB40" w:rsidR="009B5794" w:rsidRPr="008500D9" w:rsidRDefault="008500D9" w:rsidP="008500D9">
      <w:pPr>
        <w:pStyle w:val="04SESSIONOUTLINEHEADING"/>
      </w:pPr>
      <w:r>
        <w:lastRenderedPageBreak/>
        <w:t>Appendix: Ener</w:t>
      </w:r>
      <w:r w:rsidR="009B5794">
        <w:t>gizers and Games for a Group</w:t>
      </w:r>
    </w:p>
    <w:tbl>
      <w:tblPr>
        <w:tblpPr w:leftFromText="180" w:rightFromText="180" w:bottomFromText="200" w:vertAnchor="page" w:horzAnchor="margin" w:tblpXSpec="center" w:tblpY="2321"/>
        <w:tblW w:w="10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44" w:type="dxa"/>
        </w:tblCellMar>
        <w:tblLook w:val="00A0" w:firstRow="1" w:lastRow="0" w:firstColumn="1" w:lastColumn="0" w:noHBand="0" w:noVBand="0"/>
      </w:tblPr>
      <w:tblGrid>
        <w:gridCol w:w="1735"/>
        <w:gridCol w:w="9090"/>
      </w:tblGrid>
      <w:tr w:rsidR="009B5794" w:rsidRPr="000C173C" w14:paraId="70B07DC7" w14:textId="77777777" w:rsidTr="00DA34C1">
        <w:trPr>
          <w:cantSplit/>
          <w:trHeight w:val="1134"/>
        </w:trPr>
        <w:tc>
          <w:tcPr>
            <w:tcW w:w="1735" w:type="dxa"/>
            <w:shd w:val="clear" w:color="auto" w:fill="auto"/>
            <w:hideMark/>
          </w:tcPr>
          <w:p w14:paraId="4A158A30" w14:textId="77777777" w:rsidR="009B5794" w:rsidRDefault="009B5794" w:rsidP="00DA34C1">
            <w:pPr>
              <w:pStyle w:val="bodytexthighlighted"/>
            </w:pPr>
            <w:r>
              <w:t>Mirror</w:t>
            </w:r>
          </w:p>
        </w:tc>
        <w:tc>
          <w:tcPr>
            <w:tcW w:w="9090" w:type="dxa"/>
            <w:shd w:val="clear" w:color="auto" w:fill="auto"/>
            <w:hideMark/>
          </w:tcPr>
          <w:p w14:paraId="37631F31" w14:textId="77777777" w:rsidR="009B5794" w:rsidRDefault="009B5794" w:rsidP="00DA34C1">
            <w:pPr>
              <w:pStyle w:val="bodytextforlessons"/>
              <w:spacing w:before="0" w:after="0"/>
              <w:ind w:right="-346"/>
            </w:pPr>
            <w:r>
              <w:t>In pairs, one acts as mirror. E.g. waking up this morning, clown putting on make-up.</w:t>
            </w:r>
          </w:p>
        </w:tc>
      </w:tr>
      <w:tr w:rsidR="009B5794" w:rsidRPr="000C173C" w14:paraId="4A49DB8A" w14:textId="77777777" w:rsidTr="00DA34C1">
        <w:trPr>
          <w:cantSplit/>
          <w:trHeight w:val="1134"/>
        </w:trPr>
        <w:tc>
          <w:tcPr>
            <w:tcW w:w="1735" w:type="dxa"/>
            <w:shd w:val="clear" w:color="auto" w:fill="auto"/>
            <w:hideMark/>
          </w:tcPr>
          <w:p w14:paraId="3DD63979" w14:textId="77777777" w:rsidR="009B5794" w:rsidRDefault="009B5794" w:rsidP="00DA34C1">
            <w:pPr>
              <w:pStyle w:val="bodytexthighlighted"/>
            </w:pPr>
            <w:r>
              <w:t>Write your name</w:t>
            </w:r>
          </w:p>
        </w:tc>
        <w:tc>
          <w:tcPr>
            <w:tcW w:w="9090" w:type="dxa"/>
            <w:shd w:val="clear" w:color="auto" w:fill="auto"/>
            <w:hideMark/>
          </w:tcPr>
          <w:p w14:paraId="5E67AC4C" w14:textId="77777777" w:rsidR="009B5794" w:rsidRDefault="009B5794" w:rsidP="00DA34C1">
            <w:pPr>
              <w:pStyle w:val="bodytextforlessons"/>
              <w:spacing w:before="0" w:after="0"/>
              <w:ind w:right="-346"/>
            </w:pPr>
            <w:r>
              <w:t>With finger, elbow, foot.</w:t>
            </w:r>
          </w:p>
        </w:tc>
      </w:tr>
      <w:tr w:rsidR="009B5794" w:rsidRPr="000C173C" w14:paraId="7CEB3F1A" w14:textId="77777777" w:rsidTr="00DA34C1">
        <w:trPr>
          <w:cantSplit/>
          <w:trHeight w:val="1134"/>
        </w:trPr>
        <w:tc>
          <w:tcPr>
            <w:tcW w:w="1735" w:type="dxa"/>
            <w:shd w:val="clear" w:color="auto" w:fill="auto"/>
            <w:hideMark/>
          </w:tcPr>
          <w:p w14:paraId="0E78279C" w14:textId="77777777" w:rsidR="009B5794" w:rsidRDefault="009B5794" w:rsidP="00DA34C1">
            <w:pPr>
              <w:pStyle w:val="bodytexthighlighted"/>
            </w:pPr>
            <w:r>
              <w:t>Hot potato</w:t>
            </w:r>
          </w:p>
        </w:tc>
        <w:tc>
          <w:tcPr>
            <w:tcW w:w="9090" w:type="dxa"/>
            <w:shd w:val="clear" w:color="auto" w:fill="auto"/>
            <w:hideMark/>
          </w:tcPr>
          <w:p w14:paraId="3294436B" w14:textId="77777777" w:rsidR="009B5794" w:rsidRDefault="009B5794" w:rsidP="00DA34C1">
            <w:pPr>
              <w:pStyle w:val="bodytextforlessons"/>
              <w:spacing w:before="0" w:after="0"/>
              <w:ind w:right="-346"/>
            </w:pPr>
            <w:r>
              <w:t>Mime around circle, object changes form according to imagination.</w:t>
            </w:r>
          </w:p>
        </w:tc>
      </w:tr>
      <w:tr w:rsidR="009B5794" w:rsidRPr="000C173C" w14:paraId="1C200CA3" w14:textId="77777777" w:rsidTr="00DA34C1">
        <w:trPr>
          <w:cantSplit/>
          <w:trHeight w:val="1134"/>
        </w:trPr>
        <w:tc>
          <w:tcPr>
            <w:tcW w:w="1735" w:type="dxa"/>
            <w:shd w:val="clear" w:color="auto" w:fill="auto"/>
            <w:hideMark/>
          </w:tcPr>
          <w:p w14:paraId="67E0C37A" w14:textId="77777777" w:rsidR="009B5794" w:rsidRDefault="009B5794" w:rsidP="00DA34C1">
            <w:pPr>
              <w:pStyle w:val="bodytexthighlighted"/>
            </w:pPr>
            <w:r>
              <w:t>Hello – hi</w:t>
            </w:r>
          </w:p>
        </w:tc>
        <w:tc>
          <w:tcPr>
            <w:tcW w:w="9090" w:type="dxa"/>
            <w:shd w:val="clear" w:color="auto" w:fill="auto"/>
            <w:hideMark/>
          </w:tcPr>
          <w:p w14:paraId="34B8030D" w14:textId="77777777" w:rsidR="009B5794" w:rsidRDefault="009B5794" w:rsidP="00DA34C1">
            <w:pPr>
              <w:pStyle w:val="bodytextforlessons"/>
              <w:spacing w:before="0" w:after="0"/>
              <w:ind w:right="-346"/>
            </w:pPr>
            <w:r>
              <w:t xml:space="preserve">‘Hello’ (wave) and response ‘Hi’ (hold phone to ear). </w:t>
            </w:r>
          </w:p>
          <w:p w14:paraId="1259DA80" w14:textId="77777777" w:rsidR="009B5794" w:rsidRDefault="009B5794" w:rsidP="00DA34C1">
            <w:pPr>
              <w:pStyle w:val="bodytextforlessons"/>
              <w:spacing w:before="0" w:after="0"/>
              <w:ind w:right="-346"/>
            </w:pPr>
            <w:r>
              <w:t xml:space="preserve">Alternate pitch and speed. </w:t>
            </w:r>
          </w:p>
        </w:tc>
      </w:tr>
      <w:tr w:rsidR="009B5794" w:rsidRPr="000C173C" w14:paraId="5E403B9C" w14:textId="77777777" w:rsidTr="00DA34C1">
        <w:trPr>
          <w:cantSplit/>
          <w:trHeight w:val="1134"/>
        </w:trPr>
        <w:tc>
          <w:tcPr>
            <w:tcW w:w="1735" w:type="dxa"/>
            <w:shd w:val="clear" w:color="auto" w:fill="auto"/>
            <w:hideMark/>
          </w:tcPr>
          <w:p w14:paraId="14917C2B" w14:textId="77777777" w:rsidR="009B5794" w:rsidRDefault="009B5794" w:rsidP="00DA34C1">
            <w:pPr>
              <w:pStyle w:val="bodytexthighlighted"/>
            </w:pPr>
            <w:r>
              <w:t>Tie shoelaces</w:t>
            </w:r>
          </w:p>
        </w:tc>
        <w:tc>
          <w:tcPr>
            <w:tcW w:w="9090" w:type="dxa"/>
            <w:shd w:val="clear" w:color="auto" w:fill="auto"/>
            <w:hideMark/>
          </w:tcPr>
          <w:p w14:paraId="2C5544E1" w14:textId="77777777" w:rsidR="009B5794" w:rsidRDefault="009B5794" w:rsidP="00DA34C1">
            <w:pPr>
              <w:pStyle w:val="bodytextforlessons"/>
              <w:spacing w:before="0" w:after="0"/>
              <w:ind w:right="-346"/>
            </w:pPr>
            <w:r>
              <w:t>In pairs, tie the shoelaces of one, using only one hand of each.</w:t>
            </w:r>
          </w:p>
        </w:tc>
      </w:tr>
      <w:tr w:rsidR="009B5794" w:rsidRPr="000C173C" w14:paraId="33FCFE4B" w14:textId="77777777" w:rsidTr="00DA34C1">
        <w:trPr>
          <w:cantSplit/>
          <w:trHeight w:val="1134"/>
        </w:trPr>
        <w:tc>
          <w:tcPr>
            <w:tcW w:w="1735" w:type="dxa"/>
            <w:shd w:val="clear" w:color="auto" w:fill="auto"/>
            <w:hideMark/>
          </w:tcPr>
          <w:p w14:paraId="613BC1A3" w14:textId="77777777" w:rsidR="009B5794" w:rsidRDefault="009B5794" w:rsidP="00DA34C1">
            <w:pPr>
              <w:pStyle w:val="bodytexthighlighted"/>
            </w:pPr>
            <w:r>
              <w:t>Banana song</w:t>
            </w:r>
          </w:p>
        </w:tc>
        <w:tc>
          <w:tcPr>
            <w:tcW w:w="9090" w:type="dxa"/>
            <w:shd w:val="clear" w:color="auto" w:fill="auto"/>
            <w:hideMark/>
          </w:tcPr>
          <w:p w14:paraId="4C806E9E" w14:textId="77777777" w:rsidR="009B5794" w:rsidRDefault="009B5794" w:rsidP="00DA34C1">
            <w:pPr>
              <w:pStyle w:val="bodytextforlessons"/>
              <w:spacing w:before="0" w:after="0"/>
              <w:ind w:right="-346"/>
            </w:pPr>
            <w:r>
              <w:t xml:space="preserve">Lyrics (with actions). Sing/chant the song and change the </w:t>
            </w:r>
            <w:r w:rsidRPr="007C6A93">
              <w:rPr>
                <w:i/>
              </w:rPr>
              <w:t>action word</w:t>
            </w:r>
            <w:r>
              <w:t xml:space="preserve"> each time through:</w:t>
            </w:r>
          </w:p>
          <w:p w14:paraId="76208C85" w14:textId="77777777" w:rsidR="009B5794" w:rsidRDefault="009B5794" w:rsidP="00DA34C1">
            <w:pPr>
              <w:pStyle w:val="bodytextforlessons"/>
              <w:spacing w:before="0" w:after="0"/>
              <w:ind w:right="-346"/>
            </w:pPr>
            <w:r>
              <w:t xml:space="preserve">Bananas of the world unite! </w:t>
            </w:r>
            <w:r>
              <w:br/>
              <w:t xml:space="preserve">Then you </w:t>
            </w:r>
            <w:r w:rsidRPr="0029318A">
              <w:rPr>
                <w:i/>
              </w:rPr>
              <w:t>peel</w:t>
            </w:r>
            <w:r>
              <w:t xml:space="preserve"> banana, </w:t>
            </w:r>
            <w:r w:rsidRPr="0029318A">
              <w:rPr>
                <w:i/>
              </w:rPr>
              <w:t xml:space="preserve">peel </w:t>
            </w:r>
            <w:proofErr w:type="spellStart"/>
            <w:r w:rsidRPr="0029318A">
              <w:rPr>
                <w:i/>
              </w:rPr>
              <w:t>peel</w:t>
            </w:r>
            <w:proofErr w:type="spellEnd"/>
            <w:r>
              <w:t xml:space="preserve"> banana, then you </w:t>
            </w:r>
            <w:r w:rsidRPr="0029318A">
              <w:rPr>
                <w:i/>
              </w:rPr>
              <w:t>peel</w:t>
            </w:r>
            <w:r>
              <w:t xml:space="preserve"> banana, </w:t>
            </w:r>
            <w:r w:rsidRPr="0029318A">
              <w:rPr>
                <w:i/>
              </w:rPr>
              <w:t xml:space="preserve">peel </w:t>
            </w:r>
            <w:proofErr w:type="spellStart"/>
            <w:r w:rsidRPr="0029318A">
              <w:rPr>
                <w:i/>
              </w:rPr>
              <w:t>peel</w:t>
            </w:r>
            <w:proofErr w:type="spellEnd"/>
            <w:r>
              <w:t xml:space="preserve"> banana... </w:t>
            </w:r>
          </w:p>
          <w:p w14:paraId="59BBC473" w14:textId="77777777" w:rsidR="009B5794" w:rsidRDefault="009B5794" w:rsidP="00DA34C1">
            <w:pPr>
              <w:pStyle w:val="bodytextforlessons"/>
              <w:spacing w:before="0" w:after="0"/>
              <w:ind w:right="-346"/>
            </w:pPr>
            <w:r>
              <w:t xml:space="preserve">Then you </w:t>
            </w:r>
            <w:r>
              <w:rPr>
                <w:i/>
              </w:rPr>
              <w:t>slice</w:t>
            </w:r>
            <w:r>
              <w:t xml:space="preserve"> banana, </w:t>
            </w:r>
            <w:r>
              <w:rPr>
                <w:i/>
              </w:rPr>
              <w:t>slice</w:t>
            </w:r>
            <w:r w:rsidRPr="0029318A">
              <w:rPr>
                <w:i/>
              </w:rPr>
              <w:t xml:space="preserve"> </w:t>
            </w:r>
            <w:proofErr w:type="spellStart"/>
            <w:r>
              <w:rPr>
                <w:i/>
              </w:rPr>
              <w:t>slice</w:t>
            </w:r>
            <w:proofErr w:type="spellEnd"/>
            <w:r>
              <w:t xml:space="preserve"> banana, then you </w:t>
            </w:r>
            <w:r>
              <w:rPr>
                <w:i/>
              </w:rPr>
              <w:t>slice</w:t>
            </w:r>
            <w:r>
              <w:t xml:space="preserve"> banana, </w:t>
            </w:r>
            <w:r>
              <w:rPr>
                <w:i/>
              </w:rPr>
              <w:t>slice</w:t>
            </w:r>
            <w:r w:rsidRPr="0029318A">
              <w:rPr>
                <w:i/>
              </w:rPr>
              <w:t xml:space="preserve"> </w:t>
            </w:r>
            <w:proofErr w:type="spellStart"/>
            <w:r>
              <w:rPr>
                <w:i/>
              </w:rPr>
              <w:t>slice</w:t>
            </w:r>
            <w:proofErr w:type="spellEnd"/>
            <w:r>
              <w:t xml:space="preserve"> banana...</w:t>
            </w:r>
          </w:p>
          <w:p w14:paraId="136C4C9E" w14:textId="77777777" w:rsidR="009B5794" w:rsidRDefault="009B5794" w:rsidP="00DA34C1">
            <w:pPr>
              <w:pStyle w:val="bodytextforlessons"/>
              <w:spacing w:before="0" w:after="0"/>
              <w:ind w:right="-346"/>
            </w:pPr>
            <w:r w:rsidRPr="000C173C">
              <w:rPr>
                <w:b/>
              </w:rPr>
              <w:t>Peel</w:t>
            </w:r>
            <w:r>
              <w:t xml:space="preserve"> (right arm arcs down then left arm)</w:t>
            </w:r>
          </w:p>
          <w:p w14:paraId="3CC3FEE6" w14:textId="77777777" w:rsidR="009B5794" w:rsidRDefault="009B5794" w:rsidP="00DA34C1">
            <w:pPr>
              <w:pStyle w:val="bodytextforlessons"/>
              <w:spacing w:before="0" w:after="0"/>
              <w:ind w:right="-346"/>
            </w:pPr>
            <w:r w:rsidRPr="000C173C">
              <w:rPr>
                <w:b/>
              </w:rPr>
              <w:t>Slice</w:t>
            </w:r>
            <w:r>
              <w:t xml:space="preserve"> (jazz hands, knees cross)</w:t>
            </w:r>
          </w:p>
          <w:p w14:paraId="46168B8E" w14:textId="77777777" w:rsidR="009B5794" w:rsidRDefault="009B5794" w:rsidP="00DA34C1">
            <w:pPr>
              <w:pStyle w:val="bodytextforlessons"/>
              <w:spacing w:before="0" w:after="0"/>
              <w:ind w:right="-346"/>
            </w:pPr>
            <w:r w:rsidRPr="000C173C">
              <w:rPr>
                <w:b/>
              </w:rPr>
              <w:t>Mash</w:t>
            </w:r>
            <w:r>
              <w:t xml:space="preserve"> (beat fists)</w:t>
            </w:r>
          </w:p>
          <w:p w14:paraId="69F4A3CB" w14:textId="77777777" w:rsidR="009B5794" w:rsidRDefault="009B5794" w:rsidP="00DA34C1">
            <w:pPr>
              <w:pStyle w:val="bodytextforlessons"/>
              <w:spacing w:before="0" w:after="0"/>
              <w:ind w:right="-346"/>
            </w:pPr>
            <w:r w:rsidRPr="000C173C">
              <w:rPr>
                <w:b/>
              </w:rPr>
              <w:t>Fry</w:t>
            </w:r>
            <w:r>
              <w:t xml:space="preserve"> (Indonesia – mimic stir fry with hands)</w:t>
            </w:r>
          </w:p>
          <w:p w14:paraId="693CA173" w14:textId="77777777" w:rsidR="009B5794" w:rsidRDefault="009B5794" w:rsidP="00DA34C1">
            <w:pPr>
              <w:pStyle w:val="bodytextforlessons"/>
              <w:spacing w:before="0" w:after="0"/>
              <w:ind w:right="-346"/>
            </w:pPr>
            <w:r w:rsidRPr="000C173C">
              <w:rPr>
                <w:b/>
              </w:rPr>
              <w:t>Shake</w:t>
            </w:r>
            <w:r>
              <w:t xml:space="preserve"> (Ukraine – mimic shaking a milkshake or cocktail)</w:t>
            </w:r>
          </w:p>
          <w:p w14:paraId="560A9889" w14:textId="77777777" w:rsidR="009B5794" w:rsidRDefault="009B5794" w:rsidP="00DA34C1">
            <w:pPr>
              <w:pStyle w:val="bodytextforlessons"/>
              <w:spacing w:before="0" w:after="0"/>
              <w:ind w:right="-346"/>
            </w:pPr>
            <w:r w:rsidRPr="000C173C">
              <w:rPr>
                <w:b/>
              </w:rPr>
              <w:t>Eat</w:t>
            </w:r>
            <w:r>
              <w:t xml:space="preserve"> (hands up high motion into mouth – alternate sides)</w:t>
            </w:r>
          </w:p>
          <w:p w14:paraId="6F8A9EDA" w14:textId="77777777" w:rsidR="009B5794" w:rsidRDefault="009B5794" w:rsidP="00DA34C1">
            <w:pPr>
              <w:pStyle w:val="bodytextforlessons"/>
              <w:spacing w:before="0" w:after="0"/>
              <w:ind w:right="-346"/>
            </w:pPr>
            <w:r w:rsidRPr="000C173C">
              <w:rPr>
                <w:b/>
              </w:rPr>
              <w:t>Go bananas</w:t>
            </w:r>
            <w:r>
              <w:t xml:space="preserve"> (crazy-ness)!!</w:t>
            </w:r>
          </w:p>
        </w:tc>
      </w:tr>
      <w:tr w:rsidR="009B5794" w:rsidRPr="000C173C" w14:paraId="397905E1" w14:textId="77777777" w:rsidTr="00DA34C1">
        <w:trPr>
          <w:cantSplit/>
          <w:trHeight w:val="1134"/>
        </w:trPr>
        <w:tc>
          <w:tcPr>
            <w:tcW w:w="1735" w:type="dxa"/>
            <w:shd w:val="clear" w:color="auto" w:fill="auto"/>
            <w:hideMark/>
          </w:tcPr>
          <w:p w14:paraId="0BB448B5" w14:textId="77777777" w:rsidR="009B5794" w:rsidRDefault="009B5794" w:rsidP="00DA34C1">
            <w:pPr>
              <w:pStyle w:val="bodytexthighlighted"/>
            </w:pPr>
            <w:r>
              <w:t>Hang about!</w:t>
            </w:r>
          </w:p>
        </w:tc>
        <w:tc>
          <w:tcPr>
            <w:tcW w:w="9090" w:type="dxa"/>
            <w:shd w:val="clear" w:color="auto" w:fill="auto"/>
            <w:hideMark/>
          </w:tcPr>
          <w:p w14:paraId="1E5609D8" w14:textId="77777777" w:rsidR="009B5794" w:rsidRDefault="009B5794" w:rsidP="00DA34C1">
            <w:pPr>
              <w:pStyle w:val="bodytextforlessons"/>
              <w:spacing w:before="0" w:after="0"/>
              <w:ind w:right="-346"/>
            </w:pPr>
            <w:r>
              <w:t xml:space="preserve">Hang about, thumbs out, wrists together, elbows together, knees, toes, bottom out, </w:t>
            </w:r>
          </w:p>
          <w:p w14:paraId="65C45EE3" w14:textId="77777777" w:rsidR="009B5794" w:rsidRDefault="009B5794" w:rsidP="00DA34C1">
            <w:pPr>
              <w:pStyle w:val="bodytextforlessons"/>
              <w:spacing w:before="0" w:after="0"/>
              <w:ind w:right="-346"/>
            </w:pPr>
            <w:proofErr w:type="gramStart"/>
            <w:r>
              <w:t>head</w:t>
            </w:r>
            <w:proofErr w:type="gramEnd"/>
            <w:r>
              <w:t xml:space="preserve"> back, tongue out.</w:t>
            </w:r>
          </w:p>
        </w:tc>
      </w:tr>
      <w:tr w:rsidR="009B5794" w:rsidRPr="000C173C" w14:paraId="79828A2E" w14:textId="77777777" w:rsidTr="00DA34C1">
        <w:trPr>
          <w:cantSplit/>
          <w:trHeight w:val="1134"/>
        </w:trPr>
        <w:tc>
          <w:tcPr>
            <w:tcW w:w="1735" w:type="dxa"/>
            <w:shd w:val="clear" w:color="auto" w:fill="auto"/>
            <w:hideMark/>
          </w:tcPr>
          <w:p w14:paraId="72E3534A" w14:textId="77777777" w:rsidR="009B5794" w:rsidRDefault="009B5794" w:rsidP="00DA34C1">
            <w:pPr>
              <w:pStyle w:val="bodytexthighlighted"/>
            </w:pPr>
            <w:r>
              <w:t xml:space="preserve">Dum </w:t>
            </w:r>
            <w:proofErr w:type="spellStart"/>
            <w:r>
              <w:t>dum</w:t>
            </w:r>
            <w:proofErr w:type="spellEnd"/>
            <w:r>
              <w:t xml:space="preserve"> </w:t>
            </w:r>
            <w:proofErr w:type="spellStart"/>
            <w:r>
              <w:t>dee-dum</w:t>
            </w:r>
            <w:proofErr w:type="spellEnd"/>
          </w:p>
        </w:tc>
        <w:tc>
          <w:tcPr>
            <w:tcW w:w="9090" w:type="dxa"/>
            <w:shd w:val="clear" w:color="auto" w:fill="auto"/>
            <w:hideMark/>
          </w:tcPr>
          <w:p w14:paraId="15FF33D3" w14:textId="77777777" w:rsidR="009B5794" w:rsidRDefault="009B5794" w:rsidP="00DA34C1">
            <w:pPr>
              <w:pStyle w:val="bodytextforlessons"/>
              <w:spacing w:before="0" w:after="0"/>
              <w:ind w:right="-346"/>
            </w:pPr>
            <w:r>
              <w:t xml:space="preserve">Dum, </w:t>
            </w:r>
            <w:proofErr w:type="spellStart"/>
            <w:r>
              <w:t>dum</w:t>
            </w:r>
            <w:proofErr w:type="spellEnd"/>
            <w:r>
              <w:t xml:space="preserve"> </w:t>
            </w:r>
            <w:proofErr w:type="spellStart"/>
            <w:r>
              <w:t>dee</w:t>
            </w:r>
            <w:proofErr w:type="spellEnd"/>
            <w:r>
              <w:t xml:space="preserve"> </w:t>
            </w:r>
            <w:proofErr w:type="spellStart"/>
            <w:r>
              <w:t>dum</w:t>
            </w:r>
            <w:proofErr w:type="spellEnd"/>
            <w:r>
              <w:t xml:space="preserve"> (one hand squeeze nose, other hand cross over hold alternate ear) ... </w:t>
            </w:r>
          </w:p>
          <w:p w14:paraId="7A73D587" w14:textId="77777777" w:rsidR="009B5794" w:rsidRDefault="009B5794" w:rsidP="00DA34C1">
            <w:pPr>
              <w:pStyle w:val="bodytextforlessons"/>
              <w:spacing w:before="0" w:after="0"/>
              <w:ind w:right="-346"/>
            </w:pPr>
            <w:proofErr w:type="spellStart"/>
            <w:proofErr w:type="gramStart"/>
            <w:r>
              <w:t>dum</w:t>
            </w:r>
            <w:proofErr w:type="spellEnd"/>
            <w:proofErr w:type="gramEnd"/>
            <w:r>
              <w:t xml:space="preserve">, </w:t>
            </w:r>
            <w:proofErr w:type="spellStart"/>
            <w:r>
              <w:t>dum</w:t>
            </w:r>
            <w:proofErr w:type="spellEnd"/>
            <w:r>
              <w:t xml:space="preserve"> </w:t>
            </w:r>
            <w:proofErr w:type="spellStart"/>
            <w:r>
              <w:t>dee</w:t>
            </w:r>
            <w:proofErr w:type="spellEnd"/>
            <w:r>
              <w:t xml:space="preserve"> da </w:t>
            </w:r>
            <w:proofErr w:type="spellStart"/>
            <w:r>
              <w:t>dum</w:t>
            </w:r>
            <w:proofErr w:type="spellEnd"/>
            <w:r>
              <w:t xml:space="preserve"> (get faster and harder – Indonesia). </w:t>
            </w:r>
          </w:p>
          <w:p w14:paraId="48D39EDE" w14:textId="77777777" w:rsidR="009B5794" w:rsidRDefault="009B5794" w:rsidP="00DA34C1">
            <w:pPr>
              <w:pStyle w:val="bodytextforlessons"/>
              <w:spacing w:before="0" w:after="0"/>
              <w:ind w:right="-346"/>
            </w:pPr>
            <w:r>
              <w:t>From Ukraine, in circle slapping knees of self and person next to you.</w:t>
            </w:r>
          </w:p>
        </w:tc>
      </w:tr>
      <w:tr w:rsidR="009B5794" w:rsidRPr="000C173C" w14:paraId="319D8793" w14:textId="77777777" w:rsidTr="00DA34C1">
        <w:trPr>
          <w:cantSplit/>
          <w:trHeight w:val="1134"/>
        </w:trPr>
        <w:tc>
          <w:tcPr>
            <w:tcW w:w="1735" w:type="dxa"/>
            <w:shd w:val="clear" w:color="auto" w:fill="auto"/>
            <w:hideMark/>
          </w:tcPr>
          <w:p w14:paraId="1FFBF741" w14:textId="77777777" w:rsidR="009B5794" w:rsidRDefault="009B5794" w:rsidP="00DA34C1">
            <w:pPr>
              <w:pStyle w:val="bodytexthighlighted"/>
            </w:pPr>
            <w:r>
              <w:t>This and that</w:t>
            </w:r>
          </w:p>
        </w:tc>
        <w:tc>
          <w:tcPr>
            <w:tcW w:w="9090" w:type="dxa"/>
            <w:shd w:val="clear" w:color="auto" w:fill="auto"/>
            <w:hideMark/>
          </w:tcPr>
          <w:p w14:paraId="20494BDC" w14:textId="77777777" w:rsidR="009B5794" w:rsidRDefault="009B5794" w:rsidP="00DA34C1">
            <w:pPr>
              <w:pStyle w:val="bodytextforlessons"/>
              <w:spacing w:before="0" w:after="0"/>
              <w:ind w:right="-346"/>
            </w:pPr>
            <w:r>
              <w:t xml:space="preserve">Leader does series of actions saying ‘this, this, this, this, that...’ </w:t>
            </w:r>
          </w:p>
          <w:p w14:paraId="36F00932" w14:textId="77777777" w:rsidR="009B5794" w:rsidRDefault="009B5794" w:rsidP="00DA34C1">
            <w:pPr>
              <w:pStyle w:val="bodytextforlessons"/>
              <w:spacing w:before="0" w:after="0"/>
              <w:ind w:right="-346"/>
            </w:pPr>
            <w:r>
              <w:t>(</w:t>
            </w:r>
            <w:proofErr w:type="gramStart"/>
            <w:r>
              <w:t>children</w:t>
            </w:r>
            <w:proofErr w:type="gramEnd"/>
            <w:r>
              <w:t xml:space="preserve"> copy when leader says ‘this’, but not when says ‘that’ (like the game “Simon says”).</w:t>
            </w:r>
          </w:p>
        </w:tc>
      </w:tr>
      <w:tr w:rsidR="009B5794" w:rsidRPr="000C173C" w14:paraId="21024BB1" w14:textId="77777777" w:rsidTr="00DA34C1">
        <w:trPr>
          <w:cantSplit/>
          <w:trHeight w:val="1134"/>
        </w:trPr>
        <w:tc>
          <w:tcPr>
            <w:tcW w:w="1735" w:type="dxa"/>
            <w:shd w:val="clear" w:color="auto" w:fill="auto"/>
            <w:hideMark/>
          </w:tcPr>
          <w:p w14:paraId="0366E607" w14:textId="77777777" w:rsidR="009B5794" w:rsidRDefault="009B5794" w:rsidP="00DA34C1">
            <w:pPr>
              <w:pStyle w:val="bodytexthighlighted"/>
            </w:pPr>
            <w:r>
              <w:lastRenderedPageBreak/>
              <w:t xml:space="preserve">Molecules </w:t>
            </w:r>
          </w:p>
          <w:p w14:paraId="1D9342EF" w14:textId="77777777" w:rsidR="009B5794" w:rsidRDefault="009B5794" w:rsidP="00DA34C1">
            <w:pPr>
              <w:pStyle w:val="bodytexthighlighted"/>
            </w:pPr>
            <w:r>
              <w:t>in motion</w:t>
            </w:r>
          </w:p>
        </w:tc>
        <w:tc>
          <w:tcPr>
            <w:tcW w:w="9090" w:type="dxa"/>
            <w:shd w:val="clear" w:color="auto" w:fill="auto"/>
            <w:hideMark/>
          </w:tcPr>
          <w:p w14:paraId="357B7AA1" w14:textId="77777777" w:rsidR="009B5794" w:rsidRDefault="009B5794" w:rsidP="00DA34C1">
            <w:pPr>
              <w:pStyle w:val="bodytextforlessons"/>
              <w:spacing w:before="0" w:after="0"/>
              <w:ind w:right="-346"/>
            </w:pPr>
            <w:r>
              <w:t xml:space="preserve">Move around but not allowed to bump into anyone: swim, hop, move sideways, </w:t>
            </w:r>
          </w:p>
          <w:p w14:paraId="5D1C47FB" w14:textId="77777777" w:rsidR="009B5794" w:rsidRDefault="009B5794" w:rsidP="00DA34C1">
            <w:pPr>
              <w:pStyle w:val="bodytextforlessons"/>
              <w:spacing w:before="0" w:after="0"/>
              <w:ind w:right="-346"/>
            </w:pPr>
            <w:r>
              <w:t>be a crab, run [leader can gradually bring the boundaries in]</w:t>
            </w:r>
          </w:p>
        </w:tc>
      </w:tr>
      <w:tr w:rsidR="009B5794" w:rsidRPr="000C173C" w14:paraId="268EE5F1" w14:textId="77777777" w:rsidTr="00DA34C1">
        <w:trPr>
          <w:cantSplit/>
          <w:trHeight w:val="1134"/>
        </w:trPr>
        <w:tc>
          <w:tcPr>
            <w:tcW w:w="1735" w:type="dxa"/>
            <w:shd w:val="clear" w:color="auto" w:fill="auto"/>
            <w:hideMark/>
          </w:tcPr>
          <w:p w14:paraId="701E812A" w14:textId="77777777" w:rsidR="009B5794" w:rsidRDefault="009B5794" w:rsidP="00DA34C1">
            <w:pPr>
              <w:pStyle w:val="bodytexthighlighted"/>
            </w:pPr>
            <w:r>
              <w:t>Mexican karate</w:t>
            </w:r>
          </w:p>
        </w:tc>
        <w:tc>
          <w:tcPr>
            <w:tcW w:w="9090" w:type="dxa"/>
            <w:shd w:val="clear" w:color="auto" w:fill="auto"/>
            <w:hideMark/>
          </w:tcPr>
          <w:p w14:paraId="5D4E2D7B" w14:textId="77777777" w:rsidR="009B5794" w:rsidRDefault="009B5794" w:rsidP="00DA34C1">
            <w:pPr>
              <w:pStyle w:val="bodytextforlessons"/>
              <w:spacing w:before="0" w:after="0"/>
              <w:ind w:right="-346"/>
            </w:pPr>
            <w:r>
              <w:t xml:space="preserve">In pairs, 1-2-3 ‘go!’ – each person puts out a number of fingers  - </w:t>
            </w:r>
          </w:p>
          <w:p w14:paraId="1B33A007" w14:textId="77777777" w:rsidR="009B5794" w:rsidRDefault="009B5794" w:rsidP="00DA34C1">
            <w:pPr>
              <w:pStyle w:val="bodytextforlessons"/>
              <w:spacing w:before="0" w:after="0"/>
              <w:ind w:right="-346"/>
            </w:pPr>
            <w:proofErr w:type="gramStart"/>
            <w:r>
              <w:t>first</w:t>
            </w:r>
            <w:proofErr w:type="gramEnd"/>
            <w:r>
              <w:t xml:space="preserve"> person to correctly add up fingers on their hand plus the other person’s hand wins. </w:t>
            </w:r>
          </w:p>
        </w:tc>
      </w:tr>
      <w:tr w:rsidR="009B5794" w:rsidRPr="000C173C" w14:paraId="28AFC8AD" w14:textId="77777777" w:rsidTr="00DA34C1">
        <w:trPr>
          <w:cantSplit/>
          <w:trHeight w:val="1134"/>
        </w:trPr>
        <w:tc>
          <w:tcPr>
            <w:tcW w:w="1735" w:type="dxa"/>
            <w:shd w:val="clear" w:color="auto" w:fill="auto"/>
            <w:hideMark/>
          </w:tcPr>
          <w:p w14:paraId="53180745" w14:textId="77777777" w:rsidR="009B5794" w:rsidRDefault="009B5794" w:rsidP="00DA34C1">
            <w:pPr>
              <w:pStyle w:val="bodytexthighlighted"/>
            </w:pPr>
            <w:r>
              <w:t>Paper Scissors Rock</w:t>
            </w:r>
          </w:p>
        </w:tc>
        <w:tc>
          <w:tcPr>
            <w:tcW w:w="9090" w:type="dxa"/>
            <w:shd w:val="clear" w:color="auto" w:fill="auto"/>
            <w:hideMark/>
          </w:tcPr>
          <w:p w14:paraId="5BDBCF29" w14:textId="77777777" w:rsidR="009B5794" w:rsidRDefault="009B5794" w:rsidP="00DA34C1">
            <w:pPr>
              <w:pStyle w:val="bodytextforlessons"/>
              <w:spacing w:before="0" w:after="0"/>
              <w:ind w:right="-346"/>
            </w:pPr>
            <w:r>
              <w:t xml:space="preserve">Either in pairs or as team. </w:t>
            </w:r>
          </w:p>
          <w:p w14:paraId="1AA743B8" w14:textId="77777777" w:rsidR="009B5794" w:rsidRDefault="009B5794" w:rsidP="00DA34C1">
            <w:pPr>
              <w:pStyle w:val="bodytextforlessons"/>
              <w:spacing w:before="0" w:after="0"/>
              <w:ind w:right="-346"/>
            </w:pPr>
            <w:r>
              <w:t xml:space="preserve">Paper (hand flat), Rock (hand shaped as a fist), Scissors (index and middle finger out like blades of a pair of scissors). At the count of 3 a pair of dueling children hold out their choice. </w:t>
            </w:r>
          </w:p>
          <w:p w14:paraId="1DDDABEF" w14:textId="77777777" w:rsidR="009B5794" w:rsidRDefault="009B5794" w:rsidP="00DA34C1">
            <w:pPr>
              <w:pStyle w:val="bodytextforlessons"/>
              <w:spacing w:before="0" w:after="0"/>
              <w:ind w:right="-346"/>
            </w:pPr>
            <w:r>
              <w:t xml:space="preserve">Rock beats Scissors (blunt); Scissors beats Paper (cut); Paper beats Rock (cover). </w:t>
            </w:r>
          </w:p>
          <w:p w14:paraId="5C19AB3E" w14:textId="60EB6122" w:rsidR="009B5794" w:rsidRDefault="009B5794" w:rsidP="00DA34C1">
            <w:pPr>
              <w:pStyle w:val="bodytextforlessons"/>
              <w:spacing w:before="0" w:after="0"/>
              <w:ind w:right="-346"/>
            </w:pPr>
            <w:r>
              <w:t>Team Game</w:t>
            </w:r>
            <w:r w:rsidR="00093F31">
              <w:t xml:space="preserve"> is where one pair plays Paper Scissors</w:t>
            </w:r>
            <w:r>
              <w:t xml:space="preserve"> Rock.</w:t>
            </w:r>
          </w:p>
          <w:p w14:paraId="5FCB44EF" w14:textId="77777777" w:rsidR="009B5794" w:rsidRDefault="009B5794" w:rsidP="00DA34C1">
            <w:pPr>
              <w:pStyle w:val="bodytextforlessons"/>
              <w:spacing w:before="0" w:after="0"/>
              <w:ind w:right="-346"/>
            </w:pPr>
            <w:r>
              <w:t xml:space="preserve">Their outcome triggers one team to run, chase and tip the other. </w:t>
            </w:r>
          </w:p>
          <w:p w14:paraId="142075BF" w14:textId="77777777" w:rsidR="009B5794" w:rsidRDefault="009B5794" w:rsidP="00DA34C1">
            <w:pPr>
              <w:pStyle w:val="bodytextforlessons"/>
              <w:spacing w:before="0" w:after="0"/>
              <w:ind w:right="-346"/>
            </w:pPr>
            <w:r>
              <w:t xml:space="preserve">Winners chase losers. </w:t>
            </w:r>
          </w:p>
          <w:p w14:paraId="3C51C999" w14:textId="77777777" w:rsidR="009B5794" w:rsidRDefault="009B5794" w:rsidP="00DA34C1">
            <w:pPr>
              <w:pStyle w:val="bodytextforlessons"/>
              <w:spacing w:before="0" w:after="0"/>
              <w:ind w:right="-346"/>
            </w:pPr>
            <w:r>
              <w:t>Game ends when there is no one left on one team, or when the leader calls a stop to the game.</w:t>
            </w:r>
          </w:p>
        </w:tc>
      </w:tr>
      <w:tr w:rsidR="009B5794" w:rsidRPr="000C173C" w14:paraId="2B32764B" w14:textId="77777777" w:rsidTr="00DA34C1">
        <w:trPr>
          <w:cantSplit/>
          <w:trHeight w:val="1134"/>
        </w:trPr>
        <w:tc>
          <w:tcPr>
            <w:tcW w:w="1735" w:type="dxa"/>
            <w:shd w:val="clear" w:color="auto" w:fill="auto"/>
            <w:hideMark/>
          </w:tcPr>
          <w:p w14:paraId="7AB2635F" w14:textId="77777777" w:rsidR="009B5794" w:rsidRDefault="009B5794" w:rsidP="00DA34C1">
            <w:pPr>
              <w:pStyle w:val="bodytexthighlighted"/>
            </w:pPr>
            <w:r>
              <w:t xml:space="preserve">Slow motion – </w:t>
            </w:r>
          </w:p>
          <w:p w14:paraId="289B1B24" w14:textId="77777777" w:rsidR="009B5794" w:rsidRDefault="009B5794" w:rsidP="00DA34C1">
            <w:pPr>
              <w:pStyle w:val="bodytexthighlighted"/>
            </w:pPr>
            <w:r>
              <w:t>really fast</w:t>
            </w:r>
          </w:p>
        </w:tc>
        <w:tc>
          <w:tcPr>
            <w:tcW w:w="9090" w:type="dxa"/>
            <w:shd w:val="clear" w:color="auto" w:fill="auto"/>
            <w:hideMark/>
          </w:tcPr>
          <w:p w14:paraId="616CEFA5" w14:textId="77777777" w:rsidR="009B5794" w:rsidRDefault="009B5794" w:rsidP="00DA34C1">
            <w:pPr>
              <w:pStyle w:val="bodytextforlessons"/>
              <w:spacing w:before="0" w:after="0"/>
              <w:ind w:right="-346"/>
            </w:pPr>
            <w:r>
              <w:t>Or shake high – shake low – freeze!</w:t>
            </w:r>
          </w:p>
        </w:tc>
      </w:tr>
      <w:tr w:rsidR="009B5794" w:rsidRPr="000C173C" w14:paraId="5002577A" w14:textId="77777777" w:rsidTr="00DA34C1">
        <w:trPr>
          <w:cantSplit/>
          <w:trHeight w:val="1134"/>
        </w:trPr>
        <w:tc>
          <w:tcPr>
            <w:tcW w:w="1735" w:type="dxa"/>
            <w:shd w:val="clear" w:color="auto" w:fill="auto"/>
            <w:hideMark/>
          </w:tcPr>
          <w:p w14:paraId="49F0DD8F" w14:textId="77777777" w:rsidR="009B5794" w:rsidRDefault="009B5794" w:rsidP="00DA34C1">
            <w:pPr>
              <w:pStyle w:val="bodytexthighlighted"/>
            </w:pPr>
            <w:r>
              <w:t>Human machine</w:t>
            </w:r>
          </w:p>
        </w:tc>
        <w:tc>
          <w:tcPr>
            <w:tcW w:w="9090" w:type="dxa"/>
            <w:shd w:val="clear" w:color="auto" w:fill="auto"/>
            <w:hideMark/>
          </w:tcPr>
          <w:p w14:paraId="38708746" w14:textId="77777777" w:rsidR="009B5794" w:rsidRDefault="009B5794" w:rsidP="00DA34C1">
            <w:pPr>
              <w:pStyle w:val="bodytextforlessons"/>
              <w:spacing w:before="0" w:after="0"/>
              <w:ind w:right="-346"/>
            </w:pPr>
            <w:r>
              <w:t xml:space="preserve">One person invents a motion and a noise to go with it, they start the noise and associated action and another person imagines how they can add an action and noise to what is being done, other people gradually add themselves to the human machine until it everyone is a part of it. </w:t>
            </w:r>
          </w:p>
        </w:tc>
      </w:tr>
      <w:tr w:rsidR="009B5794" w:rsidRPr="000C173C" w14:paraId="22F0F1C0" w14:textId="77777777" w:rsidTr="00DA34C1">
        <w:trPr>
          <w:cantSplit/>
          <w:trHeight w:val="1134"/>
        </w:trPr>
        <w:tc>
          <w:tcPr>
            <w:tcW w:w="1735" w:type="dxa"/>
            <w:shd w:val="clear" w:color="auto" w:fill="auto"/>
            <w:hideMark/>
          </w:tcPr>
          <w:p w14:paraId="04E2D55D" w14:textId="77777777" w:rsidR="009B5794" w:rsidRDefault="009B5794" w:rsidP="00DA34C1">
            <w:pPr>
              <w:pStyle w:val="bodytexthighlighted"/>
            </w:pPr>
            <w:r>
              <w:t>Pull each other up</w:t>
            </w:r>
          </w:p>
        </w:tc>
        <w:tc>
          <w:tcPr>
            <w:tcW w:w="9090" w:type="dxa"/>
            <w:shd w:val="clear" w:color="auto" w:fill="auto"/>
            <w:hideMark/>
          </w:tcPr>
          <w:p w14:paraId="0D2015CC" w14:textId="77777777" w:rsidR="009B5794" w:rsidRDefault="009B5794" w:rsidP="00DA34C1">
            <w:pPr>
              <w:pStyle w:val="bodytextforlessons"/>
              <w:spacing w:before="0" w:after="0"/>
              <w:ind w:right="-346"/>
            </w:pPr>
            <w:r>
              <w:t>In pairs, 3, 4, 5, 6?!! Hold hands, feet touch in middle.</w:t>
            </w:r>
          </w:p>
        </w:tc>
      </w:tr>
      <w:tr w:rsidR="009B5794" w:rsidRPr="000C173C" w14:paraId="0FFB0742" w14:textId="77777777" w:rsidTr="00DA34C1">
        <w:trPr>
          <w:cantSplit/>
          <w:trHeight w:val="1134"/>
        </w:trPr>
        <w:tc>
          <w:tcPr>
            <w:tcW w:w="1735" w:type="dxa"/>
            <w:shd w:val="clear" w:color="auto" w:fill="auto"/>
            <w:hideMark/>
          </w:tcPr>
          <w:p w14:paraId="107726E6" w14:textId="77777777" w:rsidR="009B5794" w:rsidRDefault="009B5794" w:rsidP="00DA34C1">
            <w:pPr>
              <w:pStyle w:val="bodytexthighlighted"/>
            </w:pPr>
            <w:r>
              <w:t>Pass it on</w:t>
            </w:r>
          </w:p>
        </w:tc>
        <w:tc>
          <w:tcPr>
            <w:tcW w:w="9090" w:type="dxa"/>
            <w:shd w:val="clear" w:color="auto" w:fill="auto"/>
            <w:hideMark/>
          </w:tcPr>
          <w:p w14:paraId="461BF85B" w14:textId="77777777" w:rsidR="009B5794" w:rsidRDefault="009B5794" w:rsidP="00DA34C1">
            <w:pPr>
              <w:pStyle w:val="bodytextforlessons"/>
              <w:spacing w:before="0" w:after="0"/>
              <w:ind w:right="-346"/>
            </w:pPr>
            <w:r>
              <w:t xml:space="preserve">Pass a message down to the front of the line by writing on the next person’s back. </w:t>
            </w:r>
          </w:p>
          <w:p w14:paraId="3A139ABE" w14:textId="77777777" w:rsidR="009B5794" w:rsidRDefault="009B5794" w:rsidP="00DA34C1">
            <w:pPr>
              <w:pStyle w:val="bodytextforlessons"/>
              <w:spacing w:before="0" w:after="0"/>
              <w:ind w:right="-346"/>
            </w:pPr>
            <w:r>
              <w:t>They imagine what has been drawn and attempt to correctly pass it to the next person</w:t>
            </w:r>
          </w:p>
          <w:p w14:paraId="1D244324" w14:textId="77777777" w:rsidR="009B5794" w:rsidRDefault="009B5794" w:rsidP="00DA34C1">
            <w:pPr>
              <w:pStyle w:val="bodytextforlessons"/>
              <w:spacing w:before="0" w:after="0"/>
              <w:ind w:right="-346"/>
            </w:pPr>
            <w:r>
              <w:t>(</w:t>
            </w:r>
            <w:proofErr w:type="gramStart"/>
            <w:r>
              <w:t>by</w:t>
            </w:r>
            <w:proofErr w:type="gramEnd"/>
            <w:r>
              <w:t xml:space="preserve"> drawing on their back) and so on.</w:t>
            </w:r>
          </w:p>
          <w:p w14:paraId="133086EF" w14:textId="77777777" w:rsidR="009B5794" w:rsidRDefault="009B5794" w:rsidP="00DA34C1">
            <w:pPr>
              <w:pStyle w:val="bodytextforlessons"/>
              <w:spacing w:before="0" w:after="0"/>
              <w:ind w:right="-346"/>
            </w:pPr>
            <w:r>
              <w:t xml:space="preserve">The person at the front puts up their hand and guesses what has been drawn on their back </w:t>
            </w:r>
          </w:p>
          <w:p w14:paraId="47B543E8" w14:textId="77777777" w:rsidR="009B5794" w:rsidRDefault="009B5794" w:rsidP="00DA34C1">
            <w:pPr>
              <w:pStyle w:val="bodytextforlessons"/>
              <w:spacing w:before="0" w:after="0"/>
              <w:ind w:right="-346"/>
            </w:pPr>
            <w:proofErr w:type="gramStart"/>
            <w:r>
              <w:t>e</w:t>
            </w:r>
            <w:proofErr w:type="gramEnd"/>
            <w:r>
              <w:t>.g. triangle, smiley face, banana, clock...</w:t>
            </w:r>
          </w:p>
        </w:tc>
      </w:tr>
      <w:tr w:rsidR="009B5794" w:rsidRPr="000C173C" w14:paraId="04417D4F" w14:textId="77777777" w:rsidTr="00DA34C1">
        <w:trPr>
          <w:cantSplit/>
          <w:trHeight w:val="1134"/>
        </w:trPr>
        <w:tc>
          <w:tcPr>
            <w:tcW w:w="1735" w:type="dxa"/>
            <w:shd w:val="clear" w:color="auto" w:fill="auto"/>
            <w:hideMark/>
          </w:tcPr>
          <w:p w14:paraId="2C5218A3" w14:textId="77777777" w:rsidR="009B5794" w:rsidRDefault="009B5794" w:rsidP="00DA34C1">
            <w:pPr>
              <w:pStyle w:val="bodytexthighlighted"/>
            </w:pPr>
            <w:r>
              <w:t>Coin date</w:t>
            </w:r>
          </w:p>
        </w:tc>
        <w:tc>
          <w:tcPr>
            <w:tcW w:w="9090" w:type="dxa"/>
            <w:shd w:val="clear" w:color="auto" w:fill="auto"/>
            <w:hideMark/>
          </w:tcPr>
          <w:p w14:paraId="6487FEC1" w14:textId="77777777" w:rsidR="009B5794" w:rsidRDefault="009B5794" w:rsidP="00DA34C1">
            <w:pPr>
              <w:pStyle w:val="bodytextforlessons"/>
              <w:spacing w:before="0" w:after="0"/>
              <w:ind w:right="-346"/>
            </w:pPr>
            <w:r w:rsidRPr="00335125">
              <w:t xml:space="preserve">Give each participant a coin. Each person is to meet someone they don’t know and share a memory or what happened in their life in the year that is on the coin of the other person. </w:t>
            </w:r>
          </w:p>
          <w:p w14:paraId="50450E46" w14:textId="77777777" w:rsidR="009B5794" w:rsidRPr="00335125" w:rsidRDefault="009B5794" w:rsidP="00DA34C1">
            <w:pPr>
              <w:pStyle w:val="bodytextforlessons"/>
              <w:spacing w:before="0" w:after="0"/>
              <w:ind w:right="-346"/>
            </w:pPr>
            <w:r w:rsidRPr="00335125">
              <w:t>Once they have done this they can move around and find a new person to talk with and share a personal story with. Allow 5 minutes for this.</w:t>
            </w:r>
          </w:p>
        </w:tc>
      </w:tr>
      <w:tr w:rsidR="009B5794" w:rsidRPr="000C173C" w14:paraId="1765951C" w14:textId="77777777" w:rsidTr="00DA34C1">
        <w:trPr>
          <w:cantSplit/>
          <w:trHeight w:val="1134"/>
        </w:trPr>
        <w:tc>
          <w:tcPr>
            <w:tcW w:w="1735" w:type="dxa"/>
            <w:shd w:val="clear" w:color="auto" w:fill="auto"/>
            <w:hideMark/>
          </w:tcPr>
          <w:p w14:paraId="5F70E610" w14:textId="77777777" w:rsidR="009B5794" w:rsidRDefault="009B5794" w:rsidP="00DA34C1">
            <w:pPr>
              <w:pStyle w:val="bodytexthighlighted"/>
            </w:pPr>
            <w:r>
              <w:t>Action names</w:t>
            </w:r>
          </w:p>
        </w:tc>
        <w:tc>
          <w:tcPr>
            <w:tcW w:w="9090" w:type="dxa"/>
            <w:shd w:val="clear" w:color="auto" w:fill="auto"/>
            <w:hideMark/>
          </w:tcPr>
          <w:p w14:paraId="0936CDA8" w14:textId="77777777" w:rsidR="009B5794" w:rsidRDefault="009B5794" w:rsidP="00DA34C1">
            <w:pPr>
              <w:pStyle w:val="bodytextforlessons"/>
              <w:spacing w:before="0" w:after="0"/>
              <w:ind w:right="-346"/>
            </w:pPr>
            <w:r>
              <w:t xml:space="preserve">Stand in a large circle. Each person thinks of an action that can be done when their name is said. </w:t>
            </w:r>
          </w:p>
          <w:p w14:paraId="167C5158" w14:textId="77777777" w:rsidR="009B5794" w:rsidRDefault="009B5794" w:rsidP="00DA34C1">
            <w:pPr>
              <w:pStyle w:val="bodytextforlessons"/>
              <w:spacing w:before="0" w:after="0"/>
              <w:ind w:right="-346"/>
            </w:pPr>
            <w:r>
              <w:t xml:space="preserve">The first person in the circle says their name and does the action. </w:t>
            </w:r>
          </w:p>
          <w:p w14:paraId="3A494FFF" w14:textId="77777777" w:rsidR="009B5794" w:rsidRDefault="009B5794" w:rsidP="00DA34C1">
            <w:pPr>
              <w:pStyle w:val="bodytextforlessons"/>
              <w:spacing w:before="0" w:after="0"/>
              <w:ind w:right="-346"/>
            </w:pPr>
            <w:r>
              <w:t xml:space="preserve">Everyone in the circle repeats the name and the action. </w:t>
            </w:r>
          </w:p>
          <w:p w14:paraId="298EB7DD" w14:textId="77777777" w:rsidR="009B5794" w:rsidRDefault="009B5794" w:rsidP="00DA34C1">
            <w:pPr>
              <w:pStyle w:val="bodytextforlessons"/>
              <w:spacing w:before="0" w:after="0"/>
              <w:ind w:right="-346"/>
            </w:pPr>
            <w:r>
              <w:t xml:space="preserve">The next person on the left says their name and does their action and then everyone repeats it </w:t>
            </w:r>
          </w:p>
          <w:p w14:paraId="63306509" w14:textId="77777777" w:rsidR="009B5794" w:rsidRDefault="009B5794" w:rsidP="00DA34C1">
            <w:pPr>
              <w:pStyle w:val="bodytextforlessons"/>
              <w:spacing w:before="0" w:after="0"/>
              <w:ind w:right="-346"/>
            </w:pPr>
            <w:proofErr w:type="gramStart"/>
            <w:r>
              <w:t>and</w:t>
            </w:r>
            <w:proofErr w:type="gramEnd"/>
            <w:r>
              <w:t xml:space="preserve"> then does the name and the action of the first person again. </w:t>
            </w:r>
          </w:p>
          <w:p w14:paraId="52A0FC9C" w14:textId="77777777" w:rsidR="009B5794" w:rsidRDefault="009B5794" w:rsidP="00DA34C1">
            <w:pPr>
              <w:pStyle w:val="bodytextforlessons"/>
              <w:spacing w:before="0" w:after="0"/>
              <w:ind w:right="-346"/>
            </w:pPr>
            <w:r>
              <w:t>Continue like this around the circle until the whole group is saying the names and doing</w:t>
            </w:r>
          </w:p>
          <w:p w14:paraId="0507CD8F" w14:textId="77777777" w:rsidR="009B5794" w:rsidRDefault="009B5794" w:rsidP="00DA34C1">
            <w:pPr>
              <w:pStyle w:val="bodytextforlessons"/>
              <w:spacing w:before="0" w:after="0"/>
              <w:ind w:right="-346"/>
            </w:pPr>
            <w:proofErr w:type="gramStart"/>
            <w:r>
              <w:t>the</w:t>
            </w:r>
            <w:proofErr w:type="gramEnd"/>
            <w:r>
              <w:t xml:space="preserve"> actions of everyone. The game will become very fast and active.</w:t>
            </w:r>
          </w:p>
        </w:tc>
      </w:tr>
      <w:tr w:rsidR="009B5794" w:rsidRPr="000C173C" w14:paraId="645DCBD0" w14:textId="77777777" w:rsidTr="00DA34C1">
        <w:trPr>
          <w:cantSplit/>
          <w:trHeight w:val="1134"/>
        </w:trPr>
        <w:tc>
          <w:tcPr>
            <w:tcW w:w="1735" w:type="dxa"/>
            <w:shd w:val="clear" w:color="auto" w:fill="auto"/>
            <w:hideMark/>
          </w:tcPr>
          <w:p w14:paraId="2F160274" w14:textId="77777777" w:rsidR="009B5794" w:rsidRDefault="009B5794" w:rsidP="00DA34C1">
            <w:pPr>
              <w:pStyle w:val="bodytexthighlighted"/>
            </w:pPr>
            <w:r>
              <w:t xml:space="preserve">Laughing is </w:t>
            </w:r>
          </w:p>
          <w:p w14:paraId="7A68E737" w14:textId="77777777" w:rsidR="009B5794" w:rsidRDefault="009B5794" w:rsidP="00DA34C1">
            <w:pPr>
              <w:pStyle w:val="bodytexthighlighted"/>
            </w:pPr>
            <w:r>
              <w:t>the only language</w:t>
            </w:r>
          </w:p>
        </w:tc>
        <w:tc>
          <w:tcPr>
            <w:tcW w:w="9090" w:type="dxa"/>
            <w:shd w:val="clear" w:color="auto" w:fill="auto"/>
            <w:hideMark/>
          </w:tcPr>
          <w:p w14:paraId="257B2956" w14:textId="77777777" w:rsidR="009B5794" w:rsidRDefault="009B5794" w:rsidP="00DA34C1">
            <w:pPr>
              <w:pStyle w:val="bodytextforlessons"/>
              <w:spacing w:before="0" w:after="0"/>
              <w:ind w:right="-346"/>
            </w:pPr>
            <w:r>
              <w:t xml:space="preserve">Imagine that laughter is the only language people can speak. </w:t>
            </w:r>
          </w:p>
          <w:p w14:paraId="00ED8191" w14:textId="77777777" w:rsidR="009B5794" w:rsidRDefault="009B5794" w:rsidP="00DA34C1">
            <w:pPr>
              <w:pStyle w:val="bodytextforlessons"/>
              <w:spacing w:before="0" w:after="0"/>
              <w:ind w:right="-346"/>
            </w:pPr>
            <w:r>
              <w:t xml:space="preserve">Each person in the room has to greet others in the room by shaking hands and laughing in their own way. </w:t>
            </w:r>
          </w:p>
          <w:p w14:paraId="3290496E" w14:textId="77777777" w:rsidR="009B5794" w:rsidRDefault="009B5794" w:rsidP="00DA34C1">
            <w:pPr>
              <w:pStyle w:val="bodytextforlessons"/>
              <w:spacing w:before="0" w:after="0"/>
              <w:ind w:right="-346"/>
            </w:pPr>
            <w:r>
              <w:t>No talking is allowed. Allow everyone to move around the room and do this for about 1 minute.</w:t>
            </w:r>
          </w:p>
        </w:tc>
      </w:tr>
      <w:tr w:rsidR="009B5794" w:rsidRPr="000C173C" w14:paraId="1D820F56" w14:textId="77777777" w:rsidTr="00DA34C1">
        <w:trPr>
          <w:cantSplit/>
          <w:trHeight w:val="1134"/>
        </w:trPr>
        <w:tc>
          <w:tcPr>
            <w:tcW w:w="1735" w:type="dxa"/>
            <w:shd w:val="clear" w:color="auto" w:fill="auto"/>
            <w:hideMark/>
          </w:tcPr>
          <w:p w14:paraId="7D60E182" w14:textId="77777777" w:rsidR="009B5794" w:rsidRDefault="009B5794" w:rsidP="00DA34C1">
            <w:pPr>
              <w:pStyle w:val="bodytexthighlighted"/>
            </w:pPr>
            <w:r>
              <w:lastRenderedPageBreak/>
              <w:t>Pass it on laughter</w:t>
            </w:r>
          </w:p>
        </w:tc>
        <w:tc>
          <w:tcPr>
            <w:tcW w:w="9090" w:type="dxa"/>
            <w:shd w:val="clear" w:color="auto" w:fill="auto"/>
            <w:hideMark/>
          </w:tcPr>
          <w:p w14:paraId="08B832D0" w14:textId="77777777" w:rsidR="009B5794" w:rsidRDefault="009B5794" w:rsidP="00DA34C1">
            <w:pPr>
              <w:pStyle w:val="bodytextforlessons"/>
              <w:spacing w:before="0" w:after="0"/>
              <w:ind w:right="-346"/>
            </w:pPr>
            <w:r>
              <w:t>In this extension, you may only greet someone once you have been greeted. One person begins with a fun handshake and a laugh. Everyone who has had this greeting by the original person or someone else who has been greeted this way can then pass it on. How long does it take for everyone in the group to be reached?</w:t>
            </w:r>
          </w:p>
        </w:tc>
      </w:tr>
      <w:tr w:rsidR="009B5794" w:rsidRPr="000C173C" w14:paraId="28418AFB" w14:textId="77777777" w:rsidTr="00DA34C1">
        <w:trPr>
          <w:cantSplit/>
          <w:trHeight w:val="1134"/>
        </w:trPr>
        <w:tc>
          <w:tcPr>
            <w:tcW w:w="1735" w:type="dxa"/>
            <w:shd w:val="clear" w:color="auto" w:fill="auto"/>
            <w:hideMark/>
          </w:tcPr>
          <w:p w14:paraId="21930B72" w14:textId="77777777" w:rsidR="009B5794" w:rsidRDefault="009B5794" w:rsidP="00DA34C1">
            <w:pPr>
              <w:pStyle w:val="bodytexthighlighted"/>
            </w:pPr>
            <w:r>
              <w:t>Find the candies</w:t>
            </w:r>
          </w:p>
        </w:tc>
        <w:tc>
          <w:tcPr>
            <w:tcW w:w="9090" w:type="dxa"/>
            <w:shd w:val="clear" w:color="auto" w:fill="auto"/>
            <w:hideMark/>
          </w:tcPr>
          <w:p w14:paraId="212AC68B" w14:textId="77777777" w:rsidR="009B5794" w:rsidRDefault="009B5794" w:rsidP="00DA34C1">
            <w:pPr>
              <w:pStyle w:val="bodytextforlessons"/>
              <w:spacing w:before="0" w:after="0"/>
              <w:ind w:right="-346"/>
            </w:pPr>
            <w:r>
              <w:t xml:space="preserve">Spread some wrapped candies on the floor. </w:t>
            </w:r>
          </w:p>
          <w:p w14:paraId="010F89D5" w14:textId="77777777" w:rsidR="009B5794" w:rsidRDefault="009B5794" w:rsidP="00DA34C1">
            <w:pPr>
              <w:pStyle w:val="bodytextforlessons"/>
              <w:spacing w:before="0" w:after="0"/>
              <w:ind w:right="-346"/>
            </w:pPr>
            <w:r>
              <w:t xml:space="preserve">Have some people blindfolded and ask them to look for the candies without help. </w:t>
            </w:r>
          </w:p>
          <w:p w14:paraId="4C2760DB" w14:textId="77777777" w:rsidR="009B5794" w:rsidRDefault="009B5794" w:rsidP="00DA34C1">
            <w:pPr>
              <w:pStyle w:val="bodytextforlessons"/>
              <w:spacing w:before="0" w:after="0"/>
              <w:ind w:right="-346"/>
            </w:pPr>
            <w:r>
              <w:t xml:space="preserve">After 60 seconds, ask volunteers to help each of the blindfolded people by giving directions but not touching them. </w:t>
            </w:r>
          </w:p>
          <w:p w14:paraId="1DBB9F68" w14:textId="77777777" w:rsidR="009B5794" w:rsidRDefault="009B5794" w:rsidP="00DA34C1">
            <w:pPr>
              <w:pStyle w:val="bodytextforlessons"/>
              <w:spacing w:before="0" w:after="0"/>
              <w:ind w:right="-346"/>
            </w:pPr>
            <w:r>
              <w:t xml:space="preserve">After 60 seconds more, ask the volunteers to take the blindfolded person by the hand and guide them </w:t>
            </w:r>
          </w:p>
          <w:p w14:paraId="41DF22A9" w14:textId="77777777" w:rsidR="009B5794" w:rsidRDefault="009B5794" w:rsidP="00DA34C1">
            <w:pPr>
              <w:pStyle w:val="bodytextforlessons"/>
              <w:spacing w:before="0" w:after="0"/>
              <w:ind w:right="-346"/>
            </w:pPr>
            <w:proofErr w:type="gramStart"/>
            <w:r>
              <w:t>to</w:t>
            </w:r>
            <w:proofErr w:type="gramEnd"/>
            <w:r>
              <w:t xml:space="preserve"> where the candy is.</w:t>
            </w:r>
          </w:p>
        </w:tc>
      </w:tr>
      <w:tr w:rsidR="009B5794" w:rsidRPr="000C173C" w14:paraId="00C35D8D" w14:textId="77777777" w:rsidTr="00DA34C1">
        <w:tc>
          <w:tcPr>
            <w:tcW w:w="1735" w:type="dxa"/>
            <w:shd w:val="clear" w:color="auto" w:fill="auto"/>
            <w:hideMark/>
          </w:tcPr>
          <w:p w14:paraId="757D9400" w14:textId="77777777" w:rsidR="009B5794" w:rsidRDefault="009B5794" w:rsidP="00DA34C1">
            <w:pPr>
              <w:pStyle w:val="bodytexthighlighted"/>
            </w:pPr>
            <w:r>
              <w:t>What was my favorite?</w:t>
            </w:r>
          </w:p>
        </w:tc>
        <w:tc>
          <w:tcPr>
            <w:tcW w:w="9090" w:type="dxa"/>
            <w:shd w:val="clear" w:color="auto" w:fill="auto"/>
          </w:tcPr>
          <w:p w14:paraId="6DA3B584" w14:textId="77777777" w:rsidR="009B5794" w:rsidRPr="000C173C" w:rsidRDefault="009B5794" w:rsidP="00DA34C1">
            <w:pPr>
              <w:pStyle w:val="bodytextforlessons"/>
              <w:spacing w:before="0" w:after="0"/>
              <w:ind w:right="-346"/>
              <w:rPr>
                <w:rFonts w:ascii="Arial" w:hAnsi="Arial"/>
              </w:rPr>
            </w:pPr>
            <w:r>
              <w:t xml:space="preserve">Each time a statement is made by the trainer each participant has to move to the side of the room that shows which he or she prefers. </w:t>
            </w:r>
          </w:p>
          <w:p w14:paraId="3C7769FC" w14:textId="77777777" w:rsidR="009B5794" w:rsidRDefault="009B5794" w:rsidP="00DA34C1">
            <w:pPr>
              <w:pStyle w:val="bodytextforlessons"/>
              <w:spacing w:before="0" w:after="0"/>
              <w:ind w:right="-346"/>
            </w:pPr>
            <w:r>
              <w:t>For example: “Go to the left if you liked ice cream or the right if you preferred fruit as a child</w:t>
            </w:r>
            <w:r w:rsidRPr="00796AC3">
              <w:t xml:space="preserve">.” </w:t>
            </w:r>
          </w:p>
          <w:p w14:paraId="4C29CB14" w14:textId="77777777" w:rsidR="009B5794" w:rsidRPr="00796AC3" w:rsidRDefault="009B5794" w:rsidP="00DA34C1">
            <w:pPr>
              <w:pStyle w:val="bodytextforlessons"/>
              <w:spacing w:before="0" w:after="0"/>
              <w:ind w:right="-346"/>
            </w:pPr>
            <w:r w:rsidRPr="00796AC3">
              <w:t>Use the chart below to play the game</w:t>
            </w:r>
            <w:r>
              <w:t>, add your own ideas</w:t>
            </w:r>
            <w:r w:rsidRPr="00796AC3">
              <w:t>.</w:t>
            </w:r>
          </w:p>
          <w:tbl>
            <w:tblPr>
              <w:tblW w:w="5595" w:type="dxa"/>
              <w:tblInd w:w="1202" w:type="dxa"/>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1E0" w:firstRow="1" w:lastRow="1" w:firstColumn="1" w:lastColumn="1" w:noHBand="0" w:noVBand="0"/>
            </w:tblPr>
            <w:tblGrid>
              <w:gridCol w:w="2797"/>
              <w:gridCol w:w="2798"/>
            </w:tblGrid>
            <w:tr w:rsidR="009B5794" w14:paraId="4D08B721" w14:textId="77777777" w:rsidTr="00DA34C1">
              <w:trPr>
                <w:trHeight w:val="705"/>
              </w:trPr>
              <w:tc>
                <w:tcPr>
                  <w:tcW w:w="2797" w:type="dxa"/>
                  <w:tcBorders>
                    <w:top w:val="single" w:sz="4" w:space="0" w:color="3366FF"/>
                    <w:left w:val="single" w:sz="4" w:space="0" w:color="3366FF"/>
                    <w:bottom w:val="single" w:sz="4" w:space="0" w:color="3366FF"/>
                    <w:right w:val="single" w:sz="4" w:space="0" w:color="3366FF"/>
                  </w:tcBorders>
                  <w:shd w:val="clear" w:color="auto" w:fill="3366FF"/>
                  <w:hideMark/>
                </w:tcPr>
                <w:p w14:paraId="7A6092A2" w14:textId="77777777" w:rsidR="009B5794" w:rsidRDefault="009B5794" w:rsidP="00CD69F9">
                  <w:pPr>
                    <w:pStyle w:val="bodytextforlessons"/>
                    <w:framePr w:hSpace="180" w:wrap="around" w:vAnchor="page" w:hAnchor="margin" w:xAlign="center" w:y="2321"/>
                    <w:rPr>
                      <w:b/>
                      <w:color w:val="FFFFFF"/>
                      <w:sz w:val="24"/>
                    </w:rPr>
                  </w:pPr>
                  <w:r>
                    <w:rPr>
                      <w:b/>
                      <w:color w:val="FFFFFF"/>
                      <w:sz w:val="24"/>
                    </w:rPr>
                    <w:t>Go to the left if you …</w:t>
                  </w:r>
                </w:p>
              </w:tc>
              <w:tc>
                <w:tcPr>
                  <w:tcW w:w="2798" w:type="dxa"/>
                  <w:tcBorders>
                    <w:top w:val="single" w:sz="4" w:space="0" w:color="3366FF"/>
                    <w:left w:val="single" w:sz="4" w:space="0" w:color="3366FF"/>
                    <w:bottom w:val="single" w:sz="4" w:space="0" w:color="3366FF"/>
                    <w:right w:val="single" w:sz="4" w:space="0" w:color="3366FF"/>
                  </w:tcBorders>
                  <w:shd w:val="clear" w:color="auto" w:fill="3366FF"/>
                  <w:hideMark/>
                </w:tcPr>
                <w:p w14:paraId="65E63EEB" w14:textId="77777777" w:rsidR="009B5794" w:rsidRDefault="009B5794" w:rsidP="00CD69F9">
                  <w:pPr>
                    <w:pStyle w:val="bodytextforlessons"/>
                    <w:framePr w:hSpace="180" w:wrap="around" w:vAnchor="page" w:hAnchor="margin" w:xAlign="center" w:y="2321"/>
                    <w:rPr>
                      <w:b/>
                      <w:color w:val="FFFFFF"/>
                      <w:sz w:val="24"/>
                    </w:rPr>
                  </w:pPr>
                  <w:r>
                    <w:rPr>
                      <w:b/>
                      <w:color w:val="FFFFFF"/>
                      <w:sz w:val="24"/>
                    </w:rPr>
                    <w:t>Go to the right if you …</w:t>
                  </w:r>
                </w:p>
              </w:tc>
            </w:tr>
            <w:tr w:rsidR="009B5794" w14:paraId="33F9D609" w14:textId="77777777" w:rsidTr="00DA34C1">
              <w:trPr>
                <w:trHeight w:val="726"/>
              </w:trPr>
              <w:tc>
                <w:tcPr>
                  <w:tcW w:w="2797" w:type="dxa"/>
                  <w:tcBorders>
                    <w:top w:val="single" w:sz="4" w:space="0" w:color="3366FF"/>
                    <w:left w:val="single" w:sz="4" w:space="0" w:color="3366FF"/>
                    <w:bottom w:val="single" w:sz="4" w:space="0" w:color="3366FF"/>
                    <w:right w:val="single" w:sz="4" w:space="0" w:color="3366FF"/>
                  </w:tcBorders>
                  <w:hideMark/>
                </w:tcPr>
                <w:p w14:paraId="62664D32" w14:textId="77777777" w:rsidR="009B5794" w:rsidRDefault="009B5794" w:rsidP="00CD69F9">
                  <w:pPr>
                    <w:pStyle w:val="bodytextforlessons"/>
                    <w:framePr w:hSpace="180" w:wrap="around" w:vAnchor="page" w:hAnchor="margin" w:xAlign="center" w:y="2321"/>
                  </w:pPr>
                  <w:r>
                    <w:t>would have preferred</w:t>
                  </w:r>
                  <w:r>
                    <w:br/>
                    <w:t>to go to the zoo</w:t>
                  </w:r>
                </w:p>
              </w:tc>
              <w:tc>
                <w:tcPr>
                  <w:tcW w:w="2798" w:type="dxa"/>
                  <w:tcBorders>
                    <w:top w:val="single" w:sz="4" w:space="0" w:color="3366FF"/>
                    <w:left w:val="single" w:sz="4" w:space="0" w:color="3366FF"/>
                    <w:bottom w:val="single" w:sz="4" w:space="0" w:color="3366FF"/>
                    <w:right w:val="single" w:sz="4" w:space="0" w:color="3366FF"/>
                  </w:tcBorders>
                  <w:hideMark/>
                </w:tcPr>
                <w:p w14:paraId="09AC59B3" w14:textId="77777777" w:rsidR="009B5794" w:rsidRDefault="009B5794" w:rsidP="00CD69F9">
                  <w:pPr>
                    <w:pStyle w:val="bodytextforlessons"/>
                    <w:framePr w:hSpace="180" w:wrap="around" w:vAnchor="page" w:hAnchor="margin" w:xAlign="center" w:y="2321"/>
                  </w:pPr>
                  <w:r>
                    <w:t xml:space="preserve">would have liked </w:t>
                  </w:r>
                  <w:r>
                    <w:br/>
                    <w:t>to be given a toy</w:t>
                  </w:r>
                </w:p>
              </w:tc>
            </w:tr>
            <w:tr w:rsidR="009B5794" w14:paraId="141B6E52" w14:textId="77777777" w:rsidTr="00DA34C1">
              <w:trPr>
                <w:trHeight w:val="606"/>
              </w:trPr>
              <w:tc>
                <w:tcPr>
                  <w:tcW w:w="2797" w:type="dxa"/>
                  <w:tcBorders>
                    <w:top w:val="single" w:sz="4" w:space="0" w:color="3366FF"/>
                    <w:left w:val="single" w:sz="4" w:space="0" w:color="3366FF"/>
                    <w:bottom w:val="single" w:sz="4" w:space="0" w:color="3366FF"/>
                    <w:right w:val="single" w:sz="4" w:space="0" w:color="3366FF"/>
                  </w:tcBorders>
                  <w:hideMark/>
                </w:tcPr>
                <w:p w14:paraId="1294DEFB" w14:textId="77777777" w:rsidR="009B5794" w:rsidRDefault="009B5794" w:rsidP="00CD69F9">
                  <w:pPr>
                    <w:pStyle w:val="bodytextforlessons"/>
                    <w:framePr w:hSpace="180" w:wrap="around" w:vAnchor="page" w:hAnchor="margin" w:xAlign="center" w:y="2321"/>
                  </w:pPr>
                  <w:r>
                    <w:t>made your own toys</w:t>
                  </w:r>
                </w:p>
              </w:tc>
              <w:tc>
                <w:tcPr>
                  <w:tcW w:w="2798" w:type="dxa"/>
                  <w:tcBorders>
                    <w:top w:val="single" w:sz="4" w:space="0" w:color="3366FF"/>
                    <w:left w:val="single" w:sz="4" w:space="0" w:color="3366FF"/>
                    <w:bottom w:val="single" w:sz="4" w:space="0" w:color="3366FF"/>
                    <w:right w:val="single" w:sz="4" w:space="0" w:color="3366FF"/>
                  </w:tcBorders>
                  <w:hideMark/>
                </w:tcPr>
                <w:p w14:paraId="743AF023" w14:textId="77777777" w:rsidR="009B5794" w:rsidRDefault="009B5794" w:rsidP="00CD69F9">
                  <w:pPr>
                    <w:pStyle w:val="bodytextforlessons"/>
                    <w:framePr w:hSpace="180" w:wrap="around" w:vAnchor="page" w:hAnchor="margin" w:xAlign="center" w:y="2321"/>
                  </w:pPr>
                  <w:r>
                    <w:t>had mostly bought ones</w:t>
                  </w:r>
                </w:p>
              </w:tc>
            </w:tr>
            <w:tr w:rsidR="009B5794" w14:paraId="6CF2E69B" w14:textId="77777777" w:rsidTr="00DA34C1">
              <w:trPr>
                <w:trHeight w:val="606"/>
              </w:trPr>
              <w:tc>
                <w:tcPr>
                  <w:tcW w:w="2797" w:type="dxa"/>
                  <w:tcBorders>
                    <w:top w:val="single" w:sz="4" w:space="0" w:color="3366FF"/>
                    <w:left w:val="single" w:sz="4" w:space="0" w:color="3366FF"/>
                    <w:bottom w:val="single" w:sz="4" w:space="0" w:color="3366FF"/>
                    <w:right w:val="single" w:sz="4" w:space="0" w:color="3366FF"/>
                  </w:tcBorders>
                  <w:hideMark/>
                </w:tcPr>
                <w:p w14:paraId="7B640026" w14:textId="77777777" w:rsidR="009B5794" w:rsidRDefault="009B5794" w:rsidP="00CD69F9">
                  <w:pPr>
                    <w:pStyle w:val="bodytextforlessons"/>
                    <w:framePr w:hSpace="180" w:wrap="around" w:vAnchor="page" w:hAnchor="margin" w:xAlign="center" w:y="2321"/>
                  </w:pPr>
                  <w:r>
                    <w:t>remember your childhood well</w:t>
                  </w:r>
                </w:p>
              </w:tc>
              <w:tc>
                <w:tcPr>
                  <w:tcW w:w="2798" w:type="dxa"/>
                  <w:tcBorders>
                    <w:top w:val="single" w:sz="4" w:space="0" w:color="3366FF"/>
                    <w:left w:val="single" w:sz="4" w:space="0" w:color="3366FF"/>
                    <w:bottom w:val="single" w:sz="4" w:space="0" w:color="3366FF"/>
                    <w:right w:val="single" w:sz="4" w:space="0" w:color="3366FF"/>
                  </w:tcBorders>
                  <w:hideMark/>
                </w:tcPr>
                <w:p w14:paraId="4666B322" w14:textId="77777777" w:rsidR="009B5794" w:rsidRDefault="009B5794" w:rsidP="00CD69F9">
                  <w:pPr>
                    <w:pStyle w:val="bodytextforlessons"/>
                    <w:framePr w:hSpace="180" w:wrap="around" w:vAnchor="page" w:hAnchor="margin" w:xAlign="center" w:y="2321"/>
                  </w:pPr>
                  <w:r>
                    <w:t>if you remember very little</w:t>
                  </w:r>
                </w:p>
              </w:tc>
            </w:tr>
            <w:tr w:rsidR="009B5794" w14:paraId="1C50A6FA" w14:textId="77777777" w:rsidTr="00DA34C1">
              <w:trPr>
                <w:trHeight w:val="847"/>
              </w:trPr>
              <w:tc>
                <w:tcPr>
                  <w:tcW w:w="2797" w:type="dxa"/>
                  <w:tcBorders>
                    <w:top w:val="single" w:sz="4" w:space="0" w:color="3366FF"/>
                    <w:left w:val="single" w:sz="4" w:space="0" w:color="3366FF"/>
                    <w:bottom w:val="single" w:sz="4" w:space="0" w:color="3366FF"/>
                    <w:right w:val="single" w:sz="4" w:space="0" w:color="3366FF"/>
                  </w:tcBorders>
                  <w:hideMark/>
                </w:tcPr>
                <w:p w14:paraId="3D85BE8C" w14:textId="77777777" w:rsidR="009B5794" w:rsidRDefault="009B5794" w:rsidP="00CD69F9">
                  <w:pPr>
                    <w:pStyle w:val="bodytextforlessons"/>
                    <w:framePr w:hSpace="180" w:wrap="around" w:vAnchor="page" w:hAnchor="margin" w:xAlign="center" w:y="2321"/>
                  </w:pPr>
                  <w:r>
                    <w:t>liked going to church</w:t>
                  </w:r>
                </w:p>
              </w:tc>
              <w:tc>
                <w:tcPr>
                  <w:tcW w:w="2798" w:type="dxa"/>
                  <w:tcBorders>
                    <w:top w:val="single" w:sz="4" w:space="0" w:color="3366FF"/>
                    <w:left w:val="single" w:sz="4" w:space="0" w:color="3366FF"/>
                    <w:bottom w:val="single" w:sz="4" w:space="0" w:color="3366FF"/>
                    <w:right w:val="single" w:sz="4" w:space="0" w:color="3366FF"/>
                  </w:tcBorders>
                  <w:hideMark/>
                </w:tcPr>
                <w:p w14:paraId="4EEBCC9C" w14:textId="77777777" w:rsidR="009B5794" w:rsidRDefault="009B5794" w:rsidP="00CD69F9">
                  <w:pPr>
                    <w:pStyle w:val="bodytextforlessons"/>
                    <w:framePr w:hSpace="180" w:wrap="around" w:vAnchor="page" w:hAnchor="margin" w:xAlign="center" w:y="2321"/>
                  </w:pPr>
                  <w:r>
                    <w:t xml:space="preserve">didn’t enjoy church or </w:t>
                  </w:r>
                </w:p>
                <w:p w14:paraId="47156F03" w14:textId="77777777" w:rsidR="009B5794" w:rsidRDefault="009B5794" w:rsidP="00CD69F9">
                  <w:pPr>
                    <w:pStyle w:val="bodytextforlessons"/>
                    <w:framePr w:hSpace="180" w:wrap="around" w:vAnchor="page" w:hAnchor="margin" w:xAlign="center" w:y="2321"/>
                  </w:pPr>
                  <w:r>
                    <w:t>never went to church</w:t>
                  </w:r>
                </w:p>
              </w:tc>
            </w:tr>
            <w:tr w:rsidR="009B5794" w14:paraId="0FE1BE50" w14:textId="77777777" w:rsidTr="00DA34C1">
              <w:trPr>
                <w:trHeight w:val="486"/>
              </w:trPr>
              <w:tc>
                <w:tcPr>
                  <w:tcW w:w="2797" w:type="dxa"/>
                  <w:tcBorders>
                    <w:top w:val="single" w:sz="4" w:space="0" w:color="3366FF"/>
                    <w:left w:val="single" w:sz="4" w:space="0" w:color="3366FF"/>
                    <w:bottom w:val="single" w:sz="4" w:space="0" w:color="3366FF"/>
                    <w:right w:val="single" w:sz="4" w:space="0" w:color="3366FF"/>
                  </w:tcBorders>
                  <w:hideMark/>
                </w:tcPr>
                <w:p w14:paraId="5D2272FA" w14:textId="77777777" w:rsidR="009B5794" w:rsidRDefault="009B5794" w:rsidP="00CD69F9">
                  <w:pPr>
                    <w:pStyle w:val="bodytextforlessons"/>
                    <w:framePr w:hSpace="180" w:wrap="around" w:vAnchor="page" w:hAnchor="margin" w:xAlign="center" w:y="2321"/>
                  </w:pPr>
                  <w:r>
                    <w:t>liked to be alone</w:t>
                  </w:r>
                </w:p>
              </w:tc>
              <w:tc>
                <w:tcPr>
                  <w:tcW w:w="2798" w:type="dxa"/>
                  <w:tcBorders>
                    <w:top w:val="single" w:sz="4" w:space="0" w:color="3366FF"/>
                    <w:left w:val="single" w:sz="4" w:space="0" w:color="3366FF"/>
                    <w:bottom w:val="single" w:sz="4" w:space="0" w:color="3366FF"/>
                    <w:right w:val="single" w:sz="4" w:space="0" w:color="3366FF"/>
                  </w:tcBorders>
                  <w:hideMark/>
                </w:tcPr>
                <w:p w14:paraId="0DA1B677" w14:textId="77777777" w:rsidR="009B5794" w:rsidRDefault="009B5794" w:rsidP="00CD69F9">
                  <w:pPr>
                    <w:pStyle w:val="bodytextforlessons"/>
                    <w:framePr w:hSpace="180" w:wrap="around" w:vAnchor="page" w:hAnchor="margin" w:xAlign="center" w:y="2321"/>
                  </w:pPr>
                  <w:r>
                    <w:t>liked to be with others</w:t>
                  </w:r>
                </w:p>
              </w:tc>
            </w:tr>
          </w:tbl>
          <w:p w14:paraId="624EB6B0" w14:textId="77777777" w:rsidR="009B5794" w:rsidRDefault="009B5794" w:rsidP="00DA34C1">
            <w:pPr>
              <w:pStyle w:val="bodytextforlessons"/>
            </w:pPr>
          </w:p>
        </w:tc>
      </w:tr>
      <w:tr w:rsidR="009B5794" w:rsidRPr="000C173C" w14:paraId="34C8683A" w14:textId="77777777" w:rsidTr="00DA34C1">
        <w:tc>
          <w:tcPr>
            <w:tcW w:w="1735" w:type="dxa"/>
            <w:shd w:val="clear" w:color="auto" w:fill="auto"/>
            <w:hideMark/>
          </w:tcPr>
          <w:p w14:paraId="61E89501" w14:textId="77777777" w:rsidR="009B5794" w:rsidRPr="000C173C" w:rsidRDefault="009B5794" w:rsidP="00DA34C1">
            <w:pPr>
              <w:pStyle w:val="bodytexthighlighted"/>
              <w:rPr>
                <w:sz w:val="16"/>
                <w:szCs w:val="16"/>
              </w:rPr>
            </w:pPr>
            <w:r>
              <w:t>Contagious</w:t>
            </w:r>
          </w:p>
        </w:tc>
        <w:tc>
          <w:tcPr>
            <w:tcW w:w="9090" w:type="dxa"/>
            <w:shd w:val="clear" w:color="auto" w:fill="auto"/>
            <w:hideMark/>
          </w:tcPr>
          <w:p w14:paraId="32A93CB4" w14:textId="77777777" w:rsidR="009B5794" w:rsidRDefault="009B5794" w:rsidP="00DA34C1">
            <w:pPr>
              <w:pStyle w:val="bodytextforlessons"/>
              <w:spacing w:before="0" w:after="0"/>
              <w:ind w:right="-346"/>
            </w:pPr>
            <w:r w:rsidRPr="00796AC3">
              <w:t xml:space="preserve">Pick one person to be ‘in’ and spread everyone else standing around the room. </w:t>
            </w:r>
          </w:p>
          <w:p w14:paraId="218A9591" w14:textId="77777777" w:rsidR="009B5794" w:rsidRDefault="009B5794" w:rsidP="00DA34C1">
            <w:pPr>
              <w:pStyle w:val="bodytextforlessons"/>
              <w:spacing w:before="0" w:after="0"/>
              <w:ind w:right="-346"/>
            </w:pPr>
            <w:r w:rsidRPr="00796AC3">
              <w:t xml:space="preserve">Instruct everyone to pretend to be dead (but they stay standing). </w:t>
            </w:r>
          </w:p>
          <w:p w14:paraId="5C989CC9" w14:textId="77777777" w:rsidR="009B5794" w:rsidRPr="00796AC3" w:rsidRDefault="009B5794" w:rsidP="00DA34C1">
            <w:pPr>
              <w:pStyle w:val="bodytextforlessons"/>
              <w:spacing w:before="0" w:after="0"/>
              <w:ind w:right="-346"/>
            </w:pPr>
            <w:r w:rsidRPr="00796AC3">
              <w:t xml:space="preserve">There should be no movement or sound. </w:t>
            </w:r>
          </w:p>
          <w:p w14:paraId="65C3C54D" w14:textId="77777777" w:rsidR="009B5794" w:rsidRDefault="009B5794" w:rsidP="00DA34C1">
            <w:pPr>
              <w:pStyle w:val="bodytextforlessons"/>
              <w:spacing w:before="0" w:after="0"/>
              <w:ind w:right="-346"/>
            </w:pPr>
            <w:r w:rsidRPr="00796AC3">
              <w:t xml:space="preserve">Explain that the person who is ‘in’ has a contagious condition that will infect everyone in the room. </w:t>
            </w:r>
          </w:p>
          <w:p w14:paraId="22750599" w14:textId="77777777" w:rsidR="009B5794" w:rsidRDefault="009B5794" w:rsidP="00DA34C1">
            <w:pPr>
              <w:pStyle w:val="bodytextforlessons"/>
              <w:spacing w:before="0" w:after="0"/>
              <w:ind w:right="-346"/>
            </w:pPr>
            <w:r w:rsidRPr="00796AC3">
              <w:t xml:space="preserve">But they can only transmit the condition by touch. </w:t>
            </w:r>
          </w:p>
          <w:p w14:paraId="7E648443" w14:textId="77777777" w:rsidR="009B5794" w:rsidRDefault="009B5794" w:rsidP="00DA34C1">
            <w:pPr>
              <w:pStyle w:val="bodytextforlessons"/>
              <w:spacing w:before="0" w:after="0"/>
              <w:ind w:right="-346"/>
            </w:pPr>
            <w:r w:rsidRPr="00796AC3">
              <w:t xml:space="preserve">When they touch or bump anyone in the room, that person who is touched immediately comes to life </w:t>
            </w:r>
          </w:p>
          <w:p w14:paraId="7132FBB1" w14:textId="77777777" w:rsidR="009B5794" w:rsidRDefault="009B5794" w:rsidP="00DA34C1">
            <w:pPr>
              <w:pStyle w:val="bodytextforlessons"/>
              <w:spacing w:before="0" w:after="0"/>
              <w:ind w:right="-346"/>
            </w:pPr>
            <w:proofErr w:type="gramStart"/>
            <w:r w:rsidRPr="00796AC3">
              <w:t>with</w:t>
            </w:r>
            <w:proofErr w:type="gramEnd"/>
            <w:r w:rsidRPr="00796AC3">
              <w:t xml:space="preserve"> the condition. </w:t>
            </w:r>
          </w:p>
          <w:p w14:paraId="4BEEB128" w14:textId="77777777" w:rsidR="009B5794" w:rsidRPr="00796AC3" w:rsidRDefault="009B5794" w:rsidP="00DA34C1">
            <w:pPr>
              <w:pStyle w:val="bodytextforlessons"/>
              <w:spacing w:before="0" w:after="0"/>
              <w:ind w:right="-346"/>
            </w:pPr>
            <w:r w:rsidRPr="00796AC3">
              <w:t>Everyone should copy exactly what the ‘in’ person is doing in action and sound.</w:t>
            </w:r>
          </w:p>
          <w:p w14:paraId="1F0F2F1D" w14:textId="77777777" w:rsidR="009B5794" w:rsidRDefault="009B5794" w:rsidP="00DA34C1">
            <w:pPr>
              <w:pStyle w:val="bodytextforlessons"/>
              <w:spacing w:before="0" w:after="0"/>
              <w:ind w:right="-346"/>
            </w:pPr>
            <w:r w:rsidRPr="00796AC3">
              <w:t>For example, the person who is ‘in’ might be contagious with Clapping.</w:t>
            </w:r>
          </w:p>
          <w:p w14:paraId="248F2E60" w14:textId="77777777" w:rsidR="009B5794" w:rsidRPr="00796AC3" w:rsidRDefault="009B5794" w:rsidP="00DA34C1">
            <w:pPr>
              <w:pStyle w:val="bodytextforlessons"/>
              <w:spacing w:before="0" w:after="0"/>
              <w:ind w:right="-346"/>
            </w:pPr>
            <w:r w:rsidRPr="00796AC3">
              <w:t xml:space="preserve">As they move and bump into people, all they touch come alive and start clapping. </w:t>
            </w:r>
          </w:p>
          <w:p w14:paraId="23F2CD40" w14:textId="77777777" w:rsidR="009B5794" w:rsidRDefault="009B5794" w:rsidP="00DA34C1">
            <w:pPr>
              <w:pStyle w:val="bodytextforlessons"/>
              <w:spacing w:before="0" w:after="0"/>
              <w:ind w:right="-346"/>
            </w:pPr>
            <w:r w:rsidRPr="00796AC3">
              <w:t xml:space="preserve">Try the game 2 or 3 times. </w:t>
            </w:r>
          </w:p>
          <w:p w14:paraId="34B8E8D1" w14:textId="43B64258" w:rsidR="009B5794" w:rsidRDefault="009B5794" w:rsidP="00DA34C1">
            <w:pPr>
              <w:pStyle w:val="bodytextforlessons"/>
              <w:spacing w:before="0" w:after="0"/>
              <w:ind w:right="-346"/>
            </w:pPr>
            <w:r w:rsidRPr="00796AC3">
              <w:t xml:space="preserve">You could do it with Laughter, A Crazy Walk, Singing a Song, Sneezing, Doing a Dance Move or let the </w:t>
            </w:r>
            <w:r w:rsidR="00F93182" w:rsidRPr="00796AC3">
              <w:t>person who is in come up with his or her</w:t>
            </w:r>
            <w:r w:rsidRPr="00796AC3">
              <w:t xml:space="preserve"> own ‘condition’.</w:t>
            </w:r>
          </w:p>
        </w:tc>
      </w:tr>
      <w:tr w:rsidR="00EC3122" w:rsidRPr="000C173C" w14:paraId="37438A36" w14:textId="77777777" w:rsidTr="00DA34C1">
        <w:tc>
          <w:tcPr>
            <w:tcW w:w="1735" w:type="dxa"/>
            <w:shd w:val="clear" w:color="auto" w:fill="auto"/>
          </w:tcPr>
          <w:p w14:paraId="32200A3F" w14:textId="351A1568" w:rsidR="00EC3122" w:rsidRDefault="00EC3122" w:rsidP="00DA34C1">
            <w:pPr>
              <w:pStyle w:val="bodytexthighlighted"/>
            </w:pPr>
            <w:r>
              <w:t>Popcorn Prayer</w:t>
            </w:r>
          </w:p>
        </w:tc>
        <w:tc>
          <w:tcPr>
            <w:tcW w:w="9090" w:type="dxa"/>
            <w:shd w:val="clear" w:color="auto" w:fill="auto"/>
          </w:tcPr>
          <w:p w14:paraId="1235DBF2" w14:textId="5DC8A540" w:rsidR="00EC3122" w:rsidRPr="00796AC3" w:rsidRDefault="00EC3122" w:rsidP="00DA34C1">
            <w:pPr>
              <w:pStyle w:val="bodytextforlessons"/>
              <w:spacing w:before="0" w:after="0"/>
              <w:ind w:right="-346"/>
            </w:pPr>
            <w:r>
              <w:t xml:space="preserve">All start crouching on the ground. Anyone can then jump up at any time (more than one </w:t>
            </w:r>
            <w:r w:rsidR="00F52D69">
              <w:t>at a time</w:t>
            </w:r>
            <w:r>
              <w:t xml:space="preserve"> is fine</w:t>
            </w:r>
            <w:r w:rsidR="00F52D69">
              <w:t xml:space="preserve"> – random like popcorn) and thank God for something in a word or short sentence. “Thank you God for…”</w:t>
            </w:r>
          </w:p>
        </w:tc>
      </w:tr>
    </w:tbl>
    <w:p w14:paraId="7BCDFE99" w14:textId="77777777" w:rsidR="009B5794" w:rsidRPr="00501DC3" w:rsidRDefault="009B5794" w:rsidP="00C7481F"/>
    <w:sectPr w:rsidR="009B5794" w:rsidRPr="00501DC3" w:rsidSect="00507AB2">
      <w:footerReference w:type="even" r:id="rId65"/>
      <w:footerReference w:type="default" r:id="rId66"/>
      <w:type w:val="continuous"/>
      <w:pgSz w:w="11906" w:h="16838"/>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BE1DC" w14:textId="77777777" w:rsidR="008D1FFD" w:rsidRDefault="008D1FFD" w:rsidP="00660903">
      <w:r>
        <w:separator/>
      </w:r>
    </w:p>
  </w:endnote>
  <w:endnote w:type="continuationSeparator" w:id="0">
    <w:p w14:paraId="6978E7F4" w14:textId="77777777" w:rsidR="008D1FFD" w:rsidRDefault="008D1FFD" w:rsidP="00660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Wingdings 2">
    <w:panose1 w:val="05020102010507070707"/>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CAF70" w14:textId="77777777" w:rsidR="008D1FFD" w:rsidRDefault="008D1FFD">
    <w:pPr>
      <w:pStyle w:val="Footer"/>
    </w:pPr>
    <w:r>
      <w:rPr>
        <w:noProof/>
        <w:lang w:eastAsia="en-US"/>
      </w:rPr>
      <mc:AlternateContent>
        <mc:Choice Requires="wps">
          <w:drawing>
            <wp:anchor distT="0" distB="0" distL="114300" distR="114300" simplePos="0" relativeHeight="251657728" behindDoc="0" locked="0" layoutInCell="1" allowOverlap="1" wp14:anchorId="5B8F0CE0" wp14:editId="19EDE1D1">
              <wp:simplePos x="0" y="0"/>
              <wp:positionH relativeFrom="column">
                <wp:posOffset>-930910</wp:posOffset>
              </wp:positionH>
              <wp:positionV relativeFrom="paragraph">
                <wp:posOffset>-170815</wp:posOffset>
              </wp:positionV>
              <wp:extent cx="502285" cy="381000"/>
              <wp:effectExtent l="0" t="0" r="9525" b="1841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85" cy="381000"/>
                      </a:xfrm>
                      <a:prstGeom prst="roundRect">
                        <a:avLst>
                          <a:gd name="adj" fmla="val 0"/>
                        </a:avLst>
                      </a:prstGeom>
                      <a:solidFill>
                        <a:srgbClr val="00B0F0"/>
                      </a:solidFill>
                      <a:ln w="15875">
                        <a:solidFill>
                          <a:srgbClr val="00B0F0"/>
                        </a:solidFill>
                        <a:round/>
                        <a:headEnd/>
                        <a:tailEnd/>
                      </a:ln>
                    </wps:spPr>
                    <wps:txbx>
                      <w:txbxContent>
                        <w:p w14:paraId="40FA8EDC" w14:textId="77777777" w:rsidR="008D1FFD" w:rsidRPr="00F35D71" w:rsidRDefault="008D1FFD" w:rsidP="00660903">
                          <w:pPr>
                            <w:pStyle w:val="Footer"/>
                            <w:shd w:val="clear" w:color="auto" w:fill="00B0F0"/>
                            <w:ind w:left="57" w:right="74"/>
                            <w:rPr>
                              <w:rFonts w:ascii="Arial" w:hAnsi="Arial" w:cs="Arial"/>
                              <w:b/>
                              <w:color w:val="FFFFFF"/>
                              <w:sz w:val="36"/>
                              <w:szCs w:val="36"/>
                            </w:rPr>
                          </w:pPr>
                          <w:r w:rsidRPr="00F35D71">
                            <w:rPr>
                              <w:rFonts w:ascii="Arial" w:hAnsi="Arial" w:cs="Arial"/>
                              <w:b/>
                              <w:color w:val="FFFFFF"/>
                              <w:sz w:val="36"/>
                              <w:szCs w:val="36"/>
                            </w:rPr>
                            <w:fldChar w:fldCharType="begin"/>
                          </w:r>
                          <w:r w:rsidRPr="00F35D71">
                            <w:rPr>
                              <w:rFonts w:ascii="Arial" w:hAnsi="Arial" w:cs="Arial"/>
                              <w:b/>
                              <w:color w:val="FFFFFF"/>
                              <w:sz w:val="36"/>
                              <w:szCs w:val="36"/>
                            </w:rPr>
                            <w:instrText xml:space="preserve"> PAGE   \* MERGEFORMAT </w:instrText>
                          </w:r>
                          <w:r w:rsidRPr="00F35D71">
                            <w:rPr>
                              <w:rFonts w:ascii="Arial" w:hAnsi="Arial" w:cs="Arial"/>
                              <w:b/>
                              <w:color w:val="FFFFFF"/>
                              <w:sz w:val="36"/>
                              <w:szCs w:val="36"/>
                            </w:rPr>
                            <w:fldChar w:fldCharType="separate"/>
                          </w:r>
                          <w:r w:rsidR="00CD69F9">
                            <w:rPr>
                              <w:rFonts w:ascii="Arial" w:hAnsi="Arial" w:cs="Arial"/>
                              <w:b/>
                              <w:noProof/>
                              <w:color w:val="FFFFFF"/>
                              <w:sz w:val="36"/>
                              <w:szCs w:val="36"/>
                            </w:rPr>
                            <w:t>58</w:t>
                          </w:r>
                          <w:r w:rsidRPr="00F35D71">
                            <w:rPr>
                              <w:rFonts w:ascii="Arial" w:hAnsi="Arial" w:cs="Arial"/>
                              <w:b/>
                              <w:color w:val="FFFFFF"/>
                              <w:sz w:val="36"/>
                              <w:szCs w:val="3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73.25pt;margin-top:-13.4pt;width:39.55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" fillcolor="#00b0f0" strokecolor="#00b0f0" strokeweight="1.25pt">
              <v:textbox inset="0,0,0,0">
                <w:txbxContent>
                  <w:p w14:paraId="40FA8EDC" w14:textId="77777777" w:rsidR="008D1FFD" w:rsidRPr="00F35D71" w:rsidRDefault="008D1FFD" w:rsidP="00660903">
                    <w:pPr>
                      <w:pStyle w:val="Footer"/>
                      <w:shd w:val="clear" w:color="auto" w:fill="00B0F0"/>
                      <w:ind w:left="57" w:right="74"/>
                      <w:rPr>
                        <w:rFonts w:ascii="Arial" w:hAnsi="Arial" w:cs="Arial"/>
                        <w:b/>
                        <w:color w:val="FFFFFF"/>
                        <w:sz w:val="36"/>
                        <w:szCs w:val="36"/>
                      </w:rPr>
                    </w:pPr>
                    <w:r w:rsidRPr="00F35D71">
                      <w:rPr>
                        <w:rFonts w:ascii="Arial" w:hAnsi="Arial" w:cs="Arial"/>
                        <w:b/>
                        <w:color w:val="FFFFFF"/>
                        <w:sz w:val="36"/>
                        <w:szCs w:val="36"/>
                      </w:rPr>
                      <w:fldChar w:fldCharType="begin"/>
                    </w:r>
                    <w:r w:rsidRPr="00F35D71">
                      <w:rPr>
                        <w:rFonts w:ascii="Arial" w:hAnsi="Arial" w:cs="Arial"/>
                        <w:b/>
                        <w:color w:val="FFFFFF"/>
                        <w:sz w:val="36"/>
                        <w:szCs w:val="36"/>
                      </w:rPr>
                      <w:instrText xml:space="preserve"> PAGE   \* MERGEFORMAT </w:instrText>
                    </w:r>
                    <w:r w:rsidRPr="00F35D71">
                      <w:rPr>
                        <w:rFonts w:ascii="Arial" w:hAnsi="Arial" w:cs="Arial"/>
                        <w:b/>
                        <w:color w:val="FFFFFF"/>
                        <w:sz w:val="36"/>
                        <w:szCs w:val="36"/>
                      </w:rPr>
                      <w:fldChar w:fldCharType="separate"/>
                    </w:r>
                    <w:r w:rsidR="00043DC1">
                      <w:rPr>
                        <w:rFonts w:ascii="Arial" w:hAnsi="Arial" w:cs="Arial"/>
                        <w:b/>
                        <w:noProof/>
                        <w:color w:val="FFFFFF"/>
                        <w:sz w:val="36"/>
                        <w:szCs w:val="36"/>
                      </w:rPr>
                      <w:t>22</w:t>
                    </w:r>
                    <w:r w:rsidRPr="00F35D71">
                      <w:rPr>
                        <w:rFonts w:ascii="Arial" w:hAnsi="Arial" w:cs="Arial"/>
                        <w:b/>
                        <w:color w:val="FFFFFF"/>
                        <w:sz w:val="36"/>
                        <w:szCs w:val="36"/>
                      </w:rPr>
                      <w:fldChar w:fldCharType="end"/>
                    </w:r>
                  </w:p>
                </w:txbxContent>
              </v:textbox>
            </v:round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BED46" w14:textId="77777777" w:rsidR="008D1FFD" w:rsidRDefault="008D1FFD">
    <w:pPr>
      <w:pStyle w:val="Footer"/>
    </w:pPr>
    <w:r>
      <w:rPr>
        <w:noProof/>
        <w:lang w:eastAsia="en-US"/>
      </w:rPr>
      <mc:AlternateContent>
        <mc:Choice Requires="wps">
          <w:drawing>
            <wp:anchor distT="0" distB="0" distL="114300" distR="114300" simplePos="0" relativeHeight="251658752" behindDoc="0" locked="0" layoutInCell="1" allowOverlap="1" wp14:anchorId="55FCCCBE" wp14:editId="5E47693E">
              <wp:simplePos x="0" y="0"/>
              <wp:positionH relativeFrom="column">
                <wp:posOffset>5486400</wp:posOffset>
              </wp:positionH>
              <wp:positionV relativeFrom="paragraph">
                <wp:posOffset>-122555</wp:posOffset>
              </wp:positionV>
              <wp:extent cx="76200" cy="114300"/>
              <wp:effectExtent l="0" t="4445"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38B51D67" w14:textId="77777777" w:rsidR="008D1FFD" w:rsidRDefault="008D1FFD" w:rsidP="00660903">
                          <w:pPr>
                            <w:pStyle w:val="Footer"/>
                            <w:shd w:val="clear" w:color="auto" w:fill="00B0F0"/>
                            <w:ind w:right="76"/>
                            <w:jc w:val="right"/>
                            <w:rPr>
                              <w:rFonts w:ascii="Arial" w:hAnsi="Arial" w:cs="Arial"/>
                              <w:b/>
                              <w:color w:val="FFFFFF"/>
                              <w:sz w:val="18"/>
                              <w:szCs w:val="18"/>
                            </w:rPr>
                          </w:pPr>
                        </w:p>
                        <w:p w14:paraId="1735C0A7" w14:textId="77777777" w:rsidR="008D1FFD" w:rsidRDefault="008D1FFD" w:rsidP="00660903">
                          <w:pPr>
                            <w:pStyle w:val="Footer"/>
                            <w:shd w:val="clear" w:color="auto" w:fill="00B0F0"/>
                            <w:ind w:right="76"/>
                            <w:jc w:val="right"/>
                            <w:rPr>
                              <w:rFonts w:ascii="Arial" w:hAnsi="Arial" w:cs="Arial"/>
                              <w:b/>
                              <w:sz w:val="18"/>
                              <w:szCs w:val="18"/>
                            </w:rPr>
                          </w:pPr>
                          <w:proofErr w:type="spellStart"/>
                          <w:r>
                            <w:rPr>
                              <w:rFonts w:ascii="Arial" w:hAnsi="Arial" w:cs="Arial"/>
                              <w:b/>
                              <w:sz w:val="18"/>
                              <w:szCs w:val="18"/>
                            </w:rPr>
                            <w:t>KidsHub</w:t>
                          </w:r>
                          <w:proofErr w:type="spellEnd"/>
                        </w:p>
                        <w:p w14:paraId="042C7E0B" w14:textId="77777777" w:rsidR="008D1FFD" w:rsidRDefault="008D1FFD" w:rsidP="00660903">
                          <w:pPr>
                            <w:pStyle w:val="Footer"/>
                            <w:shd w:val="clear" w:color="auto" w:fill="00B0F0"/>
                            <w:ind w:right="76"/>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"01 (Blue) Max7 Level Number"  \* MERGEFORMAT </w:instrText>
                          </w:r>
                          <w:r>
                            <w:rPr>
                              <w:rFonts w:ascii="Arial" w:hAnsi="Arial" w:cs="Arial"/>
                              <w:b/>
                              <w:sz w:val="18"/>
                              <w:szCs w:val="18"/>
                            </w:rPr>
                            <w:fldChar w:fldCharType="separate"/>
                          </w:r>
                          <w:r w:rsidR="00CD69F9">
                            <w:rPr>
                              <w:rFonts w:ascii="Arial" w:hAnsi="Arial" w:cs="Arial"/>
                              <w:b/>
                              <w:noProof/>
                              <w:sz w:val="18"/>
                              <w:szCs w:val="18"/>
                            </w:rPr>
                            <w:t>Version 2</w:t>
                          </w:r>
                          <w:r>
                            <w:rPr>
                              <w:rFonts w:ascii="Arial" w:hAnsi="Arial" w:cs="Arial"/>
                              <w:b/>
                              <w:sz w:val="18"/>
                              <w:szCs w:val="18"/>
                            </w:rPr>
                            <w:fldChar w:fldCharType="end"/>
                          </w:r>
                          <w:r w:rsidRPr="00F35D71">
                            <w:rPr>
                              <w:rFonts w:ascii="Arial" w:hAnsi="Arial" w:cs="Arial"/>
                              <w:b/>
                              <w:sz w:val="18"/>
                              <w:szCs w:val="18"/>
                            </w:rPr>
                            <w:t xml:space="preserve"> </w:t>
                          </w:r>
                        </w:p>
                        <w:p w14:paraId="39EC2864" w14:textId="77777777" w:rsidR="008D1FFD" w:rsidRPr="00F35D71" w:rsidRDefault="008D1FFD" w:rsidP="00660903">
                          <w:pPr>
                            <w:pStyle w:val="Footer"/>
                            <w:shd w:val="clear" w:color="auto" w:fill="00B0F0"/>
                            <w:ind w:right="76"/>
                            <w:jc w:val="right"/>
                            <w:rPr>
                              <w:rFonts w:ascii="Arial" w:hAnsi="Arial" w:cs="Arial"/>
                              <w:b/>
                              <w:color w:val="FFFFFF"/>
                              <w:sz w:val="36"/>
                              <w:szCs w:val="36"/>
                            </w:rPr>
                          </w:pPr>
                          <w:r w:rsidRPr="00F35D71">
                            <w:rPr>
                              <w:rFonts w:ascii="Arial" w:hAnsi="Arial" w:cs="Arial"/>
                              <w:b/>
                              <w:color w:val="FFFFFF"/>
                              <w:sz w:val="36"/>
                              <w:szCs w:val="36"/>
                            </w:rPr>
                            <w:fldChar w:fldCharType="begin"/>
                          </w:r>
                          <w:r w:rsidRPr="00F35D71">
                            <w:rPr>
                              <w:rFonts w:ascii="Arial" w:hAnsi="Arial" w:cs="Arial"/>
                              <w:b/>
                              <w:color w:val="FFFFFF"/>
                              <w:sz w:val="36"/>
                              <w:szCs w:val="36"/>
                            </w:rPr>
                            <w:instrText xml:space="preserve"> PAGE   \* MERGEFORMAT </w:instrText>
                          </w:r>
                          <w:r w:rsidRPr="00F35D71">
                            <w:rPr>
                              <w:rFonts w:ascii="Arial" w:hAnsi="Arial" w:cs="Arial"/>
                              <w:b/>
                              <w:color w:val="FFFFFF"/>
                              <w:sz w:val="36"/>
                              <w:szCs w:val="36"/>
                            </w:rPr>
                            <w:fldChar w:fldCharType="separate"/>
                          </w:r>
                          <w:r w:rsidR="00CD69F9">
                            <w:rPr>
                              <w:rFonts w:ascii="Arial" w:hAnsi="Arial" w:cs="Arial"/>
                              <w:b/>
                              <w:noProof/>
                              <w:color w:val="FFFFFF"/>
                              <w:sz w:val="36"/>
                              <w:szCs w:val="36"/>
                            </w:rPr>
                            <w:t>59</w:t>
                          </w:r>
                          <w:r w:rsidRPr="00F35D71">
                            <w:rPr>
                              <w:rFonts w:ascii="Arial" w:hAnsi="Arial" w:cs="Arial"/>
                              <w:b/>
                              <w:color w:val="FFFFFF"/>
                              <w:sz w:val="36"/>
                              <w:szCs w:val="36"/>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margin-left:6in;margin-top:-9.6pt;width:6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" filled="f" stroked="f">
              <v:textbox style="mso-next-textbox:#AutoShape 5" inset=",7.2pt,,7.2pt">
                <w:txbxContent>
                  <w:p w14:paraId="38B51D67" w14:textId="77777777" w:rsidR="008D1FFD" w:rsidRDefault="008D1FFD" w:rsidP="00660903">
                    <w:pPr>
                      <w:pStyle w:val="Footer"/>
                      <w:shd w:val="clear" w:color="auto" w:fill="00B0F0"/>
                      <w:ind w:right="76"/>
                      <w:jc w:val="right"/>
                      <w:rPr>
                        <w:rFonts w:ascii="Arial" w:hAnsi="Arial" w:cs="Arial"/>
                        <w:b/>
                        <w:color w:val="FFFFFF"/>
                        <w:sz w:val="18"/>
                        <w:szCs w:val="18"/>
                      </w:rPr>
                    </w:pPr>
                  </w:p>
                  <w:p w14:paraId="1735C0A7" w14:textId="77777777" w:rsidR="008D1FFD" w:rsidRDefault="008D1FFD" w:rsidP="00660903">
                    <w:pPr>
                      <w:pStyle w:val="Footer"/>
                      <w:shd w:val="clear" w:color="auto" w:fill="00B0F0"/>
                      <w:ind w:right="76"/>
                      <w:jc w:val="right"/>
                      <w:rPr>
                        <w:rFonts w:ascii="Arial" w:hAnsi="Arial" w:cs="Arial"/>
                        <w:b/>
                        <w:sz w:val="18"/>
                        <w:szCs w:val="18"/>
                      </w:rPr>
                    </w:pPr>
                    <w:proofErr w:type="spellStart"/>
                    <w:r>
                      <w:rPr>
                        <w:rFonts w:ascii="Arial" w:hAnsi="Arial" w:cs="Arial"/>
                        <w:b/>
                        <w:sz w:val="18"/>
                        <w:szCs w:val="18"/>
                      </w:rPr>
                      <w:t>KidsHub</w:t>
                    </w:r>
                    <w:proofErr w:type="spellEnd"/>
                  </w:p>
                  <w:p w14:paraId="042C7E0B" w14:textId="77777777" w:rsidR="008D1FFD" w:rsidRDefault="008D1FFD" w:rsidP="00660903">
                    <w:pPr>
                      <w:pStyle w:val="Footer"/>
                      <w:shd w:val="clear" w:color="auto" w:fill="00B0F0"/>
                      <w:ind w:right="76"/>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"01 (Blue) Max7 Level Number"  \* MERGEFORMAT </w:instrText>
                    </w:r>
                    <w:r>
                      <w:rPr>
                        <w:rFonts w:ascii="Arial" w:hAnsi="Arial" w:cs="Arial"/>
                        <w:b/>
                        <w:sz w:val="18"/>
                        <w:szCs w:val="18"/>
                      </w:rPr>
                      <w:fldChar w:fldCharType="separate"/>
                    </w:r>
                    <w:r w:rsidR="00CD69F9">
                      <w:rPr>
                        <w:rFonts w:ascii="Arial" w:hAnsi="Arial" w:cs="Arial"/>
                        <w:b/>
                        <w:noProof/>
                        <w:sz w:val="18"/>
                        <w:szCs w:val="18"/>
                      </w:rPr>
                      <w:t>Version 2</w:t>
                    </w:r>
                    <w:r>
                      <w:rPr>
                        <w:rFonts w:ascii="Arial" w:hAnsi="Arial" w:cs="Arial"/>
                        <w:b/>
                        <w:sz w:val="18"/>
                        <w:szCs w:val="18"/>
                      </w:rPr>
                      <w:fldChar w:fldCharType="end"/>
                    </w:r>
                    <w:r w:rsidRPr="00F35D71">
                      <w:rPr>
                        <w:rFonts w:ascii="Arial" w:hAnsi="Arial" w:cs="Arial"/>
                        <w:b/>
                        <w:sz w:val="18"/>
                        <w:szCs w:val="18"/>
                      </w:rPr>
                      <w:t xml:space="preserve"> </w:t>
                    </w:r>
                  </w:p>
                  <w:p w14:paraId="39EC2864" w14:textId="77777777" w:rsidR="008D1FFD" w:rsidRPr="00F35D71" w:rsidRDefault="008D1FFD" w:rsidP="00660903">
                    <w:pPr>
                      <w:pStyle w:val="Footer"/>
                      <w:shd w:val="clear" w:color="auto" w:fill="00B0F0"/>
                      <w:ind w:right="76"/>
                      <w:jc w:val="right"/>
                      <w:rPr>
                        <w:rFonts w:ascii="Arial" w:hAnsi="Arial" w:cs="Arial"/>
                        <w:b/>
                        <w:color w:val="FFFFFF"/>
                        <w:sz w:val="36"/>
                        <w:szCs w:val="36"/>
                      </w:rPr>
                    </w:pPr>
                    <w:r w:rsidRPr="00F35D71">
                      <w:rPr>
                        <w:rFonts w:ascii="Arial" w:hAnsi="Arial" w:cs="Arial"/>
                        <w:b/>
                        <w:color w:val="FFFFFF"/>
                        <w:sz w:val="36"/>
                        <w:szCs w:val="36"/>
                      </w:rPr>
                      <w:fldChar w:fldCharType="begin"/>
                    </w:r>
                    <w:r w:rsidRPr="00F35D71">
                      <w:rPr>
                        <w:rFonts w:ascii="Arial" w:hAnsi="Arial" w:cs="Arial"/>
                        <w:b/>
                        <w:color w:val="FFFFFF"/>
                        <w:sz w:val="36"/>
                        <w:szCs w:val="36"/>
                      </w:rPr>
                      <w:instrText xml:space="preserve"> PAGE   \* MERGEFORMAT </w:instrText>
                    </w:r>
                    <w:r w:rsidRPr="00F35D71">
                      <w:rPr>
                        <w:rFonts w:ascii="Arial" w:hAnsi="Arial" w:cs="Arial"/>
                        <w:b/>
                        <w:color w:val="FFFFFF"/>
                        <w:sz w:val="36"/>
                        <w:szCs w:val="36"/>
                      </w:rPr>
                      <w:fldChar w:fldCharType="separate"/>
                    </w:r>
                    <w:r w:rsidR="00CD69F9">
                      <w:rPr>
                        <w:rFonts w:ascii="Arial" w:hAnsi="Arial" w:cs="Arial"/>
                        <w:b/>
                        <w:noProof/>
                        <w:color w:val="FFFFFF"/>
                        <w:sz w:val="36"/>
                        <w:szCs w:val="36"/>
                      </w:rPr>
                      <w:t>59</w:t>
                    </w:r>
                    <w:r w:rsidRPr="00F35D71">
                      <w:rPr>
                        <w:rFonts w:ascii="Arial" w:hAnsi="Arial" w:cs="Arial"/>
                        <w:b/>
                        <w:color w:val="FFFFFF"/>
                        <w:sz w:val="36"/>
                        <w:szCs w:val="36"/>
                      </w:rPr>
                      <w:fldChar w:fldCharType="end"/>
                    </w:r>
                  </w:p>
                </w:txbxContent>
              </v:textbox>
            </v:shape>
          </w:pict>
        </mc:Fallback>
      </mc:AlternateContent>
    </w:r>
    <w:r>
      <w:rPr>
        <w:noProof/>
        <w:lang w:eastAsia="en-US"/>
      </w:rPr>
      <mc:AlternateContent>
        <mc:Choice Requires="wps">
          <w:drawing>
            <wp:anchor distT="0" distB="0" distL="114300" distR="114300" simplePos="0" relativeHeight="251656704" behindDoc="0" locked="0" layoutInCell="1" allowOverlap="1" wp14:anchorId="749D4FA7" wp14:editId="5205BB98">
              <wp:simplePos x="0" y="0"/>
              <wp:positionH relativeFrom="column">
                <wp:posOffset>5565140</wp:posOffset>
              </wp:positionH>
              <wp:positionV relativeFrom="paragraph">
                <wp:posOffset>-580390</wp:posOffset>
              </wp:positionV>
              <wp:extent cx="593090" cy="914400"/>
              <wp:effectExtent l="2540" t="3810" r="13970" b="889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914400"/>
                      </a:xfrm>
                      <a:prstGeom prst="roundRect">
                        <a:avLst>
                          <a:gd name="adj" fmla="val 0"/>
                        </a:avLst>
                      </a:prstGeom>
                      <a:solidFill>
                        <a:srgbClr val="00B0F0"/>
                      </a:solidFill>
                      <a:ln w="15875">
                        <a:solidFill>
                          <a:srgbClr val="00B0F0"/>
                        </a:solidFill>
                        <a:round/>
                        <a:headEnd/>
                        <a:tailEnd/>
                      </a:ln>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49D4FA7" id="AutoShape 5" o:spid="_x0000_s1028" style="position:absolute;margin-left:438.2pt;margin-top:-45.7pt;width:46.7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" fillcolor="#00b0f0" strokecolor="#00b0f0" strokeweight="1.25pt">
              <v:textbox inset="0,0,0,0">
                <w:txbxContent/>
              </v:textbox>
            </v:round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15CD2" w14:textId="77777777" w:rsidR="008D1FFD" w:rsidRDefault="008D1FFD" w:rsidP="00660903">
      <w:r>
        <w:separator/>
      </w:r>
    </w:p>
  </w:footnote>
  <w:footnote w:type="continuationSeparator" w:id="0">
    <w:p w14:paraId="376297D5" w14:textId="77777777" w:rsidR="008D1FFD" w:rsidRDefault="008D1FFD" w:rsidP="0066090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A36C9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94EE873"/>
    <w:styleLink w:val="List8"/>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nsid w:val="00000003"/>
    <w:multiLevelType w:val="multilevel"/>
    <w:tmpl w:val="894EE875"/>
    <w:styleLink w:val="List9"/>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15ED50EE"/>
    <w:multiLevelType w:val="hybridMultilevel"/>
    <w:tmpl w:val="69B02560"/>
    <w:styleLink w:val="List51"/>
    <w:lvl w:ilvl="0" w:tplc="7128A972">
      <w:start w:val="1"/>
      <w:numFmt w:val="bullet"/>
      <w:lvlText w:val=""/>
      <w:lvlJc w:val="left"/>
      <w:pPr>
        <w:ind w:left="2127" w:hanging="360"/>
      </w:pPr>
      <w:rPr>
        <w:rFonts w:ascii="Wingdings 2" w:hAnsi="Wingdings 2" w:hint="default"/>
        <w:color w:val="FF0000"/>
        <w:sz w:val="36"/>
        <w:szCs w:val="40"/>
      </w:rPr>
    </w:lvl>
    <w:lvl w:ilvl="1" w:tplc="0C090003">
      <w:start w:val="1"/>
      <w:numFmt w:val="bullet"/>
      <w:lvlText w:val="o"/>
      <w:lvlJc w:val="left"/>
      <w:pPr>
        <w:ind w:left="1440" w:hanging="360"/>
      </w:pPr>
      <w:rPr>
        <w:rFonts w:ascii="Courier New" w:hAnsi="Courier New" w:cs="Wingdings 3" w:hint="default"/>
      </w:rPr>
    </w:lvl>
    <w:lvl w:ilvl="2" w:tplc="8EF6E056">
      <w:start w:val="1"/>
      <w:numFmt w:val="bullet"/>
      <w:pStyle w:val="04Steps-ActivityStepHeading"/>
      <w:lvlText w:val=""/>
      <w:lvlJc w:val="left"/>
      <w:pPr>
        <w:ind w:left="2160" w:hanging="360"/>
      </w:pPr>
      <w:rPr>
        <w:rFonts w:ascii="Wingdings 2" w:hAnsi="Wingdings 2" w:hint="default"/>
        <w:color w:val="548DD4"/>
        <w:sz w:val="28"/>
        <w:szCs w:val="28"/>
      </w:rPr>
    </w:lvl>
    <w:lvl w:ilvl="3" w:tplc="00010409">
      <w:start w:val="1"/>
      <w:numFmt w:val="bullet"/>
      <w:lvlText w:val=""/>
      <w:lvlJc w:val="left"/>
      <w:pPr>
        <w:tabs>
          <w:tab w:val="num" w:pos="2880"/>
        </w:tabs>
        <w:ind w:left="2880" w:hanging="360"/>
      </w:pPr>
      <w:rPr>
        <w:rFonts w:ascii="Symbol" w:hAnsi="Symbol" w:hint="default"/>
        <w:color w:val="FF0000"/>
        <w:sz w:val="36"/>
        <w:szCs w:val="40"/>
      </w:rPr>
    </w:lvl>
    <w:lvl w:ilvl="4" w:tplc="0C090003" w:tentative="1">
      <w:start w:val="1"/>
      <w:numFmt w:val="bullet"/>
      <w:lvlText w:val="o"/>
      <w:lvlJc w:val="left"/>
      <w:pPr>
        <w:ind w:left="3600" w:hanging="360"/>
      </w:pPr>
      <w:rPr>
        <w:rFonts w:ascii="Courier New" w:hAnsi="Courier New" w:cs="Wingdings 3"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3"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80100F0"/>
    <w:multiLevelType w:val="hybridMultilevel"/>
    <w:tmpl w:val="A6F0EB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1240CF6"/>
    <w:multiLevelType w:val="hybridMultilevel"/>
    <w:tmpl w:val="EA405068"/>
    <w:lvl w:ilvl="0" w:tplc="5458274E">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E774A0"/>
    <w:multiLevelType w:val="hybridMultilevel"/>
    <w:tmpl w:val="741816FA"/>
    <w:styleLink w:val="List41"/>
    <w:lvl w:ilvl="0" w:tplc="C91A6F60">
      <w:start w:val="1"/>
      <w:numFmt w:val="bullet"/>
      <w:pStyle w:val="tablebullet"/>
      <w:lvlText w:val="n"/>
      <w:lvlJc w:val="left"/>
      <w:pPr>
        <w:ind w:left="360" w:hanging="360"/>
      </w:pPr>
      <w:rPr>
        <w:rFonts w:ascii="Wingdings" w:hAnsi="Wingdings" w:hint="default"/>
        <w:b/>
        <w:i w:val="0"/>
        <w:color w:val="0070C0"/>
        <w:sz w:val="20"/>
        <w:szCs w:val="24"/>
      </w:rPr>
    </w:lvl>
    <w:lvl w:ilvl="1" w:tplc="4DF03E8E">
      <w:start w:val="1"/>
      <w:numFmt w:val="bullet"/>
      <w:lvlText w:val="o"/>
      <w:lvlJc w:val="left"/>
      <w:pPr>
        <w:ind w:left="1014" w:hanging="360"/>
      </w:pPr>
      <w:rPr>
        <w:rFonts w:ascii="Courier New" w:hAnsi="Courier New" w:cs="Wingdings 3"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Wingdings 3"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Wingdings 3" w:hint="default"/>
      </w:rPr>
    </w:lvl>
    <w:lvl w:ilvl="8" w:tplc="0C090005" w:tentative="1">
      <w:start w:val="1"/>
      <w:numFmt w:val="bullet"/>
      <w:lvlText w:val=""/>
      <w:lvlJc w:val="left"/>
      <w:pPr>
        <w:ind w:left="6054" w:hanging="360"/>
      </w:pPr>
      <w:rPr>
        <w:rFonts w:ascii="Wingdings" w:hAnsi="Wingdings" w:hint="default"/>
      </w:rPr>
    </w:lvl>
  </w:abstractNum>
  <w:abstractNum w:abstractNumId="7">
    <w:nsid w:val="292C3445"/>
    <w:multiLevelType w:val="hybridMultilevel"/>
    <w:tmpl w:val="0406B2CE"/>
    <w:lvl w:ilvl="0" w:tplc="0409000F">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8">
    <w:nsid w:val="2D6706DA"/>
    <w:multiLevelType w:val="hybridMultilevel"/>
    <w:tmpl w:val="52DE7760"/>
    <w:lvl w:ilvl="0" w:tplc="5D004910">
      <w:start w:val="1"/>
      <w:numFmt w:val="bullet"/>
      <w:lvlText w:val=""/>
      <w:lvlJc w:val="left"/>
      <w:pPr>
        <w:ind w:left="294" w:hanging="360"/>
      </w:pPr>
      <w:rPr>
        <w:rFonts w:ascii="Wingdings" w:hAnsi="Wingdings" w:hint="default"/>
        <w:b/>
        <w:i w:val="0"/>
        <w:color w:val="BCD906"/>
        <w:sz w:val="24"/>
        <w:szCs w:val="24"/>
      </w:rPr>
    </w:lvl>
    <w:lvl w:ilvl="1" w:tplc="0C090019">
      <w:start w:val="1"/>
      <w:numFmt w:val="bullet"/>
      <w:pStyle w:val="bullet-sub-point"/>
      <w:lvlText w:val=""/>
      <w:lvlJc w:val="left"/>
      <w:pPr>
        <w:ind w:left="1014" w:hanging="360"/>
      </w:pPr>
      <w:rPr>
        <w:rFonts w:ascii="Symbol" w:hAnsi="Symbol" w:hint="default"/>
        <w:b/>
        <w:i w:val="0"/>
      </w:rPr>
    </w:lvl>
    <w:lvl w:ilvl="2" w:tplc="0C09001B" w:tentative="1">
      <w:start w:val="1"/>
      <w:numFmt w:val="bullet"/>
      <w:lvlText w:val=""/>
      <w:lvlJc w:val="left"/>
      <w:pPr>
        <w:ind w:left="1734" w:hanging="360"/>
      </w:pPr>
      <w:rPr>
        <w:rFonts w:ascii="Wingdings" w:hAnsi="Wingdings" w:hint="default"/>
      </w:rPr>
    </w:lvl>
    <w:lvl w:ilvl="3" w:tplc="0C09000F" w:tentative="1">
      <w:start w:val="1"/>
      <w:numFmt w:val="bullet"/>
      <w:lvlText w:val=""/>
      <w:lvlJc w:val="left"/>
      <w:pPr>
        <w:ind w:left="2454" w:hanging="360"/>
      </w:pPr>
      <w:rPr>
        <w:rFonts w:ascii="Symbol" w:hAnsi="Symbol" w:hint="default"/>
      </w:rPr>
    </w:lvl>
    <w:lvl w:ilvl="4" w:tplc="0C090019" w:tentative="1">
      <w:start w:val="1"/>
      <w:numFmt w:val="bullet"/>
      <w:lvlText w:val="o"/>
      <w:lvlJc w:val="left"/>
      <w:pPr>
        <w:ind w:left="3174" w:hanging="360"/>
      </w:pPr>
      <w:rPr>
        <w:rFonts w:ascii="Courier New" w:hAnsi="Courier New" w:cs="Wingdings 3" w:hint="default"/>
      </w:rPr>
    </w:lvl>
    <w:lvl w:ilvl="5" w:tplc="0C09001B" w:tentative="1">
      <w:start w:val="1"/>
      <w:numFmt w:val="bullet"/>
      <w:lvlText w:val=""/>
      <w:lvlJc w:val="left"/>
      <w:pPr>
        <w:ind w:left="3894" w:hanging="360"/>
      </w:pPr>
      <w:rPr>
        <w:rFonts w:ascii="Wingdings" w:hAnsi="Wingdings" w:hint="default"/>
      </w:rPr>
    </w:lvl>
    <w:lvl w:ilvl="6" w:tplc="0C09000F" w:tentative="1">
      <w:start w:val="1"/>
      <w:numFmt w:val="bullet"/>
      <w:lvlText w:val=""/>
      <w:lvlJc w:val="left"/>
      <w:pPr>
        <w:ind w:left="4614" w:hanging="360"/>
      </w:pPr>
      <w:rPr>
        <w:rFonts w:ascii="Symbol" w:hAnsi="Symbol" w:hint="default"/>
      </w:rPr>
    </w:lvl>
    <w:lvl w:ilvl="7" w:tplc="0C090019" w:tentative="1">
      <w:start w:val="1"/>
      <w:numFmt w:val="bullet"/>
      <w:lvlText w:val="o"/>
      <w:lvlJc w:val="left"/>
      <w:pPr>
        <w:ind w:left="5334" w:hanging="360"/>
      </w:pPr>
      <w:rPr>
        <w:rFonts w:ascii="Courier New" w:hAnsi="Courier New" w:cs="Wingdings 3" w:hint="default"/>
      </w:rPr>
    </w:lvl>
    <w:lvl w:ilvl="8" w:tplc="0C09001B" w:tentative="1">
      <w:start w:val="1"/>
      <w:numFmt w:val="bullet"/>
      <w:lvlText w:val=""/>
      <w:lvlJc w:val="left"/>
      <w:pPr>
        <w:ind w:left="6054" w:hanging="360"/>
      </w:pPr>
      <w:rPr>
        <w:rFonts w:ascii="Wingdings" w:hAnsi="Wingdings" w:hint="default"/>
      </w:rPr>
    </w:lvl>
  </w:abstractNum>
  <w:abstractNum w:abstractNumId="9">
    <w:nsid w:val="33A340E2"/>
    <w:multiLevelType w:val="hybridMultilevel"/>
    <w:tmpl w:val="265050C8"/>
    <w:lvl w:ilvl="0" w:tplc="B8681770">
      <w:start w:val="1"/>
      <w:numFmt w:val="bullet"/>
      <w:pStyle w:val="bullet"/>
      <w:lvlText w:val=""/>
      <w:lvlJc w:val="left"/>
      <w:pPr>
        <w:ind w:left="3839" w:hanging="360"/>
      </w:pPr>
      <w:rPr>
        <w:rFonts w:ascii="Wingdings" w:hAnsi="Wingdings" w:hint="default"/>
        <w:b/>
        <w:i w:val="0"/>
        <w:color w:val="FF0000"/>
        <w:sz w:val="22"/>
        <w:szCs w:val="24"/>
      </w:rPr>
    </w:lvl>
    <w:lvl w:ilvl="1" w:tplc="18DCF852" w:tentative="1">
      <w:start w:val="1"/>
      <w:numFmt w:val="bullet"/>
      <w:lvlText w:val="o"/>
      <w:lvlJc w:val="left"/>
      <w:pPr>
        <w:ind w:left="4559" w:hanging="360"/>
      </w:pPr>
      <w:rPr>
        <w:rFonts w:ascii="Courier New" w:hAnsi="Courier New" w:cs="Symbol" w:hint="default"/>
      </w:rPr>
    </w:lvl>
    <w:lvl w:ilvl="2" w:tplc="0C090005" w:tentative="1">
      <w:start w:val="1"/>
      <w:numFmt w:val="bullet"/>
      <w:lvlText w:val=""/>
      <w:lvlJc w:val="left"/>
      <w:pPr>
        <w:ind w:left="5279" w:hanging="360"/>
      </w:pPr>
      <w:rPr>
        <w:rFonts w:ascii="Wingdings" w:hAnsi="Wingdings" w:hint="default"/>
      </w:rPr>
    </w:lvl>
    <w:lvl w:ilvl="3" w:tplc="0C090001" w:tentative="1">
      <w:start w:val="1"/>
      <w:numFmt w:val="bullet"/>
      <w:lvlText w:val=""/>
      <w:lvlJc w:val="left"/>
      <w:pPr>
        <w:ind w:left="5999" w:hanging="360"/>
      </w:pPr>
      <w:rPr>
        <w:rFonts w:ascii="Symbol" w:hAnsi="Symbol" w:hint="default"/>
      </w:rPr>
    </w:lvl>
    <w:lvl w:ilvl="4" w:tplc="0C090003" w:tentative="1">
      <w:start w:val="1"/>
      <w:numFmt w:val="bullet"/>
      <w:lvlText w:val="o"/>
      <w:lvlJc w:val="left"/>
      <w:pPr>
        <w:ind w:left="6719" w:hanging="360"/>
      </w:pPr>
      <w:rPr>
        <w:rFonts w:ascii="Courier New" w:hAnsi="Courier New" w:cs="Symbol" w:hint="default"/>
      </w:rPr>
    </w:lvl>
    <w:lvl w:ilvl="5" w:tplc="0C090005" w:tentative="1">
      <w:start w:val="1"/>
      <w:numFmt w:val="bullet"/>
      <w:lvlText w:val=""/>
      <w:lvlJc w:val="left"/>
      <w:pPr>
        <w:ind w:left="7439" w:hanging="360"/>
      </w:pPr>
      <w:rPr>
        <w:rFonts w:ascii="Wingdings" w:hAnsi="Wingdings" w:hint="default"/>
      </w:rPr>
    </w:lvl>
    <w:lvl w:ilvl="6" w:tplc="0C090001" w:tentative="1">
      <w:start w:val="1"/>
      <w:numFmt w:val="bullet"/>
      <w:lvlText w:val=""/>
      <w:lvlJc w:val="left"/>
      <w:pPr>
        <w:ind w:left="8159" w:hanging="360"/>
      </w:pPr>
      <w:rPr>
        <w:rFonts w:ascii="Symbol" w:hAnsi="Symbol" w:hint="default"/>
      </w:rPr>
    </w:lvl>
    <w:lvl w:ilvl="7" w:tplc="0C090003" w:tentative="1">
      <w:start w:val="1"/>
      <w:numFmt w:val="bullet"/>
      <w:lvlText w:val="o"/>
      <w:lvlJc w:val="left"/>
      <w:pPr>
        <w:ind w:left="8879" w:hanging="360"/>
      </w:pPr>
      <w:rPr>
        <w:rFonts w:ascii="Courier New" w:hAnsi="Courier New" w:cs="Symbol" w:hint="default"/>
      </w:rPr>
    </w:lvl>
    <w:lvl w:ilvl="8" w:tplc="0C090005" w:tentative="1">
      <w:start w:val="1"/>
      <w:numFmt w:val="bullet"/>
      <w:lvlText w:val=""/>
      <w:lvlJc w:val="left"/>
      <w:pPr>
        <w:ind w:left="9599" w:hanging="360"/>
      </w:pPr>
      <w:rPr>
        <w:rFonts w:ascii="Wingdings" w:hAnsi="Wingdings" w:hint="default"/>
      </w:rPr>
    </w:lvl>
  </w:abstractNum>
  <w:abstractNum w:abstractNumId="10">
    <w:nsid w:val="357503F7"/>
    <w:multiLevelType w:val="hybridMultilevel"/>
    <w:tmpl w:val="8A2648EC"/>
    <w:styleLink w:val="List7"/>
    <w:lvl w:ilvl="0" w:tplc="000F0409">
      <w:start w:val="1"/>
      <w:numFmt w:val="decimal"/>
      <w:lvlText w:val="%1."/>
      <w:lvlJc w:val="left"/>
      <w:pPr>
        <w:tabs>
          <w:tab w:val="num" w:pos="2847"/>
        </w:tabs>
        <w:ind w:left="2847" w:hanging="360"/>
      </w:pPr>
    </w:lvl>
    <w:lvl w:ilvl="1" w:tplc="00190409" w:tentative="1">
      <w:start w:val="1"/>
      <w:numFmt w:val="lowerLetter"/>
      <w:lvlText w:val="%2."/>
      <w:lvlJc w:val="left"/>
      <w:pPr>
        <w:tabs>
          <w:tab w:val="num" w:pos="3567"/>
        </w:tabs>
        <w:ind w:left="3567" w:hanging="360"/>
      </w:pPr>
    </w:lvl>
    <w:lvl w:ilvl="2" w:tplc="001B0409" w:tentative="1">
      <w:start w:val="1"/>
      <w:numFmt w:val="lowerRoman"/>
      <w:lvlText w:val="%3."/>
      <w:lvlJc w:val="right"/>
      <w:pPr>
        <w:tabs>
          <w:tab w:val="num" w:pos="4287"/>
        </w:tabs>
        <w:ind w:left="4287" w:hanging="180"/>
      </w:pPr>
    </w:lvl>
    <w:lvl w:ilvl="3" w:tplc="000F0409" w:tentative="1">
      <w:start w:val="1"/>
      <w:numFmt w:val="decimal"/>
      <w:lvlText w:val="%4."/>
      <w:lvlJc w:val="left"/>
      <w:pPr>
        <w:tabs>
          <w:tab w:val="num" w:pos="5007"/>
        </w:tabs>
        <w:ind w:left="5007" w:hanging="360"/>
      </w:pPr>
    </w:lvl>
    <w:lvl w:ilvl="4" w:tplc="00190409" w:tentative="1">
      <w:start w:val="1"/>
      <w:numFmt w:val="lowerLetter"/>
      <w:lvlText w:val="%5."/>
      <w:lvlJc w:val="left"/>
      <w:pPr>
        <w:tabs>
          <w:tab w:val="num" w:pos="5727"/>
        </w:tabs>
        <w:ind w:left="5727" w:hanging="360"/>
      </w:pPr>
    </w:lvl>
    <w:lvl w:ilvl="5" w:tplc="001B0409" w:tentative="1">
      <w:start w:val="1"/>
      <w:numFmt w:val="lowerRoman"/>
      <w:lvlText w:val="%6."/>
      <w:lvlJc w:val="right"/>
      <w:pPr>
        <w:tabs>
          <w:tab w:val="num" w:pos="6447"/>
        </w:tabs>
        <w:ind w:left="6447" w:hanging="180"/>
      </w:pPr>
    </w:lvl>
    <w:lvl w:ilvl="6" w:tplc="000F0409" w:tentative="1">
      <w:start w:val="1"/>
      <w:numFmt w:val="decimal"/>
      <w:lvlText w:val="%7."/>
      <w:lvlJc w:val="left"/>
      <w:pPr>
        <w:tabs>
          <w:tab w:val="num" w:pos="7167"/>
        </w:tabs>
        <w:ind w:left="7167" w:hanging="360"/>
      </w:pPr>
    </w:lvl>
    <w:lvl w:ilvl="7" w:tplc="00190409" w:tentative="1">
      <w:start w:val="1"/>
      <w:numFmt w:val="lowerLetter"/>
      <w:lvlText w:val="%8."/>
      <w:lvlJc w:val="left"/>
      <w:pPr>
        <w:tabs>
          <w:tab w:val="num" w:pos="7887"/>
        </w:tabs>
        <w:ind w:left="7887" w:hanging="360"/>
      </w:pPr>
    </w:lvl>
    <w:lvl w:ilvl="8" w:tplc="001B0409" w:tentative="1">
      <w:start w:val="1"/>
      <w:numFmt w:val="lowerRoman"/>
      <w:lvlText w:val="%9."/>
      <w:lvlJc w:val="right"/>
      <w:pPr>
        <w:tabs>
          <w:tab w:val="num" w:pos="8607"/>
        </w:tabs>
        <w:ind w:left="8607" w:hanging="180"/>
      </w:pPr>
    </w:lvl>
  </w:abstractNum>
  <w:abstractNum w:abstractNumId="11">
    <w:nsid w:val="399B3102"/>
    <w:multiLevelType w:val="hybridMultilevel"/>
    <w:tmpl w:val="A40AC09A"/>
    <w:lvl w:ilvl="0" w:tplc="0409000F">
      <w:start w:val="1"/>
      <w:numFmt w:val="decimal"/>
      <w:lvlText w:val="%1."/>
      <w:lvlJc w:val="left"/>
      <w:pPr>
        <w:ind w:left="1854" w:hanging="360"/>
      </w:pPr>
      <w:rPr>
        <w:rFonts w:hint="default"/>
        <w:color w:val="0070C0"/>
        <w:sz w:val="20"/>
      </w:rPr>
    </w:lvl>
    <w:lvl w:ilvl="1" w:tplc="0C090003">
      <w:start w:val="1"/>
      <w:numFmt w:val="bullet"/>
      <w:lvlText w:val="o"/>
      <w:lvlJc w:val="left"/>
      <w:pPr>
        <w:ind w:left="2574" w:hanging="360"/>
      </w:pPr>
      <w:rPr>
        <w:rFonts w:ascii="Courier New" w:hAnsi="Courier New" w:cs="Wingdings 3"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Wingdings 3"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Wingdings 3"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3C2A5223"/>
    <w:multiLevelType w:val="hybridMultilevel"/>
    <w:tmpl w:val="8E82AF60"/>
    <w:lvl w:ilvl="0" w:tplc="0409000F">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3">
    <w:nsid w:val="3D3C5886"/>
    <w:multiLevelType w:val="hybridMultilevel"/>
    <w:tmpl w:val="C74C3C1C"/>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4">
    <w:nsid w:val="467C5024"/>
    <w:multiLevelType w:val="hybridMultilevel"/>
    <w:tmpl w:val="32684474"/>
    <w:lvl w:ilvl="0" w:tplc="6C74FC4A">
      <w:start w:val="1"/>
      <w:numFmt w:val="decimal"/>
      <w:lvlText w:val="%1."/>
      <w:lvlJc w:val="left"/>
      <w:pPr>
        <w:ind w:left="2487" w:hanging="360"/>
      </w:pPr>
      <w:rPr>
        <w:rFonts w:hint="default"/>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15">
    <w:nsid w:val="4C977099"/>
    <w:multiLevelType w:val="hybridMultilevel"/>
    <w:tmpl w:val="EF08B9FC"/>
    <w:lvl w:ilvl="0" w:tplc="0409000F">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6">
    <w:nsid w:val="50064703"/>
    <w:multiLevelType w:val="hybridMultilevel"/>
    <w:tmpl w:val="A0A8B67E"/>
    <w:lvl w:ilvl="0" w:tplc="7E563A94">
      <w:start w:val="1"/>
      <w:numFmt w:val="bullet"/>
      <w:pStyle w:val="04StepsintheLesson"/>
      <w:lvlText w:val=""/>
      <w:lvlJc w:val="left"/>
      <w:pPr>
        <w:ind w:left="360" w:hanging="360"/>
      </w:pPr>
      <w:rPr>
        <w:rFonts w:ascii="Wingdings 3" w:hAnsi="Wingdings 3" w:hint="default"/>
        <w:color w:val="FF0000"/>
        <w:sz w:val="36"/>
        <w:szCs w:val="40"/>
      </w:rPr>
    </w:lvl>
    <w:lvl w:ilvl="1" w:tplc="0C090003" w:tentative="1">
      <w:start w:val="1"/>
      <w:numFmt w:val="bullet"/>
      <w:lvlText w:val="o"/>
      <w:lvlJc w:val="left"/>
      <w:pPr>
        <w:ind w:left="1080" w:hanging="360"/>
      </w:pPr>
      <w:rPr>
        <w:rFonts w:ascii="Courier New" w:hAnsi="Courier New" w:cs="Wingdings 3"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3"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3"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02321FA"/>
    <w:multiLevelType w:val="hybridMultilevel"/>
    <w:tmpl w:val="3B0A3862"/>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8">
    <w:nsid w:val="528F7280"/>
    <w:multiLevelType w:val="hybridMultilevel"/>
    <w:tmpl w:val="78BEB2DE"/>
    <w:lvl w:ilvl="0" w:tplc="8152BAAA">
      <w:start w:val="1"/>
      <w:numFmt w:val="bullet"/>
      <w:pStyle w:val="05Steps-bullets"/>
      <w:lvlText w:val="n"/>
      <w:lvlJc w:val="left"/>
      <w:pPr>
        <w:ind w:left="1854" w:hanging="360"/>
      </w:pPr>
      <w:rPr>
        <w:rFonts w:ascii="Wingdings" w:hAnsi="Wingdings" w:hint="default"/>
        <w:color w:val="0070C0"/>
        <w:sz w:val="20"/>
      </w:rPr>
    </w:lvl>
    <w:lvl w:ilvl="1" w:tplc="0C090003">
      <w:start w:val="1"/>
      <w:numFmt w:val="bullet"/>
      <w:lvlText w:val="o"/>
      <w:lvlJc w:val="left"/>
      <w:pPr>
        <w:ind w:left="2574" w:hanging="360"/>
      </w:pPr>
      <w:rPr>
        <w:rFonts w:ascii="Courier New" w:hAnsi="Courier New" w:cs="Wingdings 3"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Wingdings 3"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Wingdings 3" w:hint="default"/>
      </w:rPr>
    </w:lvl>
    <w:lvl w:ilvl="8" w:tplc="0C090005" w:tentative="1">
      <w:start w:val="1"/>
      <w:numFmt w:val="bullet"/>
      <w:lvlText w:val=""/>
      <w:lvlJc w:val="left"/>
      <w:pPr>
        <w:ind w:left="7614" w:hanging="360"/>
      </w:pPr>
      <w:rPr>
        <w:rFonts w:ascii="Wingdings" w:hAnsi="Wingdings" w:hint="default"/>
      </w:rPr>
    </w:lvl>
  </w:abstractNum>
  <w:abstractNum w:abstractNumId="19">
    <w:nsid w:val="64CC3647"/>
    <w:multiLevelType w:val="hybridMultilevel"/>
    <w:tmpl w:val="70A6FE30"/>
    <w:styleLink w:val="List31"/>
    <w:lvl w:ilvl="0" w:tplc="6EECE92E">
      <w:start w:val="1"/>
      <w:numFmt w:val="bullet"/>
      <w:pStyle w:val="06CommentbytheLeaderBULLETS"/>
      <w:lvlText w:val=""/>
      <w:lvlJc w:val="left"/>
      <w:pPr>
        <w:ind w:left="1854" w:hanging="360"/>
      </w:pPr>
      <w:rPr>
        <w:rFonts w:ascii="Wingdings" w:hAnsi="Wingdings" w:hint="default"/>
        <w:b/>
        <w:i w:val="0"/>
        <w:color w:val="C2D69B"/>
        <w:sz w:val="24"/>
        <w:szCs w:val="24"/>
      </w:rPr>
    </w:lvl>
    <w:lvl w:ilvl="1" w:tplc="0C090003" w:tentative="1">
      <w:start w:val="1"/>
      <w:numFmt w:val="bullet"/>
      <w:lvlText w:val="o"/>
      <w:lvlJc w:val="left"/>
      <w:pPr>
        <w:ind w:left="2574" w:hanging="360"/>
      </w:pPr>
      <w:rPr>
        <w:rFonts w:ascii="Courier New" w:hAnsi="Courier New" w:cs="Wingdings 3"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Wingdings 3"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Wingdings 3" w:hint="default"/>
      </w:rPr>
    </w:lvl>
    <w:lvl w:ilvl="8" w:tplc="0C090005" w:tentative="1">
      <w:start w:val="1"/>
      <w:numFmt w:val="bullet"/>
      <w:lvlText w:val=""/>
      <w:lvlJc w:val="left"/>
      <w:pPr>
        <w:ind w:left="7614" w:hanging="360"/>
      </w:pPr>
      <w:rPr>
        <w:rFonts w:ascii="Wingdings" w:hAnsi="Wingdings" w:hint="default"/>
      </w:rPr>
    </w:lvl>
  </w:abstractNum>
  <w:abstractNum w:abstractNumId="20">
    <w:nsid w:val="6B7A03F0"/>
    <w:multiLevelType w:val="hybridMultilevel"/>
    <w:tmpl w:val="62E67444"/>
    <w:lvl w:ilvl="0" w:tplc="28163A00">
      <w:start w:val="1"/>
      <w:numFmt w:val="decimal"/>
      <w:pStyle w:val="body-numbered"/>
      <w:lvlText w:val="%1."/>
      <w:lvlJc w:val="left"/>
      <w:pPr>
        <w:ind w:left="360" w:hanging="360"/>
      </w:pPr>
    </w:lvl>
    <w:lvl w:ilvl="1" w:tplc="0C090003" w:tentative="1">
      <w:start w:val="1"/>
      <w:numFmt w:val="lowerLetter"/>
      <w:lvlText w:val="%2."/>
      <w:lvlJc w:val="left"/>
      <w:pPr>
        <w:ind w:left="1014" w:hanging="360"/>
      </w:pPr>
    </w:lvl>
    <w:lvl w:ilvl="2" w:tplc="0C090005" w:tentative="1">
      <w:start w:val="1"/>
      <w:numFmt w:val="lowerRoman"/>
      <w:lvlText w:val="%3."/>
      <w:lvlJc w:val="right"/>
      <w:pPr>
        <w:ind w:left="1734" w:hanging="180"/>
      </w:pPr>
    </w:lvl>
    <w:lvl w:ilvl="3" w:tplc="0C090001" w:tentative="1">
      <w:start w:val="1"/>
      <w:numFmt w:val="decimal"/>
      <w:lvlText w:val="%4."/>
      <w:lvlJc w:val="left"/>
      <w:pPr>
        <w:ind w:left="2454" w:hanging="360"/>
      </w:pPr>
    </w:lvl>
    <w:lvl w:ilvl="4" w:tplc="0C090003" w:tentative="1">
      <w:start w:val="1"/>
      <w:numFmt w:val="lowerLetter"/>
      <w:lvlText w:val="%5."/>
      <w:lvlJc w:val="left"/>
      <w:pPr>
        <w:ind w:left="3174" w:hanging="360"/>
      </w:pPr>
    </w:lvl>
    <w:lvl w:ilvl="5" w:tplc="0C090005" w:tentative="1">
      <w:start w:val="1"/>
      <w:numFmt w:val="lowerRoman"/>
      <w:lvlText w:val="%6."/>
      <w:lvlJc w:val="right"/>
      <w:pPr>
        <w:ind w:left="3894" w:hanging="180"/>
      </w:pPr>
    </w:lvl>
    <w:lvl w:ilvl="6" w:tplc="0C090001" w:tentative="1">
      <w:start w:val="1"/>
      <w:numFmt w:val="decimal"/>
      <w:lvlText w:val="%7."/>
      <w:lvlJc w:val="left"/>
      <w:pPr>
        <w:ind w:left="4614" w:hanging="360"/>
      </w:pPr>
    </w:lvl>
    <w:lvl w:ilvl="7" w:tplc="0C090003" w:tentative="1">
      <w:start w:val="1"/>
      <w:numFmt w:val="lowerLetter"/>
      <w:lvlText w:val="%8."/>
      <w:lvlJc w:val="left"/>
      <w:pPr>
        <w:ind w:left="5334" w:hanging="360"/>
      </w:pPr>
    </w:lvl>
    <w:lvl w:ilvl="8" w:tplc="0C090005" w:tentative="1">
      <w:start w:val="1"/>
      <w:numFmt w:val="lowerRoman"/>
      <w:lvlText w:val="%9."/>
      <w:lvlJc w:val="right"/>
      <w:pPr>
        <w:ind w:left="6054" w:hanging="180"/>
      </w:pPr>
    </w:lvl>
  </w:abstractNum>
  <w:abstractNum w:abstractNumId="21">
    <w:nsid w:val="6CB1146B"/>
    <w:multiLevelType w:val="hybridMultilevel"/>
    <w:tmpl w:val="9288F198"/>
    <w:lvl w:ilvl="0" w:tplc="8188E7F6">
      <w:start w:val="1"/>
      <w:numFmt w:val="bullet"/>
      <w:pStyle w:val="09Biblemaxlessonsteps"/>
      <w:lvlText w:val=""/>
      <w:lvlJc w:val="left"/>
      <w:pPr>
        <w:ind w:left="360" w:hanging="360"/>
      </w:pPr>
      <w:rPr>
        <w:rFonts w:ascii="Wingdings" w:hAnsi="Wingdings" w:hint="default"/>
        <w:b/>
        <w:i w:val="0"/>
        <w:color w:val="BCD906"/>
        <w:sz w:val="28"/>
        <w:szCs w:val="24"/>
      </w:rPr>
    </w:lvl>
    <w:lvl w:ilvl="1" w:tplc="0C090019">
      <w:start w:val="1"/>
      <w:numFmt w:val="bullet"/>
      <w:lvlText w:val="o"/>
      <w:lvlJc w:val="left"/>
      <w:pPr>
        <w:ind w:left="1014" w:hanging="360"/>
      </w:pPr>
      <w:rPr>
        <w:rFonts w:ascii="Courier New" w:hAnsi="Courier New" w:cs="Wingdings 3" w:hint="default"/>
      </w:rPr>
    </w:lvl>
    <w:lvl w:ilvl="2" w:tplc="0C09001B" w:tentative="1">
      <w:start w:val="1"/>
      <w:numFmt w:val="bullet"/>
      <w:lvlText w:val=""/>
      <w:lvlJc w:val="left"/>
      <w:pPr>
        <w:ind w:left="1734" w:hanging="360"/>
      </w:pPr>
      <w:rPr>
        <w:rFonts w:ascii="Wingdings" w:hAnsi="Wingdings" w:hint="default"/>
      </w:rPr>
    </w:lvl>
    <w:lvl w:ilvl="3" w:tplc="0C09000F" w:tentative="1">
      <w:start w:val="1"/>
      <w:numFmt w:val="bullet"/>
      <w:lvlText w:val=""/>
      <w:lvlJc w:val="left"/>
      <w:pPr>
        <w:ind w:left="2454" w:hanging="360"/>
      </w:pPr>
      <w:rPr>
        <w:rFonts w:ascii="Symbol" w:hAnsi="Symbol" w:hint="default"/>
      </w:rPr>
    </w:lvl>
    <w:lvl w:ilvl="4" w:tplc="0C090019" w:tentative="1">
      <w:start w:val="1"/>
      <w:numFmt w:val="bullet"/>
      <w:lvlText w:val="o"/>
      <w:lvlJc w:val="left"/>
      <w:pPr>
        <w:ind w:left="3174" w:hanging="360"/>
      </w:pPr>
      <w:rPr>
        <w:rFonts w:ascii="Courier New" w:hAnsi="Courier New" w:cs="Wingdings 3" w:hint="default"/>
      </w:rPr>
    </w:lvl>
    <w:lvl w:ilvl="5" w:tplc="0C09001B" w:tentative="1">
      <w:start w:val="1"/>
      <w:numFmt w:val="bullet"/>
      <w:lvlText w:val=""/>
      <w:lvlJc w:val="left"/>
      <w:pPr>
        <w:ind w:left="3894" w:hanging="360"/>
      </w:pPr>
      <w:rPr>
        <w:rFonts w:ascii="Wingdings" w:hAnsi="Wingdings" w:hint="default"/>
      </w:rPr>
    </w:lvl>
    <w:lvl w:ilvl="6" w:tplc="0C09000F" w:tentative="1">
      <w:start w:val="1"/>
      <w:numFmt w:val="bullet"/>
      <w:lvlText w:val=""/>
      <w:lvlJc w:val="left"/>
      <w:pPr>
        <w:ind w:left="4614" w:hanging="360"/>
      </w:pPr>
      <w:rPr>
        <w:rFonts w:ascii="Symbol" w:hAnsi="Symbol" w:hint="default"/>
      </w:rPr>
    </w:lvl>
    <w:lvl w:ilvl="7" w:tplc="0C090019" w:tentative="1">
      <w:start w:val="1"/>
      <w:numFmt w:val="bullet"/>
      <w:lvlText w:val="o"/>
      <w:lvlJc w:val="left"/>
      <w:pPr>
        <w:ind w:left="5334" w:hanging="360"/>
      </w:pPr>
      <w:rPr>
        <w:rFonts w:ascii="Courier New" w:hAnsi="Courier New" w:cs="Wingdings 3" w:hint="default"/>
      </w:rPr>
    </w:lvl>
    <w:lvl w:ilvl="8" w:tplc="0C09001B" w:tentative="1">
      <w:start w:val="1"/>
      <w:numFmt w:val="bullet"/>
      <w:lvlText w:val=""/>
      <w:lvlJc w:val="left"/>
      <w:pPr>
        <w:ind w:left="6054" w:hanging="360"/>
      </w:pPr>
      <w:rPr>
        <w:rFonts w:ascii="Wingdings" w:hAnsi="Wingdings" w:hint="default"/>
      </w:rPr>
    </w:lvl>
  </w:abstractNum>
  <w:abstractNum w:abstractNumId="22">
    <w:nsid w:val="6F4D2A40"/>
    <w:multiLevelType w:val="hybridMultilevel"/>
    <w:tmpl w:val="2056F32E"/>
    <w:lvl w:ilvl="0" w:tplc="EA149928">
      <w:start w:val="1"/>
      <w:numFmt w:val="decimal"/>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3">
    <w:nsid w:val="72655676"/>
    <w:multiLevelType w:val="hybridMultilevel"/>
    <w:tmpl w:val="2C20501C"/>
    <w:lvl w:ilvl="0" w:tplc="568476DA">
      <w:start w:val="1"/>
      <w:numFmt w:val="decimal"/>
      <w:lvlText w:val="%1."/>
      <w:lvlJc w:val="left"/>
      <w:pPr>
        <w:ind w:left="2476" w:hanging="360"/>
      </w:pPr>
      <w:rPr>
        <w:rFonts w:hint="default"/>
      </w:rPr>
    </w:lvl>
    <w:lvl w:ilvl="1" w:tplc="04090019" w:tentative="1">
      <w:start w:val="1"/>
      <w:numFmt w:val="lowerLetter"/>
      <w:lvlText w:val="%2."/>
      <w:lvlJc w:val="left"/>
      <w:pPr>
        <w:ind w:left="3196" w:hanging="360"/>
      </w:pPr>
    </w:lvl>
    <w:lvl w:ilvl="2" w:tplc="0409001B" w:tentative="1">
      <w:start w:val="1"/>
      <w:numFmt w:val="lowerRoman"/>
      <w:lvlText w:val="%3."/>
      <w:lvlJc w:val="right"/>
      <w:pPr>
        <w:ind w:left="3916" w:hanging="180"/>
      </w:pPr>
    </w:lvl>
    <w:lvl w:ilvl="3" w:tplc="0409000F" w:tentative="1">
      <w:start w:val="1"/>
      <w:numFmt w:val="decimal"/>
      <w:lvlText w:val="%4."/>
      <w:lvlJc w:val="left"/>
      <w:pPr>
        <w:ind w:left="4636" w:hanging="360"/>
      </w:pPr>
    </w:lvl>
    <w:lvl w:ilvl="4" w:tplc="04090019" w:tentative="1">
      <w:start w:val="1"/>
      <w:numFmt w:val="lowerLetter"/>
      <w:lvlText w:val="%5."/>
      <w:lvlJc w:val="left"/>
      <w:pPr>
        <w:ind w:left="5356" w:hanging="360"/>
      </w:pPr>
    </w:lvl>
    <w:lvl w:ilvl="5" w:tplc="0409001B" w:tentative="1">
      <w:start w:val="1"/>
      <w:numFmt w:val="lowerRoman"/>
      <w:lvlText w:val="%6."/>
      <w:lvlJc w:val="right"/>
      <w:pPr>
        <w:ind w:left="6076" w:hanging="180"/>
      </w:pPr>
    </w:lvl>
    <w:lvl w:ilvl="6" w:tplc="0409000F" w:tentative="1">
      <w:start w:val="1"/>
      <w:numFmt w:val="decimal"/>
      <w:lvlText w:val="%7."/>
      <w:lvlJc w:val="left"/>
      <w:pPr>
        <w:ind w:left="6796" w:hanging="360"/>
      </w:pPr>
    </w:lvl>
    <w:lvl w:ilvl="7" w:tplc="04090019" w:tentative="1">
      <w:start w:val="1"/>
      <w:numFmt w:val="lowerLetter"/>
      <w:lvlText w:val="%8."/>
      <w:lvlJc w:val="left"/>
      <w:pPr>
        <w:ind w:left="7516" w:hanging="360"/>
      </w:pPr>
    </w:lvl>
    <w:lvl w:ilvl="8" w:tplc="0409001B" w:tentative="1">
      <w:start w:val="1"/>
      <w:numFmt w:val="lowerRoman"/>
      <w:lvlText w:val="%9."/>
      <w:lvlJc w:val="right"/>
      <w:pPr>
        <w:ind w:left="8236" w:hanging="180"/>
      </w:pPr>
    </w:lvl>
  </w:abstractNum>
  <w:abstractNum w:abstractNumId="24">
    <w:nsid w:val="74815068"/>
    <w:multiLevelType w:val="hybridMultilevel"/>
    <w:tmpl w:val="25DA79AC"/>
    <w:styleLink w:val="List21"/>
    <w:lvl w:ilvl="0" w:tplc="EC9EF3C6">
      <w:numFmt w:val="bullet"/>
      <w:lvlText w:val=""/>
      <w:lvlJc w:val="left"/>
      <w:pPr>
        <w:ind w:left="294" w:hanging="360"/>
      </w:pPr>
      <w:rPr>
        <w:rFonts w:ascii="Wingdings" w:hAnsi="Wingdings" w:cs="Wingdings 3" w:hint="default"/>
        <w:b/>
        <w:i w:val="0"/>
        <w:color w:val="FFC000"/>
        <w:sz w:val="24"/>
        <w:szCs w:val="24"/>
      </w:rPr>
    </w:lvl>
    <w:lvl w:ilvl="1" w:tplc="4DF03E8E">
      <w:start w:val="1"/>
      <w:numFmt w:val="bullet"/>
      <w:lvlText w:val="o"/>
      <w:lvlJc w:val="left"/>
      <w:pPr>
        <w:ind w:left="1014" w:hanging="360"/>
      </w:pPr>
      <w:rPr>
        <w:rFonts w:ascii="Courier New" w:hAnsi="Courier New" w:cs="Wingdings 3"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Wingdings 3"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Wingdings 3" w:hint="default"/>
      </w:rPr>
    </w:lvl>
    <w:lvl w:ilvl="8" w:tplc="0C090005" w:tentative="1">
      <w:start w:val="1"/>
      <w:numFmt w:val="bullet"/>
      <w:lvlText w:val=""/>
      <w:lvlJc w:val="left"/>
      <w:pPr>
        <w:ind w:left="6054" w:hanging="360"/>
      </w:pPr>
      <w:rPr>
        <w:rFonts w:ascii="Wingdings" w:hAnsi="Wingdings" w:hint="default"/>
      </w:rPr>
    </w:lvl>
  </w:abstractNum>
  <w:abstractNum w:abstractNumId="25">
    <w:nsid w:val="750F1738"/>
    <w:multiLevelType w:val="hybridMultilevel"/>
    <w:tmpl w:val="CA884E7A"/>
    <w:styleLink w:val="List6"/>
    <w:lvl w:ilvl="0" w:tplc="4B125466">
      <w:start w:val="1"/>
      <w:numFmt w:val="bullet"/>
      <w:lvlText w:val=""/>
      <w:lvlJc w:val="left"/>
      <w:pPr>
        <w:ind w:left="360" w:hanging="360"/>
      </w:pPr>
      <w:rPr>
        <w:rFonts w:ascii="Wingdings" w:hAnsi="Wingdings" w:hint="default"/>
        <w:b/>
        <w:i w:val="0"/>
        <w:color w:val="BCD906"/>
        <w:sz w:val="24"/>
        <w:szCs w:val="24"/>
      </w:rPr>
    </w:lvl>
    <w:lvl w:ilvl="1" w:tplc="4DF03E8E">
      <w:start w:val="1"/>
      <w:numFmt w:val="bullet"/>
      <w:lvlText w:val="o"/>
      <w:lvlJc w:val="left"/>
      <w:pPr>
        <w:ind w:left="1014" w:hanging="360"/>
      </w:pPr>
      <w:rPr>
        <w:rFonts w:ascii="Courier New" w:hAnsi="Courier New" w:cs="Wingdings 3"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Wingdings 3"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Wingdings 3" w:hint="default"/>
      </w:rPr>
    </w:lvl>
    <w:lvl w:ilvl="8" w:tplc="0C090005" w:tentative="1">
      <w:start w:val="1"/>
      <w:numFmt w:val="bullet"/>
      <w:lvlText w:val=""/>
      <w:lvlJc w:val="left"/>
      <w:pPr>
        <w:ind w:left="6054" w:hanging="360"/>
      </w:pPr>
      <w:rPr>
        <w:rFonts w:ascii="Wingdings" w:hAnsi="Wingdings" w:hint="default"/>
      </w:rPr>
    </w:lvl>
  </w:abstractNum>
  <w:num w:numId="1">
    <w:abstractNumId w:val="20"/>
  </w:num>
  <w:num w:numId="2">
    <w:abstractNumId w:val="8"/>
  </w:num>
  <w:num w:numId="3">
    <w:abstractNumId w:val="24"/>
  </w:num>
  <w:num w:numId="4">
    <w:abstractNumId w:val="19"/>
  </w:num>
  <w:num w:numId="5">
    <w:abstractNumId w:val="18"/>
  </w:num>
  <w:num w:numId="6">
    <w:abstractNumId w:val="6"/>
  </w:num>
  <w:num w:numId="7">
    <w:abstractNumId w:val="16"/>
  </w:num>
  <w:num w:numId="8">
    <w:abstractNumId w:val="3"/>
  </w:num>
  <w:num w:numId="9">
    <w:abstractNumId w:val="9"/>
  </w:num>
  <w:num w:numId="10">
    <w:abstractNumId w:val="25"/>
  </w:num>
  <w:num w:numId="11">
    <w:abstractNumId w:val="21"/>
  </w:num>
  <w:num w:numId="12">
    <w:abstractNumId w:val="10"/>
  </w:num>
  <w:num w:numId="13">
    <w:abstractNumId w:val="1"/>
  </w:num>
  <w:num w:numId="14">
    <w:abstractNumId w:val="2"/>
  </w:num>
  <w:num w:numId="15">
    <w:abstractNumId w:val="7"/>
  </w:num>
  <w:num w:numId="16">
    <w:abstractNumId w:val="13"/>
  </w:num>
  <w:num w:numId="17">
    <w:abstractNumId w:val="17"/>
  </w:num>
  <w:num w:numId="18">
    <w:abstractNumId w:val="22"/>
  </w:num>
  <w:num w:numId="19">
    <w:abstractNumId w:val="23"/>
  </w:num>
  <w:num w:numId="20">
    <w:abstractNumId w:val="12"/>
  </w:num>
  <w:num w:numId="21">
    <w:abstractNumId w:val="11"/>
  </w:num>
  <w:num w:numId="22">
    <w:abstractNumId w:val="14"/>
  </w:num>
  <w:num w:numId="23">
    <w:abstractNumId w:val="15"/>
  </w:num>
  <w:num w:numId="24">
    <w:abstractNumId w:val="5"/>
  </w:num>
  <w:num w:numId="25">
    <w:abstractNumId w:val="0"/>
  </w:num>
  <w:num w:numId="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proofState w:spelling="clean" w:grammar="clean"/>
  <w:attachedTemplate r:id="rId1"/>
  <w:defaultTabStop w:val="720"/>
  <w:evenAndOddHeaders/>
  <w:drawingGridHorizontalSpacing w:val="120"/>
  <w:displayHorizontalDrawingGridEvery w:val="2"/>
  <w:characterSpacingControl w:val="doNotCompress"/>
  <w:hdrShapeDefaults>
    <o:shapedefaults v:ext="edit" spidmax="2050">
      <o:colormru v:ext="edit" colors="#f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339"/>
    <w:rsid w:val="00000A5B"/>
    <w:rsid w:val="00001731"/>
    <w:rsid w:val="00002C60"/>
    <w:rsid w:val="00002CB8"/>
    <w:rsid w:val="00004C9E"/>
    <w:rsid w:val="00004FCC"/>
    <w:rsid w:val="00012854"/>
    <w:rsid w:val="000218E3"/>
    <w:rsid w:val="00026A85"/>
    <w:rsid w:val="00026ADE"/>
    <w:rsid w:val="00031495"/>
    <w:rsid w:val="0003301A"/>
    <w:rsid w:val="000343FA"/>
    <w:rsid w:val="000419F7"/>
    <w:rsid w:val="00043DC1"/>
    <w:rsid w:val="00044191"/>
    <w:rsid w:val="000561B0"/>
    <w:rsid w:val="00056C0E"/>
    <w:rsid w:val="00067EF8"/>
    <w:rsid w:val="0007092D"/>
    <w:rsid w:val="000721A5"/>
    <w:rsid w:val="000778C5"/>
    <w:rsid w:val="00080950"/>
    <w:rsid w:val="00093F31"/>
    <w:rsid w:val="000A3A57"/>
    <w:rsid w:val="000B5EF8"/>
    <w:rsid w:val="000C012A"/>
    <w:rsid w:val="000C1654"/>
    <w:rsid w:val="000C3941"/>
    <w:rsid w:val="000C7963"/>
    <w:rsid w:val="000D2E05"/>
    <w:rsid w:val="000D30D9"/>
    <w:rsid w:val="000E2891"/>
    <w:rsid w:val="000E4785"/>
    <w:rsid w:val="000F08D7"/>
    <w:rsid w:val="000F15CD"/>
    <w:rsid w:val="000F4896"/>
    <w:rsid w:val="001018E5"/>
    <w:rsid w:val="0011060B"/>
    <w:rsid w:val="00113F32"/>
    <w:rsid w:val="00131154"/>
    <w:rsid w:val="00131CCE"/>
    <w:rsid w:val="0013317C"/>
    <w:rsid w:val="0014099A"/>
    <w:rsid w:val="00140E6F"/>
    <w:rsid w:val="001415F0"/>
    <w:rsid w:val="001449BC"/>
    <w:rsid w:val="00155709"/>
    <w:rsid w:val="00156E2F"/>
    <w:rsid w:val="00160BE9"/>
    <w:rsid w:val="001620AE"/>
    <w:rsid w:val="00175100"/>
    <w:rsid w:val="0018139D"/>
    <w:rsid w:val="00182AA3"/>
    <w:rsid w:val="00195D1F"/>
    <w:rsid w:val="0019622A"/>
    <w:rsid w:val="00196E28"/>
    <w:rsid w:val="001A03C7"/>
    <w:rsid w:val="001A0D87"/>
    <w:rsid w:val="001A47A0"/>
    <w:rsid w:val="001A670C"/>
    <w:rsid w:val="001C0112"/>
    <w:rsid w:val="001C5EB0"/>
    <w:rsid w:val="001C67CE"/>
    <w:rsid w:val="001D1379"/>
    <w:rsid w:val="001D262F"/>
    <w:rsid w:val="001D2DBD"/>
    <w:rsid w:val="001D3CAC"/>
    <w:rsid w:val="001D7F46"/>
    <w:rsid w:val="001E2339"/>
    <w:rsid w:val="001F2B92"/>
    <w:rsid w:val="001F6340"/>
    <w:rsid w:val="001F7FC3"/>
    <w:rsid w:val="0020630D"/>
    <w:rsid w:val="00212CA6"/>
    <w:rsid w:val="002134D3"/>
    <w:rsid w:val="00216A69"/>
    <w:rsid w:val="002261A4"/>
    <w:rsid w:val="0023425C"/>
    <w:rsid w:val="002346AA"/>
    <w:rsid w:val="00234B9F"/>
    <w:rsid w:val="00235F7C"/>
    <w:rsid w:val="002367A7"/>
    <w:rsid w:val="00236A67"/>
    <w:rsid w:val="00241AB5"/>
    <w:rsid w:val="00244D96"/>
    <w:rsid w:val="00260852"/>
    <w:rsid w:val="00264214"/>
    <w:rsid w:val="00265646"/>
    <w:rsid w:val="00270935"/>
    <w:rsid w:val="00270B57"/>
    <w:rsid w:val="00280B83"/>
    <w:rsid w:val="00282D64"/>
    <w:rsid w:val="002967E8"/>
    <w:rsid w:val="002A04CC"/>
    <w:rsid w:val="002A16B6"/>
    <w:rsid w:val="002A584C"/>
    <w:rsid w:val="002A7A57"/>
    <w:rsid w:val="002A7C7B"/>
    <w:rsid w:val="002B22DD"/>
    <w:rsid w:val="002B3349"/>
    <w:rsid w:val="002C29A8"/>
    <w:rsid w:val="002C6458"/>
    <w:rsid w:val="002D12AD"/>
    <w:rsid w:val="002E1BED"/>
    <w:rsid w:val="002F0DF7"/>
    <w:rsid w:val="002F1E1A"/>
    <w:rsid w:val="002F30F3"/>
    <w:rsid w:val="002F5466"/>
    <w:rsid w:val="00303B4C"/>
    <w:rsid w:val="00305B32"/>
    <w:rsid w:val="00310651"/>
    <w:rsid w:val="00311326"/>
    <w:rsid w:val="003206E8"/>
    <w:rsid w:val="0032690C"/>
    <w:rsid w:val="00332472"/>
    <w:rsid w:val="00334F8B"/>
    <w:rsid w:val="00335596"/>
    <w:rsid w:val="003402AF"/>
    <w:rsid w:val="00342FCA"/>
    <w:rsid w:val="003571EC"/>
    <w:rsid w:val="003615F5"/>
    <w:rsid w:val="00362BF2"/>
    <w:rsid w:val="00390B34"/>
    <w:rsid w:val="00397EFC"/>
    <w:rsid w:val="003A54D3"/>
    <w:rsid w:val="003A6C2E"/>
    <w:rsid w:val="003B728D"/>
    <w:rsid w:val="003B7F41"/>
    <w:rsid w:val="003C738E"/>
    <w:rsid w:val="003D0F9D"/>
    <w:rsid w:val="003D5E8D"/>
    <w:rsid w:val="003D6F03"/>
    <w:rsid w:val="003E15FE"/>
    <w:rsid w:val="003E2EEA"/>
    <w:rsid w:val="003E3978"/>
    <w:rsid w:val="003E7432"/>
    <w:rsid w:val="003F7CEB"/>
    <w:rsid w:val="004036A7"/>
    <w:rsid w:val="00410590"/>
    <w:rsid w:val="004116ED"/>
    <w:rsid w:val="00437A80"/>
    <w:rsid w:val="00440B10"/>
    <w:rsid w:val="00454A3C"/>
    <w:rsid w:val="0046645B"/>
    <w:rsid w:val="00471137"/>
    <w:rsid w:val="00472E40"/>
    <w:rsid w:val="0048020A"/>
    <w:rsid w:val="00482FAD"/>
    <w:rsid w:val="004900F7"/>
    <w:rsid w:val="00493842"/>
    <w:rsid w:val="00497A7E"/>
    <w:rsid w:val="004A6EF9"/>
    <w:rsid w:val="004A78D8"/>
    <w:rsid w:val="004B1393"/>
    <w:rsid w:val="004B5790"/>
    <w:rsid w:val="004D0336"/>
    <w:rsid w:val="004D17D2"/>
    <w:rsid w:val="004D1BA1"/>
    <w:rsid w:val="004F2D9E"/>
    <w:rsid w:val="00500D29"/>
    <w:rsid w:val="00501DC3"/>
    <w:rsid w:val="00502E9D"/>
    <w:rsid w:val="00507AB2"/>
    <w:rsid w:val="00520C8D"/>
    <w:rsid w:val="00536ACE"/>
    <w:rsid w:val="005536A4"/>
    <w:rsid w:val="00556F11"/>
    <w:rsid w:val="0056313B"/>
    <w:rsid w:val="0058792F"/>
    <w:rsid w:val="005913A7"/>
    <w:rsid w:val="00593F6F"/>
    <w:rsid w:val="0059625D"/>
    <w:rsid w:val="0059733B"/>
    <w:rsid w:val="005A7FB1"/>
    <w:rsid w:val="005C0B9E"/>
    <w:rsid w:val="005D09B4"/>
    <w:rsid w:val="005F5D82"/>
    <w:rsid w:val="00600B4B"/>
    <w:rsid w:val="0060517A"/>
    <w:rsid w:val="00607270"/>
    <w:rsid w:val="0061696F"/>
    <w:rsid w:val="006206EA"/>
    <w:rsid w:val="0062646D"/>
    <w:rsid w:val="00634637"/>
    <w:rsid w:val="00637E19"/>
    <w:rsid w:val="00642640"/>
    <w:rsid w:val="006428C7"/>
    <w:rsid w:val="00644930"/>
    <w:rsid w:val="00646AD1"/>
    <w:rsid w:val="00650049"/>
    <w:rsid w:val="00652C19"/>
    <w:rsid w:val="00660903"/>
    <w:rsid w:val="0066240C"/>
    <w:rsid w:val="0066371C"/>
    <w:rsid w:val="00665CF3"/>
    <w:rsid w:val="00674426"/>
    <w:rsid w:val="00680171"/>
    <w:rsid w:val="00680D27"/>
    <w:rsid w:val="00681996"/>
    <w:rsid w:val="00682A7E"/>
    <w:rsid w:val="00686C76"/>
    <w:rsid w:val="006A1B89"/>
    <w:rsid w:val="006A49E2"/>
    <w:rsid w:val="006A7573"/>
    <w:rsid w:val="006B0625"/>
    <w:rsid w:val="006B2DD0"/>
    <w:rsid w:val="006C2150"/>
    <w:rsid w:val="006D0167"/>
    <w:rsid w:val="006D548F"/>
    <w:rsid w:val="006D6CCA"/>
    <w:rsid w:val="006E1B42"/>
    <w:rsid w:val="006F08DF"/>
    <w:rsid w:val="006F2897"/>
    <w:rsid w:val="006F5E14"/>
    <w:rsid w:val="00700959"/>
    <w:rsid w:val="0070279A"/>
    <w:rsid w:val="00710C5F"/>
    <w:rsid w:val="007122C2"/>
    <w:rsid w:val="007228D8"/>
    <w:rsid w:val="00733A95"/>
    <w:rsid w:val="00733B14"/>
    <w:rsid w:val="00740AD6"/>
    <w:rsid w:val="007423FA"/>
    <w:rsid w:val="0074390F"/>
    <w:rsid w:val="00747F4F"/>
    <w:rsid w:val="007530A1"/>
    <w:rsid w:val="00754B02"/>
    <w:rsid w:val="00756C02"/>
    <w:rsid w:val="0077087B"/>
    <w:rsid w:val="007741C1"/>
    <w:rsid w:val="0077791D"/>
    <w:rsid w:val="00783DDF"/>
    <w:rsid w:val="0079163F"/>
    <w:rsid w:val="0079252F"/>
    <w:rsid w:val="00796EDE"/>
    <w:rsid w:val="007B4F97"/>
    <w:rsid w:val="007C3A2F"/>
    <w:rsid w:val="007C42B0"/>
    <w:rsid w:val="007C6580"/>
    <w:rsid w:val="007C75F0"/>
    <w:rsid w:val="007D045D"/>
    <w:rsid w:val="007D7109"/>
    <w:rsid w:val="007D7A52"/>
    <w:rsid w:val="007E08B1"/>
    <w:rsid w:val="007E0C76"/>
    <w:rsid w:val="00801A52"/>
    <w:rsid w:val="00802103"/>
    <w:rsid w:val="00806867"/>
    <w:rsid w:val="00817B6B"/>
    <w:rsid w:val="0082180D"/>
    <w:rsid w:val="00823619"/>
    <w:rsid w:val="00826CED"/>
    <w:rsid w:val="00836C3C"/>
    <w:rsid w:val="008500D9"/>
    <w:rsid w:val="00854C65"/>
    <w:rsid w:val="00863466"/>
    <w:rsid w:val="00871DC2"/>
    <w:rsid w:val="008766A3"/>
    <w:rsid w:val="00882075"/>
    <w:rsid w:val="00891157"/>
    <w:rsid w:val="008A5E54"/>
    <w:rsid w:val="008A740B"/>
    <w:rsid w:val="008A7D86"/>
    <w:rsid w:val="008B1D31"/>
    <w:rsid w:val="008B20C1"/>
    <w:rsid w:val="008C6F01"/>
    <w:rsid w:val="008D1FFD"/>
    <w:rsid w:val="008F389A"/>
    <w:rsid w:val="008F7258"/>
    <w:rsid w:val="00901696"/>
    <w:rsid w:val="00922304"/>
    <w:rsid w:val="00931FF5"/>
    <w:rsid w:val="00944D46"/>
    <w:rsid w:val="00952914"/>
    <w:rsid w:val="0095461F"/>
    <w:rsid w:val="009548E6"/>
    <w:rsid w:val="009645E9"/>
    <w:rsid w:val="00971A26"/>
    <w:rsid w:val="00973C02"/>
    <w:rsid w:val="0099163A"/>
    <w:rsid w:val="00992851"/>
    <w:rsid w:val="009A6B99"/>
    <w:rsid w:val="009A7EDF"/>
    <w:rsid w:val="009B068A"/>
    <w:rsid w:val="009B3C25"/>
    <w:rsid w:val="009B4986"/>
    <w:rsid w:val="009B4CED"/>
    <w:rsid w:val="009B5794"/>
    <w:rsid w:val="009C0B0A"/>
    <w:rsid w:val="009C7005"/>
    <w:rsid w:val="009D40B7"/>
    <w:rsid w:val="009E052B"/>
    <w:rsid w:val="009E1E4C"/>
    <w:rsid w:val="009E2FFB"/>
    <w:rsid w:val="009F1FC3"/>
    <w:rsid w:val="009F5B35"/>
    <w:rsid w:val="009F60E4"/>
    <w:rsid w:val="00A038C4"/>
    <w:rsid w:val="00A03A81"/>
    <w:rsid w:val="00A03F33"/>
    <w:rsid w:val="00A1775F"/>
    <w:rsid w:val="00A23E4E"/>
    <w:rsid w:val="00A25E38"/>
    <w:rsid w:val="00A33994"/>
    <w:rsid w:val="00A45DA9"/>
    <w:rsid w:val="00A53D09"/>
    <w:rsid w:val="00A62362"/>
    <w:rsid w:val="00A648BB"/>
    <w:rsid w:val="00A64924"/>
    <w:rsid w:val="00A70B94"/>
    <w:rsid w:val="00A76193"/>
    <w:rsid w:val="00A848E4"/>
    <w:rsid w:val="00A84DF1"/>
    <w:rsid w:val="00A86A70"/>
    <w:rsid w:val="00AB18D3"/>
    <w:rsid w:val="00AB2048"/>
    <w:rsid w:val="00AB4EAD"/>
    <w:rsid w:val="00AB76A8"/>
    <w:rsid w:val="00AC0C97"/>
    <w:rsid w:val="00AC634A"/>
    <w:rsid w:val="00AD0E1C"/>
    <w:rsid w:val="00AD1B4A"/>
    <w:rsid w:val="00AE05C7"/>
    <w:rsid w:val="00AE584F"/>
    <w:rsid w:val="00AF2A1E"/>
    <w:rsid w:val="00AF4854"/>
    <w:rsid w:val="00AF657C"/>
    <w:rsid w:val="00B07597"/>
    <w:rsid w:val="00B16E73"/>
    <w:rsid w:val="00B2760F"/>
    <w:rsid w:val="00B349D5"/>
    <w:rsid w:val="00B34E1B"/>
    <w:rsid w:val="00B43104"/>
    <w:rsid w:val="00B548AC"/>
    <w:rsid w:val="00B54AF0"/>
    <w:rsid w:val="00B55FD9"/>
    <w:rsid w:val="00B65A79"/>
    <w:rsid w:val="00B725C1"/>
    <w:rsid w:val="00B73BD7"/>
    <w:rsid w:val="00B77FF1"/>
    <w:rsid w:val="00B8192A"/>
    <w:rsid w:val="00B838F3"/>
    <w:rsid w:val="00B854C9"/>
    <w:rsid w:val="00BA5252"/>
    <w:rsid w:val="00BC0064"/>
    <w:rsid w:val="00BC2565"/>
    <w:rsid w:val="00BC3384"/>
    <w:rsid w:val="00BD0F76"/>
    <w:rsid w:val="00BD11A0"/>
    <w:rsid w:val="00BD1C38"/>
    <w:rsid w:val="00BD6664"/>
    <w:rsid w:val="00BE00E7"/>
    <w:rsid w:val="00BE2F0C"/>
    <w:rsid w:val="00BE4301"/>
    <w:rsid w:val="00BE56DD"/>
    <w:rsid w:val="00BE7B84"/>
    <w:rsid w:val="00BF14BD"/>
    <w:rsid w:val="00BF4BA4"/>
    <w:rsid w:val="00BF4EC1"/>
    <w:rsid w:val="00BF6FFD"/>
    <w:rsid w:val="00BF783D"/>
    <w:rsid w:val="00BF7D46"/>
    <w:rsid w:val="00C001FE"/>
    <w:rsid w:val="00C04A33"/>
    <w:rsid w:val="00C1425E"/>
    <w:rsid w:val="00C15E9D"/>
    <w:rsid w:val="00C20B55"/>
    <w:rsid w:val="00C25744"/>
    <w:rsid w:val="00C37B4B"/>
    <w:rsid w:val="00C37C2C"/>
    <w:rsid w:val="00C404DA"/>
    <w:rsid w:val="00C515C6"/>
    <w:rsid w:val="00C529B8"/>
    <w:rsid w:val="00C52AD0"/>
    <w:rsid w:val="00C53CA0"/>
    <w:rsid w:val="00C5528C"/>
    <w:rsid w:val="00C554D5"/>
    <w:rsid w:val="00C56F94"/>
    <w:rsid w:val="00C71CCD"/>
    <w:rsid w:val="00C72302"/>
    <w:rsid w:val="00C737DD"/>
    <w:rsid w:val="00C7481F"/>
    <w:rsid w:val="00C800E2"/>
    <w:rsid w:val="00C85D05"/>
    <w:rsid w:val="00CA087A"/>
    <w:rsid w:val="00CC6BDD"/>
    <w:rsid w:val="00CD69F9"/>
    <w:rsid w:val="00CE7654"/>
    <w:rsid w:val="00CF5D9A"/>
    <w:rsid w:val="00CF60BB"/>
    <w:rsid w:val="00D016BF"/>
    <w:rsid w:val="00D10AEF"/>
    <w:rsid w:val="00D123A4"/>
    <w:rsid w:val="00D27494"/>
    <w:rsid w:val="00D3651A"/>
    <w:rsid w:val="00D4087F"/>
    <w:rsid w:val="00D52C45"/>
    <w:rsid w:val="00D53371"/>
    <w:rsid w:val="00D535F4"/>
    <w:rsid w:val="00D64E72"/>
    <w:rsid w:val="00D74B46"/>
    <w:rsid w:val="00D80F17"/>
    <w:rsid w:val="00D84B6A"/>
    <w:rsid w:val="00D85FE6"/>
    <w:rsid w:val="00D86949"/>
    <w:rsid w:val="00D900AC"/>
    <w:rsid w:val="00DA34C1"/>
    <w:rsid w:val="00DB65C3"/>
    <w:rsid w:val="00DC2207"/>
    <w:rsid w:val="00DD2C46"/>
    <w:rsid w:val="00DE0CA3"/>
    <w:rsid w:val="00DE3002"/>
    <w:rsid w:val="00DE6416"/>
    <w:rsid w:val="00DF67B1"/>
    <w:rsid w:val="00E05C8C"/>
    <w:rsid w:val="00E07924"/>
    <w:rsid w:val="00E1075D"/>
    <w:rsid w:val="00E1169A"/>
    <w:rsid w:val="00E1721F"/>
    <w:rsid w:val="00E2699B"/>
    <w:rsid w:val="00E5081F"/>
    <w:rsid w:val="00E568A7"/>
    <w:rsid w:val="00E573B5"/>
    <w:rsid w:val="00E66013"/>
    <w:rsid w:val="00E664FC"/>
    <w:rsid w:val="00E727A6"/>
    <w:rsid w:val="00E72EB7"/>
    <w:rsid w:val="00E82131"/>
    <w:rsid w:val="00E827FA"/>
    <w:rsid w:val="00E82A2C"/>
    <w:rsid w:val="00E9558D"/>
    <w:rsid w:val="00E96A9F"/>
    <w:rsid w:val="00EA09CC"/>
    <w:rsid w:val="00EA4D4A"/>
    <w:rsid w:val="00EB2A87"/>
    <w:rsid w:val="00EC3122"/>
    <w:rsid w:val="00EC7180"/>
    <w:rsid w:val="00EE237E"/>
    <w:rsid w:val="00EE2626"/>
    <w:rsid w:val="00EE3097"/>
    <w:rsid w:val="00EE388D"/>
    <w:rsid w:val="00EF3C2D"/>
    <w:rsid w:val="00EF423B"/>
    <w:rsid w:val="00F03432"/>
    <w:rsid w:val="00F05D82"/>
    <w:rsid w:val="00F05E92"/>
    <w:rsid w:val="00F11C3C"/>
    <w:rsid w:val="00F22A4C"/>
    <w:rsid w:val="00F2384B"/>
    <w:rsid w:val="00F337E3"/>
    <w:rsid w:val="00F52D69"/>
    <w:rsid w:val="00F52F09"/>
    <w:rsid w:val="00F54127"/>
    <w:rsid w:val="00F5468D"/>
    <w:rsid w:val="00F6045C"/>
    <w:rsid w:val="00F60950"/>
    <w:rsid w:val="00F610C1"/>
    <w:rsid w:val="00F649B2"/>
    <w:rsid w:val="00F80FB1"/>
    <w:rsid w:val="00F82D22"/>
    <w:rsid w:val="00F837C9"/>
    <w:rsid w:val="00F8468F"/>
    <w:rsid w:val="00F8785B"/>
    <w:rsid w:val="00F93182"/>
    <w:rsid w:val="00F94426"/>
    <w:rsid w:val="00F94ED5"/>
    <w:rsid w:val="00F96B2A"/>
    <w:rsid w:val="00FA1213"/>
    <w:rsid w:val="00FA7B38"/>
    <w:rsid w:val="00FC6138"/>
    <w:rsid w:val="00FC7020"/>
    <w:rsid w:val="00FD26DE"/>
    <w:rsid w:val="00FD4227"/>
    <w:rsid w:val="00FD4921"/>
    <w:rsid w:val="00FD5DF1"/>
    <w:rsid w:val="00FE7970"/>
    <w:rsid w:val="00FF2A3E"/>
    <w:rsid w:val="00FF718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30"/>
    </o:shapedefaults>
    <o:shapelayout v:ext="edit">
      <o:idmap v:ext="edit" data="1"/>
    </o:shapelayout>
  </w:shapeDefaults>
  <w:decimalSymbol w:val="."/>
  <w:listSeparator w:val=","/>
  <w14:docId w14:val="0327CC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BC"/>
    <w:rPr>
      <w:sz w:val="24"/>
      <w:szCs w:val="24"/>
      <w:lang w:val="en-US" w:eastAsia="en-AU"/>
    </w:rPr>
  </w:style>
  <w:style w:type="paragraph" w:styleId="Heading1">
    <w:name w:val="heading 1"/>
    <w:aliases w:val="02 Heading 1"/>
    <w:basedOn w:val="Normal"/>
    <w:next w:val="Normal"/>
    <w:link w:val="Heading1Char"/>
    <w:qFormat/>
    <w:rsid w:val="00365B12"/>
    <w:pPr>
      <w:keepNext/>
      <w:spacing w:before="240" w:after="120"/>
      <w:ind w:left="-851" w:right="-964"/>
      <w:outlineLvl w:val="0"/>
    </w:pPr>
    <w:rPr>
      <w:rFonts w:ascii="Arial" w:hAnsi="Arial" w:cs="Arial"/>
      <w:b/>
      <w:bCs/>
      <w:caps/>
      <w:kern w:val="32"/>
      <w:sz w:val="40"/>
      <w:szCs w:val="40"/>
    </w:rPr>
  </w:style>
  <w:style w:type="paragraph" w:styleId="Heading2">
    <w:name w:val="heading 2"/>
    <w:basedOn w:val="Normal"/>
    <w:next w:val="Normal"/>
    <w:link w:val="Heading2Char"/>
    <w:qFormat/>
    <w:rsid w:val="004E3C81"/>
    <w:pPr>
      <w:keepNext/>
      <w:shd w:val="clear" w:color="auto" w:fill="FFEEB9"/>
      <w:spacing w:before="240" w:after="240"/>
      <w:ind w:left="-851" w:right="-964"/>
      <w:jc w:val="center"/>
      <w:outlineLvl w:val="1"/>
    </w:pPr>
    <w:rPr>
      <w:rFonts w:ascii="Arial" w:hAnsi="Arial" w:cs="Arial"/>
      <w:b/>
      <w:bCs/>
      <w:iCs/>
      <w:sz w:val="28"/>
      <w:szCs w:val="28"/>
    </w:rPr>
  </w:style>
  <w:style w:type="paragraph" w:styleId="Heading3">
    <w:name w:val="heading 3"/>
    <w:basedOn w:val="Normal"/>
    <w:next w:val="Normal"/>
    <w:link w:val="Heading3Char"/>
    <w:qFormat/>
    <w:rsid w:val="00192C5E"/>
    <w:pPr>
      <w:keepNext/>
      <w:shd w:val="clear" w:color="auto" w:fill="92D050"/>
      <w:spacing w:before="240" w:after="240"/>
      <w:ind w:left="-851" w:right="1785"/>
      <w:outlineLvl w:val="2"/>
    </w:pPr>
    <w:rPr>
      <w:rFonts w:ascii="Arial" w:hAnsi="Arial" w:cs="Arial"/>
      <w:b/>
      <w:bCs/>
      <w:cap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2 Heading 1 Char"/>
    <w:link w:val="Heading1"/>
    <w:rsid w:val="00365B12"/>
    <w:rPr>
      <w:rFonts w:ascii="Arial" w:hAnsi="Arial" w:cs="Arial"/>
      <w:b/>
      <w:bCs/>
      <w:caps/>
      <w:kern w:val="32"/>
      <w:sz w:val="40"/>
      <w:szCs w:val="40"/>
    </w:rPr>
  </w:style>
  <w:style w:type="character" w:customStyle="1" w:styleId="Heading2Char">
    <w:name w:val="Heading 2 Char"/>
    <w:link w:val="Heading2"/>
    <w:rsid w:val="00350DE1"/>
    <w:rPr>
      <w:rFonts w:ascii="Arial" w:hAnsi="Arial" w:cs="Arial"/>
      <w:b/>
      <w:bCs/>
      <w:iCs/>
      <w:sz w:val="28"/>
      <w:szCs w:val="28"/>
      <w:shd w:val="clear" w:color="auto" w:fill="FFEEB9"/>
    </w:rPr>
  </w:style>
  <w:style w:type="character" w:customStyle="1" w:styleId="Heading3Char">
    <w:name w:val="Heading 3 Char"/>
    <w:link w:val="Heading3"/>
    <w:rsid w:val="00192C5E"/>
    <w:rPr>
      <w:rFonts w:ascii="Arial" w:hAnsi="Arial" w:cs="Arial"/>
      <w:b/>
      <w:bCs/>
      <w:caps/>
      <w:sz w:val="22"/>
      <w:szCs w:val="22"/>
      <w:shd w:val="clear" w:color="auto" w:fill="92D050"/>
    </w:rPr>
  </w:style>
  <w:style w:type="paragraph" w:styleId="Header">
    <w:name w:val="header"/>
    <w:basedOn w:val="Normal"/>
    <w:link w:val="HeaderChar"/>
    <w:uiPriority w:val="99"/>
    <w:unhideWhenUsed/>
    <w:rsid w:val="00B076F9"/>
    <w:pPr>
      <w:tabs>
        <w:tab w:val="center" w:pos="4513"/>
        <w:tab w:val="right" w:pos="9026"/>
      </w:tabs>
    </w:pPr>
  </w:style>
  <w:style w:type="character" w:customStyle="1" w:styleId="HeaderChar">
    <w:name w:val="Header Char"/>
    <w:link w:val="Header"/>
    <w:uiPriority w:val="99"/>
    <w:rsid w:val="00B076F9"/>
    <w:rPr>
      <w:sz w:val="24"/>
      <w:szCs w:val="24"/>
    </w:rPr>
  </w:style>
  <w:style w:type="paragraph" w:styleId="Footer">
    <w:name w:val="footer"/>
    <w:basedOn w:val="Normal"/>
    <w:link w:val="FooterChar"/>
    <w:uiPriority w:val="99"/>
    <w:unhideWhenUsed/>
    <w:rsid w:val="00B076F9"/>
    <w:pPr>
      <w:tabs>
        <w:tab w:val="center" w:pos="4513"/>
        <w:tab w:val="right" w:pos="9026"/>
      </w:tabs>
    </w:pPr>
  </w:style>
  <w:style w:type="character" w:customStyle="1" w:styleId="FooterChar">
    <w:name w:val="Footer Char"/>
    <w:link w:val="Footer"/>
    <w:uiPriority w:val="99"/>
    <w:rsid w:val="00B076F9"/>
    <w:rPr>
      <w:sz w:val="24"/>
      <w:szCs w:val="24"/>
    </w:rPr>
  </w:style>
  <w:style w:type="paragraph" w:styleId="BalloonText">
    <w:name w:val="Balloon Text"/>
    <w:basedOn w:val="Normal"/>
    <w:link w:val="BalloonTextChar"/>
    <w:uiPriority w:val="99"/>
    <w:semiHidden/>
    <w:unhideWhenUsed/>
    <w:rsid w:val="00B076F9"/>
    <w:rPr>
      <w:rFonts w:ascii="Tahoma" w:hAnsi="Tahoma" w:cs="Tahoma"/>
      <w:sz w:val="16"/>
      <w:szCs w:val="16"/>
    </w:rPr>
  </w:style>
  <w:style w:type="character" w:customStyle="1" w:styleId="BalloonTextChar">
    <w:name w:val="Balloon Text Char"/>
    <w:link w:val="BalloonText"/>
    <w:uiPriority w:val="99"/>
    <w:semiHidden/>
    <w:rsid w:val="00B076F9"/>
    <w:rPr>
      <w:rFonts w:ascii="Tahoma" w:hAnsi="Tahoma" w:cs="Tahoma"/>
      <w:sz w:val="16"/>
      <w:szCs w:val="16"/>
    </w:rPr>
  </w:style>
  <w:style w:type="paragraph" w:customStyle="1" w:styleId="09BIBLEMAXLESSONheading">
    <w:name w:val="09 BIBLEMAX LESSON heading"/>
    <w:basedOn w:val="Heading1"/>
    <w:qFormat/>
    <w:rsid w:val="0041432E"/>
    <w:pPr>
      <w:jc w:val="center"/>
    </w:pPr>
    <w:rPr>
      <w:color w:val="00B050"/>
      <w:sz w:val="64"/>
      <w:szCs w:val="64"/>
    </w:rPr>
  </w:style>
  <w:style w:type="paragraph" w:customStyle="1" w:styleId="09Biblemaxtext">
    <w:name w:val="09 Biblemax text"/>
    <w:basedOn w:val="05Steps-Instructions"/>
    <w:qFormat/>
    <w:rsid w:val="00BF3CA2"/>
    <w:pPr>
      <w:ind w:left="-567" w:right="-624"/>
    </w:pPr>
  </w:style>
  <w:style w:type="paragraph" w:customStyle="1" w:styleId="09BiblemaxLessonparts">
    <w:name w:val="09 Biblemax Lesson (parts)"/>
    <w:basedOn w:val="Heading2"/>
    <w:qFormat/>
    <w:rsid w:val="009D1C59"/>
    <w:pPr>
      <w:pBdr>
        <w:top w:val="single" w:sz="24" w:space="1" w:color="76923C"/>
        <w:left w:val="single" w:sz="24" w:space="4" w:color="76923C"/>
        <w:bottom w:val="single" w:sz="24" w:space="1" w:color="76923C"/>
        <w:right w:val="single" w:sz="24" w:space="4" w:color="76923C"/>
      </w:pBdr>
      <w:shd w:val="clear" w:color="auto" w:fill="76923C"/>
    </w:pPr>
    <w:rPr>
      <w:color w:val="FFFFFF"/>
      <w:sz w:val="32"/>
      <w:szCs w:val="32"/>
    </w:rPr>
  </w:style>
  <w:style w:type="paragraph" w:customStyle="1" w:styleId="ColorfulList-Accent11">
    <w:name w:val="Colorful List - Accent 11"/>
    <w:basedOn w:val="Normal"/>
    <w:uiPriority w:val="34"/>
    <w:qFormat/>
    <w:rsid w:val="00DB1BEF"/>
    <w:pPr>
      <w:spacing w:after="200" w:line="276" w:lineRule="auto"/>
      <w:ind w:left="720"/>
      <w:contextualSpacing/>
    </w:pPr>
    <w:rPr>
      <w:rFonts w:ascii="Calibri" w:hAnsi="Calibri"/>
      <w:sz w:val="22"/>
      <w:szCs w:val="22"/>
      <w:lang w:eastAsia="en-US" w:bidi="en-US"/>
    </w:rPr>
  </w:style>
  <w:style w:type="paragraph" w:customStyle="1" w:styleId="Body">
    <w:name w:val="Body"/>
    <w:link w:val="BodyChar"/>
    <w:qFormat/>
    <w:rsid w:val="00BD0B8F"/>
    <w:pPr>
      <w:spacing w:after="120" w:line="264" w:lineRule="auto"/>
      <w:ind w:left="-426" w:right="-625"/>
    </w:pPr>
    <w:rPr>
      <w:rFonts w:ascii="Helvetica" w:hAnsi="Helvetica"/>
      <w:color w:val="000000"/>
      <w:sz w:val="22"/>
      <w:szCs w:val="22"/>
      <w:lang w:val="en-US" w:bidi="en-US"/>
    </w:rPr>
  </w:style>
  <w:style w:type="paragraph" w:styleId="TOC3">
    <w:name w:val="toc 3"/>
    <w:basedOn w:val="Normal"/>
    <w:next w:val="Normal"/>
    <w:autoRedefine/>
    <w:uiPriority w:val="39"/>
    <w:unhideWhenUsed/>
    <w:rsid w:val="00901CFC"/>
    <w:pPr>
      <w:ind w:left="480"/>
    </w:pPr>
  </w:style>
  <w:style w:type="paragraph" w:customStyle="1" w:styleId="highlightsandquotes">
    <w:name w:val="highlights and quotes"/>
    <w:basedOn w:val="Normal"/>
    <w:qFormat/>
    <w:rsid w:val="00901CFC"/>
    <w:pPr>
      <w:keepNext/>
      <w:pBdr>
        <w:top w:val="single" w:sz="18" w:space="1" w:color="92D050"/>
        <w:left w:val="single" w:sz="18" w:space="4" w:color="92D050"/>
        <w:bottom w:val="single" w:sz="18" w:space="1" w:color="92D050"/>
        <w:right w:val="single" w:sz="18" w:space="4" w:color="92D050"/>
      </w:pBdr>
      <w:spacing w:before="120" w:after="120"/>
      <w:ind w:left="-425" w:right="-624"/>
      <w:outlineLvl w:val="2"/>
    </w:pPr>
    <w:rPr>
      <w:rFonts w:ascii="Arial" w:hAnsi="Arial" w:cs="Arial"/>
      <w:bCs/>
      <w:color w:val="000000"/>
      <w:sz w:val="20"/>
      <w:szCs w:val="20"/>
    </w:rPr>
  </w:style>
  <w:style w:type="character" w:styleId="Hyperlink">
    <w:name w:val="Hyperlink"/>
    <w:uiPriority w:val="99"/>
    <w:unhideWhenUsed/>
    <w:rsid w:val="00BD1363"/>
    <w:rPr>
      <w:color w:val="0000FF"/>
      <w:u w:val="single"/>
    </w:rPr>
  </w:style>
  <w:style w:type="character" w:styleId="Strong">
    <w:name w:val="Strong"/>
    <w:qFormat/>
    <w:rsid w:val="00BD1363"/>
    <w:rPr>
      <w:b/>
      <w:bCs/>
    </w:rPr>
  </w:style>
  <w:style w:type="paragraph" w:customStyle="1" w:styleId="body-numbered">
    <w:name w:val="body - numbered"/>
    <w:basedOn w:val="Body"/>
    <w:qFormat/>
    <w:rsid w:val="00CB120A"/>
    <w:pPr>
      <w:numPr>
        <w:numId w:val="1"/>
      </w:numPr>
      <w:spacing w:after="60"/>
      <w:ind w:right="-624"/>
    </w:pPr>
  </w:style>
  <w:style w:type="paragraph" w:customStyle="1" w:styleId="bullet-sub-point">
    <w:name w:val="bullet - sub-point"/>
    <w:basedOn w:val="Normal"/>
    <w:qFormat/>
    <w:rsid w:val="00F95D11"/>
    <w:pPr>
      <w:numPr>
        <w:ilvl w:val="1"/>
        <w:numId w:val="2"/>
      </w:numPr>
      <w:tabs>
        <w:tab w:val="right" w:pos="0"/>
      </w:tabs>
      <w:spacing w:before="60" w:after="40" w:line="264" w:lineRule="auto"/>
      <w:ind w:left="567" w:right="-624" w:hanging="357"/>
    </w:pPr>
    <w:rPr>
      <w:rFonts w:ascii="Arial" w:hAnsi="Arial" w:cs="Arial"/>
      <w:color w:val="000000"/>
      <w:sz w:val="20"/>
      <w:szCs w:val="20"/>
      <w:lang w:eastAsia="en-US" w:bidi="en-US"/>
    </w:rPr>
  </w:style>
  <w:style w:type="paragraph" w:customStyle="1" w:styleId="02GCGLESSONCODEorange">
    <w:name w:val="02 GCG LESSON CODE (orange)"/>
    <w:basedOn w:val="02CYCASLESSONCODEred"/>
    <w:qFormat/>
    <w:rsid w:val="00453EDC"/>
    <w:pPr>
      <w:shd w:val="clear" w:color="auto" w:fill="FFC000"/>
    </w:pPr>
  </w:style>
  <w:style w:type="table" w:styleId="TableGrid">
    <w:name w:val="Table Grid"/>
    <w:basedOn w:val="TableNormal"/>
    <w:uiPriority w:val="59"/>
    <w:rsid w:val="004E3C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9Biblemaxlessonsteps">
    <w:name w:val="09 Biblemax lesson steps"/>
    <w:basedOn w:val="Normal"/>
    <w:qFormat/>
    <w:rsid w:val="009D1C59"/>
    <w:pPr>
      <w:numPr>
        <w:numId w:val="11"/>
      </w:numPr>
      <w:tabs>
        <w:tab w:val="right" w:pos="-284"/>
      </w:tabs>
      <w:spacing w:before="60" w:after="60" w:line="264" w:lineRule="auto"/>
      <w:ind w:left="-284" w:right="-624" w:hanging="425"/>
    </w:pPr>
    <w:rPr>
      <w:rFonts w:ascii="Arial" w:hAnsi="Arial" w:cs="Arial"/>
      <w:color w:val="000000"/>
      <w:sz w:val="20"/>
      <w:szCs w:val="20"/>
      <w:lang w:eastAsia="en-US" w:bidi="en-US"/>
    </w:rPr>
  </w:style>
  <w:style w:type="paragraph" w:customStyle="1" w:styleId="tabletext">
    <w:name w:val="table text"/>
    <w:basedOn w:val="Body"/>
    <w:qFormat/>
    <w:rsid w:val="00800320"/>
    <w:pPr>
      <w:spacing w:before="60" w:after="60"/>
      <w:ind w:left="0" w:right="0"/>
      <w:jc w:val="center"/>
    </w:pPr>
    <w:rPr>
      <w:rFonts w:ascii="Arial" w:hAnsi="Arial" w:cs="Arial"/>
      <w:sz w:val="19"/>
      <w:szCs w:val="19"/>
    </w:rPr>
  </w:style>
  <w:style w:type="paragraph" w:customStyle="1" w:styleId="09Biblemaxexplanations">
    <w:name w:val="09 Biblemax explanations"/>
    <w:basedOn w:val="highlightsandquotes"/>
    <w:qFormat/>
    <w:rsid w:val="00BF3CA2"/>
    <w:pPr>
      <w:pBdr>
        <w:top w:val="single" w:sz="18" w:space="4" w:color="EAF1DD"/>
        <w:left w:val="single" w:sz="18" w:space="4" w:color="EAF1DD"/>
        <w:bottom w:val="single" w:sz="18" w:space="4" w:color="EAF1DD"/>
        <w:right w:val="single" w:sz="18" w:space="4" w:color="EAF1DD"/>
      </w:pBdr>
      <w:shd w:val="clear" w:color="auto" w:fill="EAF1DD"/>
      <w:spacing w:line="264" w:lineRule="auto"/>
      <w:ind w:left="-567"/>
    </w:pPr>
  </w:style>
  <w:style w:type="paragraph" w:customStyle="1" w:styleId="START-bodytext">
    <w:name w:val="START - body text"/>
    <w:basedOn w:val="Body"/>
    <w:qFormat/>
    <w:rsid w:val="00D668DA"/>
    <w:pPr>
      <w:spacing w:after="60"/>
      <w:ind w:left="-425" w:right="-624"/>
    </w:pPr>
    <w:rPr>
      <w:sz w:val="20"/>
      <w:szCs w:val="20"/>
    </w:rPr>
  </w:style>
  <w:style w:type="paragraph" w:customStyle="1" w:styleId="START-subbullet">
    <w:name w:val="START - sub bullet"/>
    <w:basedOn w:val="bullet-sub-point"/>
    <w:qFormat/>
    <w:rsid w:val="00D668DA"/>
    <w:pPr>
      <w:spacing w:before="0" w:after="0"/>
      <w:ind w:left="426" w:hanging="284"/>
    </w:pPr>
  </w:style>
  <w:style w:type="paragraph" w:customStyle="1" w:styleId="bodytext">
    <w:name w:val="bodytext"/>
    <w:basedOn w:val="Normal"/>
    <w:link w:val="bodytextChar"/>
    <w:rsid w:val="00350DE1"/>
    <w:pPr>
      <w:tabs>
        <w:tab w:val="left" w:pos="1985"/>
        <w:tab w:val="right" w:pos="8222"/>
      </w:tabs>
      <w:spacing w:before="80" w:after="80" w:line="288" w:lineRule="auto"/>
    </w:pPr>
    <w:rPr>
      <w:rFonts w:ascii="Arial" w:hAnsi="Arial" w:cs="Arial"/>
      <w:bCs/>
      <w:sz w:val="22"/>
      <w:szCs w:val="22"/>
      <w:lang w:eastAsia="en-US"/>
    </w:rPr>
  </w:style>
  <w:style w:type="character" w:customStyle="1" w:styleId="bodytextChar">
    <w:name w:val="bodytext Char"/>
    <w:link w:val="bodytext"/>
    <w:rsid w:val="00350DE1"/>
    <w:rPr>
      <w:rFonts w:ascii="Arial" w:hAnsi="Arial" w:cs="Arial"/>
      <w:bCs/>
      <w:sz w:val="22"/>
      <w:szCs w:val="22"/>
      <w:lang w:eastAsia="en-US"/>
    </w:rPr>
  </w:style>
  <w:style w:type="paragraph" w:customStyle="1" w:styleId="tabletextbold">
    <w:name w:val="table text bold"/>
    <w:basedOn w:val="Body"/>
    <w:qFormat/>
    <w:rsid w:val="0082054F"/>
    <w:pPr>
      <w:spacing w:before="60" w:after="60"/>
      <w:ind w:left="0" w:right="0"/>
    </w:pPr>
    <w:rPr>
      <w:rFonts w:ascii="Arial" w:hAnsi="Arial" w:cs="Arial"/>
      <w:b/>
    </w:rPr>
  </w:style>
  <w:style w:type="paragraph" w:customStyle="1" w:styleId="tabletextsmall">
    <w:name w:val="table text small"/>
    <w:basedOn w:val="tabletextbold"/>
    <w:qFormat/>
    <w:rsid w:val="00280447"/>
    <w:pPr>
      <w:spacing w:before="40" w:after="40"/>
      <w:ind w:right="68"/>
    </w:pPr>
    <w:rPr>
      <w:rFonts w:ascii="Calibri" w:hAnsi="Calibri"/>
      <w:b w:val="0"/>
      <w:sz w:val="20"/>
      <w:szCs w:val="20"/>
    </w:rPr>
  </w:style>
  <w:style w:type="table" w:styleId="MediumShading2-Accent6">
    <w:name w:val="Medium Shading 2 Accent 6"/>
    <w:basedOn w:val="TableNormal"/>
    <w:uiPriority w:val="69"/>
    <w:rsid w:val="0091632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Shading2-Accent4">
    <w:name w:val="Medium Shading 2 Accent 4"/>
    <w:basedOn w:val="TableNormal"/>
    <w:uiPriority w:val="69"/>
    <w:rsid w:val="0091632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9biblemax-linestowriteon">
    <w:name w:val="09 biblemax - lines to write on"/>
    <w:basedOn w:val="bodytext"/>
    <w:qFormat/>
    <w:rsid w:val="009D1C59"/>
    <w:pPr>
      <w:pBdr>
        <w:top w:val="single" w:sz="4" w:space="1" w:color="D6E3BC"/>
        <w:left w:val="single" w:sz="4" w:space="4" w:color="D6E3BC"/>
        <w:bottom w:val="single" w:sz="4" w:space="1" w:color="D6E3BC"/>
        <w:right w:val="single" w:sz="4" w:space="4" w:color="D6E3BC"/>
      </w:pBdr>
      <w:ind w:left="-567" w:right="-625"/>
    </w:pPr>
    <w:rPr>
      <w:b/>
      <w:sz w:val="20"/>
      <w:szCs w:val="20"/>
    </w:rPr>
  </w:style>
  <w:style w:type="paragraph" w:customStyle="1" w:styleId="bullet">
    <w:name w:val="bullet"/>
    <w:basedOn w:val="Normal"/>
    <w:link w:val="bulletChar"/>
    <w:qFormat/>
    <w:rsid w:val="00930E30"/>
    <w:pPr>
      <w:numPr>
        <w:numId w:val="9"/>
      </w:numPr>
    </w:pPr>
  </w:style>
  <w:style w:type="paragraph" w:customStyle="1" w:styleId="02CYCASLESSONNAMEinbox">
    <w:name w:val="02 CYCAS LESSON NAME in box"/>
    <w:basedOn w:val="Normal"/>
    <w:qFormat/>
    <w:rsid w:val="0041432E"/>
    <w:pPr>
      <w:keepNext/>
      <w:pBdr>
        <w:top w:val="single" w:sz="12" w:space="5" w:color="000000"/>
        <w:left w:val="single" w:sz="12" w:space="4" w:color="000000"/>
        <w:bottom w:val="single" w:sz="12" w:space="5" w:color="000000"/>
        <w:right w:val="single" w:sz="12" w:space="4" w:color="000000"/>
      </w:pBdr>
      <w:shd w:val="clear" w:color="auto" w:fill="FFFFFF"/>
      <w:spacing w:before="60" w:after="60"/>
      <w:ind w:left="3119" w:right="-666"/>
      <w:outlineLvl w:val="0"/>
    </w:pPr>
    <w:rPr>
      <w:rFonts w:ascii="Arial" w:hAnsi="Arial" w:cs="Arial"/>
      <w:b/>
      <w:bCs/>
      <w:caps/>
      <w:kern w:val="28"/>
      <w:sz w:val="36"/>
      <w:szCs w:val="36"/>
      <w:lang w:eastAsia="zh-CN"/>
    </w:rPr>
  </w:style>
  <w:style w:type="paragraph" w:customStyle="1" w:styleId="04sessionoutlinewords">
    <w:name w:val="04 &quot;session outline&quot; words"/>
    <w:basedOn w:val="04SESSIONOUTLINEHEADING"/>
    <w:qFormat/>
    <w:rsid w:val="00BF794C"/>
    <w:pPr>
      <w:spacing w:before="0"/>
    </w:pPr>
    <w:rPr>
      <w:b w:val="0"/>
      <w:bCs w:val="0"/>
      <w:iCs w:val="0"/>
      <w:color w:val="D9D9D9"/>
    </w:rPr>
  </w:style>
  <w:style w:type="paragraph" w:customStyle="1" w:styleId="02Timeoflesson">
    <w:name w:val="02 Time of lesson"/>
    <w:basedOn w:val="02CYCASLESSONNAMEinbox"/>
    <w:qFormat/>
    <w:rsid w:val="00F80E71"/>
    <w:rPr>
      <w:b w:val="0"/>
      <w:i/>
      <w:caps w:val="0"/>
      <w:sz w:val="20"/>
      <w:szCs w:val="20"/>
    </w:rPr>
  </w:style>
  <w:style w:type="paragraph" w:customStyle="1" w:styleId="04SESSIONOUTLINEHEADING">
    <w:name w:val="04 SESSION OUTLINE HEADING"/>
    <w:basedOn w:val="Heading2"/>
    <w:qFormat/>
    <w:rsid w:val="00BF794C"/>
    <w:pPr>
      <w:pBdr>
        <w:top w:val="single" w:sz="48" w:space="1" w:color="000000"/>
        <w:left w:val="single" w:sz="48" w:space="4" w:color="000000"/>
        <w:bottom w:val="single" w:sz="48" w:space="1" w:color="000000"/>
        <w:right w:val="single" w:sz="48" w:space="4" w:color="000000"/>
      </w:pBdr>
      <w:shd w:val="clear" w:color="auto" w:fill="000000"/>
      <w:spacing w:before="600" w:after="0"/>
      <w:ind w:left="-1134" w:right="-953"/>
    </w:pPr>
    <w:rPr>
      <w:caps/>
      <w:color w:val="FFFFFF"/>
      <w:sz w:val="36"/>
      <w:szCs w:val="36"/>
    </w:rPr>
  </w:style>
  <w:style w:type="paragraph" w:customStyle="1" w:styleId="04StepsintheLesson">
    <w:name w:val="04 Steps in the Lesson"/>
    <w:basedOn w:val="Heading3"/>
    <w:qFormat/>
    <w:rsid w:val="009670D4"/>
    <w:pPr>
      <w:numPr>
        <w:numId w:val="7"/>
      </w:numPr>
      <w:pBdr>
        <w:top w:val="single" w:sz="8" w:space="4" w:color="FF0000"/>
        <w:left w:val="single" w:sz="48" w:space="4" w:color="FF0000"/>
        <w:bottom w:val="single" w:sz="24" w:space="4" w:color="FF0000"/>
        <w:right w:val="single" w:sz="8" w:space="4" w:color="FF0000"/>
      </w:pBdr>
      <w:shd w:val="clear" w:color="auto" w:fill="auto"/>
      <w:tabs>
        <w:tab w:val="left" w:pos="284"/>
        <w:tab w:val="right" w:pos="9072"/>
      </w:tabs>
      <w:spacing w:line="264" w:lineRule="auto"/>
      <w:ind w:left="284" w:right="-808" w:hanging="426"/>
    </w:pPr>
    <w:rPr>
      <w:caps w:val="0"/>
      <w:color w:val="FF0000"/>
      <w:sz w:val="24"/>
      <w:szCs w:val="24"/>
    </w:rPr>
  </w:style>
  <w:style w:type="paragraph" w:customStyle="1" w:styleId="07ACTIVITYHEADINGright">
    <w:name w:val="07 ACTIVITY HEADING (right)"/>
    <w:basedOn w:val="Normal"/>
    <w:qFormat/>
    <w:rsid w:val="0085439C"/>
    <w:pPr>
      <w:keepNext/>
      <w:pBdr>
        <w:top w:val="single" w:sz="4" w:space="2" w:color="BFBFBF"/>
        <w:left w:val="single" w:sz="4" w:space="1" w:color="BFBFBF"/>
        <w:bottom w:val="single" w:sz="4" w:space="2" w:color="BFBFBF"/>
        <w:right w:val="single" w:sz="4" w:space="2" w:color="BFBFBF"/>
      </w:pBdr>
      <w:shd w:val="clear" w:color="auto" w:fill="DBE5F1"/>
      <w:spacing w:before="60" w:after="60" w:line="264" w:lineRule="auto"/>
      <w:ind w:left="2127" w:right="-808"/>
      <w:outlineLvl w:val="2"/>
    </w:pPr>
    <w:rPr>
      <w:rFonts w:ascii="Arial" w:hAnsi="Arial" w:cs="Arial"/>
      <w:color w:val="404040"/>
      <w:sz w:val="18"/>
      <w:szCs w:val="18"/>
    </w:rPr>
  </w:style>
  <w:style w:type="paragraph" w:customStyle="1" w:styleId="07ACTIVITYinstructionsright">
    <w:name w:val="07 ACTIVITY instructions (right)"/>
    <w:basedOn w:val="Normal"/>
    <w:qFormat/>
    <w:rsid w:val="0085439C"/>
    <w:pPr>
      <w:pBdr>
        <w:top w:val="single" w:sz="4" w:space="2" w:color="BFBFBF"/>
        <w:left w:val="single" w:sz="4" w:space="1" w:color="BFBFBF"/>
        <w:bottom w:val="single" w:sz="4" w:space="2" w:color="BFBFBF"/>
        <w:right w:val="single" w:sz="4" w:space="2" w:color="BFBFBF"/>
      </w:pBdr>
      <w:spacing w:before="60" w:after="60" w:line="264" w:lineRule="auto"/>
      <w:ind w:left="2127" w:right="-808"/>
    </w:pPr>
    <w:rPr>
      <w:rFonts w:ascii="Arial" w:hAnsi="Arial" w:cs="Arial"/>
      <w:color w:val="595959"/>
      <w:sz w:val="18"/>
      <w:szCs w:val="18"/>
    </w:rPr>
  </w:style>
  <w:style w:type="paragraph" w:customStyle="1" w:styleId="04Steps-ActivityStepHeading">
    <w:name w:val="04 Steps - Activity Step Heading"/>
    <w:basedOn w:val="Normal"/>
    <w:qFormat/>
    <w:rsid w:val="00F318AC"/>
    <w:pPr>
      <w:keepNext/>
      <w:numPr>
        <w:ilvl w:val="2"/>
        <w:numId w:val="8"/>
      </w:numPr>
      <w:pBdr>
        <w:bottom w:val="single" w:sz="8" w:space="1" w:color="548DD4"/>
      </w:pBdr>
      <w:tabs>
        <w:tab w:val="right" w:pos="1418"/>
      </w:tabs>
      <w:spacing w:before="360" w:after="60" w:line="264" w:lineRule="auto"/>
      <w:ind w:right="-808"/>
    </w:pPr>
    <w:rPr>
      <w:rFonts w:ascii="Arial" w:hAnsi="Arial" w:cs="Arial"/>
      <w:b/>
      <w:sz w:val="20"/>
      <w:szCs w:val="20"/>
    </w:rPr>
  </w:style>
  <w:style w:type="paragraph" w:customStyle="1" w:styleId="05Steps-Instructions">
    <w:name w:val="05 Steps - Instructions"/>
    <w:basedOn w:val="Normal"/>
    <w:link w:val="05Steps-InstructionsChar"/>
    <w:qFormat/>
    <w:rsid w:val="00F95D11"/>
    <w:pPr>
      <w:spacing w:before="120" w:after="120" w:line="264" w:lineRule="auto"/>
      <w:ind w:left="2127" w:right="-58"/>
    </w:pPr>
    <w:rPr>
      <w:rFonts w:ascii="Arial" w:hAnsi="Arial" w:cs="Arial"/>
      <w:sz w:val="20"/>
      <w:szCs w:val="20"/>
    </w:rPr>
  </w:style>
  <w:style w:type="paragraph" w:customStyle="1" w:styleId="tabletextwithborder">
    <w:name w:val="table text with border"/>
    <w:basedOn w:val="tabletext"/>
    <w:qFormat/>
    <w:rsid w:val="0024206A"/>
  </w:style>
  <w:style w:type="paragraph" w:customStyle="1" w:styleId="06CommentbytheLeader">
    <w:name w:val="06 Comment by the Leader"/>
    <w:basedOn w:val="05Steps-Instructions"/>
    <w:qFormat/>
    <w:rsid w:val="001861BA"/>
    <w:pPr>
      <w:pBdr>
        <w:left w:val="single" w:sz="24" w:space="4" w:color="548DD4"/>
      </w:pBdr>
      <w:ind w:left="2268"/>
    </w:pPr>
  </w:style>
  <w:style w:type="paragraph" w:customStyle="1" w:styleId="06CommentbytheLeaderBULLETS">
    <w:name w:val="06 Comment by the Leader BULLETS"/>
    <w:basedOn w:val="06CommentbytheLeader"/>
    <w:qFormat/>
    <w:rsid w:val="001861BA"/>
    <w:pPr>
      <w:numPr>
        <w:numId w:val="4"/>
      </w:numPr>
      <w:tabs>
        <w:tab w:val="left" w:pos="2552"/>
      </w:tabs>
      <w:spacing w:before="60" w:after="60"/>
      <w:ind w:left="2268" w:right="-57" w:firstLine="0"/>
    </w:pPr>
  </w:style>
  <w:style w:type="paragraph" w:customStyle="1" w:styleId="06CommentbyLeaderBIBLEVERSE">
    <w:name w:val="06 Comment by Leader BIBLE VERSE"/>
    <w:basedOn w:val="06CommentbytheLeader"/>
    <w:qFormat/>
    <w:rsid w:val="004A0D81"/>
    <w:pPr>
      <w:shd w:val="clear" w:color="auto" w:fill="EAF1DD"/>
    </w:pPr>
  </w:style>
  <w:style w:type="paragraph" w:customStyle="1" w:styleId="05Steps-KEYQUESTION">
    <w:name w:val="05 Steps - KEY QUESTION"/>
    <w:basedOn w:val="05Steps-Instructions"/>
    <w:qFormat/>
    <w:rsid w:val="004A0D81"/>
    <w:pPr>
      <w:pBdr>
        <w:top w:val="single" w:sz="8" w:space="1" w:color="548DD4"/>
        <w:left w:val="single" w:sz="8" w:space="4" w:color="548DD4"/>
        <w:bottom w:val="single" w:sz="8" w:space="1" w:color="548DD4"/>
        <w:right w:val="single" w:sz="8" w:space="4" w:color="548DD4"/>
      </w:pBdr>
      <w:shd w:val="clear" w:color="auto" w:fill="DBE5F1"/>
      <w:ind w:right="935"/>
    </w:pPr>
    <w:rPr>
      <w:b/>
    </w:rPr>
  </w:style>
  <w:style w:type="paragraph" w:customStyle="1" w:styleId="05Steps-examples">
    <w:name w:val="05 Steps - examples"/>
    <w:basedOn w:val="05Steps-Instructions"/>
    <w:link w:val="05Steps-examplesChar"/>
    <w:qFormat/>
    <w:rsid w:val="00652DC0"/>
    <w:pPr>
      <w:ind w:right="-341"/>
    </w:pPr>
    <w:rPr>
      <w:i/>
      <w:color w:val="548DD4"/>
    </w:rPr>
  </w:style>
  <w:style w:type="paragraph" w:customStyle="1" w:styleId="05Steps-STEP1">
    <w:name w:val="05 Steps - STEP 1"/>
    <w:aliases w:val="2,3"/>
    <w:basedOn w:val="05Steps-examples"/>
    <w:link w:val="05Steps-STEP1Char"/>
    <w:qFormat/>
    <w:rsid w:val="00652DC0"/>
    <w:rPr>
      <w:b/>
    </w:rPr>
  </w:style>
  <w:style w:type="paragraph" w:customStyle="1" w:styleId="05Steps-bullets">
    <w:name w:val="05 Steps - bullets"/>
    <w:basedOn w:val="05Steps-Instructions"/>
    <w:qFormat/>
    <w:rsid w:val="006E757B"/>
    <w:pPr>
      <w:numPr>
        <w:numId w:val="5"/>
      </w:numPr>
      <w:tabs>
        <w:tab w:val="right" w:pos="2410"/>
      </w:tabs>
      <w:ind w:left="2410" w:right="-1050" w:hanging="294"/>
    </w:pPr>
  </w:style>
  <w:style w:type="paragraph" w:customStyle="1" w:styleId="tablebullet">
    <w:name w:val="table bullet"/>
    <w:basedOn w:val="Normal"/>
    <w:qFormat/>
    <w:rsid w:val="00F95D11"/>
    <w:pPr>
      <w:numPr>
        <w:numId w:val="6"/>
      </w:numPr>
      <w:tabs>
        <w:tab w:val="right" w:pos="0"/>
      </w:tabs>
      <w:spacing w:before="60" w:after="60" w:line="264" w:lineRule="auto"/>
      <w:ind w:left="317" w:right="34" w:hanging="317"/>
    </w:pPr>
    <w:rPr>
      <w:rFonts w:ascii="Arial" w:hAnsi="Arial" w:cs="Arial"/>
      <w:color w:val="000000"/>
      <w:sz w:val="20"/>
      <w:szCs w:val="20"/>
      <w:lang w:eastAsia="en-US" w:bidi="en-US"/>
    </w:rPr>
  </w:style>
  <w:style w:type="paragraph" w:customStyle="1" w:styleId="09BIBLEMAXLESSONTEMPLATE">
    <w:name w:val="09 BIBLEMAX LESSON TEMPLATE"/>
    <w:basedOn w:val="Normal"/>
    <w:qFormat/>
    <w:rsid w:val="009D1C59"/>
    <w:pPr>
      <w:keepNext/>
      <w:pBdr>
        <w:bottom w:val="single" w:sz="4" w:space="5" w:color="31849B"/>
      </w:pBdr>
      <w:spacing w:before="480" w:after="240"/>
      <w:ind w:left="-851" w:right="-1616"/>
      <w:outlineLvl w:val="2"/>
    </w:pPr>
    <w:rPr>
      <w:rFonts w:ascii="Arial" w:hAnsi="Arial" w:cs="Arial"/>
      <w:b/>
      <w:bCs/>
      <w:color w:val="000000"/>
      <w:sz w:val="40"/>
      <w:szCs w:val="40"/>
    </w:rPr>
  </w:style>
  <w:style w:type="paragraph" w:styleId="TOC1">
    <w:name w:val="toc 1"/>
    <w:basedOn w:val="Normal"/>
    <w:next w:val="Normal"/>
    <w:autoRedefine/>
    <w:uiPriority w:val="39"/>
    <w:unhideWhenUsed/>
    <w:rsid w:val="00901CFC"/>
  </w:style>
  <w:style w:type="paragraph" w:customStyle="1" w:styleId="09Biblemax-subheading">
    <w:name w:val="09 Biblemax - sub heading"/>
    <w:basedOn w:val="bodytext"/>
    <w:qFormat/>
    <w:rsid w:val="009D1C59"/>
    <w:pPr>
      <w:keepNext/>
      <w:spacing w:before="180" w:after="120"/>
      <w:ind w:left="-567"/>
    </w:pPr>
    <w:rPr>
      <w:b/>
      <w:sz w:val="20"/>
      <w:szCs w:val="20"/>
    </w:rPr>
  </w:style>
  <w:style w:type="paragraph" w:customStyle="1" w:styleId="index2sub-point">
    <w:name w:val="index 2 (sub-point)"/>
    <w:basedOn w:val="TOC3"/>
    <w:qFormat/>
    <w:rsid w:val="00F72E22"/>
    <w:pPr>
      <w:tabs>
        <w:tab w:val="left" w:pos="880"/>
        <w:tab w:val="left" w:pos="6804"/>
        <w:tab w:val="right" w:leader="dot" w:pos="8296"/>
      </w:tabs>
      <w:spacing w:after="40"/>
      <w:ind w:left="482"/>
    </w:pPr>
    <w:rPr>
      <w:rFonts w:ascii="Arial" w:hAnsi="Arial" w:cs="Arial"/>
      <w:noProof/>
      <w:color w:val="548DD4"/>
      <w:sz w:val="18"/>
      <w:szCs w:val="18"/>
    </w:rPr>
  </w:style>
  <w:style w:type="paragraph" w:styleId="TOC2">
    <w:name w:val="toc 2"/>
    <w:basedOn w:val="Normal"/>
    <w:next w:val="Normal"/>
    <w:autoRedefine/>
    <w:uiPriority w:val="39"/>
    <w:unhideWhenUsed/>
    <w:rsid w:val="00E97351"/>
    <w:pPr>
      <w:spacing w:after="100" w:line="276" w:lineRule="auto"/>
      <w:ind w:left="220"/>
    </w:pPr>
    <w:rPr>
      <w:rFonts w:ascii="Calibri" w:hAnsi="Calibri"/>
      <w:sz w:val="22"/>
      <w:szCs w:val="22"/>
    </w:rPr>
  </w:style>
  <w:style w:type="paragraph" w:styleId="TOC4">
    <w:name w:val="toc 4"/>
    <w:basedOn w:val="Normal"/>
    <w:next w:val="Normal"/>
    <w:autoRedefine/>
    <w:uiPriority w:val="39"/>
    <w:unhideWhenUsed/>
    <w:rsid w:val="00E97351"/>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97351"/>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97351"/>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E97351"/>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E97351"/>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97351"/>
    <w:pPr>
      <w:spacing w:after="100" w:line="276" w:lineRule="auto"/>
      <w:ind w:left="1760"/>
    </w:pPr>
    <w:rPr>
      <w:rFonts w:ascii="Calibri" w:hAnsi="Calibri"/>
      <w:sz w:val="22"/>
      <w:szCs w:val="22"/>
    </w:rPr>
  </w:style>
  <w:style w:type="paragraph" w:customStyle="1" w:styleId="code">
    <w:name w:val="code"/>
    <w:basedOn w:val="Normal"/>
    <w:qFormat/>
    <w:rsid w:val="00C90C9A"/>
    <w:pPr>
      <w:ind w:left="-85" w:right="-85"/>
      <w:jc w:val="center"/>
    </w:pPr>
    <w:rPr>
      <w:rFonts w:ascii="Arial" w:hAnsi="Arial" w:cs="Arial"/>
      <w:b/>
      <w:bCs/>
      <w:sz w:val="14"/>
      <w:szCs w:val="14"/>
      <w:lang w:eastAsia="zh-CN"/>
    </w:rPr>
  </w:style>
  <w:style w:type="paragraph" w:customStyle="1" w:styleId="02MAX7LESSONCODEblue">
    <w:name w:val="02 MAX7 LESSON CODE (blue)"/>
    <w:basedOn w:val="02CYCASLESSONCODEred"/>
    <w:qFormat/>
    <w:rsid w:val="004F2222"/>
    <w:pPr>
      <w:shd w:val="clear" w:color="auto" w:fill="00B0F0"/>
    </w:pPr>
  </w:style>
  <w:style w:type="character" w:customStyle="1" w:styleId="bulletChar">
    <w:name w:val="bullet Char"/>
    <w:link w:val="bullet"/>
    <w:rsid w:val="00654A49"/>
    <w:rPr>
      <w:sz w:val="24"/>
      <w:szCs w:val="24"/>
      <w:lang w:val="en-US" w:eastAsia="en-AU"/>
    </w:rPr>
  </w:style>
  <w:style w:type="paragraph" w:customStyle="1" w:styleId="02CYCASLESSONCODEred">
    <w:name w:val="02 CYCAS LESSON CODE (red)"/>
    <w:basedOn w:val="Normal"/>
    <w:rsid w:val="00F80E71"/>
    <w:pPr>
      <w:keepNext/>
      <w:pageBreakBefore/>
      <w:pBdr>
        <w:top w:val="single" w:sz="12" w:space="5" w:color="000000"/>
        <w:left w:val="single" w:sz="12" w:space="4" w:color="000000"/>
        <w:bottom w:val="single" w:sz="12" w:space="5" w:color="000000"/>
        <w:right w:val="single" w:sz="12" w:space="4" w:color="000000"/>
      </w:pBdr>
      <w:shd w:val="clear" w:color="auto" w:fill="FF0000"/>
      <w:ind w:left="3119" w:right="-666"/>
      <w:outlineLvl w:val="0"/>
    </w:pPr>
    <w:rPr>
      <w:rFonts w:ascii="Arial" w:hAnsi="Arial"/>
      <w:b/>
      <w:bCs/>
      <w:caps/>
      <w:color w:val="FFFFFF"/>
      <w:kern w:val="32"/>
      <w:sz w:val="100"/>
      <w:szCs w:val="100"/>
    </w:rPr>
  </w:style>
  <w:style w:type="paragraph" w:customStyle="1" w:styleId="03Outcometextbullets">
    <w:name w:val="03 Outcome text bullets"/>
    <w:basedOn w:val="bullet"/>
    <w:qFormat/>
    <w:rsid w:val="0004439D"/>
    <w:pPr>
      <w:pBdr>
        <w:top w:val="single" w:sz="12" w:space="5" w:color="000000"/>
        <w:left w:val="single" w:sz="12" w:space="4" w:color="000000"/>
        <w:bottom w:val="single" w:sz="12" w:space="5" w:color="000000"/>
        <w:right w:val="single" w:sz="12" w:space="4" w:color="000000"/>
      </w:pBdr>
      <w:shd w:val="clear" w:color="auto" w:fill="FFFFCC"/>
      <w:tabs>
        <w:tab w:val="left" w:pos="3402"/>
      </w:tabs>
      <w:spacing w:before="20" w:after="20"/>
      <w:ind w:left="3402" w:right="-666" w:hanging="283"/>
    </w:pPr>
    <w:rPr>
      <w:rFonts w:ascii="Arial" w:hAnsi="Arial" w:cs="Arial"/>
      <w:sz w:val="18"/>
      <w:szCs w:val="18"/>
    </w:rPr>
  </w:style>
  <w:style w:type="paragraph" w:customStyle="1" w:styleId="03Outcometext">
    <w:name w:val="03 Outcome text"/>
    <w:basedOn w:val="Normal"/>
    <w:qFormat/>
    <w:rsid w:val="00BF794C"/>
    <w:pPr>
      <w:keepNext/>
      <w:pBdr>
        <w:top w:val="single" w:sz="12" w:space="5" w:color="000000"/>
        <w:left w:val="single" w:sz="12" w:space="4" w:color="000000"/>
        <w:bottom w:val="single" w:sz="12" w:space="5" w:color="000000"/>
        <w:right w:val="single" w:sz="12" w:space="4" w:color="000000"/>
      </w:pBdr>
      <w:shd w:val="clear" w:color="auto" w:fill="FFFFCC"/>
      <w:tabs>
        <w:tab w:val="right" w:pos="2410"/>
        <w:tab w:val="left" w:pos="8364"/>
      </w:tabs>
      <w:spacing w:before="60" w:after="60" w:line="264" w:lineRule="auto"/>
      <w:ind w:left="3119" w:right="-666"/>
      <w:outlineLvl w:val="0"/>
    </w:pPr>
    <w:rPr>
      <w:rFonts w:ascii="Arial" w:hAnsi="Arial" w:cs="Arial"/>
      <w:bCs/>
      <w:kern w:val="28"/>
      <w:sz w:val="18"/>
      <w:szCs w:val="18"/>
      <w:lang w:eastAsia="zh-CN"/>
    </w:rPr>
  </w:style>
  <w:style w:type="paragraph" w:customStyle="1" w:styleId="03OUTCOMEHeader">
    <w:name w:val="03 OUTCOME Header"/>
    <w:basedOn w:val="03Outcometext"/>
    <w:qFormat/>
    <w:rsid w:val="007827B8"/>
    <w:pPr>
      <w:spacing w:before="240"/>
    </w:pPr>
    <w:rPr>
      <w:b/>
      <w:caps/>
      <w:color w:val="FF0000"/>
    </w:rPr>
  </w:style>
  <w:style w:type="paragraph" w:customStyle="1" w:styleId="Style05Steps-InstructionsBOLDHEADING">
    <w:name w:val="Style 05 Steps - Instructions BOLD HEADING"/>
    <w:basedOn w:val="05Steps-Instructions"/>
    <w:rsid w:val="005255F8"/>
    <w:rPr>
      <w:b/>
      <w:bCs/>
    </w:rPr>
  </w:style>
  <w:style w:type="paragraph" w:customStyle="1" w:styleId="01OrangeGCGLEVELNUMBER">
    <w:name w:val="01 (Orange) GCG LEVEL NUMBER"/>
    <w:basedOn w:val="Normal"/>
    <w:rsid w:val="0041432E"/>
    <w:pPr>
      <w:keepNext/>
      <w:shd w:val="clear" w:color="auto" w:fill="FFC000"/>
      <w:spacing w:before="240" w:after="120"/>
      <w:ind w:left="-851" w:right="-964"/>
      <w:jc w:val="center"/>
      <w:outlineLvl w:val="0"/>
    </w:pPr>
    <w:rPr>
      <w:rFonts w:ascii="Arial" w:hAnsi="Arial"/>
      <w:b/>
      <w:bCs/>
      <w:caps/>
      <w:kern w:val="32"/>
      <w:sz w:val="120"/>
      <w:szCs w:val="20"/>
    </w:rPr>
  </w:style>
  <w:style w:type="paragraph" w:customStyle="1" w:styleId="01OrangeGCGBIGNAMEHeading">
    <w:name w:val="01 (Orange) GCG BIG NAME Heading"/>
    <w:basedOn w:val="Normal"/>
    <w:qFormat/>
    <w:rsid w:val="0041432E"/>
    <w:pPr>
      <w:keepNext/>
      <w:pageBreakBefore/>
      <w:shd w:val="clear" w:color="auto" w:fill="FFC000"/>
      <w:spacing w:before="240" w:after="120"/>
      <w:ind w:left="-851" w:right="-964"/>
      <w:jc w:val="center"/>
      <w:outlineLvl w:val="0"/>
    </w:pPr>
    <w:rPr>
      <w:rFonts w:ascii="Arial" w:hAnsi="Arial" w:cs="Arial"/>
      <w:b/>
      <w:bCs/>
      <w:caps/>
      <w:color w:val="FFFFFF"/>
      <w:kern w:val="32"/>
      <w:sz w:val="260"/>
      <w:szCs w:val="260"/>
    </w:rPr>
  </w:style>
  <w:style w:type="paragraph" w:customStyle="1" w:styleId="Style01RedBIGNAMEHeadingPatternClearRed">
    <w:name w:val="Style 01 (Red) BIG NAME Heading + Pattern: Clear (Red)"/>
    <w:basedOn w:val="01OrangeGCGBIGNAMEHeading"/>
    <w:rsid w:val="004D2319"/>
    <w:pPr>
      <w:shd w:val="clear" w:color="auto" w:fill="FF0000"/>
    </w:pPr>
    <w:rPr>
      <w:rFonts w:cs="Times New Roman"/>
      <w:szCs w:val="20"/>
    </w:rPr>
  </w:style>
  <w:style w:type="paragraph" w:customStyle="1" w:styleId="01RedCYCASBIGNAMEHeading">
    <w:name w:val="01 (Red) CYCAS BIG NAME Heading"/>
    <w:basedOn w:val="01OrangeGCGBIGNAMEHeading"/>
    <w:qFormat/>
    <w:rsid w:val="004D2319"/>
    <w:pPr>
      <w:shd w:val="clear" w:color="auto" w:fill="FF0000"/>
    </w:pPr>
  </w:style>
  <w:style w:type="paragraph" w:customStyle="1" w:styleId="01RedCYCASLEVELNUMBER">
    <w:name w:val="01 (Red) CYCAS LEVEL NUMBER"/>
    <w:basedOn w:val="01OrangeGCGLEVELNUMBER"/>
    <w:qFormat/>
    <w:rsid w:val="004D2319"/>
    <w:pPr>
      <w:shd w:val="clear" w:color="auto" w:fill="FF0000"/>
    </w:pPr>
  </w:style>
  <w:style w:type="paragraph" w:customStyle="1" w:styleId="01BlueMax7BIGNAMEHeading">
    <w:name w:val="01 (Blue) Max7 BIG NAME Heading"/>
    <w:basedOn w:val="01OrangeGCGBIGNAMEHeading"/>
    <w:qFormat/>
    <w:rsid w:val="00E32385"/>
    <w:pPr>
      <w:shd w:val="clear" w:color="auto" w:fill="00B0F0"/>
    </w:pPr>
  </w:style>
  <w:style w:type="paragraph" w:customStyle="1" w:styleId="01BlueMax7LevelNumber">
    <w:name w:val="01 (Blue) Max7 Level Number"/>
    <w:basedOn w:val="01OrangeGCGLEVELNUMBER"/>
    <w:qFormat/>
    <w:rsid w:val="004D2319"/>
    <w:pPr>
      <w:shd w:val="clear" w:color="auto" w:fill="00B0F0"/>
    </w:pPr>
  </w:style>
  <w:style w:type="paragraph" w:customStyle="1" w:styleId="08TableText">
    <w:name w:val="08 Table Text"/>
    <w:basedOn w:val="Normal"/>
    <w:qFormat/>
    <w:rsid w:val="009C0C73"/>
    <w:pPr>
      <w:spacing w:before="120" w:after="120"/>
    </w:pPr>
    <w:rPr>
      <w:rFonts w:ascii="Arial" w:hAnsi="Arial" w:cs="Arial"/>
      <w:sz w:val="20"/>
      <w:lang w:eastAsia="zh-CN"/>
    </w:rPr>
  </w:style>
  <w:style w:type="paragraph" w:customStyle="1" w:styleId="08TableTextcentred">
    <w:name w:val="08 Table Text (centred)"/>
    <w:basedOn w:val="Normal"/>
    <w:qFormat/>
    <w:rsid w:val="009C0C73"/>
    <w:pPr>
      <w:jc w:val="center"/>
    </w:pPr>
    <w:rPr>
      <w:rFonts w:ascii="Arial" w:hAnsi="Arial" w:cs="Arial"/>
      <w:b/>
      <w:color w:val="000000"/>
      <w:sz w:val="20"/>
      <w:szCs w:val="20"/>
      <w:lang w:eastAsia="zh-CN"/>
    </w:rPr>
  </w:style>
  <w:style w:type="character" w:customStyle="1" w:styleId="05Steps-InstructionsChar">
    <w:name w:val="05 Steps - Instructions Char"/>
    <w:link w:val="05Steps-Instructions"/>
    <w:rsid w:val="00B74F08"/>
    <w:rPr>
      <w:rFonts w:ascii="Arial" w:hAnsi="Arial" w:cs="Arial"/>
      <w:lang w:val="en-US" w:eastAsia="en-AU" w:bidi="ar-SA"/>
    </w:rPr>
  </w:style>
  <w:style w:type="character" w:customStyle="1" w:styleId="05Steps-examplesChar">
    <w:name w:val="05 Steps - examples Char"/>
    <w:link w:val="05Steps-examples"/>
    <w:rsid w:val="00B74F08"/>
    <w:rPr>
      <w:rFonts w:ascii="Arial" w:hAnsi="Arial" w:cs="Arial"/>
      <w:i/>
      <w:color w:val="548DD4"/>
      <w:lang w:val="en-US" w:eastAsia="en-AU" w:bidi="ar-SA"/>
    </w:rPr>
  </w:style>
  <w:style w:type="character" w:customStyle="1" w:styleId="05Steps-STEP1Char">
    <w:name w:val="05 Steps - STEP 1 Char"/>
    <w:aliases w:val="2 Char,3 Char"/>
    <w:link w:val="05Steps-STEP1"/>
    <w:rsid w:val="00B74F08"/>
    <w:rPr>
      <w:rFonts w:ascii="Arial" w:hAnsi="Arial" w:cs="Arial"/>
      <w:b/>
      <w:i/>
      <w:color w:val="548DD4"/>
      <w:lang w:val="en-US" w:eastAsia="en-AU" w:bidi="ar-SA"/>
    </w:rPr>
  </w:style>
  <w:style w:type="paragraph" w:styleId="NormalWeb">
    <w:name w:val="Normal (Web)"/>
    <w:basedOn w:val="Normal"/>
    <w:uiPriority w:val="99"/>
    <w:semiHidden/>
    <w:unhideWhenUsed/>
    <w:rsid w:val="008038AE"/>
    <w:pPr>
      <w:spacing w:before="100" w:beforeAutospacing="1" w:after="100" w:afterAutospacing="1"/>
    </w:pPr>
    <w:rPr>
      <w:lang w:val="en-AU"/>
    </w:rPr>
  </w:style>
  <w:style w:type="paragraph" w:customStyle="1" w:styleId="FreeForm">
    <w:name w:val="Free Form"/>
    <w:rsid w:val="00033D18"/>
    <w:rPr>
      <w:rFonts w:eastAsia="ヒラギノ角ゴ Pro W3"/>
      <w:color w:val="000000"/>
      <w:lang w:val="en-US"/>
    </w:rPr>
  </w:style>
  <w:style w:type="numbering" w:customStyle="1" w:styleId="List21">
    <w:name w:val="List 21"/>
    <w:rsid w:val="00033D18"/>
    <w:pPr>
      <w:numPr>
        <w:numId w:val="3"/>
      </w:numPr>
    </w:pPr>
  </w:style>
  <w:style w:type="numbering" w:customStyle="1" w:styleId="List31">
    <w:name w:val="List 31"/>
    <w:rsid w:val="00033D18"/>
    <w:pPr>
      <w:numPr>
        <w:numId w:val="4"/>
      </w:numPr>
    </w:pPr>
  </w:style>
  <w:style w:type="numbering" w:customStyle="1" w:styleId="List41">
    <w:name w:val="List 41"/>
    <w:rsid w:val="00033D18"/>
    <w:pPr>
      <w:numPr>
        <w:numId w:val="6"/>
      </w:numPr>
    </w:pPr>
  </w:style>
  <w:style w:type="numbering" w:customStyle="1" w:styleId="List51">
    <w:name w:val="List 51"/>
    <w:rsid w:val="00033D18"/>
    <w:pPr>
      <w:numPr>
        <w:numId w:val="8"/>
      </w:numPr>
    </w:pPr>
  </w:style>
  <w:style w:type="numbering" w:customStyle="1" w:styleId="List6">
    <w:name w:val="List 6"/>
    <w:rsid w:val="00033D18"/>
    <w:pPr>
      <w:numPr>
        <w:numId w:val="10"/>
      </w:numPr>
    </w:pPr>
  </w:style>
  <w:style w:type="numbering" w:customStyle="1" w:styleId="List7">
    <w:name w:val="List 7"/>
    <w:rsid w:val="00033D18"/>
    <w:pPr>
      <w:numPr>
        <w:numId w:val="12"/>
      </w:numPr>
    </w:pPr>
  </w:style>
  <w:style w:type="numbering" w:customStyle="1" w:styleId="List8">
    <w:name w:val="List 8"/>
    <w:rsid w:val="00033D18"/>
    <w:pPr>
      <w:numPr>
        <w:numId w:val="13"/>
      </w:numPr>
    </w:pPr>
  </w:style>
  <w:style w:type="numbering" w:customStyle="1" w:styleId="List9">
    <w:name w:val="List 9"/>
    <w:rsid w:val="00033D18"/>
    <w:pPr>
      <w:numPr>
        <w:numId w:val="14"/>
      </w:numPr>
    </w:pPr>
  </w:style>
  <w:style w:type="paragraph" w:styleId="Title">
    <w:name w:val="Title"/>
    <w:basedOn w:val="Normal"/>
    <w:next w:val="Normal"/>
    <w:link w:val="TitleChar"/>
    <w:uiPriority w:val="10"/>
    <w:qFormat/>
    <w:rsid w:val="003C738E"/>
    <w:pPr>
      <w:pBdr>
        <w:bottom w:val="single" w:sz="8" w:space="4" w:color="4F81BD"/>
      </w:pBdr>
      <w:spacing w:after="300"/>
      <w:contextualSpacing/>
    </w:pPr>
    <w:rPr>
      <w:rFonts w:ascii="Calibri" w:eastAsia="MS Gothic" w:hAnsi="Calibri"/>
      <w:color w:val="17365D"/>
      <w:spacing w:val="5"/>
      <w:kern w:val="28"/>
      <w:sz w:val="52"/>
      <w:szCs w:val="52"/>
      <w:lang w:eastAsia="en-US"/>
    </w:rPr>
  </w:style>
  <w:style w:type="character" w:customStyle="1" w:styleId="TitleChar">
    <w:name w:val="Title Char"/>
    <w:link w:val="Title"/>
    <w:uiPriority w:val="10"/>
    <w:rsid w:val="003C738E"/>
    <w:rPr>
      <w:rFonts w:ascii="Calibri" w:eastAsia="MS Gothic" w:hAnsi="Calibri"/>
      <w:color w:val="17365D"/>
      <w:spacing w:val="5"/>
      <w:kern w:val="28"/>
      <w:sz w:val="52"/>
      <w:szCs w:val="52"/>
      <w:lang w:val="en-US"/>
    </w:rPr>
  </w:style>
  <w:style w:type="paragraph" w:customStyle="1" w:styleId="paragraphtext">
    <w:name w:val="paragraph text"/>
    <w:basedOn w:val="Normal"/>
    <w:link w:val="paragraphtextChar"/>
    <w:rsid w:val="0014099A"/>
    <w:pPr>
      <w:keepLines/>
      <w:spacing w:after="200" w:line="288" w:lineRule="auto"/>
    </w:pPr>
    <w:rPr>
      <w:rFonts w:ascii="Arial" w:hAnsi="Arial"/>
      <w:sz w:val="20"/>
      <w:szCs w:val="20"/>
      <w:lang w:val="x-none" w:eastAsia="en-US"/>
    </w:rPr>
  </w:style>
  <w:style w:type="character" w:customStyle="1" w:styleId="paragraphtextChar">
    <w:name w:val="paragraph text Char"/>
    <w:link w:val="paragraphtext"/>
    <w:rsid w:val="0014099A"/>
    <w:rPr>
      <w:rFonts w:ascii="Arial" w:hAnsi="Arial"/>
      <w:lang w:val="x-none"/>
    </w:rPr>
  </w:style>
  <w:style w:type="character" w:customStyle="1" w:styleId="text">
    <w:name w:val="text"/>
    <w:rsid w:val="00817B6B"/>
  </w:style>
  <w:style w:type="paragraph" w:styleId="ListParagraph">
    <w:name w:val="List Paragraph"/>
    <w:basedOn w:val="Normal"/>
    <w:uiPriority w:val="34"/>
    <w:qFormat/>
    <w:rsid w:val="002F1E1A"/>
    <w:pPr>
      <w:ind w:left="720"/>
      <w:contextualSpacing/>
    </w:pPr>
    <w:rPr>
      <w:rFonts w:ascii="Cambria" w:eastAsia="MS Mincho" w:hAnsi="Cambria"/>
      <w:lang w:eastAsia="en-US"/>
    </w:rPr>
  </w:style>
  <w:style w:type="character" w:customStyle="1" w:styleId="BodyChar">
    <w:name w:val="Body Char"/>
    <w:link w:val="Body"/>
    <w:rsid w:val="00536ACE"/>
    <w:rPr>
      <w:rFonts w:ascii="Helvetica" w:hAnsi="Helvetica"/>
      <w:color w:val="000000"/>
      <w:sz w:val="22"/>
      <w:szCs w:val="22"/>
      <w:lang w:val="en-US" w:bidi="en-US"/>
    </w:rPr>
  </w:style>
  <w:style w:type="paragraph" w:customStyle="1" w:styleId="05Steps-ActivityStep">
    <w:name w:val="05 Steps - Activity Step"/>
    <w:basedOn w:val="Normal"/>
    <w:qFormat/>
    <w:rsid w:val="00B725C1"/>
    <w:pPr>
      <w:keepNext/>
      <w:pBdr>
        <w:bottom w:val="single" w:sz="8" w:space="1" w:color="548DD4"/>
      </w:pBdr>
      <w:tabs>
        <w:tab w:val="right" w:pos="1418"/>
      </w:tabs>
      <w:spacing w:before="360" w:after="60" w:line="264" w:lineRule="auto"/>
      <w:ind w:left="2160" w:right="-808" w:hanging="360"/>
    </w:pPr>
    <w:rPr>
      <w:rFonts w:ascii="Arial" w:hAnsi="Arial" w:cs="Arial"/>
      <w:b/>
      <w:sz w:val="20"/>
      <w:szCs w:val="20"/>
      <w:lang w:val="en-GB"/>
    </w:rPr>
  </w:style>
  <w:style w:type="character" w:customStyle="1" w:styleId="ilad">
    <w:name w:val="il_ad"/>
    <w:rsid w:val="00B725C1"/>
  </w:style>
  <w:style w:type="paragraph" w:customStyle="1" w:styleId="bulletpoints">
    <w:name w:val="bullet points"/>
    <w:autoRedefine/>
    <w:rsid w:val="009B3C25"/>
    <w:pPr>
      <w:numPr>
        <w:numId w:val="24"/>
      </w:numPr>
      <w:suppressAutoHyphens/>
    </w:pPr>
    <w:rPr>
      <w:rFonts w:ascii="Arial" w:eastAsia="Calibri" w:hAnsi="Arial" w:cs="Arial"/>
      <w:lang w:eastAsia="ar-SA"/>
    </w:rPr>
  </w:style>
  <w:style w:type="paragraph" w:customStyle="1" w:styleId="06CommentbyLeaderBOLDBIBLEVERSE">
    <w:name w:val="06 Comment by Leader (BOLD) BIBLE VERSE"/>
    <w:basedOn w:val="06CommentbyLeaderBIBLEVERSE"/>
    <w:rsid w:val="009B3C25"/>
    <w:rPr>
      <w:b/>
      <w:bCs/>
    </w:rPr>
  </w:style>
  <w:style w:type="paragraph" w:customStyle="1" w:styleId="bodytextforlessons">
    <w:name w:val="body text for lessons"/>
    <w:basedOn w:val="Normal"/>
    <w:qFormat/>
    <w:rsid w:val="009B5794"/>
    <w:pPr>
      <w:keepLines/>
      <w:spacing w:before="120" w:after="60" w:line="264" w:lineRule="auto"/>
      <w:ind w:right="-340"/>
    </w:pPr>
    <w:rPr>
      <w:rFonts w:ascii="Calibri" w:hAnsi="Calibri"/>
      <w:sz w:val="20"/>
      <w:szCs w:val="20"/>
      <w:lang w:eastAsia="en-US"/>
    </w:rPr>
  </w:style>
  <w:style w:type="paragraph" w:customStyle="1" w:styleId="bodytexthighlighted">
    <w:name w:val="body text highlighted"/>
    <w:basedOn w:val="bodytextforlessons"/>
    <w:qFormat/>
    <w:rsid w:val="009B5794"/>
    <w:pPr>
      <w:pBdr>
        <w:top w:val="single" w:sz="18" w:space="3" w:color="EAF1DD"/>
        <w:left w:val="single" w:sz="18" w:space="4" w:color="EAF1DD"/>
        <w:bottom w:val="single" w:sz="18" w:space="3" w:color="EAF1DD"/>
        <w:right w:val="single" w:sz="18" w:space="4" w:color="EAF1DD"/>
      </w:pBdr>
      <w:shd w:val="clear" w:color="auto" w:fill="EAF1DD"/>
    </w:pPr>
  </w:style>
  <w:style w:type="character" w:styleId="FollowedHyperlink">
    <w:name w:val="FollowedHyperlink"/>
    <w:basedOn w:val="DefaultParagraphFont"/>
    <w:uiPriority w:val="99"/>
    <w:semiHidden/>
    <w:unhideWhenUsed/>
    <w:rsid w:val="00931FF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BC"/>
    <w:rPr>
      <w:sz w:val="24"/>
      <w:szCs w:val="24"/>
      <w:lang w:val="en-US" w:eastAsia="en-AU"/>
    </w:rPr>
  </w:style>
  <w:style w:type="paragraph" w:styleId="Heading1">
    <w:name w:val="heading 1"/>
    <w:aliases w:val="02 Heading 1"/>
    <w:basedOn w:val="Normal"/>
    <w:next w:val="Normal"/>
    <w:link w:val="Heading1Char"/>
    <w:qFormat/>
    <w:rsid w:val="00365B12"/>
    <w:pPr>
      <w:keepNext/>
      <w:spacing w:before="240" w:after="120"/>
      <w:ind w:left="-851" w:right="-964"/>
      <w:outlineLvl w:val="0"/>
    </w:pPr>
    <w:rPr>
      <w:rFonts w:ascii="Arial" w:hAnsi="Arial" w:cs="Arial"/>
      <w:b/>
      <w:bCs/>
      <w:caps/>
      <w:kern w:val="32"/>
      <w:sz w:val="40"/>
      <w:szCs w:val="40"/>
    </w:rPr>
  </w:style>
  <w:style w:type="paragraph" w:styleId="Heading2">
    <w:name w:val="heading 2"/>
    <w:basedOn w:val="Normal"/>
    <w:next w:val="Normal"/>
    <w:link w:val="Heading2Char"/>
    <w:qFormat/>
    <w:rsid w:val="004E3C81"/>
    <w:pPr>
      <w:keepNext/>
      <w:shd w:val="clear" w:color="auto" w:fill="FFEEB9"/>
      <w:spacing w:before="240" w:after="240"/>
      <w:ind w:left="-851" w:right="-964"/>
      <w:jc w:val="center"/>
      <w:outlineLvl w:val="1"/>
    </w:pPr>
    <w:rPr>
      <w:rFonts w:ascii="Arial" w:hAnsi="Arial" w:cs="Arial"/>
      <w:b/>
      <w:bCs/>
      <w:iCs/>
      <w:sz w:val="28"/>
      <w:szCs w:val="28"/>
    </w:rPr>
  </w:style>
  <w:style w:type="paragraph" w:styleId="Heading3">
    <w:name w:val="heading 3"/>
    <w:basedOn w:val="Normal"/>
    <w:next w:val="Normal"/>
    <w:link w:val="Heading3Char"/>
    <w:qFormat/>
    <w:rsid w:val="00192C5E"/>
    <w:pPr>
      <w:keepNext/>
      <w:shd w:val="clear" w:color="auto" w:fill="92D050"/>
      <w:spacing w:before="240" w:after="240"/>
      <w:ind w:left="-851" w:right="1785"/>
      <w:outlineLvl w:val="2"/>
    </w:pPr>
    <w:rPr>
      <w:rFonts w:ascii="Arial" w:hAnsi="Arial" w:cs="Arial"/>
      <w:b/>
      <w:bCs/>
      <w:cap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2 Heading 1 Char"/>
    <w:link w:val="Heading1"/>
    <w:rsid w:val="00365B12"/>
    <w:rPr>
      <w:rFonts w:ascii="Arial" w:hAnsi="Arial" w:cs="Arial"/>
      <w:b/>
      <w:bCs/>
      <w:caps/>
      <w:kern w:val="32"/>
      <w:sz w:val="40"/>
      <w:szCs w:val="40"/>
    </w:rPr>
  </w:style>
  <w:style w:type="character" w:customStyle="1" w:styleId="Heading2Char">
    <w:name w:val="Heading 2 Char"/>
    <w:link w:val="Heading2"/>
    <w:rsid w:val="00350DE1"/>
    <w:rPr>
      <w:rFonts w:ascii="Arial" w:hAnsi="Arial" w:cs="Arial"/>
      <w:b/>
      <w:bCs/>
      <w:iCs/>
      <w:sz w:val="28"/>
      <w:szCs w:val="28"/>
      <w:shd w:val="clear" w:color="auto" w:fill="FFEEB9"/>
    </w:rPr>
  </w:style>
  <w:style w:type="character" w:customStyle="1" w:styleId="Heading3Char">
    <w:name w:val="Heading 3 Char"/>
    <w:link w:val="Heading3"/>
    <w:rsid w:val="00192C5E"/>
    <w:rPr>
      <w:rFonts w:ascii="Arial" w:hAnsi="Arial" w:cs="Arial"/>
      <w:b/>
      <w:bCs/>
      <w:caps/>
      <w:sz w:val="22"/>
      <w:szCs w:val="22"/>
      <w:shd w:val="clear" w:color="auto" w:fill="92D050"/>
    </w:rPr>
  </w:style>
  <w:style w:type="paragraph" w:styleId="Header">
    <w:name w:val="header"/>
    <w:basedOn w:val="Normal"/>
    <w:link w:val="HeaderChar"/>
    <w:uiPriority w:val="99"/>
    <w:unhideWhenUsed/>
    <w:rsid w:val="00B076F9"/>
    <w:pPr>
      <w:tabs>
        <w:tab w:val="center" w:pos="4513"/>
        <w:tab w:val="right" w:pos="9026"/>
      </w:tabs>
    </w:pPr>
  </w:style>
  <w:style w:type="character" w:customStyle="1" w:styleId="HeaderChar">
    <w:name w:val="Header Char"/>
    <w:link w:val="Header"/>
    <w:uiPriority w:val="99"/>
    <w:rsid w:val="00B076F9"/>
    <w:rPr>
      <w:sz w:val="24"/>
      <w:szCs w:val="24"/>
    </w:rPr>
  </w:style>
  <w:style w:type="paragraph" w:styleId="Footer">
    <w:name w:val="footer"/>
    <w:basedOn w:val="Normal"/>
    <w:link w:val="FooterChar"/>
    <w:uiPriority w:val="99"/>
    <w:unhideWhenUsed/>
    <w:rsid w:val="00B076F9"/>
    <w:pPr>
      <w:tabs>
        <w:tab w:val="center" w:pos="4513"/>
        <w:tab w:val="right" w:pos="9026"/>
      </w:tabs>
    </w:pPr>
  </w:style>
  <w:style w:type="character" w:customStyle="1" w:styleId="FooterChar">
    <w:name w:val="Footer Char"/>
    <w:link w:val="Footer"/>
    <w:uiPriority w:val="99"/>
    <w:rsid w:val="00B076F9"/>
    <w:rPr>
      <w:sz w:val="24"/>
      <w:szCs w:val="24"/>
    </w:rPr>
  </w:style>
  <w:style w:type="paragraph" w:styleId="BalloonText">
    <w:name w:val="Balloon Text"/>
    <w:basedOn w:val="Normal"/>
    <w:link w:val="BalloonTextChar"/>
    <w:uiPriority w:val="99"/>
    <w:semiHidden/>
    <w:unhideWhenUsed/>
    <w:rsid w:val="00B076F9"/>
    <w:rPr>
      <w:rFonts w:ascii="Tahoma" w:hAnsi="Tahoma" w:cs="Tahoma"/>
      <w:sz w:val="16"/>
      <w:szCs w:val="16"/>
    </w:rPr>
  </w:style>
  <w:style w:type="character" w:customStyle="1" w:styleId="BalloonTextChar">
    <w:name w:val="Balloon Text Char"/>
    <w:link w:val="BalloonText"/>
    <w:uiPriority w:val="99"/>
    <w:semiHidden/>
    <w:rsid w:val="00B076F9"/>
    <w:rPr>
      <w:rFonts w:ascii="Tahoma" w:hAnsi="Tahoma" w:cs="Tahoma"/>
      <w:sz w:val="16"/>
      <w:szCs w:val="16"/>
    </w:rPr>
  </w:style>
  <w:style w:type="paragraph" w:customStyle="1" w:styleId="09BIBLEMAXLESSONheading">
    <w:name w:val="09 BIBLEMAX LESSON heading"/>
    <w:basedOn w:val="Heading1"/>
    <w:qFormat/>
    <w:rsid w:val="0041432E"/>
    <w:pPr>
      <w:jc w:val="center"/>
    </w:pPr>
    <w:rPr>
      <w:color w:val="00B050"/>
      <w:sz w:val="64"/>
      <w:szCs w:val="64"/>
    </w:rPr>
  </w:style>
  <w:style w:type="paragraph" w:customStyle="1" w:styleId="09Biblemaxtext">
    <w:name w:val="09 Biblemax text"/>
    <w:basedOn w:val="05Steps-Instructions"/>
    <w:qFormat/>
    <w:rsid w:val="00BF3CA2"/>
    <w:pPr>
      <w:ind w:left="-567" w:right="-624"/>
    </w:pPr>
  </w:style>
  <w:style w:type="paragraph" w:customStyle="1" w:styleId="09BiblemaxLessonparts">
    <w:name w:val="09 Biblemax Lesson (parts)"/>
    <w:basedOn w:val="Heading2"/>
    <w:qFormat/>
    <w:rsid w:val="009D1C59"/>
    <w:pPr>
      <w:pBdr>
        <w:top w:val="single" w:sz="24" w:space="1" w:color="76923C"/>
        <w:left w:val="single" w:sz="24" w:space="4" w:color="76923C"/>
        <w:bottom w:val="single" w:sz="24" w:space="1" w:color="76923C"/>
        <w:right w:val="single" w:sz="24" w:space="4" w:color="76923C"/>
      </w:pBdr>
      <w:shd w:val="clear" w:color="auto" w:fill="76923C"/>
    </w:pPr>
    <w:rPr>
      <w:color w:val="FFFFFF"/>
      <w:sz w:val="32"/>
      <w:szCs w:val="32"/>
    </w:rPr>
  </w:style>
  <w:style w:type="paragraph" w:customStyle="1" w:styleId="ColorfulList-Accent11">
    <w:name w:val="Colorful List - Accent 11"/>
    <w:basedOn w:val="Normal"/>
    <w:uiPriority w:val="34"/>
    <w:qFormat/>
    <w:rsid w:val="00DB1BEF"/>
    <w:pPr>
      <w:spacing w:after="200" w:line="276" w:lineRule="auto"/>
      <w:ind w:left="720"/>
      <w:contextualSpacing/>
    </w:pPr>
    <w:rPr>
      <w:rFonts w:ascii="Calibri" w:hAnsi="Calibri"/>
      <w:sz w:val="22"/>
      <w:szCs w:val="22"/>
      <w:lang w:eastAsia="en-US" w:bidi="en-US"/>
    </w:rPr>
  </w:style>
  <w:style w:type="paragraph" w:customStyle="1" w:styleId="Body">
    <w:name w:val="Body"/>
    <w:link w:val="BodyChar"/>
    <w:qFormat/>
    <w:rsid w:val="00BD0B8F"/>
    <w:pPr>
      <w:spacing w:after="120" w:line="264" w:lineRule="auto"/>
      <w:ind w:left="-426" w:right="-625"/>
    </w:pPr>
    <w:rPr>
      <w:rFonts w:ascii="Helvetica" w:hAnsi="Helvetica"/>
      <w:color w:val="000000"/>
      <w:sz w:val="22"/>
      <w:szCs w:val="22"/>
      <w:lang w:val="en-US" w:bidi="en-US"/>
    </w:rPr>
  </w:style>
  <w:style w:type="paragraph" w:styleId="TOC3">
    <w:name w:val="toc 3"/>
    <w:basedOn w:val="Normal"/>
    <w:next w:val="Normal"/>
    <w:autoRedefine/>
    <w:uiPriority w:val="39"/>
    <w:unhideWhenUsed/>
    <w:rsid w:val="00901CFC"/>
    <w:pPr>
      <w:ind w:left="480"/>
    </w:pPr>
  </w:style>
  <w:style w:type="paragraph" w:customStyle="1" w:styleId="highlightsandquotes">
    <w:name w:val="highlights and quotes"/>
    <w:basedOn w:val="Normal"/>
    <w:qFormat/>
    <w:rsid w:val="00901CFC"/>
    <w:pPr>
      <w:keepNext/>
      <w:pBdr>
        <w:top w:val="single" w:sz="18" w:space="1" w:color="92D050"/>
        <w:left w:val="single" w:sz="18" w:space="4" w:color="92D050"/>
        <w:bottom w:val="single" w:sz="18" w:space="1" w:color="92D050"/>
        <w:right w:val="single" w:sz="18" w:space="4" w:color="92D050"/>
      </w:pBdr>
      <w:spacing w:before="120" w:after="120"/>
      <w:ind w:left="-425" w:right="-624"/>
      <w:outlineLvl w:val="2"/>
    </w:pPr>
    <w:rPr>
      <w:rFonts w:ascii="Arial" w:hAnsi="Arial" w:cs="Arial"/>
      <w:bCs/>
      <w:color w:val="000000"/>
      <w:sz w:val="20"/>
      <w:szCs w:val="20"/>
    </w:rPr>
  </w:style>
  <w:style w:type="character" w:styleId="Hyperlink">
    <w:name w:val="Hyperlink"/>
    <w:uiPriority w:val="99"/>
    <w:unhideWhenUsed/>
    <w:rsid w:val="00BD1363"/>
    <w:rPr>
      <w:color w:val="0000FF"/>
      <w:u w:val="single"/>
    </w:rPr>
  </w:style>
  <w:style w:type="character" w:styleId="Strong">
    <w:name w:val="Strong"/>
    <w:qFormat/>
    <w:rsid w:val="00BD1363"/>
    <w:rPr>
      <w:b/>
      <w:bCs/>
    </w:rPr>
  </w:style>
  <w:style w:type="paragraph" w:customStyle="1" w:styleId="body-numbered">
    <w:name w:val="body - numbered"/>
    <w:basedOn w:val="Body"/>
    <w:qFormat/>
    <w:rsid w:val="00CB120A"/>
    <w:pPr>
      <w:numPr>
        <w:numId w:val="1"/>
      </w:numPr>
      <w:spacing w:after="60"/>
      <w:ind w:right="-624"/>
    </w:pPr>
  </w:style>
  <w:style w:type="paragraph" w:customStyle="1" w:styleId="bullet-sub-point">
    <w:name w:val="bullet - sub-point"/>
    <w:basedOn w:val="Normal"/>
    <w:qFormat/>
    <w:rsid w:val="00F95D11"/>
    <w:pPr>
      <w:numPr>
        <w:ilvl w:val="1"/>
        <w:numId w:val="2"/>
      </w:numPr>
      <w:tabs>
        <w:tab w:val="right" w:pos="0"/>
      </w:tabs>
      <w:spacing w:before="60" w:after="40" w:line="264" w:lineRule="auto"/>
      <w:ind w:left="567" w:right="-624" w:hanging="357"/>
    </w:pPr>
    <w:rPr>
      <w:rFonts w:ascii="Arial" w:hAnsi="Arial" w:cs="Arial"/>
      <w:color w:val="000000"/>
      <w:sz w:val="20"/>
      <w:szCs w:val="20"/>
      <w:lang w:eastAsia="en-US" w:bidi="en-US"/>
    </w:rPr>
  </w:style>
  <w:style w:type="paragraph" w:customStyle="1" w:styleId="02GCGLESSONCODEorange">
    <w:name w:val="02 GCG LESSON CODE (orange)"/>
    <w:basedOn w:val="02CYCASLESSONCODEred"/>
    <w:qFormat/>
    <w:rsid w:val="00453EDC"/>
    <w:pPr>
      <w:shd w:val="clear" w:color="auto" w:fill="FFC000"/>
    </w:pPr>
  </w:style>
  <w:style w:type="table" w:styleId="TableGrid">
    <w:name w:val="Table Grid"/>
    <w:basedOn w:val="TableNormal"/>
    <w:uiPriority w:val="59"/>
    <w:rsid w:val="004E3C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9Biblemaxlessonsteps">
    <w:name w:val="09 Biblemax lesson steps"/>
    <w:basedOn w:val="Normal"/>
    <w:qFormat/>
    <w:rsid w:val="009D1C59"/>
    <w:pPr>
      <w:numPr>
        <w:numId w:val="11"/>
      </w:numPr>
      <w:tabs>
        <w:tab w:val="right" w:pos="-284"/>
      </w:tabs>
      <w:spacing w:before="60" w:after="60" w:line="264" w:lineRule="auto"/>
      <w:ind w:left="-284" w:right="-624" w:hanging="425"/>
    </w:pPr>
    <w:rPr>
      <w:rFonts w:ascii="Arial" w:hAnsi="Arial" w:cs="Arial"/>
      <w:color w:val="000000"/>
      <w:sz w:val="20"/>
      <w:szCs w:val="20"/>
      <w:lang w:eastAsia="en-US" w:bidi="en-US"/>
    </w:rPr>
  </w:style>
  <w:style w:type="paragraph" w:customStyle="1" w:styleId="tabletext">
    <w:name w:val="table text"/>
    <w:basedOn w:val="Body"/>
    <w:qFormat/>
    <w:rsid w:val="00800320"/>
    <w:pPr>
      <w:spacing w:before="60" w:after="60"/>
      <w:ind w:left="0" w:right="0"/>
      <w:jc w:val="center"/>
    </w:pPr>
    <w:rPr>
      <w:rFonts w:ascii="Arial" w:hAnsi="Arial" w:cs="Arial"/>
      <w:sz w:val="19"/>
      <w:szCs w:val="19"/>
    </w:rPr>
  </w:style>
  <w:style w:type="paragraph" w:customStyle="1" w:styleId="09Biblemaxexplanations">
    <w:name w:val="09 Biblemax explanations"/>
    <w:basedOn w:val="highlightsandquotes"/>
    <w:qFormat/>
    <w:rsid w:val="00BF3CA2"/>
    <w:pPr>
      <w:pBdr>
        <w:top w:val="single" w:sz="18" w:space="4" w:color="EAF1DD"/>
        <w:left w:val="single" w:sz="18" w:space="4" w:color="EAF1DD"/>
        <w:bottom w:val="single" w:sz="18" w:space="4" w:color="EAF1DD"/>
        <w:right w:val="single" w:sz="18" w:space="4" w:color="EAF1DD"/>
      </w:pBdr>
      <w:shd w:val="clear" w:color="auto" w:fill="EAF1DD"/>
      <w:spacing w:line="264" w:lineRule="auto"/>
      <w:ind w:left="-567"/>
    </w:pPr>
  </w:style>
  <w:style w:type="paragraph" w:customStyle="1" w:styleId="START-bodytext">
    <w:name w:val="START - body text"/>
    <w:basedOn w:val="Body"/>
    <w:qFormat/>
    <w:rsid w:val="00D668DA"/>
    <w:pPr>
      <w:spacing w:after="60"/>
      <w:ind w:left="-425" w:right="-624"/>
    </w:pPr>
    <w:rPr>
      <w:sz w:val="20"/>
      <w:szCs w:val="20"/>
    </w:rPr>
  </w:style>
  <w:style w:type="paragraph" w:customStyle="1" w:styleId="START-subbullet">
    <w:name w:val="START - sub bullet"/>
    <w:basedOn w:val="bullet-sub-point"/>
    <w:qFormat/>
    <w:rsid w:val="00D668DA"/>
    <w:pPr>
      <w:spacing w:before="0" w:after="0"/>
      <w:ind w:left="426" w:hanging="284"/>
    </w:pPr>
  </w:style>
  <w:style w:type="paragraph" w:customStyle="1" w:styleId="bodytext">
    <w:name w:val="bodytext"/>
    <w:basedOn w:val="Normal"/>
    <w:link w:val="bodytextChar"/>
    <w:rsid w:val="00350DE1"/>
    <w:pPr>
      <w:tabs>
        <w:tab w:val="left" w:pos="1985"/>
        <w:tab w:val="right" w:pos="8222"/>
      </w:tabs>
      <w:spacing w:before="80" w:after="80" w:line="288" w:lineRule="auto"/>
    </w:pPr>
    <w:rPr>
      <w:rFonts w:ascii="Arial" w:hAnsi="Arial" w:cs="Arial"/>
      <w:bCs/>
      <w:sz w:val="22"/>
      <w:szCs w:val="22"/>
      <w:lang w:eastAsia="en-US"/>
    </w:rPr>
  </w:style>
  <w:style w:type="character" w:customStyle="1" w:styleId="bodytextChar">
    <w:name w:val="bodytext Char"/>
    <w:link w:val="bodytext"/>
    <w:rsid w:val="00350DE1"/>
    <w:rPr>
      <w:rFonts w:ascii="Arial" w:hAnsi="Arial" w:cs="Arial"/>
      <w:bCs/>
      <w:sz w:val="22"/>
      <w:szCs w:val="22"/>
      <w:lang w:eastAsia="en-US"/>
    </w:rPr>
  </w:style>
  <w:style w:type="paragraph" w:customStyle="1" w:styleId="tabletextbold">
    <w:name w:val="table text bold"/>
    <w:basedOn w:val="Body"/>
    <w:qFormat/>
    <w:rsid w:val="0082054F"/>
    <w:pPr>
      <w:spacing w:before="60" w:after="60"/>
      <w:ind w:left="0" w:right="0"/>
    </w:pPr>
    <w:rPr>
      <w:rFonts w:ascii="Arial" w:hAnsi="Arial" w:cs="Arial"/>
      <w:b/>
    </w:rPr>
  </w:style>
  <w:style w:type="paragraph" w:customStyle="1" w:styleId="tabletextsmall">
    <w:name w:val="table text small"/>
    <w:basedOn w:val="tabletextbold"/>
    <w:qFormat/>
    <w:rsid w:val="00280447"/>
    <w:pPr>
      <w:spacing w:before="40" w:after="40"/>
      <w:ind w:right="68"/>
    </w:pPr>
    <w:rPr>
      <w:rFonts w:ascii="Calibri" w:hAnsi="Calibri"/>
      <w:b w:val="0"/>
      <w:sz w:val="20"/>
      <w:szCs w:val="20"/>
    </w:rPr>
  </w:style>
  <w:style w:type="table" w:styleId="MediumShading2-Accent6">
    <w:name w:val="Medium Shading 2 Accent 6"/>
    <w:basedOn w:val="TableNormal"/>
    <w:uiPriority w:val="69"/>
    <w:rsid w:val="0091632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Shading2-Accent4">
    <w:name w:val="Medium Shading 2 Accent 4"/>
    <w:basedOn w:val="TableNormal"/>
    <w:uiPriority w:val="69"/>
    <w:rsid w:val="0091632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9biblemax-linestowriteon">
    <w:name w:val="09 biblemax - lines to write on"/>
    <w:basedOn w:val="bodytext"/>
    <w:qFormat/>
    <w:rsid w:val="009D1C59"/>
    <w:pPr>
      <w:pBdr>
        <w:top w:val="single" w:sz="4" w:space="1" w:color="D6E3BC"/>
        <w:left w:val="single" w:sz="4" w:space="4" w:color="D6E3BC"/>
        <w:bottom w:val="single" w:sz="4" w:space="1" w:color="D6E3BC"/>
        <w:right w:val="single" w:sz="4" w:space="4" w:color="D6E3BC"/>
      </w:pBdr>
      <w:ind w:left="-567" w:right="-625"/>
    </w:pPr>
    <w:rPr>
      <w:b/>
      <w:sz w:val="20"/>
      <w:szCs w:val="20"/>
    </w:rPr>
  </w:style>
  <w:style w:type="paragraph" w:customStyle="1" w:styleId="bullet">
    <w:name w:val="bullet"/>
    <w:basedOn w:val="Normal"/>
    <w:link w:val="bulletChar"/>
    <w:qFormat/>
    <w:rsid w:val="00930E30"/>
    <w:pPr>
      <w:numPr>
        <w:numId w:val="9"/>
      </w:numPr>
    </w:pPr>
  </w:style>
  <w:style w:type="paragraph" w:customStyle="1" w:styleId="02CYCASLESSONNAMEinbox">
    <w:name w:val="02 CYCAS LESSON NAME in box"/>
    <w:basedOn w:val="Normal"/>
    <w:qFormat/>
    <w:rsid w:val="0041432E"/>
    <w:pPr>
      <w:keepNext/>
      <w:pBdr>
        <w:top w:val="single" w:sz="12" w:space="5" w:color="000000"/>
        <w:left w:val="single" w:sz="12" w:space="4" w:color="000000"/>
        <w:bottom w:val="single" w:sz="12" w:space="5" w:color="000000"/>
        <w:right w:val="single" w:sz="12" w:space="4" w:color="000000"/>
      </w:pBdr>
      <w:shd w:val="clear" w:color="auto" w:fill="FFFFFF"/>
      <w:spacing w:before="60" w:after="60"/>
      <w:ind w:left="3119" w:right="-666"/>
      <w:outlineLvl w:val="0"/>
    </w:pPr>
    <w:rPr>
      <w:rFonts w:ascii="Arial" w:hAnsi="Arial" w:cs="Arial"/>
      <w:b/>
      <w:bCs/>
      <w:caps/>
      <w:kern w:val="28"/>
      <w:sz w:val="36"/>
      <w:szCs w:val="36"/>
      <w:lang w:eastAsia="zh-CN"/>
    </w:rPr>
  </w:style>
  <w:style w:type="paragraph" w:customStyle="1" w:styleId="04sessionoutlinewords">
    <w:name w:val="04 &quot;session outline&quot; words"/>
    <w:basedOn w:val="04SESSIONOUTLINEHEADING"/>
    <w:qFormat/>
    <w:rsid w:val="00BF794C"/>
    <w:pPr>
      <w:spacing w:before="0"/>
    </w:pPr>
    <w:rPr>
      <w:b w:val="0"/>
      <w:bCs w:val="0"/>
      <w:iCs w:val="0"/>
      <w:color w:val="D9D9D9"/>
    </w:rPr>
  </w:style>
  <w:style w:type="paragraph" w:customStyle="1" w:styleId="02Timeoflesson">
    <w:name w:val="02 Time of lesson"/>
    <w:basedOn w:val="02CYCASLESSONNAMEinbox"/>
    <w:qFormat/>
    <w:rsid w:val="00F80E71"/>
    <w:rPr>
      <w:b w:val="0"/>
      <w:i/>
      <w:caps w:val="0"/>
      <w:sz w:val="20"/>
      <w:szCs w:val="20"/>
    </w:rPr>
  </w:style>
  <w:style w:type="paragraph" w:customStyle="1" w:styleId="04SESSIONOUTLINEHEADING">
    <w:name w:val="04 SESSION OUTLINE HEADING"/>
    <w:basedOn w:val="Heading2"/>
    <w:qFormat/>
    <w:rsid w:val="00BF794C"/>
    <w:pPr>
      <w:pBdr>
        <w:top w:val="single" w:sz="48" w:space="1" w:color="000000"/>
        <w:left w:val="single" w:sz="48" w:space="4" w:color="000000"/>
        <w:bottom w:val="single" w:sz="48" w:space="1" w:color="000000"/>
        <w:right w:val="single" w:sz="48" w:space="4" w:color="000000"/>
      </w:pBdr>
      <w:shd w:val="clear" w:color="auto" w:fill="000000"/>
      <w:spacing w:before="600" w:after="0"/>
      <w:ind w:left="-1134" w:right="-953"/>
    </w:pPr>
    <w:rPr>
      <w:caps/>
      <w:color w:val="FFFFFF"/>
      <w:sz w:val="36"/>
      <w:szCs w:val="36"/>
    </w:rPr>
  </w:style>
  <w:style w:type="paragraph" w:customStyle="1" w:styleId="04StepsintheLesson">
    <w:name w:val="04 Steps in the Lesson"/>
    <w:basedOn w:val="Heading3"/>
    <w:qFormat/>
    <w:rsid w:val="009670D4"/>
    <w:pPr>
      <w:numPr>
        <w:numId w:val="7"/>
      </w:numPr>
      <w:pBdr>
        <w:top w:val="single" w:sz="8" w:space="4" w:color="FF0000"/>
        <w:left w:val="single" w:sz="48" w:space="4" w:color="FF0000"/>
        <w:bottom w:val="single" w:sz="24" w:space="4" w:color="FF0000"/>
        <w:right w:val="single" w:sz="8" w:space="4" w:color="FF0000"/>
      </w:pBdr>
      <w:shd w:val="clear" w:color="auto" w:fill="auto"/>
      <w:tabs>
        <w:tab w:val="left" w:pos="284"/>
        <w:tab w:val="right" w:pos="9072"/>
      </w:tabs>
      <w:spacing w:line="264" w:lineRule="auto"/>
      <w:ind w:left="284" w:right="-808" w:hanging="426"/>
    </w:pPr>
    <w:rPr>
      <w:caps w:val="0"/>
      <w:color w:val="FF0000"/>
      <w:sz w:val="24"/>
      <w:szCs w:val="24"/>
    </w:rPr>
  </w:style>
  <w:style w:type="paragraph" w:customStyle="1" w:styleId="07ACTIVITYHEADINGright">
    <w:name w:val="07 ACTIVITY HEADING (right)"/>
    <w:basedOn w:val="Normal"/>
    <w:qFormat/>
    <w:rsid w:val="0085439C"/>
    <w:pPr>
      <w:keepNext/>
      <w:pBdr>
        <w:top w:val="single" w:sz="4" w:space="2" w:color="BFBFBF"/>
        <w:left w:val="single" w:sz="4" w:space="1" w:color="BFBFBF"/>
        <w:bottom w:val="single" w:sz="4" w:space="2" w:color="BFBFBF"/>
        <w:right w:val="single" w:sz="4" w:space="2" w:color="BFBFBF"/>
      </w:pBdr>
      <w:shd w:val="clear" w:color="auto" w:fill="DBE5F1"/>
      <w:spacing w:before="60" w:after="60" w:line="264" w:lineRule="auto"/>
      <w:ind w:left="2127" w:right="-808"/>
      <w:outlineLvl w:val="2"/>
    </w:pPr>
    <w:rPr>
      <w:rFonts w:ascii="Arial" w:hAnsi="Arial" w:cs="Arial"/>
      <w:color w:val="404040"/>
      <w:sz w:val="18"/>
      <w:szCs w:val="18"/>
    </w:rPr>
  </w:style>
  <w:style w:type="paragraph" w:customStyle="1" w:styleId="07ACTIVITYinstructionsright">
    <w:name w:val="07 ACTIVITY instructions (right)"/>
    <w:basedOn w:val="Normal"/>
    <w:qFormat/>
    <w:rsid w:val="0085439C"/>
    <w:pPr>
      <w:pBdr>
        <w:top w:val="single" w:sz="4" w:space="2" w:color="BFBFBF"/>
        <w:left w:val="single" w:sz="4" w:space="1" w:color="BFBFBF"/>
        <w:bottom w:val="single" w:sz="4" w:space="2" w:color="BFBFBF"/>
        <w:right w:val="single" w:sz="4" w:space="2" w:color="BFBFBF"/>
      </w:pBdr>
      <w:spacing w:before="60" w:after="60" w:line="264" w:lineRule="auto"/>
      <w:ind w:left="2127" w:right="-808"/>
    </w:pPr>
    <w:rPr>
      <w:rFonts w:ascii="Arial" w:hAnsi="Arial" w:cs="Arial"/>
      <w:color w:val="595959"/>
      <w:sz w:val="18"/>
      <w:szCs w:val="18"/>
    </w:rPr>
  </w:style>
  <w:style w:type="paragraph" w:customStyle="1" w:styleId="04Steps-ActivityStepHeading">
    <w:name w:val="04 Steps - Activity Step Heading"/>
    <w:basedOn w:val="Normal"/>
    <w:qFormat/>
    <w:rsid w:val="00F318AC"/>
    <w:pPr>
      <w:keepNext/>
      <w:numPr>
        <w:ilvl w:val="2"/>
        <w:numId w:val="8"/>
      </w:numPr>
      <w:pBdr>
        <w:bottom w:val="single" w:sz="8" w:space="1" w:color="548DD4"/>
      </w:pBdr>
      <w:tabs>
        <w:tab w:val="right" w:pos="1418"/>
      </w:tabs>
      <w:spacing w:before="360" w:after="60" w:line="264" w:lineRule="auto"/>
      <w:ind w:right="-808"/>
    </w:pPr>
    <w:rPr>
      <w:rFonts w:ascii="Arial" w:hAnsi="Arial" w:cs="Arial"/>
      <w:b/>
      <w:sz w:val="20"/>
      <w:szCs w:val="20"/>
    </w:rPr>
  </w:style>
  <w:style w:type="paragraph" w:customStyle="1" w:styleId="05Steps-Instructions">
    <w:name w:val="05 Steps - Instructions"/>
    <w:basedOn w:val="Normal"/>
    <w:link w:val="05Steps-InstructionsChar"/>
    <w:qFormat/>
    <w:rsid w:val="00F95D11"/>
    <w:pPr>
      <w:spacing w:before="120" w:after="120" w:line="264" w:lineRule="auto"/>
      <w:ind w:left="2127" w:right="-58"/>
    </w:pPr>
    <w:rPr>
      <w:rFonts w:ascii="Arial" w:hAnsi="Arial" w:cs="Arial"/>
      <w:sz w:val="20"/>
      <w:szCs w:val="20"/>
    </w:rPr>
  </w:style>
  <w:style w:type="paragraph" w:customStyle="1" w:styleId="tabletextwithborder">
    <w:name w:val="table text with border"/>
    <w:basedOn w:val="tabletext"/>
    <w:qFormat/>
    <w:rsid w:val="0024206A"/>
  </w:style>
  <w:style w:type="paragraph" w:customStyle="1" w:styleId="06CommentbytheLeader">
    <w:name w:val="06 Comment by the Leader"/>
    <w:basedOn w:val="05Steps-Instructions"/>
    <w:qFormat/>
    <w:rsid w:val="001861BA"/>
    <w:pPr>
      <w:pBdr>
        <w:left w:val="single" w:sz="24" w:space="4" w:color="548DD4"/>
      </w:pBdr>
      <w:ind w:left="2268"/>
    </w:pPr>
  </w:style>
  <w:style w:type="paragraph" w:customStyle="1" w:styleId="06CommentbytheLeaderBULLETS">
    <w:name w:val="06 Comment by the Leader BULLETS"/>
    <w:basedOn w:val="06CommentbytheLeader"/>
    <w:qFormat/>
    <w:rsid w:val="001861BA"/>
    <w:pPr>
      <w:numPr>
        <w:numId w:val="4"/>
      </w:numPr>
      <w:tabs>
        <w:tab w:val="left" w:pos="2552"/>
      </w:tabs>
      <w:spacing w:before="60" w:after="60"/>
      <w:ind w:left="2268" w:right="-57" w:firstLine="0"/>
    </w:pPr>
  </w:style>
  <w:style w:type="paragraph" w:customStyle="1" w:styleId="06CommentbyLeaderBIBLEVERSE">
    <w:name w:val="06 Comment by Leader BIBLE VERSE"/>
    <w:basedOn w:val="06CommentbytheLeader"/>
    <w:qFormat/>
    <w:rsid w:val="004A0D81"/>
    <w:pPr>
      <w:shd w:val="clear" w:color="auto" w:fill="EAF1DD"/>
    </w:pPr>
  </w:style>
  <w:style w:type="paragraph" w:customStyle="1" w:styleId="05Steps-KEYQUESTION">
    <w:name w:val="05 Steps - KEY QUESTION"/>
    <w:basedOn w:val="05Steps-Instructions"/>
    <w:qFormat/>
    <w:rsid w:val="004A0D81"/>
    <w:pPr>
      <w:pBdr>
        <w:top w:val="single" w:sz="8" w:space="1" w:color="548DD4"/>
        <w:left w:val="single" w:sz="8" w:space="4" w:color="548DD4"/>
        <w:bottom w:val="single" w:sz="8" w:space="1" w:color="548DD4"/>
        <w:right w:val="single" w:sz="8" w:space="4" w:color="548DD4"/>
      </w:pBdr>
      <w:shd w:val="clear" w:color="auto" w:fill="DBE5F1"/>
      <w:ind w:right="935"/>
    </w:pPr>
    <w:rPr>
      <w:b/>
    </w:rPr>
  </w:style>
  <w:style w:type="paragraph" w:customStyle="1" w:styleId="05Steps-examples">
    <w:name w:val="05 Steps - examples"/>
    <w:basedOn w:val="05Steps-Instructions"/>
    <w:link w:val="05Steps-examplesChar"/>
    <w:qFormat/>
    <w:rsid w:val="00652DC0"/>
    <w:pPr>
      <w:ind w:right="-341"/>
    </w:pPr>
    <w:rPr>
      <w:i/>
      <w:color w:val="548DD4"/>
    </w:rPr>
  </w:style>
  <w:style w:type="paragraph" w:customStyle="1" w:styleId="05Steps-STEP1">
    <w:name w:val="05 Steps - STEP 1"/>
    <w:aliases w:val="2,3"/>
    <w:basedOn w:val="05Steps-examples"/>
    <w:link w:val="05Steps-STEP1Char"/>
    <w:qFormat/>
    <w:rsid w:val="00652DC0"/>
    <w:rPr>
      <w:b/>
    </w:rPr>
  </w:style>
  <w:style w:type="paragraph" w:customStyle="1" w:styleId="05Steps-bullets">
    <w:name w:val="05 Steps - bullets"/>
    <w:basedOn w:val="05Steps-Instructions"/>
    <w:qFormat/>
    <w:rsid w:val="006E757B"/>
    <w:pPr>
      <w:numPr>
        <w:numId w:val="5"/>
      </w:numPr>
      <w:tabs>
        <w:tab w:val="right" w:pos="2410"/>
      </w:tabs>
      <w:ind w:left="2410" w:right="-1050" w:hanging="294"/>
    </w:pPr>
  </w:style>
  <w:style w:type="paragraph" w:customStyle="1" w:styleId="tablebullet">
    <w:name w:val="table bullet"/>
    <w:basedOn w:val="Normal"/>
    <w:qFormat/>
    <w:rsid w:val="00F95D11"/>
    <w:pPr>
      <w:numPr>
        <w:numId w:val="6"/>
      </w:numPr>
      <w:tabs>
        <w:tab w:val="right" w:pos="0"/>
      </w:tabs>
      <w:spacing w:before="60" w:after="60" w:line="264" w:lineRule="auto"/>
      <w:ind w:left="317" w:right="34" w:hanging="317"/>
    </w:pPr>
    <w:rPr>
      <w:rFonts w:ascii="Arial" w:hAnsi="Arial" w:cs="Arial"/>
      <w:color w:val="000000"/>
      <w:sz w:val="20"/>
      <w:szCs w:val="20"/>
      <w:lang w:eastAsia="en-US" w:bidi="en-US"/>
    </w:rPr>
  </w:style>
  <w:style w:type="paragraph" w:customStyle="1" w:styleId="09BIBLEMAXLESSONTEMPLATE">
    <w:name w:val="09 BIBLEMAX LESSON TEMPLATE"/>
    <w:basedOn w:val="Normal"/>
    <w:qFormat/>
    <w:rsid w:val="009D1C59"/>
    <w:pPr>
      <w:keepNext/>
      <w:pBdr>
        <w:bottom w:val="single" w:sz="4" w:space="5" w:color="31849B"/>
      </w:pBdr>
      <w:spacing w:before="480" w:after="240"/>
      <w:ind w:left="-851" w:right="-1616"/>
      <w:outlineLvl w:val="2"/>
    </w:pPr>
    <w:rPr>
      <w:rFonts w:ascii="Arial" w:hAnsi="Arial" w:cs="Arial"/>
      <w:b/>
      <w:bCs/>
      <w:color w:val="000000"/>
      <w:sz w:val="40"/>
      <w:szCs w:val="40"/>
    </w:rPr>
  </w:style>
  <w:style w:type="paragraph" w:styleId="TOC1">
    <w:name w:val="toc 1"/>
    <w:basedOn w:val="Normal"/>
    <w:next w:val="Normal"/>
    <w:autoRedefine/>
    <w:uiPriority w:val="39"/>
    <w:unhideWhenUsed/>
    <w:rsid w:val="00901CFC"/>
  </w:style>
  <w:style w:type="paragraph" w:customStyle="1" w:styleId="09Biblemax-subheading">
    <w:name w:val="09 Biblemax - sub heading"/>
    <w:basedOn w:val="bodytext"/>
    <w:qFormat/>
    <w:rsid w:val="009D1C59"/>
    <w:pPr>
      <w:keepNext/>
      <w:spacing w:before="180" w:after="120"/>
      <w:ind w:left="-567"/>
    </w:pPr>
    <w:rPr>
      <w:b/>
      <w:sz w:val="20"/>
      <w:szCs w:val="20"/>
    </w:rPr>
  </w:style>
  <w:style w:type="paragraph" w:customStyle="1" w:styleId="index2sub-point">
    <w:name w:val="index 2 (sub-point)"/>
    <w:basedOn w:val="TOC3"/>
    <w:qFormat/>
    <w:rsid w:val="00F72E22"/>
    <w:pPr>
      <w:tabs>
        <w:tab w:val="left" w:pos="880"/>
        <w:tab w:val="left" w:pos="6804"/>
        <w:tab w:val="right" w:leader="dot" w:pos="8296"/>
      </w:tabs>
      <w:spacing w:after="40"/>
      <w:ind w:left="482"/>
    </w:pPr>
    <w:rPr>
      <w:rFonts w:ascii="Arial" w:hAnsi="Arial" w:cs="Arial"/>
      <w:noProof/>
      <w:color w:val="548DD4"/>
      <w:sz w:val="18"/>
      <w:szCs w:val="18"/>
    </w:rPr>
  </w:style>
  <w:style w:type="paragraph" w:styleId="TOC2">
    <w:name w:val="toc 2"/>
    <w:basedOn w:val="Normal"/>
    <w:next w:val="Normal"/>
    <w:autoRedefine/>
    <w:uiPriority w:val="39"/>
    <w:unhideWhenUsed/>
    <w:rsid w:val="00E97351"/>
    <w:pPr>
      <w:spacing w:after="100" w:line="276" w:lineRule="auto"/>
      <w:ind w:left="220"/>
    </w:pPr>
    <w:rPr>
      <w:rFonts w:ascii="Calibri" w:hAnsi="Calibri"/>
      <w:sz w:val="22"/>
      <w:szCs w:val="22"/>
    </w:rPr>
  </w:style>
  <w:style w:type="paragraph" w:styleId="TOC4">
    <w:name w:val="toc 4"/>
    <w:basedOn w:val="Normal"/>
    <w:next w:val="Normal"/>
    <w:autoRedefine/>
    <w:uiPriority w:val="39"/>
    <w:unhideWhenUsed/>
    <w:rsid w:val="00E97351"/>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97351"/>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97351"/>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E97351"/>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E97351"/>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97351"/>
    <w:pPr>
      <w:spacing w:after="100" w:line="276" w:lineRule="auto"/>
      <w:ind w:left="1760"/>
    </w:pPr>
    <w:rPr>
      <w:rFonts w:ascii="Calibri" w:hAnsi="Calibri"/>
      <w:sz w:val="22"/>
      <w:szCs w:val="22"/>
    </w:rPr>
  </w:style>
  <w:style w:type="paragraph" w:customStyle="1" w:styleId="code">
    <w:name w:val="code"/>
    <w:basedOn w:val="Normal"/>
    <w:qFormat/>
    <w:rsid w:val="00C90C9A"/>
    <w:pPr>
      <w:ind w:left="-85" w:right="-85"/>
      <w:jc w:val="center"/>
    </w:pPr>
    <w:rPr>
      <w:rFonts w:ascii="Arial" w:hAnsi="Arial" w:cs="Arial"/>
      <w:b/>
      <w:bCs/>
      <w:sz w:val="14"/>
      <w:szCs w:val="14"/>
      <w:lang w:eastAsia="zh-CN"/>
    </w:rPr>
  </w:style>
  <w:style w:type="paragraph" w:customStyle="1" w:styleId="02MAX7LESSONCODEblue">
    <w:name w:val="02 MAX7 LESSON CODE (blue)"/>
    <w:basedOn w:val="02CYCASLESSONCODEred"/>
    <w:qFormat/>
    <w:rsid w:val="004F2222"/>
    <w:pPr>
      <w:shd w:val="clear" w:color="auto" w:fill="00B0F0"/>
    </w:pPr>
  </w:style>
  <w:style w:type="character" w:customStyle="1" w:styleId="bulletChar">
    <w:name w:val="bullet Char"/>
    <w:link w:val="bullet"/>
    <w:rsid w:val="00654A49"/>
    <w:rPr>
      <w:sz w:val="24"/>
      <w:szCs w:val="24"/>
      <w:lang w:val="en-US" w:eastAsia="en-AU"/>
    </w:rPr>
  </w:style>
  <w:style w:type="paragraph" w:customStyle="1" w:styleId="02CYCASLESSONCODEred">
    <w:name w:val="02 CYCAS LESSON CODE (red)"/>
    <w:basedOn w:val="Normal"/>
    <w:rsid w:val="00F80E71"/>
    <w:pPr>
      <w:keepNext/>
      <w:pageBreakBefore/>
      <w:pBdr>
        <w:top w:val="single" w:sz="12" w:space="5" w:color="000000"/>
        <w:left w:val="single" w:sz="12" w:space="4" w:color="000000"/>
        <w:bottom w:val="single" w:sz="12" w:space="5" w:color="000000"/>
        <w:right w:val="single" w:sz="12" w:space="4" w:color="000000"/>
      </w:pBdr>
      <w:shd w:val="clear" w:color="auto" w:fill="FF0000"/>
      <w:ind w:left="3119" w:right="-666"/>
      <w:outlineLvl w:val="0"/>
    </w:pPr>
    <w:rPr>
      <w:rFonts w:ascii="Arial" w:hAnsi="Arial"/>
      <w:b/>
      <w:bCs/>
      <w:caps/>
      <w:color w:val="FFFFFF"/>
      <w:kern w:val="32"/>
      <w:sz w:val="100"/>
      <w:szCs w:val="100"/>
    </w:rPr>
  </w:style>
  <w:style w:type="paragraph" w:customStyle="1" w:styleId="03Outcometextbullets">
    <w:name w:val="03 Outcome text bullets"/>
    <w:basedOn w:val="bullet"/>
    <w:qFormat/>
    <w:rsid w:val="0004439D"/>
    <w:pPr>
      <w:pBdr>
        <w:top w:val="single" w:sz="12" w:space="5" w:color="000000"/>
        <w:left w:val="single" w:sz="12" w:space="4" w:color="000000"/>
        <w:bottom w:val="single" w:sz="12" w:space="5" w:color="000000"/>
        <w:right w:val="single" w:sz="12" w:space="4" w:color="000000"/>
      </w:pBdr>
      <w:shd w:val="clear" w:color="auto" w:fill="FFFFCC"/>
      <w:tabs>
        <w:tab w:val="left" w:pos="3402"/>
      </w:tabs>
      <w:spacing w:before="20" w:after="20"/>
      <w:ind w:left="3402" w:right="-666" w:hanging="283"/>
    </w:pPr>
    <w:rPr>
      <w:rFonts w:ascii="Arial" w:hAnsi="Arial" w:cs="Arial"/>
      <w:sz w:val="18"/>
      <w:szCs w:val="18"/>
    </w:rPr>
  </w:style>
  <w:style w:type="paragraph" w:customStyle="1" w:styleId="03Outcometext">
    <w:name w:val="03 Outcome text"/>
    <w:basedOn w:val="Normal"/>
    <w:qFormat/>
    <w:rsid w:val="00BF794C"/>
    <w:pPr>
      <w:keepNext/>
      <w:pBdr>
        <w:top w:val="single" w:sz="12" w:space="5" w:color="000000"/>
        <w:left w:val="single" w:sz="12" w:space="4" w:color="000000"/>
        <w:bottom w:val="single" w:sz="12" w:space="5" w:color="000000"/>
        <w:right w:val="single" w:sz="12" w:space="4" w:color="000000"/>
      </w:pBdr>
      <w:shd w:val="clear" w:color="auto" w:fill="FFFFCC"/>
      <w:tabs>
        <w:tab w:val="right" w:pos="2410"/>
        <w:tab w:val="left" w:pos="8364"/>
      </w:tabs>
      <w:spacing w:before="60" w:after="60" w:line="264" w:lineRule="auto"/>
      <w:ind w:left="3119" w:right="-666"/>
      <w:outlineLvl w:val="0"/>
    </w:pPr>
    <w:rPr>
      <w:rFonts w:ascii="Arial" w:hAnsi="Arial" w:cs="Arial"/>
      <w:bCs/>
      <w:kern w:val="28"/>
      <w:sz w:val="18"/>
      <w:szCs w:val="18"/>
      <w:lang w:eastAsia="zh-CN"/>
    </w:rPr>
  </w:style>
  <w:style w:type="paragraph" w:customStyle="1" w:styleId="03OUTCOMEHeader">
    <w:name w:val="03 OUTCOME Header"/>
    <w:basedOn w:val="03Outcometext"/>
    <w:qFormat/>
    <w:rsid w:val="007827B8"/>
    <w:pPr>
      <w:spacing w:before="240"/>
    </w:pPr>
    <w:rPr>
      <w:b/>
      <w:caps/>
      <w:color w:val="FF0000"/>
    </w:rPr>
  </w:style>
  <w:style w:type="paragraph" w:customStyle="1" w:styleId="Style05Steps-InstructionsBOLDHEADING">
    <w:name w:val="Style 05 Steps - Instructions BOLD HEADING"/>
    <w:basedOn w:val="05Steps-Instructions"/>
    <w:rsid w:val="005255F8"/>
    <w:rPr>
      <w:b/>
      <w:bCs/>
    </w:rPr>
  </w:style>
  <w:style w:type="paragraph" w:customStyle="1" w:styleId="01OrangeGCGLEVELNUMBER">
    <w:name w:val="01 (Orange) GCG LEVEL NUMBER"/>
    <w:basedOn w:val="Normal"/>
    <w:rsid w:val="0041432E"/>
    <w:pPr>
      <w:keepNext/>
      <w:shd w:val="clear" w:color="auto" w:fill="FFC000"/>
      <w:spacing w:before="240" w:after="120"/>
      <w:ind w:left="-851" w:right="-964"/>
      <w:jc w:val="center"/>
      <w:outlineLvl w:val="0"/>
    </w:pPr>
    <w:rPr>
      <w:rFonts w:ascii="Arial" w:hAnsi="Arial"/>
      <w:b/>
      <w:bCs/>
      <w:caps/>
      <w:kern w:val="32"/>
      <w:sz w:val="120"/>
      <w:szCs w:val="20"/>
    </w:rPr>
  </w:style>
  <w:style w:type="paragraph" w:customStyle="1" w:styleId="01OrangeGCGBIGNAMEHeading">
    <w:name w:val="01 (Orange) GCG BIG NAME Heading"/>
    <w:basedOn w:val="Normal"/>
    <w:qFormat/>
    <w:rsid w:val="0041432E"/>
    <w:pPr>
      <w:keepNext/>
      <w:pageBreakBefore/>
      <w:shd w:val="clear" w:color="auto" w:fill="FFC000"/>
      <w:spacing w:before="240" w:after="120"/>
      <w:ind w:left="-851" w:right="-964"/>
      <w:jc w:val="center"/>
      <w:outlineLvl w:val="0"/>
    </w:pPr>
    <w:rPr>
      <w:rFonts w:ascii="Arial" w:hAnsi="Arial" w:cs="Arial"/>
      <w:b/>
      <w:bCs/>
      <w:caps/>
      <w:color w:val="FFFFFF"/>
      <w:kern w:val="32"/>
      <w:sz w:val="260"/>
      <w:szCs w:val="260"/>
    </w:rPr>
  </w:style>
  <w:style w:type="paragraph" w:customStyle="1" w:styleId="Style01RedBIGNAMEHeadingPatternClearRed">
    <w:name w:val="Style 01 (Red) BIG NAME Heading + Pattern: Clear (Red)"/>
    <w:basedOn w:val="01OrangeGCGBIGNAMEHeading"/>
    <w:rsid w:val="004D2319"/>
    <w:pPr>
      <w:shd w:val="clear" w:color="auto" w:fill="FF0000"/>
    </w:pPr>
    <w:rPr>
      <w:rFonts w:cs="Times New Roman"/>
      <w:szCs w:val="20"/>
    </w:rPr>
  </w:style>
  <w:style w:type="paragraph" w:customStyle="1" w:styleId="01RedCYCASBIGNAMEHeading">
    <w:name w:val="01 (Red) CYCAS BIG NAME Heading"/>
    <w:basedOn w:val="01OrangeGCGBIGNAMEHeading"/>
    <w:qFormat/>
    <w:rsid w:val="004D2319"/>
    <w:pPr>
      <w:shd w:val="clear" w:color="auto" w:fill="FF0000"/>
    </w:pPr>
  </w:style>
  <w:style w:type="paragraph" w:customStyle="1" w:styleId="01RedCYCASLEVELNUMBER">
    <w:name w:val="01 (Red) CYCAS LEVEL NUMBER"/>
    <w:basedOn w:val="01OrangeGCGLEVELNUMBER"/>
    <w:qFormat/>
    <w:rsid w:val="004D2319"/>
    <w:pPr>
      <w:shd w:val="clear" w:color="auto" w:fill="FF0000"/>
    </w:pPr>
  </w:style>
  <w:style w:type="paragraph" w:customStyle="1" w:styleId="01BlueMax7BIGNAMEHeading">
    <w:name w:val="01 (Blue) Max7 BIG NAME Heading"/>
    <w:basedOn w:val="01OrangeGCGBIGNAMEHeading"/>
    <w:qFormat/>
    <w:rsid w:val="00E32385"/>
    <w:pPr>
      <w:shd w:val="clear" w:color="auto" w:fill="00B0F0"/>
    </w:pPr>
  </w:style>
  <w:style w:type="paragraph" w:customStyle="1" w:styleId="01BlueMax7LevelNumber">
    <w:name w:val="01 (Blue) Max7 Level Number"/>
    <w:basedOn w:val="01OrangeGCGLEVELNUMBER"/>
    <w:qFormat/>
    <w:rsid w:val="004D2319"/>
    <w:pPr>
      <w:shd w:val="clear" w:color="auto" w:fill="00B0F0"/>
    </w:pPr>
  </w:style>
  <w:style w:type="paragraph" w:customStyle="1" w:styleId="08TableText">
    <w:name w:val="08 Table Text"/>
    <w:basedOn w:val="Normal"/>
    <w:qFormat/>
    <w:rsid w:val="009C0C73"/>
    <w:pPr>
      <w:spacing w:before="120" w:after="120"/>
    </w:pPr>
    <w:rPr>
      <w:rFonts w:ascii="Arial" w:hAnsi="Arial" w:cs="Arial"/>
      <w:sz w:val="20"/>
      <w:lang w:eastAsia="zh-CN"/>
    </w:rPr>
  </w:style>
  <w:style w:type="paragraph" w:customStyle="1" w:styleId="08TableTextcentred">
    <w:name w:val="08 Table Text (centred)"/>
    <w:basedOn w:val="Normal"/>
    <w:qFormat/>
    <w:rsid w:val="009C0C73"/>
    <w:pPr>
      <w:jc w:val="center"/>
    </w:pPr>
    <w:rPr>
      <w:rFonts w:ascii="Arial" w:hAnsi="Arial" w:cs="Arial"/>
      <w:b/>
      <w:color w:val="000000"/>
      <w:sz w:val="20"/>
      <w:szCs w:val="20"/>
      <w:lang w:eastAsia="zh-CN"/>
    </w:rPr>
  </w:style>
  <w:style w:type="character" w:customStyle="1" w:styleId="05Steps-InstructionsChar">
    <w:name w:val="05 Steps - Instructions Char"/>
    <w:link w:val="05Steps-Instructions"/>
    <w:rsid w:val="00B74F08"/>
    <w:rPr>
      <w:rFonts w:ascii="Arial" w:hAnsi="Arial" w:cs="Arial"/>
      <w:lang w:val="en-US" w:eastAsia="en-AU" w:bidi="ar-SA"/>
    </w:rPr>
  </w:style>
  <w:style w:type="character" w:customStyle="1" w:styleId="05Steps-examplesChar">
    <w:name w:val="05 Steps - examples Char"/>
    <w:link w:val="05Steps-examples"/>
    <w:rsid w:val="00B74F08"/>
    <w:rPr>
      <w:rFonts w:ascii="Arial" w:hAnsi="Arial" w:cs="Arial"/>
      <w:i/>
      <w:color w:val="548DD4"/>
      <w:lang w:val="en-US" w:eastAsia="en-AU" w:bidi="ar-SA"/>
    </w:rPr>
  </w:style>
  <w:style w:type="character" w:customStyle="1" w:styleId="05Steps-STEP1Char">
    <w:name w:val="05 Steps - STEP 1 Char"/>
    <w:aliases w:val="2 Char,3 Char"/>
    <w:link w:val="05Steps-STEP1"/>
    <w:rsid w:val="00B74F08"/>
    <w:rPr>
      <w:rFonts w:ascii="Arial" w:hAnsi="Arial" w:cs="Arial"/>
      <w:b/>
      <w:i/>
      <w:color w:val="548DD4"/>
      <w:lang w:val="en-US" w:eastAsia="en-AU" w:bidi="ar-SA"/>
    </w:rPr>
  </w:style>
  <w:style w:type="paragraph" w:styleId="NormalWeb">
    <w:name w:val="Normal (Web)"/>
    <w:basedOn w:val="Normal"/>
    <w:uiPriority w:val="99"/>
    <w:semiHidden/>
    <w:unhideWhenUsed/>
    <w:rsid w:val="008038AE"/>
    <w:pPr>
      <w:spacing w:before="100" w:beforeAutospacing="1" w:after="100" w:afterAutospacing="1"/>
    </w:pPr>
    <w:rPr>
      <w:lang w:val="en-AU"/>
    </w:rPr>
  </w:style>
  <w:style w:type="paragraph" w:customStyle="1" w:styleId="FreeForm">
    <w:name w:val="Free Form"/>
    <w:rsid w:val="00033D18"/>
    <w:rPr>
      <w:rFonts w:eastAsia="ヒラギノ角ゴ Pro W3"/>
      <w:color w:val="000000"/>
      <w:lang w:val="en-US"/>
    </w:rPr>
  </w:style>
  <w:style w:type="numbering" w:customStyle="1" w:styleId="List21">
    <w:name w:val="List 21"/>
    <w:rsid w:val="00033D18"/>
    <w:pPr>
      <w:numPr>
        <w:numId w:val="3"/>
      </w:numPr>
    </w:pPr>
  </w:style>
  <w:style w:type="numbering" w:customStyle="1" w:styleId="List31">
    <w:name w:val="List 31"/>
    <w:rsid w:val="00033D18"/>
    <w:pPr>
      <w:numPr>
        <w:numId w:val="4"/>
      </w:numPr>
    </w:pPr>
  </w:style>
  <w:style w:type="numbering" w:customStyle="1" w:styleId="List41">
    <w:name w:val="List 41"/>
    <w:rsid w:val="00033D18"/>
    <w:pPr>
      <w:numPr>
        <w:numId w:val="6"/>
      </w:numPr>
    </w:pPr>
  </w:style>
  <w:style w:type="numbering" w:customStyle="1" w:styleId="List51">
    <w:name w:val="List 51"/>
    <w:rsid w:val="00033D18"/>
    <w:pPr>
      <w:numPr>
        <w:numId w:val="8"/>
      </w:numPr>
    </w:pPr>
  </w:style>
  <w:style w:type="numbering" w:customStyle="1" w:styleId="List6">
    <w:name w:val="List 6"/>
    <w:rsid w:val="00033D18"/>
    <w:pPr>
      <w:numPr>
        <w:numId w:val="10"/>
      </w:numPr>
    </w:pPr>
  </w:style>
  <w:style w:type="numbering" w:customStyle="1" w:styleId="List7">
    <w:name w:val="List 7"/>
    <w:rsid w:val="00033D18"/>
    <w:pPr>
      <w:numPr>
        <w:numId w:val="12"/>
      </w:numPr>
    </w:pPr>
  </w:style>
  <w:style w:type="numbering" w:customStyle="1" w:styleId="List8">
    <w:name w:val="List 8"/>
    <w:rsid w:val="00033D18"/>
    <w:pPr>
      <w:numPr>
        <w:numId w:val="13"/>
      </w:numPr>
    </w:pPr>
  </w:style>
  <w:style w:type="numbering" w:customStyle="1" w:styleId="List9">
    <w:name w:val="List 9"/>
    <w:rsid w:val="00033D18"/>
    <w:pPr>
      <w:numPr>
        <w:numId w:val="14"/>
      </w:numPr>
    </w:pPr>
  </w:style>
  <w:style w:type="paragraph" w:styleId="Title">
    <w:name w:val="Title"/>
    <w:basedOn w:val="Normal"/>
    <w:next w:val="Normal"/>
    <w:link w:val="TitleChar"/>
    <w:uiPriority w:val="10"/>
    <w:qFormat/>
    <w:rsid w:val="003C738E"/>
    <w:pPr>
      <w:pBdr>
        <w:bottom w:val="single" w:sz="8" w:space="4" w:color="4F81BD"/>
      </w:pBdr>
      <w:spacing w:after="300"/>
      <w:contextualSpacing/>
    </w:pPr>
    <w:rPr>
      <w:rFonts w:ascii="Calibri" w:eastAsia="MS Gothic" w:hAnsi="Calibri"/>
      <w:color w:val="17365D"/>
      <w:spacing w:val="5"/>
      <w:kern w:val="28"/>
      <w:sz w:val="52"/>
      <w:szCs w:val="52"/>
      <w:lang w:eastAsia="en-US"/>
    </w:rPr>
  </w:style>
  <w:style w:type="character" w:customStyle="1" w:styleId="TitleChar">
    <w:name w:val="Title Char"/>
    <w:link w:val="Title"/>
    <w:uiPriority w:val="10"/>
    <w:rsid w:val="003C738E"/>
    <w:rPr>
      <w:rFonts w:ascii="Calibri" w:eastAsia="MS Gothic" w:hAnsi="Calibri"/>
      <w:color w:val="17365D"/>
      <w:spacing w:val="5"/>
      <w:kern w:val="28"/>
      <w:sz w:val="52"/>
      <w:szCs w:val="52"/>
      <w:lang w:val="en-US"/>
    </w:rPr>
  </w:style>
  <w:style w:type="paragraph" w:customStyle="1" w:styleId="paragraphtext">
    <w:name w:val="paragraph text"/>
    <w:basedOn w:val="Normal"/>
    <w:link w:val="paragraphtextChar"/>
    <w:rsid w:val="0014099A"/>
    <w:pPr>
      <w:keepLines/>
      <w:spacing w:after="200" w:line="288" w:lineRule="auto"/>
    </w:pPr>
    <w:rPr>
      <w:rFonts w:ascii="Arial" w:hAnsi="Arial"/>
      <w:sz w:val="20"/>
      <w:szCs w:val="20"/>
      <w:lang w:val="x-none" w:eastAsia="en-US"/>
    </w:rPr>
  </w:style>
  <w:style w:type="character" w:customStyle="1" w:styleId="paragraphtextChar">
    <w:name w:val="paragraph text Char"/>
    <w:link w:val="paragraphtext"/>
    <w:rsid w:val="0014099A"/>
    <w:rPr>
      <w:rFonts w:ascii="Arial" w:hAnsi="Arial"/>
      <w:lang w:val="x-none"/>
    </w:rPr>
  </w:style>
  <w:style w:type="character" w:customStyle="1" w:styleId="text">
    <w:name w:val="text"/>
    <w:rsid w:val="00817B6B"/>
  </w:style>
  <w:style w:type="paragraph" w:styleId="ListParagraph">
    <w:name w:val="List Paragraph"/>
    <w:basedOn w:val="Normal"/>
    <w:uiPriority w:val="34"/>
    <w:qFormat/>
    <w:rsid w:val="002F1E1A"/>
    <w:pPr>
      <w:ind w:left="720"/>
      <w:contextualSpacing/>
    </w:pPr>
    <w:rPr>
      <w:rFonts w:ascii="Cambria" w:eastAsia="MS Mincho" w:hAnsi="Cambria"/>
      <w:lang w:eastAsia="en-US"/>
    </w:rPr>
  </w:style>
  <w:style w:type="character" w:customStyle="1" w:styleId="BodyChar">
    <w:name w:val="Body Char"/>
    <w:link w:val="Body"/>
    <w:rsid w:val="00536ACE"/>
    <w:rPr>
      <w:rFonts w:ascii="Helvetica" w:hAnsi="Helvetica"/>
      <w:color w:val="000000"/>
      <w:sz w:val="22"/>
      <w:szCs w:val="22"/>
      <w:lang w:val="en-US" w:bidi="en-US"/>
    </w:rPr>
  </w:style>
  <w:style w:type="paragraph" w:customStyle="1" w:styleId="05Steps-ActivityStep">
    <w:name w:val="05 Steps - Activity Step"/>
    <w:basedOn w:val="Normal"/>
    <w:qFormat/>
    <w:rsid w:val="00B725C1"/>
    <w:pPr>
      <w:keepNext/>
      <w:pBdr>
        <w:bottom w:val="single" w:sz="8" w:space="1" w:color="548DD4"/>
      </w:pBdr>
      <w:tabs>
        <w:tab w:val="right" w:pos="1418"/>
      </w:tabs>
      <w:spacing w:before="360" w:after="60" w:line="264" w:lineRule="auto"/>
      <w:ind w:left="2160" w:right="-808" w:hanging="360"/>
    </w:pPr>
    <w:rPr>
      <w:rFonts w:ascii="Arial" w:hAnsi="Arial" w:cs="Arial"/>
      <w:b/>
      <w:sz w:val="20"/>
      <w:szCs w:val="20"/>
      <w:lang w:val="en-GB"/>
    </w:rPr>
  </w:style>
  <w:style w:type="character" w:customStyle="1" w:styleId="ilad">
    <w:name w:val="il_ad"/>
    <w:rsid w:val="00B725C1"/>
  </w:style>
  <w:style w:type="paragraph" w:customStyle="1" w:styleId="bulletpoints">
    <w:name w:val="bullet points"/>
    <w:autoRedefine/>
    <w:rsid w:val="009B3C25"/>
    <w:pPr>
      <w:numPr>
        <w:numId w:val="24"/>
      </w:numPr>
      <w:suppressAutoHyphens/>
    </w:pPr>
    <w:rPr>
      <w:rFonts w:ascii="Arial" w:eastAsia="Calibri" w:hAnsi="Arial" w:cs="Arial"/>
      <w:lang w:eastAsia="ar-SA"/>
    </w:rPr>
  </w:style>
  <w:style w:type="paragraph" w:customStyle="1" w:styleId="06CommentbyLeaderBOLDBIBLEVERSE">
    <w:name w:val="06 Comment by Leader (BOLD) BIBLE VERSE"/>
    <w:basedOn w:val="06CommentbyLeaderBIBLEVERSE"/>
    <w:rsid w:val="009B3C25"/>
    <w:rPr>
      <w:b/>
      <w:bCs/>
    </w:rPr>
  </w:style>
  <w:style w:type="paragraph" w:customStyle="1" w:styleId="bodytextforlessons">
    <w:name w:val="body text for lessons"/>
    <w:basedOn w:val="Normal"/>
    <w:qFormat/>
    <w:rsid w:val="009B5794"/>
    <w:pPr>
      <w:keepLines/>
      <w:spacing w:before="120" w:after="60" w:line="264" w:lineRule="auto"/>
      <w:ind w:right="-340"/>
    </w:pPr>
    <w:rPr>
      <w:rFonts w:ascii="Calibri" w:hAnsi="Calibri"/>
      <w:sz w:val="20"/>
      <w:szCs w:val="20"/>
      <w:lang w:eastAsia="en-US"/>
    </w:rPr>
  </w:style>
  <w:style w:type="paragraph" w:customStyle="1" w:styleId="bodytexthighlighted">
    <w:name w:val="body text highlighted"/>
    <w:basedOn w:val="bodytextforlessons"/>
    <w:qFormat/>
    <w:rsid w:val="009B5794"/>
    <w:pPr>
      <w:pBdr>
        <w:top w:val="single" w:sz="18" w:space="3" w:color="EAF1DD"/>
        <w:left w:val="single" w:sz="18" w:space="4" w:color="EAF1DD"/>
        <w:bottom w:val="single" w:sz="18" w:space="3" w:color="EAF1DD"/>
        <w:right w:val="single" w:sz="18" w:space="4" w:color="EAF1DD"/>
      </w:pBdr>
      <w:shd w:val="clear" w:color="auto" w:fill="EAF1DD"/>
    </w:pPr>
  </w:style>
  <w:style w:type="character" w:styleId="FollowedHyperlink">
    <w:name w:val="FollowedHyperlink"/>
    <w:basedOn w:val="DefaultParagraphFont"/>
    <w:uiPriority w:val="99"/>
    <w:semiHidden/>
    <w:unhideWhenUsed/>
    <w:rsid w:val="00931F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593963">
      <w:bodyDiv w:val="1"/>
      <w:marLeft w:val="0"/>
      <w:marRight w:val="0"/>
      <w:marTop w:val="0"/>
      <w:marBottom w:val="0"/>
      <w:divBdr>
        <w:top w:val="none" w:sz="0" w:space="0" w:color="auto"/>
        <w:left w:val="none" w:sz="0" w:space="0" w:color="auto"/>
        <w:bottom w:val="none" w:sz="0" w:space="0" w:color="auto"/>
        <w:right w:val="none" w:sz="0" w:space="0" w:color="auto"/>
      </w:divBdr>
      <w:divsChild>
        <w:div w:id="1963924346">
          <w:marLeft w:val="0"/>
          <w:marRight w:val="0"/>
          <w:marTop w:val="0"/>
          <w:marBottom w:val="0"/>
          <w:divBdr>
            <w:top w:val="none" w:sz="0" w:space="0" w:color="auto"/>
            <w:left w:val="none" w:sz="0" w:space="0" w:color="auto"/>
            <w:bottom w:val="none" w:sz="0" w:space="0" w:color="auto"/>
            <w:right w:val="none" w:sz="0" w:space="0" w:color="auto"/>
          </w:divBdr>
          <w:divsChild>
            <w:div w:id="2057464956">
              <w:marLeft w:val="0"/>
              <w:marRight w:val="0"/>
              <w:marTop w:val="0"/>
              <w:marBottom w:val="0"/>
              <w:divBdr>
                <w:top w:val="none" w:sz="0" w:space="0" w:color="auto"/>
                <w:left w:val="none" w:sz="0" w:space="0" w:color="auto"/>
                <w:bottom w:val="none" w:sz="0" w:space="0" w:color="auto"/>
                <w:right w:val="none" w:sz="0" w:space="0" w:color="auto"/>
              </w:divBdr>
              <w:divsChild>
                <w:div w:id="1254626892">
                  <w:marLeft w:val="0"/>
                  <w:marRight w:val="0"/>
                  <w:marTop w:val="0"/>
                  <w:marBottom w:val="0"/>
                  <w:divBdr>
                    <w:top w:val="none" w:sz="0" w:space="0" w:color="auto"/>
                    <w:left w:val="none" w:sz="0" w:space="0" w:color="auto"/>
                    <w:bottom w:val="none" w:sz="0" w:space="0" w:color="auto"/>
                    <w:right w:val="none" w:sz="0" w:space="0" w:color="auto"/>
                  </w:divBdr>
                  <w:divsChild>
                    <w:div w:id="1474524817">
                      <w:marLeft w:val="0"/>
                      <w:marRight w:val="0"/>
                      <w:marTop w:val="0"/>
                      <w:marBottom w:val="0"/>
                      <w:divBdr>
                        <w:top w:val="none" w:sz="0" w:space="0" w:color="auto"/>
                        <w:left w:val="none" w:sz="0" w:space="0" w:color="auto"/>
                        <w:bottom w:val="none" w:sz="0" w:space="0" w:color="auto"/>
                        <w:right w:val="none" w:sz="0" w:space="0" w:color="auto"/>
                      </w:divBdr>
                      <w:divsChild>
                        <w:div w:id="155850385">
                          <w:marLeft w:val="0"/>
                          <w:marRight w:val="0"/>
                          <w:marTop w:val="0"/>
                          <w:marBottom w:val="0"/>
                          <w:divBdr>
                            <w:top w:val="none" w:sz="0" w:space="0" w:color="auto"/>
                            <w:left w:val="none" w:sz="0" w:space="0" w:color="auto"/>
                            <w:bottom w:val="none" w:sz="0" w:space="0" w:color="auto"/>
                            <w:right w:val="none" w:sz="0" w:space="0" w:color="auto"/>
                          </w:divBdr>
                          <w:divsChild>
                            <w:div w:id="625163875">
                              <w:marLeft w:val="0"/>
                              <w:marRight w:val="0"/>
                              <w:marTop w:val="0"/>
                              <w:marBottom w:val="0"/>
                              <w:divBdr>
                                <w:top w:val="none" w:sz="0" w:space="0" w:color="auto"/>
                                <w:left w:val="none" w:sz="0" w:space="0" w:color="auto"/>
                                <w:bottom w:val="none" w:sz="0" w:space="0" w:color="auto"/>
                                <w:right w:val="none" w:sz="0" w:space="0" w:color="auto"/>
                              </w:divBdr>
                              <w:divsChild>
                                <w:div w:id="281767754">
                                  <w:marLeft w:val="0"/>
                                  <w:marRight w:val="0"/>
                                  <w:marTop w:val="0"/>
                                  <w:marBottom w:val="0"/>
                                  <w:divBdr>
                                    <w:top w:val="none" w:sz="0" w:space="0" w:color="auto"/>
                                    <w:left w:val="none" w:sz="0" w:space="0" w:color="auto"/>
                                    <w:bottom w:val="none" w:sz="0" w:space="0" w:color="auto"/>
                                    <w:right w:val="none" w:sz="0" w:space="0" w:color="auto"/>
                                  </w:divBdr>
                                  <w:divsChild>
                                    <w:div w:id="1710372311">
                                      <w:marLeft w:val="0"/>
                                      <w:marRight w:val="0"/>
                                      <w:marTop w:val="0"/>
                                      <w:marBottom w:val="0"/>
                                      <w:divBdr>
                                        <w:top w:val="none" w:sz="0" w:space="0" w:color="auto"/>
                                        <w:left w:val="none" w:sz="0" w:space="0" w:color="auto"/>
                                        <w:bottom w:val="none" w:sz="0" w:space="0" w:color="auto"/>
                                        <w:right w:val="none" w:sz="0" w:space="0" w:color="auto"/>
                                      </w:divBdr>
                                      <w:divsChild>
                                        <w:div w:id="2146503089">
                                          <w:marLeft w:val="0"/>
                                          <w:marRight w:val="0"/>
                                          <w:marTop w:val="0"/>
                                          <w:marBottom w:val="0"/>
                                          <w:divBdr>
                                            <w:top w:val="none" w:sz="0" w:space="0" w:color="auto"/>
                                            <w:left w:val="none" w:sz="0" w:space="0" w:color="auto"/>
                                            <w:bottom w:val="none" w:sz="0" w:space="0" w:color="auto"/>
                                            <w:right w:val="none" w:sz="0" w:space="0" w:color="auto"/>
                                          </w:divBdr>
                                          <w:divsChild>
                                            <w:div w:id="574051908">
                                              <w:marLeft w:val="0"/>
                                              <w:marRight w:val="0"/>
                                              <w:marTop w:val="0"/>
                                              <w:marBottom w:val="0"/>
                                              <w:divBdr>
                                                <w:top w:val="none" w:sz="0" w:space="0" w:color="auto"/>
                                                <w:left w:val="none" w:sz="0" w:space="0" w:color="auto"/>
                                                <w:bottom w:val="none" w:sz="0" w:space="0" w:color="auto"/>
                                                <w:right w:val="none" w:sz="0" w:space="0" w:color="auto"/>
                                              </w:divBdr>
                                              <w:divsChild>
                                                <w:div w:id="1775056717">
                                                  <w:marLeft w:val="0"/>
                                                  <w:marRight w:val="0"/>
                                                  <w:marTop w:val="0"/>
                                                  <w:marBottom w:val="0"/>
                                                  <w:divBdr>
                                                    <w:top w:val="none" w:sz="0" w:space="0" w:color="auto"/>
                                                    <w:left w:val="none" w:sz="0" w:space="0" w:color="auto"/>
                                                    <w:bottom w:val="none" w:sz="0" w:space="0" w:color="auto"/>
                                                    <w:right w:val="none" w:sz="0" w:space="0" w:color="auto"/>
                                                  </w:divBdr>
                                                  <w:divsChild>
                                                    <w:div w:id="10133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hyperlink" Target="http://www.kidshubs.com" TargetMode="External"/><Relationship Id="rId15" Type="http://schemas.openxmlformats.org/officeDocument/2006/relationships/hyperlink" Target="http://www.max7.org/channels/ubabalo" TargetMode="External"/><Relationship Id="rId16" Type="http://schemas.openxmlformats.org/officeDocument/2006/relationships/hyperlink" Target="http://www.kidshubs.com" TargetMode="External"/><Relationship Id="rId17" Type="http://schemas.openxmlformats.org/officeDocument/2006/relationships/hyperlink" Target="http://www.kidshubtv.com" TargetMode="External"/><Relationship Id="rId18" Type="http://schemas.openxmlformats.org/officeDocument/2006/relationships/hyperlink" Target="http://www.max7.org" TargetMode="External"/><Relationship Id="rId19" Type="http://schemas.openxmlformats.org/officeDocument/2006/relationships/hyperlink" Target="http://www.kidshubtv.com" TargetMode="External"/><Relationship Id="rId63" Type="http://schemas.openxmlformats.org/officeDocument/2006/relationships/image" Target="media/image44.jpeg"/><Relationship Id="rId64" Type="http://schemas.openxmlformats.org/officeDocument/2006/relationships/image" Target="media/image45.jpeg"/><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image" Target="media/image40.jpeg"/><Relationship Id="rId40" Type="http://schemas.openxmlformats.org/officeDocument/2006/relationships/image" Target="media/image21.jpeg"/><Relationship Id="rId41" Type="http://schemas.openxmlformats.org/officeDocument/2006/relationships/image" Target="media/image22.jpeg"/><Relationship Id="rId42" Type="http://schemas.openxmlformats.org/officeDocument/2006/relationships/image" Target="media/image23.jpeg"/><Relationship Id="rId43" Type="http://schemas.openxmlformats.org/officeDocument/2006/relationships/image" Target="media/image24.jpeg"/><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image" Target="media/image3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www.kidshubtv.com" TargetMode="External"/><Relationship Id="rId31" Type="http://schemas.openxmlformats.org/officeDocument/2006/relationships/image" Target="media/image13.jpeg"/><Relationship Id="rId32" Type="http://schemas.openxmlformats.org/officeDocument/2006/relationships/hyperlink" Target="http://www.kidshubs.com" TargetMode="External"/><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37" Type="http://schemas.openxmlformats.org/officeDocument/2006/relationships/image" Target="media/image18.jpeg"/><Relationship Id="rId38" Type="http://schemas.openxmlformats.org/officeDocument/2006/relationships/image" Target="media/image19.jpeg"/><Relationship Id="rId39" Type="http://schemas.openxmlformats.org/officeDocument/2006/relationships/image" Target="media/image20.jpeg"/><Relationship Id="rId20" Type="http://schemas.openxmlformats.org/officeDocument/2006/relationships/hyperlink" Target="http://www.kidshubs.com" TargetMode="External"/><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60" Type="http://schemas.openxmlformats.org/officeDocument/2006/relationships/image" Target="media/image41.jpeg"/><Relationship Id="rId61" Type="http://schemas.openxmlformats.org/officeDocument/2006/relationships/image" Target="media/image42.jpeg"/><Relationship Id="rId62" Type="http://schemas.openxmlformats.org/officeDocument/2006/relationships/image" Target="media/image43.jpeg"/><Relationship Id="rId10" Type="http://schemas.openxmlformats.org/officeDocument/2006/relationships/hyperlink" Target="http://www.max7.org/cycas" TargetMode="External"/><Relationship Id="rId11" Type="http://schemas.openxmlformats.org/officeDocument/2006/relationships/hyperlink" Target="http://www.max7.org/cycas" TargetMode="External"/><Relationship Id="rId1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Desktop\Max7-Discipleship%20course%206-%20review%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5BFA5-2DB1-4C4D-B616-200BF23BC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\Users\roger\Desktop\Max7-Discipleship course 6- review 1.dotx</Template>
  <TotalTime>3</TotalTime>
  <Pages>59</Pages>
  <Words>15746</Words>
  <Characters>89755</Characters>
  <Application>Microsoft Macintosh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Max7 Training Module</vt:lpstr>
    </vt:vector>
  </TitlesOfParts>
  <Company>Toshiba</Company>
  <LinksUpToDate>false</LinksUpToDate>
  <CharactersWithSpaces>105291</CharactersWithSpaces>
  <SharedDoc>false</SharedDoc>
  <HLinks>
    <vt:vector size="78" baseType="variant">
      <vt:variant>
        <vt:i4>7274562</vt:i4>
      </vt:variant>
      <vt:variant>
        <vt:i4>3</vt:i4>
      </vt:variant>
      <vt:variant>
        <vt:i4>0</vt:i4>
      </vt:variant>
      <vt:variant>
        <vt:i4>5</vt:i4>
      </vt:variant>
      <vt:variant>
        <vt:lpwstr>http://www.kidshubs.com</vt:lpwstr>
      </vt:variant>
      <vt:variant>
        <vt:lpwstr/>
      </vt:variant>
      <vt:variant>
        <vt:i4>5636106</vt:i4>
      </vt:variant>
      <vt:variant>
        <vt:i4>0</vt:i4>
      </vt:variant>
      <vt:variant>
        <vt:i4>0</vt:i4>
      </vt:variant>
      <vt:variant>
        <vt:i4>5</vt:i4>
      </vt:variant>
      <vt:variant>
        <vt:lpwstr>http://www.kidshubtv.com</vt:lpwstr>
      </vt:variant>
      <vt:variant>
        <vt:lpwstr/>
      </vt:variant>
      <vt:variant>
        <vt:i4>3145741</vt:i4>
      </vt:variant>
      <vt:variant>
        <vt:i4>40852</vt:i4>
      </vt:variant>
      <vt:variant>
        <vt:i4>1042</vt:i4>
      </vt:variant>
      <vt:variant>
        <vt:i4>1</vt:i4>
      </vt:variant>
      <vt:variant>
        <vt:lpwstr>IMG_3604</vt:lpwstr>
      </vt:variant>
      <vt:variant>
        <vt:lpwstr/>
      </vt:variant>
      <vt:variant>
        <vt:i4>7471149</vt:i4>
      </vt:variant>
      <vt:variant>
        <vt:i4>40853</vt:i4>
      </vt:variant>
      <vt:variant>
        <vt:i4>1043</vt:i4>
      </vt:variant>
      <vt:variant>
        <vt:i4>1</vt:i4>
      </vt:variant>
      <vt:variant>
        <vt:lpwstr>KHTV India team - cast</vt:lpwstr>
      </vt:variant>
      <vt:variant>
        <vt:lpwstr/>
      </vt:variant>
      <vt:variant>
        <vt:i4>4063243</vt:i4>
      </vt:variant>
      <vt:variant>
        <vt:i4>42577</vt:i4>
      </vt:variant>
      <vt:variant>
        <vt:i4>1053</vt:i4>
      </vt:variant>
      <vt:variant>
        <vt:i4>1</vt:i4>
      </vt:variant>
      <vt:variant>
        <vt:lpwstr>1239663_1381070815460708_260600809_n</vt:lpwstr>
      </vt:variant>
      <vt:variant>
        <vt:lpwstr/>
      </vt:variant>
      <vt:variant>
        <vt:i4>5308512</vt:i4>
      </vt:variant>
      <vt:variant>
        <vt:i4>42578</vt:i4>
      </vt:variant>
      <vt:variant>
        <vt:i4>1054</vt:i4>
      </vt:variant>
      <vt:variant>
        <vt:i4>1</vt:i4>
      </vt:variant>
      <vt:variant>
        <vt:lpwstr>youth filming</vt:lpwstr>
      </vt:variant>
      <vt:variant>
        <vt:lpwstr/>
      </vt:variant>
      <vt:variant>
        <vt:i4>1114231</vt:i4>
      </vt:variant>
      <vt:variant>
        <vt:i4>42755</vt:i4>
      </vt:variant>
      <vt:variant>
        <vt:i4>1057</vt:i4>
      </vt:variant>
      <vt:variant>
        <vt:i4>1</vt:i4>
      </vt:variant>
      <vt:variant>
        <vt:lpwstr>Bikram filming CU</vt:lpwstr>
      </vt:variant>
      <vt:variant>
        <vt:lpwstr/>
      </vt:variant>
      <vt:variant>
        <vt:i4>6750252</vt:i4>
      </vt:variant>
      <vt:variant>
        <vt:i4>42756</vt:i4>
      </vt:variant>
      <vt:variant>
        <vt:i4>1058</vt:i4>
      </vt:variant>
      <vt:variant>
        <vt:i4>1</vt:i4>
      </vt:variant>
      <vt:variant>
        <vt:lpwstr>Esther origami</vt:lpwstr>
      </vt:variant>
      <vt:variant>
        <vt:lpwstr/>
      </vt:variant>
      <vt:variant>
        <vt:i4>3866703</vt:i4>
      </vt:variant>
      <vt:variant>
        <vt:i4>-1</vt:i4>
      </vt:variant>
      <vt:variant>
        <vt:i4>1349</vt:i4>
      </vt:variant>
      <vt:variant>
        <vt:i4>1</vt:i4>
      </vt:variant>
      <vt:variant>
        <vt:lpwstr>Slide30</vt:lpwstr>
      </vt:variant>
      <vt:variant>
        <vt:lpwstr/>
      </vt:variant>
      <vt:variant>
        <vt:i4>3866703</vt:i4>
      </vt:variant>
      <vt:variant>
        <vt:i4>-1</vt:i4>
      </vt:variant>
      <vt:variant>
        <vt:i4>1350</vt:i4>
      </vt:variant>
      <vt:variant>
        <vt:i4>1</vt:i4>
      </vt:variant>
      <vt:variant>
        <vt:lpwstr>Slide30</vt:lpwstr>
      </vt:variant>
      <vt:variant>
        <vt:lpwstr/>
      </vt:variant>
      <vt:variant>
        <vt:i4>3866703</vt:i4>
      </vt:variant>
      <vt:variant>
        <vt:i4>-1</vt:i4>
      </vt:variant>
      <vt:variant>
        <vt:i4>1354</vt:i4>
      </vt:variant>
      <vt:variant>
        <vt:i4>1</vt:i4>
      </vt:variant>
      <vt:variant>
        <vt:lpwstr>Slide30</vt:lpwstr>
      </vt:variant>
      <vt:variant>
        <vt:lpwstr/>
      </vt:variant>
      <vt:variant>
        <vt:i4>3866703</vt:i4>
      </vt:variant>
      <vt:variant>
        <vt:i4>-1</vt:i4>
      </vt:variant>
      <vt:variant>
        <vt:i4>1355</vt:i4>
      </vt:variant>
      <vt:variant>
        <vt:i4>1</vt:i4>
      </vt:variant>
      <vt:variant>
        <vt:lpwstr>Slide30</vt:lpwstr>
      </vt:variant>
      <vt:variant>
        <vt:lpwstr/>
      </vt:variant>
      <vt:variant>
        <vt:i4>3866703</vt:i4>
      </vt:variant>
      <vt:variant>
        <vt:i4>-1</vt:i4>
      </vt:variant>
      <vt:variant>
        <vt:i4>1416</vt:i4>
      </vt:variant>
      <vt:variant>
        <vt:i4>1</vt:i4>
      </vt:variant>
      <vt:variant>
        <vt:lpwstr>Slide30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Max7 Training Module</dc:title>
  <dc:subject/>
  <dc:creator>bibleMAX family</dc:creator>
  <cp:keywords/>
  <dc:description/>
  <cp:lastModifiedBy>Libby Horton</cp:lastModifiedBy>
  <cp:revision>3</cp:revision>
  <cp:lastPrinted>2015-05-14T02:38:00Z</cp:lastPrinted>
  <dcterms:created xsi:type="dcterms:W3CDTF">2015-05-14T02:38:00Z</dcterms:created>
  <dcterms:modified xsi:type="dcterms:W3CDTF">2015-05-14T02:40:00Z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